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2F4E5B04"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w:t>
      </w:r>
      <w:r w:rsidR="0002019D">
        <w:rPr>
          <w:rFonts w:ascii="Calibri" w:hAnsi="Calibri"/>
        </w:rPr>
        <w:t>9</w:t>
      </w:r>
      <w:r w:rsidR="0021345D">
        <w:rPr>
          <w:rFonts w:ascii="Calibri" w:hAnsi="Calibri"/>
        </w:rPr>
        <w:t>6</w:t>
      </w:r>
      <w:r w:rsidR="00AA162F">
        <w:rPr>
          <w:rFonts w:ascii="Calibri" w:hAnsi="Calibri"/>
        </w:rPr>
        <w:t>0</w:t>
      </w:r>
      <w:r w:rsidR="00A73D8E">
        <w:rPr>
          <w:rFonts w:ascii="Calibri" w:hAnsi="Calibri"/>
        </w:rPr>
        <w:t>-5.9</w:t>
      </w:r>
      <w:r w:rsidR="0021345D">
        <w:rPr>
          <w:rFonts w:ascii="Calibri" w:hAnsi="Calibri"/>
        </w:rPr>
        <w:t>63</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6504B9C2" w:rsidR="0090342E" w:rsidRPr="00A622E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02019D">
        <w:rPr>
          <w:rFonts w:eastAsia="Times New Roman" w:cs="Calibri"/>
          <w:sz w:val="24"/>
          <w:szCs w:val="24"/>
        </w:rPr>
        <w:t>9</w:t>
      </w:r>
      <w:r w:rsidR="0021345D">
        <w:rPr>
          <w:rFonts w:eastAsia="Times New Roman" w:cs="Calibri"/>
          <w:sz w:val="24"/>
          <w:szCs w:val="24"/>
        </w:rPr>
        <w:t>6</w:t>
      </w:r>
      <w:r w:rsidR="004876D2">
        <w:rPr>
          <w:rFonts w:eastAsia="Times New Roman" w:cs="Calibri"/>
          <w:sz w:val="24"/>
          <w:szCs w:val="24"/>
        </w:rPr>
        <w:t>0</w:t>
      </w:r>
      <w:r w:rsidR="002C7FE7">
        <w:rPr>
          <w:rFonts w:eastAsia="Times New Roman" w:cs="Calibri"/>
          <w:sz w:val="24"/>
          <w:szCs w:val="24"/>
        </w:rPr>
        <w:t>-5.9</w:t>
      </w:r>
      <w:r w:rsidR="0021345D">
        <w:rPr>
          <w:rFonts w:eastAsia="Times New Roman" w:cs="Calibri"/>
          <w:sz w:val="24"/>
          <w:szCs w:val="24"/>
        </w:rPr>
        <w:t>63</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CF4A11">
      <w:pPr>
        <w:pStyle w:val="ListParagraph"/>
        <w:numPr>
          <w:ilvl w:val="0"/>
          <w:numId w:val="1"/>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7BC3FB86" w:rsidR="00BB2663" w:rsidRPr="00BB2663" w:rsidRDefault="00BB2663" w:rsidP="00CF4A11">
      <w:pPr>
        <w:pStyle w:val="ListParagraph"/>
        <w:numPr>
          <w:ilvl w:val="0"/>
          <w:numId w:val="1"/>
        </w:numPr>
        <w:rPr>
          <w:rFonts w:eastAsia="Times New Roman" w:cs="Calibri"/>
          <w:sz w:val="24"/>
          <w:szCs w:val="24"/>
        </w:rPr>
      </w:pPr>
      <w:r>
        <w:rPr>
          <w:rFonts w:eastAsia="Times New Roman" w:cs="Calibri"/>
          <w:sz w:val="24"/>
          <w:szCs w:val="24"/>
        </w:rPr>
        <w:t xml:space="preserve">Social Media: a post that you can use for Facebook, </w:t>
      </w:r>
      <w:r w:rsidR="004A72B6">
        <w:rPr>
          <w:rFonts w:eastAsia="Times New Roman" w:cs="Calibri"/>
          <w:sz w:val="24"/>
          <w:szCs w:val="24"/>
        </w:rPr>
        <w:t>Instagram,</w:t>
      </w:r>
      <w:r>
        <w:rPr>
          <w:rFonts w:eastAsia="Times New Roman" w:cs="Calibri"/>
          <w:sz w:val="24"/>
          <w:szCs w:val="24"/>
        </w:rPr>
        <w:t xml:space="preserve"> or other sites with a video of the release features.</w:t>
      </w:r>
    </w:p>
    <w:p w14:paraId="3C0D832C" w14:textId="0EE95670" w:rsidR="001D3317" w:rsidRDefault="001D3317" w:rsidP="00CF4A11">
      <w:pPr>
        <w:pStyle w:val="ListParagraph"/>
        <w:numPr>
          <w:ilvl w:val="0"/>
          <w:numId w:val="1"/>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38530545"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4C781E">
        <w:rPr>
          <w:rFonts w:ascii="Calibri" w:hAnsi="Calibri" w:cs="Calibri"/>
          <w:b/>
          <w:bCs w:val="0"/>
          <w:sz w:val="32"/>
          <w:szCs w:val="32"/>
        </w:rPr>
        <w:t>9</w:t>
      </w:r>
      <w:r w:rsidR="0021345D">
        <w:rPr>
          <w:rFonts w:ascii="Calibri" w:hAnsi="Calibri" w:cs="Calibri"/>
          <w:b/>
          <w:bCs w:val="0"/>
          <w:sz w:val="32"/>
          <w:szCs w:val="32"/>
        </w:rPr>
        <w:t>6</w:t>
      </w:r>
      <w:r w:rsidR="000A5CD1">
        <w:rPr>
          <w:rFonts w:ascii="Calibri" w:hAnsi="Calibri" w:cs="Calibri"/>
          <w:b/>
          <w:bCs w:val="0"/>
          <w:sz w:val="32"/>
          <w:szCs w:val="32"/>
        </w:rPr>
        <w:t>0</w:t>
      </w:r>
      <w:r w:rsidR="002C7FE7">
        <w:rPr>
          <w:rFonts w:ascii="Calibri" w:hAnsi="Calibri" w:cs="Calibri"/>
          <w:b/>
          <w:bCs w:val="0"/>
          <w:sz w:val="32"/>
          <w:szCs w:val="32"/>
        </w:rPr>
        <w:t>-5.9</w:t>
      </w:r>
      <w:r w:rsidR="0021345D">
        <w:rPr>
          <w:rFonts w:ascii="Calibri" w:hAnsi="Calibri" w:cs="Calibri"/>
          <w:b/>
          <w:bCs w:val="0"/>
          <w:sz w:val="32"/>
          <w:szCs w:val="32"/>
        </w:rPr>
        <w:t>63</w:t>
      </w:r>
    </w:p>
    <w:p w14:paraId="76D74C67" w14:textId="369FEEA2"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0EB2C882" w:rsidR="00427737" w:rsidRDefault="00C86F77" w:rsidP="00AE05E7">
      <w:pPr>
        <w:pStyle w:val="MainHead2"/>
        <w:rPr>
          <w:rFonts w:ascii="Calibri" w:hAnsi="Calibri"/>
          <w:sz w:val="24"/>
          <w:szCs w:val="24"/>
        </w:rPr>
      </w:pPr>
      <w:r w:rsidRPr="003D3FB3">
        <w:rPr>
          <w:rFonts w:ascii="Calibri" w:hAnsi="Calibri"/>
          <w:b/>
          <w:color w:val="auto"/>
          <w:sz w:val="24"/>
          <w:szCs w:val="24"/>
        </w:rPr>
        <w:t>Link:</w:t>
      </w:r>
      <w:r w:rsidRPr="00CE7B17">
        <w:rPr>
          <w:rFonts w:ascii="Calibri" w:hAnsi="Calibri"/>
          <w:b/>
          <w:bCs/>
          <w:sz w:val="24"/>
          <w:szCs w:val="24"/>
        </w:rPr>
        <w:t xml:space="preserve"> </w:t>
      </w:r>
      <w:hyperlink r:id="rId12" w:history="1">
        <w:r w:rsidR="001E46C9" w:rsidRPr="00FB3CD3">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1D634B3D" w14:textId="159466CD" w:rsidR="001B7F72" w:rsidRPr="00A57F20" w:rsidRDefault="00A622EE" w:rsidP="001E6C4D">
      <w:pPr>
        <w:pStyle w:val="Heading2"/>
        <w:rPr>
          <w:rFonts w:ascii="Calibri" w:hAnsi="Calibri" w:cs="Calibri"/>
          <w:b/>
          <w:bCs w:val="0"/>
          <w:sz w:val="32"/>
          <w:szCs w:val="32"/>
        </w:rPr>
      </w:pPr>
      <w:r w:rsidRPr="00A57F20">
        <w:rPr>
          <w:rFonts w:ascii="Calibri" w:hAnsi="Calibri" w:cs="Calibri"/>
          <w:b/>
          <w:bCs w:val="0"/>
          <w:sz w:val="32"/>
          <w:szCs w:val="32"/>
        </w:rPr>
        <w:lastRenderedPageBreak/>
        <w:t xml:space="preserve">Administration </w:t>
      </w:r>
      <w:r w:rsidR="00C86F77" w:rsidRPr="00A57F20">
        <w:rPr>
          <w:rFonts w:ascii="Calibri" w:hAnsi="Calibri" w:cs="Calibri"/>
          <w:b/>
          <w:bCs w:val="0"/>
          <w:sz w:val="32"/>
          <w:szCs w:val="32"/>
        </w:rPr>
        <w:t>Configuration Options</w:t>
      </w:r>
    </w:p>
    <w:p w14:paraId="00F8142B" w14:textId="4B30BB60" w:rsidR="0009387C" w:rsidRPr="00084207" w:rsidRDefault="00EF55DD" w:rsidP="007A3D74">
      <w:pPr>
        <w:rPr>
          <w:rFonts w:ascii="Calibri" w:hAnsi="Calibri" w:cs="Calibri"/>
          <w:b/>
          <w:bCs/>
          <w:sz w:val="22"/>
          <w:szCs w:val="22"/>
        </w:rPr>
      </w:pPr>
      <w:bookmarkStart w:id="1" w:name="_Hlk71717463"/>
      <w:bookmarkStart w:id="2" w:name="_Hlk54623576"/>
      <w:r w:rsidRPr="00084207">
        <w:rPr>
          <w:rFonts w:ascii="Calibri" w:hAnsi="Calibri" w:cs="Calibri"/>
          <w:b/>
          <w:bCs/>
          <w:sz w:val="22"/>
          <w:szCs w:val="22"/>
        </w:rPr>
        <w:t xml:space="preserve">Admin </w:t>
      </w:r>
      <w:r w:rsidR="00D832F9" w:rsidRPr="00084207">
        <w:rPr>
          <w:rFonts w:ascii="Calibri" w:hAnsi="Calibri" w:cs="Calibri"/>
          <w:b/>
          <w:bCs/>
          <w:sz w:val="22"/>
          <w:szCs w:val="22"/>
        </w:rPr>
        <w:t xml:space="preserve">– </w:t>
      </w:r>
      <w:r w:rsidR="00A57F20">
        <w:rPr>
          <w:rFonts w:ascii="Calibri" w:hAnsi="Calibri" w:cs="Calibri"/>
          <w:b/>
          <w:bCs/>
          <w:sz w:val="22"/>
          <w:szCs w:val="22"/>
        </w:rPr>
        <w:t>No admin Configurations this time</w:t>
      </w:r>
    </w:p>
    <w:p w14:paraId="3E6FEFFE" w14:textId="40249021" w:rsidR="00F310EB" w:rsidRDefault="00764EDA" w:rsidP="00C22A7C">
      <w:r w:rsidRPr="00084207">
        <w:rPr>
          <w:rFonts w:ascii="Calibri" w:hAnsi="Calibri" w:cs="Calibri"/>
          <w:b/>
          <w:bCs/>
          <w:color w:val="auto"/>
          <w:sz w:val="22"/>
          <w:szCs w:val="22"/>
        </w:rPr>
        <w:t xml:space="preserve">Action Item: </w:t>
      </w:r>
      <w:r w:rsidR="00A57F20">
        <w:rPr>
          <w:rFonts w:ascii="Calibri" w:eastAsia="Calibri" w:hAnsi="Calibri" w:cs="Calibri"/>
        </w:rPr>
        <w:t>None</w:t>
      </w:r>
      <w:bookmarkEnd w:id="1"/>
      <w:bookmarkEnd w:id="2"/>
    </w:p>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t>Agent Level Changes Communication Plan</w:t>
      </w:r>
    </w:p>
    <w:p w14:paraId="0A47AC5B" w14:textId="5FB2DE4E" w:rsidR="003A4F1B" w:rsidRPr="009A47BA" w:rsidRDefault="00AF3BB5" w:rsidP="00BD3867">
      <w:pPr>
        <w:rPr>
          <w:rFonts w:ascii="Calibri" w:hAnsi="Calibri" w:cs="Calibri"/>
          <w:b/>
          <w:bCs/>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r w:rsidR="00AE05E7" w:rsidRPr="009A47BA">
        <w:rPr>
          <w:rFonts w:ascii="Calibri" w:hAnsi="Calibri" w:cs="Calibri"/>
          <w:b/>
          <w:bCs/>
          <w:sz w:val="24"/>
        </w:rPr>
        <w:t xml:space="preserve"> </w:t>
      </w:r>
      <w:hyperlink r:id="rId13" w:history="1">
        <w:r w:rsidR="00EB097B" w:rsidRPr="009A47BA">
          <w:rPr>
            <w:rStyle w:val="Hyperlink"/>
            <w:rFonts w:ascii="Calibri" w:hAnsi="Calibri" w:cs="Calibri"/>
            <w:sz w:val="24"/>
          </w:rPr>
          <w:t>Paragon Release 5.</w:t>
        </w:r>
        <w:r w:rsidR="0002019D" w:rsidRPr="009A47BA">
          <w:rPr>
            <w:rStyle w:val="Hyperlink"/>
            <w:rFonts w:ascii="Calibri" w:hAnsi="Calibri" w:cs="Calibri"/>
            <w:sz w:val="24"/>
          </w:rPr>
          <w:t>9</w:t>
        </w:r>
        <w:r w:rsidR="00A57F20" w:rsidRPr="009A47BA">
          <w:rPr>
            <w:rStyle w:val="Hyperlink"/>
            <w:rFonts w:ascii="Calibri" w:hAnsi="Calibri" w:cs="Calibri"/>
            <w:sz w:val="24"/>
          </w:rPr>
          <w:t>60</w:t>
        </w:r>
        <w:r w:rsidR="001546DB" w:rsidRPr="009A47BA">
          <w:rPr>
            <w:rStyle w:val="Hyperlink"/>
            <w:rFonts w:ascii="Calibri" w:hAnsi="Calibri" w:cs="Calibri"/>
            <w:sz w:val="24"/>
          </w:rPr>
          <w:t>-5.9</w:t>
        </w:r>
        <w:r w:rsidR="00A57F20" w:rsidRPr="009A47BA">
          <w:rPr>
            <w:rStyle w:val="Hyperlink"/>
            <w:rFonts w:ascii="Calibri" w:hAnsi="Calibri" w:cs="Calibri"/>
            <w:sz w:val="24"/>
          </w:rPr>
          <w:t>63</w:t>
        </w:r>
        <w:r w:rsidR="00EB097B" w:rsidRPr="009A47BA">
          <w:rPr>
            <w:rStyle w:val="Hyperlink"/>
            <w:rFonts w:ascii="Calibri" w:hAnsi="Calibri" w:cs="Calibri"/>
            <w:sz w:val="24"/>
          </w:rPr>
          <w:t xml:space="preserve"> Member Email</w:t>
        </w:r>
      </w:hyperlink>
    </w:p>
    <w:p w14:paraId="264C71A0" w14:textId="655EF635"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331A5B">
        <w:rPr>
          <w:rFonts w:ascii="Calibri" w:hAnsi="Calibri" w:cs="Calibri"/>
          <w:sz w:val="24"/>
        </w:rPr>
        <w:t>in this release there are t</w:t>
      </w:r>
      <w:r w:rsidR="00B277EC">
        <w:rPr>
          <w:rFonts w:ascii="Calibri" w:hAnsi="Calibri" w:cs="Calibri"/>
          <w:sz w:val="24"/>
        </w:rPr>
        <w:t>hree</w:t>
      </w:r>
      <w:r w:rsidR="00331A5B">
        <w:rPr>
          <w:rFonts w:ascii="Calibri" w:hAnsi="Calibri" w:cs="Calibri"/>
          <w:sz w:val="24"/>
        </w:rPr>
        <w:t xml:space="preserve"> optional items, </w:t>
      </w:r>
      <w:r w:rsidR="004D4E13">
        <w:rPr>
          <w:rFonts w:ascii="Calibri" w:hAnsi="Calibri" w:cs="Calibri"/>
          <w:sz w:val="24"/>
        </w:rPr>
        <w:t xml:space="preserve">Statistical Reporting – Year-to-Year Report and the Month End Report and for Paragon Connect the Listing </w:t>
      </w:r>
      <w:r w:rsidR="00B277EC">
        <w:rPr>
          <w:rFonts w:ascii="Calibri" w:hAnsi="Calibri" w:cs="Calibri"/>
          <w:sz w:val="24"/>
        </w:rPr>
        <w:t>Add,</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B277EC">
        <w:rPr>
          <w:rFonts w:ascii="Calibri" w:hAnsi="Calibri" w:cs="Calibri"/>
          <w:sz w:val="24"/>
        </w:rPr>
        <w:t xml:space="preserve">ose </w:t>
      </w:r>
      <w:r w:rsidR="003A4F1B" w:rsidRPr="00817CA2">
        <w:rPr>
          <w:rFonts w:ascii="Calibri" w:hAnsi="Calibri" w:cs="Calibri"/>
          <w:sz w:val="24"/>
        </w:rPr>
        <w:t>section</w:t>
      </w:r>
      <w:r w:rsidR="00B277EC">
        <w:rPr>
          <w:rFonts w:ascii="Calibri" w:hAnsi="Calibri" w:cs="Calibri"/>
          <w:sz w:val="24"/>
        </w:rPr>
        <w:t>s</w:t>
      </w:r>
      <w:r w:rsidR="003A4F1B" w:rsidRPr="00817CA2">
        <w:rPr>
          <w:rFonts w:ascii="Calibri" w:hAnsi="Calibri" w:cs="Calibri"/>
          <w:sz w:val="24"/>
        </w:rPr>
        <w:t xml:space="preserve">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382925EB" w14:textId="4BA5FD5A" w:rsidR="00BB2663" w:rsidRDefault="006D395F" w:rsidP="009A47BA">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1DA070C1" w14:textId="26E2A547"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t>Social Media Post</w:t>
      </w:r>
    </w:p>
    <w:p w14:paraId="14E69B7F" w14:textId="5F714EFA" w:rsidR="00386973"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02019D">
        <w:rPr>
          <w:rFonts w:ascii="Calibri" w:eastAsia="Times New Roman" w:hAnsi="Calibri" w:cs="Calibri"/>
          <w:sz w:val="24"/>
        </w:rPr>
        <w:t>9</w:t>
      </w:r>
      <w:r w:rsidR="009A47BA">
        <w:rPr>
          <w:rFonts w:ascii="Calibri" w:eastAsia="Times New Roman" w:hAnsi="Calibri" w:cs="Calibri"/>
          <w:sz w:val="24"/>
        </w:rPr>
        <w:t>6</w:t>
      </w:r>
      <w:r w:rsidR="00473D67">
        <w:rPr>
          <w:rFonts w:ascii="Calibri" w:eastAsia="Times New Roman" w:hAnsi="Calibri" w:cs="Calibri"/>
          <w:sz w:val="24"/>
        </w:rPr>
        <w:t>0</w:t>
      </w:r>
      <w:r w:rsidR="001546DB">
        <w:rPr>
          <w:rFonts w:ascii="Calibri" w:eastAsia="Times New Roman" w:hAnsi="Calibri" w:cs="Calibri"/>
          <w:sz w:val="24"/>
        </w:rPr>
        <w:t>-5.9</w:t>
      </w:r>
      <w:r w:rsidR="009A47BA">
        <w:rPr>
          <w:rFonts w:ascii="Calibri" w:eastAsia="Times New Roman" w:hAnsi="Calibri" w:cs="Calibri"/>
          <w:sz w:val="24"/>
        </w:rPr>
        <w:t>63</w:t>
      </w:r>
      <w:r w:rsidRPr="008D53E5">
        <w:rPr>
          <w:rFonts w:ascii="Calibri" w:eastAsia="Times New Roman" w:hAnsi="Calibri" w:cs="Calibri"/>
          <w:sz w:val="24"/>
        </w:rPr>
        <w:t xml:space="preserve"> release! </w:t>
      </w:r>
      <w:r w:rsidR="004B4A98">
        <w:rPr>
          <w:rFonts w:ascii="Calibri" w:eastAsia="Times New Roman" w:hAnsi="Calibri" w:cs="Calibri"/>
          <w:sz w:val="24"/>
        </w:rPr>
        <w:t xml:space="preserve">If clicking on the </w:t>
      </w:r>
      <w:r w:rsidR="00F405C7">
        <w:rPr>
          <w:rFonts w:ascii="Calibri" w:eastAsia="Times New Roman" w:hAnsi="Calibri" w:cs="Calibri"/>
          <w:sz w:val="24"/>
        </w:rPr>
        <w:t>image does</w:t>
      </w:r>
      <w:r w:rsidR="0033318C">
        <w:rPr>
          <w:rFonts w:ascii="Calibri" w:eastAsia="Times New Roman" w:hAnsi="Calibri" w:cs="Calibri"/>
          <w:sz w:val="24"/>
        </w:rPr>
        <w:t xml:space="preserve"> not</w:t>
      </w:r>
      <w:r w:rsidR="00346E44">
        <w:rPr>
          <w:rFonts w:ascii="Calibri" w:eastAsia="Times New Roman" w:hAnsi="Calibri" w:cs="Calibri"/>
          <w:sz w:val="24"/>
        </w:rPr>
        <w:t xml:space="preserve"> open the video</w:t>
      </w:r>
      <w:r w:rsidR="00F405C7">
        <w:rPr>
          <w:rFonts w:ascii="Calibri" w:eastAsia="Times New Roman" w:hAnsi="Calibri" w:cs="Calibri"/>
          <w:sz w:val="24"/>
        </w:rPr>
        <w:t xml:space="preserve">, please </w:t>
      </w:r>
      <w:hyperlink r:id="rId14" w:history="1">
        <w:r w:rsidR="00DC300E" w:rsidRPr="0033318C">
          <w:rPr>
            <w:rStyle w:val="Hyperlink"/>
            <w:rFonts w:ascii="Calibri" w:eastAsia="Times New Roman" w:hAnsi="Calibri" w:cs="Calibri"/>
            <w:sz w:val="24"/>
          </w:rPr>
          <w:t xml:space="preserve">click </w:t>
        </w:r>
        <w:r w:rsidR="0033318C" w:rsidRPr="0033318C">
          <w:rPr>
            <w:rStyle w:val="Hyperlink"/>
            <w:rFonts w:ascii="Calibri" w:eastAsia="Times New Roman" w:hAnsi="Calibri" w:cs="Calibri"/>
            <w:sz w:val="24"/>
          </w:rPr>
          <w:t>here</w:t>
        </w:r>
      </w:hyperlink>
      <w:r w:rsidR="0033318C">
        <w:rPr>
          <w:rFonts w:ascii="Calibri" w:eastAsia="Times New Roman" w:hAnsi="Calibri" w:cs="Calibri"/>
          <w:sz w:val="24"/>
        </w:rPr>
        <w:t xml:space="preserve"> to </w:t>
      </w:r>
      <w:r w:rsidR="00695483">
        <w:rPr>
          <w:rFonts w:ascii="Calibri" w:eastAsia="Times New Roman" w:hAnsi="Calibri" w:cs="Calibri"/>
          <w:sz w:val="24"/>
        </w:rPr>
        <w:t xml:space="preserve">open </w:t>
      </w:r>
      <w:r w:rsidR="0033318C">
        <w:rPr>
          <w:rFonts w:ascii="Calibri" w:eastAsia="Times New Roman" w:hAnsi="Calibri" w:cs="Calibri"/>
          <w:sz w:val="24"/>
        </w:rPr>
        <w:t>the video</w:t>
      </w:r>
      <w:r w:rsidR="00695483">
        <w:rPr>
          <w:rFonts w:ascii="Calibri" w:eastAsia="Times New Roman" w:hAnsi="Calibri" w:cs="Calibri"/>
          <w:sz w:val="24"/>
        </w:rPr>
        <w:t>.</w:t>
      </w:r>
      <w:r w:rsidR="00DC300E">
        <w:rPr>
          <w:rFonts w:ascii="Calibri" w:eastAsia="Times New Roman" w:hAnsi="Calibri" w:cs="Calibri"/>
          <w:sz w:val="24"/>
        </w:rPr>
        <w:t xml:space="preserve"> </w:t>
      </w:r>
    </w:p>
    <w:p w14:paraId="6155B704" w14:textId="3B807BE3" w:rsidR="00E244D3" w:rsidRDefault="00E244D3" w:rsidP="00817CA2">
      <w:pPr>
        <w:spacing w:line="240" w:lineRule="exact"/>
        <w:rPr>
          <w:rFonts w:ascii="Calibri" w:eastAsia="Times New Roman" w:hAnsi="Calibri" w:cs="Calibri"/>
          <w:sz w:val="24"/>
        </w:rPr>
      </w:pPr>
    </w:p>
    <w:p w14:paraId="2FE6D1B5" w14:textId="4B1D7913" w:rsidR="00E244D3" w:rsidRDefault="009030F7"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667456" behindDoc="0" locked="0" layoutInCell="1" allowOverlap="1" wp14:anchorId="066EC6D2" wp14:editId="3149F44B">
            <wp:simplePos x="0" y="0"/>
            <wp:positionH relativeFrom="column">
              <wp:posOffset>1343025</wp:posOffset>
            </wp:positionH>
            <wp:positionV relativeFrom="paragraph">
              <wp:posOffset>64770</wp:posOffset>
            </wp:positionV>
            <wp:extent cx="3808095" cy="2143125"/>
            <wp:effectExtent l="190500" t="190500" r="192405" b="200025"/>
            <wp:wrapSquare wrapText="bothSides"/>
            <wp:docPr id="6" name="Video 6" descr="Check out the latest release with changes to Paragon Professional, the Collaboration Center and Paragon Conn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Check out the latest release with changes to Paragon Professional, the Collaboration Center and Paragon Connect">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846670207?app_id=122963&quot; width=&quot;426&quot; height=&quot;240&quot; frameborder=&quot;0&quot; allow=&quot;autoplay; fullscreen; picture-in-picture&quot; allowfullscreen=&quot;&quot; title=&quot;5.960-5.963 Release&quot; sandbox=&quot;allow-scripts allow-same-origin allow-popups&quot;&gt;&lt;/iframe&gt;" h="240" w="426"/>
                        </a:ext>
                      </a:extLst>
                    </a:blip>
                    <a:stretch>
                      <a:fillRect/>
                    </a:stretch>
                  </pic:blipFill>
                  <pic:spPr>
                    <a:xfrm>
                      <a:off x="0" y="0"/>
                      <a:ext cx="3808095" cy="21431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3A094D5" w14:textId="18D01827" w:rsidR="00D32EE0" w:rsidRDefault="00D32EE0" w:rsidP="00817CA2">
      <w:pPr>
        <w:spacing w:line="240" w:lineRule="exact"/>
        <w:rPr>
          <w:rFonts w:ascii="Calibri" w:eastAsia="Times New Roman" w:hAnsi="Calibri" w:cs="Calibri"/>
          <w:sz w:val="24"/>
        </w:rPr>
      </w:pPr>
    </w:p>
    <w:p w14:paraId="7B33ABF6" w14:textId="5C4E29C4" w:rsidR="00386973" w:rsidRDefault="00386973" w:rsidP="00817CA2">
      <w:pPr>
        <w:spacing w:line="240" w:lineRule="exact"/>
        <w:rPr>
          <w:rFonts w:ascii="Calibri" w:eastAsia="Times New Roman" w:hAnsi="Calibri" w:cs="Calibri"/>
          <w:sz w:val="24"/>
        </w:rPr>
      </w:pPr>
    </w:p>
    <w:p w14:paraId="1592DE58" w14:textId="72BB2AEA" w:rsidR="00AB3DE7" w:rsidRDefault="00AB3DE7" w:rsidP="00817CA2">
      <w:pPr>
        <w:spacing w:line="240" w:lineRule="exact"/>
        <w:rPr>
          <w:rFonts w:ascii="Calibri" w:eastAsia="Times New Roman" w:hAnsi="Calibri" w:cs="Calibri"/>
          <w:noProof/>
          <w:sz w:val="24"/>
        </w:rPr>
      </w:pPr>
    </w:p>
    <w:p w14:paraId="56B5DC46" w14:textId="0DF0C454" w:rsidR="00D1036E" w:rsidRDefault="00D1036E" w:rsidP="00817CA2">
      <w:pPr>
        <w:spacing w:line="240" w:lineRule="exact"/>
        <w:rPr>
          <w:rFonts w:ascii="Calibri" w:eastAsia="Times New Roman" w:hAnsi="Calibri" w:cs="Calibri"/>
          <w:noProof/>
          <w:sz w:val="24"/>
        </w:rPr>
      </w:pPr>
    </w:p>
    <w:p w14:paraId="132CE8AC" w14:textId="4DEFB76F" w:rsidR="00D1036E" w:rsidRDefault="00D1036E" w:rsidP="00817CA2">
      <w:pPr>
        <w:spacing w:line="240" w:lineRule="exact"/>
        <w:rPr>
          <w:rFonts w:ascii="Calibri" w:eastAsia="Times New Roman" w:hAnsi="Calibri" w:cs="Calibri"/>
          <w:noProof/>
          <w:sz w:val="24"/>
        </w:rPr>
      </w:pPr>
    </w:p>
    <w:p w14:paraId="7A52DB8E" w14:textId="20343DC7" w:rsidR="00D1036E" w:rsidRDefault="00D1036E" w:rsidP="00817CA2">
      <w:pPr>
        <w:spacing w:line="240" w:lineRule="exact"/>
        <w:rPr>
          <w:rFonts w:ascii="Calibri" w:eastAsia="Times New Roman" w:hAnsi="Calibri" w:cs="Calibri"/>
          <w:noProof/>
          <w:sz w:val="24"/>
        </w:rPr>
      </w:pPr>
    </w:p>
    <w:p w14:paraId="28339D26" w14:textId="5904393A" w:rsidR="00D1036E" w:rsidRDefault="00D1036E" w:rsidP="00817CA2">
      <w:pPr>
        <w:spacing w:line="240" w:lineRule="exact"/>
        <w:rPr>
          <w:rFonts w:ascii="Calibri" w:eastAsia="Times New Roman" w:hAnsi="Calibri" w:cs="Calibri"/>
          <w:noProof/>
          <w:sz w:val="24"/>
        </w:rPr>
      </w:pPr>
    </w:p>
    <w:p w14:paraId="7EF93ADC" w14:textId="13FD03F3" w:rsidR="00D1036E" w:rsidRDefault="00D1036E" w:rsidP="00817CA2">
      <w:pPr>
        <w:spacing w:line="240" w:lineRule="exact"/>
        <w:rPr>
          <w:rFonts w:ascii="Calibri" w:eastAsia="Times New Roman" w:hAnsi="Calibri" w:cs="Calibri"/>
          <w:noProof/>
          <w:sz w:val="24"/>
        </w:rPr>
      </w:pPr>
    </w:p>
    <w:p w14:paraId="4700C955" w14:textId="34708C6E" w:rsidR="000F2825" w:rsidRDefault="000F2825">
      <w:pPr>
        <w:spacing w:after="0" w:line="240" w:lineRule="auto"/>
        <w:rPr>
          <w:rFonts w:ascii="Calibri" w:eastAsia="Times New Roman" w:hAnsi="Calibri" w:cs="Calibri"/>
          <w:noProof/>
          <w:sz w:val="24"/>
        </w:rPr>
      </w:pPr>
      <w:r>
        <w:rPr>
          <w:rFonts w:ascii="Calibri" w:eastAsia="Times New Roman" w:hAnsi="Calibri" w:cs="Calibri"/>
          <w:noProof/>
          <w:sz w:val="24"/>
        </w:rPr>
        <w:br w:type="page"/>
      </w:r>
    </w:p>
    <w:p w14:paraId="02E7443C" w14:textId="1C30C0CB"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123EA0CD" w14:textId="77777777" w:rsidR="006A5DFC" w:rsidRPr="006A5DFC" w:rsidRDefault="006A5DFC" w:rsidP="006A5DFC">
      <w:pPr>
        <w:spacing w:after="0" w:line="257" w:lineRule="auto"/>
        <w:rPr>
          <w:rFonts w:ascii="Calibri" w:eastAsia="Calibri" w:hAnsi="Calibri" w:cs="Calibri"/>
          <w:sz w:val="24"/>
        </w:rPr>
      </w:pPr>
      <w:r w:rsidRPr="006A5DFC">
        <w:rPr>
          <w:rFonts w:ascii="Calibri" w:eastAsia="Calibri" w:hAnsi="Calibri" w:cs="Calibri"/>
          <w:sz w:val="24"/>
        </w:rPr>
        <w:t xml:space="preserve">Paragon Connect now allows users to modify the fields used on the property class search forms. Users may choose to customize the Containers and the Fields within each container making it easy to search for any and all kinds of listing data. You can also drag and drop fields from one container to another! </w:t>
      </w:r>
    </w:p>
    <w:p w14:paraId="07AB9DA3" w14:textId="77777777" w:rsidR="006A5DFC" w:rsidRPr="006A5DFC" w:rsidRDefault="006A5DFC" w:rsidP="006A5DFC">
      <w:pPr>
        <w:spacing w:after="0" w:line="257" w:lineRule="auto"/>
        <w:rPr>
          <w:rFonts w:ascii="Calibri" w:eastAsia="Calibri" w:hAnsi="Calibri" w:cs="Calibri"/>
          <w:sz w:val="24"/>
        </w:rPr>
      </w:pPr>
    </w:p>
    <w:p w14:paraId="5DCB1C6D" w14:textId="77777777" w:rsidR="006A5DFC" w:rsidRPr="006A5DFC" w:rsidRDefault="006A5DFC" w:rsidP="006A5DFC">
      <w:pPr>
        <w:spacing w:after="0" w:line="257" w:lineRule="auto"/>
        <w:rPr>
          <w:rFonts w:ascii="Calibri" w:eastAsia="Calibri" w:hAnsi="Calibri" w:cs="Calibri"/>
          <w:sz w:val="24"/>
        </w:rPr>
      </w:pPr>
      <w:r w:rsidRPr="006A5DFC">
        <w:rPr>
          <w:rFonts w:ascii="Calibri" w:eastAsia="Calibri" w:hAnsi="Calibri" w:cs="Calibri"/>
          <w:sz w:val="24"/>
        </w:rPr>
        <w:t>After making any adjustments to the form containers and fields be sure to save as a custom search or use the Update Default Template option if you want access to the new additions going forward.</w:t>
      </w:r>
    </w:p>
    <w:p w14:paraId="540E73DD" w14:textId="77777777" w:rsidR="006A5DFC" w:rsidRDefault="006A5DFC" w:rsidP="006A5DFC">
      <w:pPr>
        <w:spacing w:after="0" w:line="257" w:lineRule="auto"/>
        <w:rPr>
          <w:rFonts w:ascii="Calibri" w:eastAsia="Calibri" w:hAnsi="Calibri" w:cs="Calibri"/>
        </w:rPr>
      </w:pPr>
      <w:r>
        <w:rPr>
          <w:noProof/>
        </w:rPr>
        <w:drawing>
          <wp:anchor distT="0" distB="0" distL="114300" distR="114300" simplePos="0" relativeHeight="251661312" behindDoc="0" locked="0" layoutInCell="1" allowOverlap="1" wp14:anchorId="44D6E02B" wp14:editId="0262A6E5">
            <wp:simplePos x="0" y="0"/>
            <wp:positionH relativeFrom="column">
              <wp:posOffset>0</wp:posOffset>
            </wp:positionH>
            <wp:positionV relativeFrom="paragraph">
              <wp:posOffset>380365</wp:posOffset>
            </wp:positionV>
            <wp:extent cx="4591050" cy="2307590"/>
            <wp:effectExtent l="190500" t="190500" r="190500" b="187960"/>
            <wp:wrapSquare wrapText="bothSides"/>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1050" cy="2307590"/>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62336" behindDoc="0" locked="0" layoutInCell="1" allowOverlap="1" wp14:anchorId="1DA9476E" wp14:editId="02260F33">
            <wp:simplePos x="0" y="0"/>
            <wp:positionH relativeFrom="column">
              <wp:posOffset>542925</wp:posOffset>
            </wp:positionH>
            <wp:positionV relativeFrom="paragraph">
              <wp:posOffset>1901190</wp:posOffset>
            </wp:positionV>
            <wp:extent cx="4391025" cy="2216154"/>
            <wp:effectExtent l="190500" t="190500" r="180975" b="184150"/>
            <wp:wrapSquare wrapText="bothSides"/>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1025" cy="2216154"/>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63360" behindDoc="0" locked="0" layoutInCell="1" allowOverlap="1" wp14:anchorId="0921BF8B" wp14:editId="6EBDEAD2">
            <wp:simplePos x="0" y="0"/>
            <wp:positionH relativeFrom="column">
              <wp:posOffset>1409700</wp:posOffset>
            </wp:positionH>
            <wp:positionV relativeFrom="paragraph">
              <wp:posOffset>3878580</wp:posOffset>
            </wp:positionV>
            <wp:extent cx="4438650" cy="2240190"/>
            <wp:effectExtent l="190500" t="190500" r="190500" b="198755"/>
            <wp:wrapSquare wrapText="bothSides"/>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8650" cy="2240190"/>
                    </a:xfrm>
                    <a:prstGeom prst="rect">
                      <a:avLst/>
                    </a:prstGeom>
                    <a:ln>
                      <a:noFill/>
                    </a:ln>
                    <a:effectLst>
                      <a:outerShdw blurRad="190500" algn="tl" rotWithShape="0">
                        <a:srgbClr val="000000">
                          <a:alpha val="70000"/>
                        </a:srgbClr>
                      </a:outerShdw>
                    </a:effectLst>
                  </pic:spPr>
                </pic:pic>
              </a:graphicData>
            </a:graphic>
          </wp:anchor>
        </w:drawing>
      </w:r>
    </w:p>
    <w:p w14:paraId="397472D0" w14:textId="39BD19DB" w:rsidR="004E3D38" w:rsidRDefault="006A5DFC" w:rsidP="004E3D38">
      <w:pPr>
        <w:spacing w:after="0" w:line="257" w:lineRule="auto"/>
        <w:rPr>
          <w:rFonts w:ascii="Calibri" w:eastAsia="Calibri" w:hAnsi="Calibri" w:cs="Calibri"/>
        </w:rPr>
      </w:pPr>
      <w:r>
        <w:rPr>
          <w:rFonts w:ascii="Calibri" w:eastAsia="Calibri" w:hAnsi="Calibri" w:cs="Calibri"/>
        </w:rPr>
        <w:br w:type="page"/>
      </w:r>
      <w:r w:rsidR="004E3D38">
        <w:rPr>
          <w:rFonts w:ascii="Calibri" w:eastAsia="Calibri" w:hAnsi="Calibri" w:cs="Calibri"/>
        </w:rPr>
        <w:lastRenderedPageBreak/>
        <w:t>Paragon Connect now allows w</w:t>
      </w:r>
      <w:r w:rsidR="004E3D38">
        <w:rPr>
          <w:rFonts w:ascii="Calibri" w:eastAsia="Calibri" w:hAnsi="Calibri" w:cs="Calibri"/>
        </w:rPr>
        <w:t xml:space="preserve">hen viewing the Listing Detail View </w:t>
      </w:r>
      <w:r w:rsidR="008C6483">
        <w:rPr>
          <w:rFonts w:ascii="Calibri" w:eastAsia="Calibri" w:hAnsi="Calibri" w:cs="Calibri"/>
        </w:rPr>
        <w:t>to combine all</w:t>
      </w:r>
      <w:r w:rsidR="004E3D38">
        <w:rPr>
          <w:rFonts w:ascii="Calibri" w:eastAsia="Calibri" w:hAnsi="Calibri" w:cs="Calibri"/>
        </w:rPr>
        <w:t xml:space="preserve"> PDF documents into a single file and allow you to print them all at once. This new Print PDF option does not include any other document types. </w:t>
      </w:r>
      <w:r w:rsidR="004E3D38">
        <w:rPr>
          <w:noProof/>
        </w:rPr>
        <w:drawing>
          <wp:anchor distT="0" distB="0" distL="114300" distR="114300" simplePos="0" relativeHeight="251665408" behindDoc="0" locked="0" layoutInCell="1" allowOverlap="1" wp14:anchorId="157650EF" wp14:editId="770B8F94">
            <wp:simplePos x="0" y="0"/>
            <wp:positionH relativeFrom="column">
              <wp:posOffset>723900</wp:posOffset>
            </wp:positionH>
            <wp:positionV relativeFrom="paragraph">
              <wp:posOffset>2559050</wp:posOffset>
            </wp:positionV>
            <wp:extent cx="5943600" cy="2866390"/>
            <wp:effectExtent l="190500" t="190500" r="190500" b="181610"/>
            <wp:wrapSquare wrapText="bothSides"/>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866390"/>
                    </a:xfrm>
                    <a:prstGeom prst="rect">
                      <a:avLst/>
                    </a:prstGeom>
                    <a:ln>
                      <a:noFill/>
                    </a:ln>
                    <a:effectLst>
                      <a:outerShdw blurRad="190500" algn="tl" rotWithShape="0">
                        <a:srgbClr val="000000">
                          <a:alpha val="70000"/>
                        </a:srgbClr>
                      </a:outerShdw>
                    </a:effectLst>
                  </pic:spPr>
                </pic:pic>
              </a:graphicData>
            </a:graphic>
          </wp:anchor>
        </w:drawing>
      </w:r>
      <w:r w:rsidR="004E3D38">
        <w:rPr>
          <w:noProof/>
        </w:rPr>
        <w:drawing>
          <wp:anchor distT="0" distB="0" distL="114300" distR="114300" simplePos="0" relativeHeight="251666432" behindDoc="0" locked="0" layoutInCell="1" allowOverlap="1" wp14:anchorId="119007CC" wp14:editId="5D87C74B">
            <wp:simplePos x="0" y="0"/>
            <wp:positionH relativeFrom="column">
              <wp:posOffset>0</wp:posOffset>
            </wp:positionH>
            <wp:positionV relativeFrom="paragraph">
              <wp:posOffset>746125</wp:posOffset>
            </wp:positionV>
            <wp:extent cx="5943600" cy="2038985"/>
            <wp:effectExtent l="190500" t="190500" r="190500" b="189865"/>
            <wp:wrapSquare wrapText="bothSides"/>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038985"/>
                    </a:xfrm>
                    <a:prstGeom prst="rect">
                      <a:avLst/>
                    </a:prstGeom>
                    <a:ln>
                      <a:noFill/>
                    </a:ln>
                    <a:effectLst>
                      <a:outerShdw blurRad="190500" algn="tl" rotWithShape="0">
                        <a:srgbClr val="000000">
                          <a:alpha val="70000"/>
                        </a:srgbClr>
                      </a:outerShdw>
                    </a:effectLst>
                  </pic:spPr>
                </pic:pic>
              </a:graphicData>
            </a:graphic>
          </wp:anchor>
        </w:drawing>
      </w:r>
    </w:p>
    <w:p w14:paraId="4365691C" w14:textId="77777777" w:rsidR="004E3D38" w:rsidRDefault="004E3D38" w:rsidP="004E3D38">
      <w:pPr>
        <w:spacing w:after="0" w:line="257" w:lineRule="auto"/>
        <w:rPr>
          <w:rFonts w:ascii="Calibri" w:eastAsia="Calibri" w:hAnsi="Calibri" w:cs="Calibri"/>
        </w:rPr>
      </w:pPr>
    </w:p>
    <w:p w14:paraId="497FBF33" w14:textId="247E1EF5" w:rsidR="006A5DFC" w:rsidRDefault="006A5DFC" w:rsidP="006A5DFC">
      <w:pPr>
        <w:rPr>
          <w:rFonts w:ascii="Calibri" w:eastAsia="Calibri" w:hAnsi="Calibri" w:cs="Calibri"/>
        </w:rPr>
      </w:pPr>
    </w:p>
    <w:p w14:paraId="15F485F0" w14:textId="77777777" w:rsidR="001850BB" w:rsidRPr="001850BB" w:rsidRDefault="001850BB" w:rsidP="001850BB">
      <w:pPr>
        <w:rPr>
          <w:rFonts w:ascii="Calibri" w:eastAsia="Calibri" w:hAnsi="Calibri" w:cs="Calibri"/>
        </w:rPr>
      </w:pPr>
    </w:p>
    <w:p w14:paraId="6D1E5583" w14:textId="77777777" w:rsidR="001850BB" w:rsidRPr="001850BB" w:rsidRDefault="001850BB" w:rsidP="001850BB">
      <w:pPr>
        <w:rPr>
          <w:rFonts w:ascii="Calibri" w:eastAsia="Calibri" w:hAnsi="Calibri" w:cs="Calibri"/>
        </w:rPr>
      </w:pPr>
    </w:p>
    <w:p w14:paraId="49750364" w14:textId="77777777" w:rsidR="001850BB" w:rsidRPr="001850BB" w:rsidRDefault="001850BB" w:rsidP="001850BB">
      <w:pPr>
        <w:rPr>
          <w:rFonts w:ascii="Calibri" w:eastAsia="Calibri" w:hAnsi="Calibri" w:cs="Calibri"/>
        </w:rPr>
      </w:pPr>
    </w:p>
    <w:p w14:paraId="6357F8CD" w14:textId="77777777" w:rsidR="001850BB" w:rsidRPr="001850BB" w:rsidRDefault="001850BB" w:rsidP="001850BB">
      <w:pPr>
        <w:rPr>
          <w:rFonts w:ascii="Calibri" w:eastAsia="Calibri" w:hAnsi="Calibri" w:cs="Calibri"/>
        </w:rPr>
      </w:pPr>
    </w:p>
    <w:p w14:paraId="6C43EAEA" w14:textId="77777777" w:rsidR="001850BB" w:rsidRPr="001850BB" w:rsidRDefault="001850BB" w:rsidP="001850BB">
      <w:pPr>
        <w:rPr>
          <w:rFonts w:ascii="Calibri" w:eastAsia="Calibri" w:hAnsi="Calibri" w:cs="Calibri"/>
        </w:rPr>
      </w:pPr>
    </w:p>
    <w:p w14:paraId="54492870" w14:textId="77777777" w:rsidR="001850BB" w:rsidRPr="001850BB" w:rsidRDefault="001850BB" w:rsidP="001850BB">
      <w:pPr>
        <w:rPr>
          <w:rFonts w:ascii="Calibri" w:eastAsia="Calibri" w:hAnsi="Calibri" w:cs="Calibri"/>
        </w:rPr>
      </w:pPr>
    </w:p>
    <w:p w14:paraId="6222F7A3" w14:textId="77777777" w:rsidR="001850BB" w:rsidRPr="001850BB" w:rsidRDefault="001850BB" w:rsidP="001850BB">
      <w:pPr>
        <w:rPr>
          <w:rFonts w:ascii="Calibri" w:eastAsia="Calibri" w:hAnsi="Calibri" w:cs="Calibri"/>
        </w:rPr>
      </w:pPr>
    </w:p>
    <w:p w14:paraId="293FEA3F" w14:textId="77777777" w:rsidR="001850BB" w:rsidRPr="001850BB" w:rsidRDefault="001850BB" w:rsidP="001850BB">
      <w:pPr>
        <w:rPr>
          <w:rFonts w:ascii="Calibri" w:eastAsia="Calibri" w:hAnsi="Calibri" w:cs="Calibri"/>
        </w:rPr>
      </w:pPr>
    </w:p>
    <w:p w14:paraId="6A004F4F" w14:textId="77777777" w:rsidR="001850BB" w:rsidRPr="001850BB" w:rsidRDefault="001850BB" w:rsidP="001850BB">
      <w:pPr>
        <w:rPr>
          <w:rFonts w:ascii="Calibri" w:eastAsia="Calibri" w:hAnsi="Calibri" w:cs="Calibri"/>
        </w:rPr>
      </w:pPr>
    </w:p>
    <w:p w14:paraId="06DB07FE" w14:textId="77777777" w:rsidR="001850BB" w:rsidRPr="001850BB" w:rsidRDefault="001850BB" w:rsidP="001850BB">
      <w:pPr>
        <w:rPr>
          <w:rFonts w:ascii="Calibri" w:eastAsia="Calibri" w:hAnsi="Calibri" w:cs="Calibri"/>
        </w:rPr>
      </w:pPr>
    </w:p>
    <w:p w14:paraId="554566B2" w14:textId="77777777" w:rsidR="001850BB" w:rsidRPr="001850BB" w:rsidRDefault="001850BB" w:rsidP="001850BB">
      <w:pPr>
        <w:rPr>
          <w:rFonts w:ascii="Calibri" w:eastAsia="Calibri" w:hAnsi="Calibri" w:cs="Calibri"/>
        </w:rPr>
      </w:pPr>
    </w:p>
    <w:p w14:paraId="227B0FE5" w14:textId="77777777" w:rsidR="001850BB" w:rsidRPr="001850BB" w:rsidRDefault="001850BB" w:rsidP="001850BB">
      <w:pPr>
        <w:rPr>
          <w:rFonts w:ascii="Calibri" w:eastAsia="Calibri" w:hAnsi="Calibri" w:cs="Calibri"/>
        </w:rPr>
      </w:pPr>
    </w:p>
    <w:p w14:paraId="187573E4" w14:textId="77777777" w:rsidR="001850BB" w:rsidRPr="001850BB" w:rsidRDefault="001850BB" w:rsidP="001850BB">
      <w:pPr>
        <w:rPr>
          <w:rFonts w:ascii="Calibri" w:eastAsia="Calibri" w:hAnsi="Calibri" w:cs="Calibri"/>
        </w:rPr>
      </w:pPr>
    </w:p>
    <w:p w14:paraId="2B590329" w14:textId="77777777" w:rsidR="001850BB" w:rsidRPr="001850BB" w:rsidRDefault="001850BB" w:rsidP="001850BB">
      <w:pPr>
        <w:rPr>
          <w:rFonts w:ascii="Calibri" w:eastAsia="Calibri" w:hAnsi="Calibri" w:cs="Calibri"/>
        </w:rPr>
      </w:pPr>
    </w:p>
    <w:p w14:paraId="3B825126" w14:textId="77777777" w:rsidR="001850BB" w:rsidRPr="001850BB" w:rsidRDefault="001850BB" w:rsidP="001850BB">
      <w:pPr>
        <w:ind w:firstLine="720"/>
        <w:rPr>
          <w:rFonts w:ascii="Calibri" w:eastAsia="Calibri" w:hAnsi="Calibri" w:cs="Calibri"/>
        </w:rPr>
      </w:pPr>
    </w:p>
    <w:sectPr w:rsidR="001850BB" w:rsidRPr="001850BB" w:rsidSect="00C62C5B">
      <w:headerReference w:type="default" r:id="rId22"/>
      <w:footerReference w:type="default" r:id="rId23"/>
      <w:headerReference w:type="first" r:id="rId24"/>
      <w:footerReference w:type="first" r:id="rId25"/>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CD67C" w14:textId="77777777" w:rsidR="00411FA2" w:rsidRDefault="00411FA2" w:rsidP="00C055A5">
      <w:pPr>
        <w:spacing w:after="0" w:line="240" w:lineRule="auto"/>
      </w:pPr>
      <w:r>
        <w:separator/>
      </w:r>
    </w:p>
  </w:endnote>
  <w:endnote w:type="continuationSeparator" w:id="0">
    <w:p w14:paraId="2DCB4111" w14:textId="77777777" w:rsidR="00411FA2" w:rsidRDefault="00411FA2"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261C" w14:textId="559113FC" w:rsidR="00B41776" w:rsidRPr="00BD0318" w:rsidRDefault="00806810" w:rsidP="00B41776">
    <w:pPr>
      <w:pBdr>
        <w:bottom w:val="single" w:sz="4" w:space="4" w:color="auto"/>
      </w:pBdr>
      <w:tabs>
        <w:tab w:val="left" w:pos="2832"/>
        <w:tab w:val="left" w:pos="3330"/>
        <w:tab w:val="left" w:pos="5535"/>
        <w:tab w:val="right" w:pos="10800"/>
      </w:tabs>
      <w:ind w:right="-90"/>
      <w:rPr>
        <w:rFonts w:cs="Calibri"/>
        <w:sz w:val="16"/>
        <w:szCs w:val="16"/>
      </w:rPr>
    </w:pPr>
    <w:r w:rsidRPr="00C62C5B">
      <w:rPr>
        <w:noProof/>
        <w:color w:val="636463" w:themeColor="text2"/>
      </w:rPr>
      <w:drawing>
        <wp:anchor distT="0" distB="0" distL="114300" distR="114300" simplePos="0" relativeHeight="251658752"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rFonts w:asciiTheme="majorHAnsi" w:eastAsia="Times New Roman" w:hAnsiTheme="majorHAnsi" w:cstheme="majorHAnsi"/>
        <w:color w:val="636463" w:themeColor="text2"/>
        <w:sz w:val="16"/>
        <w:szCs w:val="16"/>
      </w:rPr>
      <w:br/>
    </w:r>
    <w:r w:rsidR="00B41776">
      <w:rPr>
        <w:rFonts w:cs="Calibri"/>
        <w:sz w:val="16"/>
        <w:szCs w:val="16"/>
      </w:rPr>
      <w:t>Paragon Customer Toolkit</w:t>
    </w:r>
    <w:r w:rsidR="00B41776">
      <w:rPr>
        <w:rFonts w:cs="Calibri"/>
        <w:sz w:val="16"/>
        <w:szCs w:val="16"/>
      </w:rPr>
      <w:tab/>
    </w:r>
    <w:r w:rsidR="00B41776">
      <w:rPr>
        <w:rFonts w:cs="Calibri"/>
        <w:sz w:val="16"/>
        <w:szCs w:val="16"/>
      </w:rPr>
      <w:tab/>
    </w:r>
    <w:r w:rsidR="00B41776">
      <w:rPr>
        <w:rFonts w:cs="Calibri"/>
        <w:sz w:val="16"/>
        <w:szCs w:val="16"/>
      </w:rPr>
      <w:tab/>
    </w:r>
    <w:r w:rsidR="00B41776">
      <w:rPr>
        <w:rFonts w:cs="Calibri"/>
        <w:sz w:val="16"/>
        <w:szCs w:val="16"/>
      </w:rPr>
      <w:tab/>
    </w:r>
    <w:r w:rsidR="00B41776" w:rsidRPr="00BD0318">
      <w:rPr>
        <w:rFonts w:cs="Calibri"/>
        <w:sz w:val="16"/>
        <w:szCs w:val="16"/>
      </w:rPr>
      <w:fldChar w:fldCharType="begin"/>
    </w:r>
    <w:r w:rsidR="00B41776" w:rsidRPr="00BD0318">
      <w:rPr>
        <w:rFonts w:cs="Calibri"/>
        <w:sz w:val="16"/>
        <w:szCs w:val="16"/>
      </w:rPr>
      <w:instrText xml:space="preserve"> DATE \@ "M/d/yyyy" </w:instrText>
    </w:r>
    <w:r w:rsidR="00B41776" w:rsidRPr="00BD0318">
      <w:rPr>
        <w:rFonts w:cs="Calibri"/>
        <w:sz w:val="16"/>
        <w:szCs w:val="16"/>
      </w:rPr>
      <w:fldChar w:fldCharType="separate"/>
    </w:r>
    <w:r w:rsidR="001850BB">
      <w:rPr>
        <w:rFonts w:cs="Calibri"/>
        <w:noProof/>
        <w:sz w:val="16"/>
        <w:szCs w:val="16"/>
      </w:rPr>
      <w:t>7/19/2023</w:t>
    </w:r>
    <w:r w:rsidR="00B41776" w:rsidRPr="00BD0318">
      <w:rPr>
        <w:rFonts w:cs="Calibri"/>
        <w:sz w:val="16"/>
        <w:szCs w:val="16"/>
      </w:rPr>
      <w:fldChar w:fldCharType="end"/>
    </w:r>
  </w:p>
  <w:p w14:paraId="543ED2D1" w14:textId="77777777" w:rsidR="00B41776" w:rsidRPr="00920BB0" w:rsidRDefault="00B41776" w:rsidP="00B41776">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2</w:t>
    </w:r>
    <w:r w:rsidRPr="00BD0318">
      <w:rPr>
        <w:rFonts w:cs="Calibri"/>
        <w:sz w:val="16"/>
        <w:szCs w:val="16"/>
      </w:rPr>
      <w:fldChar w:fldCharType="end"/>
    </w:r>
  </w:p>
  <w:p w14:paraId="1CB674D7" w14:textId="092A832E" w:rsidR="00022D47" w:rsidRPr="00C62C5B" w:rsidRDefault="00022D47" w:rsidP="00B41776">
    <w:pPr>
      <w:spacing w:after="0" w:line="240" w:lineRule="auto"/>
      <w:ind w:left="4320"/>
      <w:jc w:val="right"/>
      <w:outlineLvl w:val="3"/>
      <w:rPr>
        <w:rFonts w:asciiTheme="majorHAnsi" w:hAnsiTheme="majorHAnsi" w:cstheme="majorHAnsi"/>
        <w:color w:val="636463" w:themeColor="text2"/>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4243E" w14:textId="77777777" w:rsidR="00411FA2" w:rsidRDefault="00411FA2" w:rsidP="00C055A5">
      <w:pPr>
        <w:spacing w:after="0" w:line="240" w:lineRule="auto"/>
      </w:pPr>
      <w:r>
        <w:separator/>
      </w:r>
    </w:p>
  </w:footnote>
  <w:footnote w:type="continuationSeparator" w:id="0">
    <w:p w14:paraId="4B3A324A" w14:textId="77777777" w:rsidR="00411FA2" w:rsidRDefault="00411FA2"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EE43A37"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14515D"/>
    <w:multiLevelType w:val="hybridMultilevel"/>
    <w:tmpl w:val="7A021356"/>
    <w:lvl w:ilvl="0" w:tplc="45F65CB8">
      <w:start w:val="1"/>
      <w:numFmt w:val="bullet"/>
      <w:lvlText w:val="·"/>
      <w:lvlJc w:val="left"/>
      <w:pPr>
        <w:ind w:left="720" w:hanging="360"/>
      </w:pPr>
      <w:rPr>
        <w:rFonts w:ascii="Symbol" w:hAnsi="Symbol" w:hint="default"/>
      </w:rPr>
    </w:lvl>
    <w:lvl w:ilvl="1" w:tplc="5B8C75E8">
      <w:start w:val="1"/>
      <w:numFmt w:val="bullet"/>
      <w:lvlText w:val="o"/>
      <w:lvlJc w:val="left"/>
      <w:pPr>
        <w:ind w:left="1440" w:hanging="360"/>
      </w:pPr>
      <w:rPr>
        <w:rFonts w:ascii="Courier New" w:hAnsi="Courier New" w:hint="default"/>
      </w:rPr>
    </w:lvl>
    <w:lvl w:ilvl="2" w:tplc="A23A3D2A">
      <w:start w:val="1"/>
      <w:numFmt w:val="bullet"/>
      <w:lvlText w:val=""/>
      <w:lvlJc w:val="left"/>
      <w:pPr>
        <w:ind w:left="2160" w:hanging="360"/>
      </w:pPr>
      <w:rPr>
        <w:rFonts w:ascii="Wingdings" w:hAnsi="Wingdings" w:hint="default"/>
      </w:rPr>
    </w:lvl>
    <w:lvl w:ilvl="3" w:tplc="047C872A">
      <w:start w:val="1"/>
      <w:numFmt w:val="bullet"/>
      <w:lvlText w:val=""/>
      <w:lvlJc w:val="left"/>
      <w:pPr>
        <w:ind w:left="2880" w:hanging="360"/>
      </w:pPr>
      <w:rPr>
        <w:rFonts w:ascii="Symbol" w:hAnsi="Symbol" w:hint="default"/>
      </w:rPr>
    </w:lvl>
    <w:lvl w:ilvl="4" w:tplc="BF0CE1F2">
      <w:start w:val="1"/>
      <w:numFmt w:val="bullet"/>
      <w:lvlText w:val="o"/>
      <w:lvlJc w:val="left"/>
      <w:pPr>
        <w:ind w:left="3600" w:hanging="360"/>
      </w:pPr>
      <w:rPr>
        <w:rFonts w:ascii="Courier New" w:hAnsi="Courier New" w:hint="default"/>
      </w:rPr>
    </w:lvl>
    <w:lvl w:ilvl="5" w:tplc="8ED4FAD4">
      <w:start w:val="1"/>
      <w:numFmt w:val="bullet"/>
      <w:lvlText w:val=""/>
      <w:lvlJc w:val="left"/>
      <w:pPr>
        <w:ind w:left="4320" w:hanging="360"/>
      </w:pPr>
      <w:rPr>
        <w:rFonts w:ascii="Wingdings" w:hAnsi="Wingdings" w:hint="default"/>
      </w:rPr>
    </w:lvl>
    <w:lvl w:ilvl="6" w:tplc="3A3CA326">
      <w:start w:val="1"/>
      <w:numFmt w:val="bullet"/>
      <w:lvlText w:val=""/>
      <w:lvlJc w:val="left"/>
      <w:pPr>
        <w:ind w:left="5040" w:hanging="360"/>
      </w:pPr>
      <w:rPr>
        <w:rFonts w:ascii="Symbol" w:hAnsi="Symbol" w:hint="default"/>
      </w:rPr>
    </w:lvl>
    <w:lvl w:ilvl="7" w:tplc="51DA99FC">
      <w:start w:val="1"/>
      <w:numFmt w:val="bullet"/>
      <w:lvlText w:val="o"/>
      <w:lvlJc w:val="left"/>
      <w:pPr>
        <w:ind w:left="5760" w:hanging="360"/>
      </w:pPr>
      <w:rPr>
        <w:rFonts w:ascii="Courier New" w:hAnsi="Courier New" w:hint="default"/>
      </w:rPr>
    </w:lvl>
    <w:lvl w:ilvl="8" w:tplc="F3E2D93A">
      <w:start w:val="1"/>
      <w:numFmt w:val="bullet"/>
      <w:lvlText w:val=""/>
      <w:lvlJc w:val="left"/>
      <w:pPr>
        <w:ind w:left="6480" w:hanging="360"/>
      </w:pPr>
      <w:rPr>
        <w:rFonts w:ascii="Wingdings" w:hAnsi="Wingdings" w:hint="default"/>
      </w:rPr>
    </w:lvl>
  </w:abstractNum>
  <w:abstractNum w:abstractNumId="6" w15:restartNumberingAfterBreak="0">
    <w:nsid w:val="79DDA3B6"/>
    <w:multiLevelType w:val="hybridMultilevel"/>
    <w:tmpl w:val="FFFFFFFF"/>
    <w:lvl w:ilvl="0" w:tplc="A8A40D0E">
      <w:start w:val="1"/>
      <w:numFmt w:val="bullet"/>
      <w:lvlText w:val=""/>
      <w:lvlJc w:val="left"/>
      <w:pPr>
        <w:ind w:left="720" w:hanging="360"/>
      </w:pPr>
      <w:rPr>
        <w:rFonts w:ascii="Symbol" w:hAnsi="Symbol" w:hint="default"/>
      </w:rPr>
    </w:lvl>
    <w:lvl w:ilvl="1" w:tplc="4DC63008">
      <w:start w:val="1"/>
      <w:numFmt w:val="bullet"/>
      <w:lvlText w:val="o"/>
      <w:lvlJc w:val="left"/>
      <w:pPr>
        <w:ind w:left="1440" w:hanging="360"/>
      </w:pPr>
      <w:rPr>
        <w:rFonts w:ascii="Courier New" w:hAnsi="Courier New" w:hint="default"/>
      </w:rPr>
    </w:lvl>
    <w:lvl w:ilvl="2" w:tplc="2686389E">
      <w:start w:val="1"/>
      <w:numFmt w:val="bullet"/>
      <w:lvlText w:val=""/>
      <w:lvlJc w:val="left"/>
      <w:pPr>
        <w:ind w:left="2160" w:hanging="360"/>
      </w:pPr>
      <w:rPr>
        <w:rFonts w:ascii="Wingdings" w:hAnsi="Wingdings" w:hint="default"/>
      </w:rPr>
    </w:lvl>
    <w:lvl w:ilvl="3" w:tplc="8DAA58C0">
      <w:start w:val="1"/>
      <w:numFmt w:val="bullet"/>
      <w:lvlText w:val=""/>
      <w:lvlJc w:val="left"/>
      <w:pPr>
        <w:ind w:left="2880" w:hanging="360"/>
      </w:pPr>
      <w:rPr>
        <w:rFonts w:ascii="Symbol" w:hAnsi="Symbol" w:hint="default"/>
      </w:rPr>
    </w:lvl>
    <w:lvl w:ilvl="4" w:tplc="44A27B08">
      <w:start w:val="1"/>
      <w:numFmt w:val="bullet"/>
      <w:lvlText w:val="o"/>
      <w:lvlJc w:val="left"/>
      <w:pPr>
        <w:ind w:left="3600" w:hanging="360"/>
      </w:pPr>
      <w:rPr>
        <w:rFonts w:ascii="Courier New" w:hAnsi="Courier New" w:hint="default"/>
      </w:rPr>
    </w:lvl>
    <w:lvl w:ilvl="5" w:tplc="70981574">
      <w:start w:val="1"/>
      <w:numFmt w:val="bullet"/>
      <w:lvlText w:val=""/>
      <w:lvlJc w:val="left"/>
      <w:pPr>
        <w:ind w:left="4320" w:hanging="360"/>
      </w:pPr>
      <w:rPr>
        <w:rFonts w:ascii="Wingdings" w:hAnsi="Wingdings" w:hint="default"/>
      </w:rPr>
    </w:lvl>
    <w:lvl w:ilvl="6" w:tplc="82D8F808">
      <w:start w:val="1"/>
      <w:numFmt w:val="bullet"/>
      <w:lvlText w:val=""/>
      <w:lvlJc w:val="left"/>
      <w:pPr>
        <w:ind w:left="5040" w:hanging="360"/>
      </w:pPr>
      <w:rPr>
        <w:rFonts w:ascii="Symbol" w:hAnsi="Symbol" w:hint="default"/>
      </w:rPr>
    </w:lvl>
    <w:lvl w:ilvl="7" w:tplc="FA146022">
      <w:start w:val="1"/>
      <w:numFmt w:val="bullet"/>
      <w:lvlText w:val="o"/>
      <w:lvlJc w:val="left"/>
      <w:pPr>
        <w:ind w:left="5760" w:hanging="360"/>
      </w:pPr>
      <w:rPr>
        <w:rFonts w:ascii="Courier New" w:hAnsi="Courier New" w:hint="default"/>
      </w:rPr>
    </w:lvl>
    <w:lvl w:ilvl="8" w:tplc="84227662">
      <w:start w:val="1"/>
      <w:numFmt w:val="bullet"/>
      <w:lvlText w:val=""/>
      <w:lvlJc w:val="left"/>
      <w:pPr>
        <w:ind w:left="6480" w:hanging="360"/>
      </w:pPr>
      <w:rPr>
        <w:rFonts w:ascii="Wingdings" w:hAnsi="Wingdings" w:hint="default"/>
      </w:rPr>
    </w:lvl>
  </w:abstractNum>
  <w:abstractNum w:abstractNumId="7"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001910">
    <w:abstractNumId w:val="0"/>
  </w:num>
  <w:num w:numId="2" w16cid:durableId="1489519593">
    <w:abstractNumId w:val="8"/>
  </w:num>
  <w:num w:numId="3" w16cid:durableId="1576742176">
    <w:abstractNumId w:val="3"/>
  </w:num>
  <w:num w:numId="4" w16cid:durableId="1174493171">
    <w:abstractNumId w:val="2"/>
  </w:num>
  <w:num w:numId="5" w16cid:durableId="1106585325">
    <w:abstractNumId w:val="7"/>
  </w:num>
  <w:num w:numId="6" w16cid:durableId="2126777122">
    <w:abstractNumId w:val="4"/>
  </w:num>
  <w:num w:numId="7" w16cid:durableId="808982710">
    <w:abstractNumId w:val="1"/>
  </w:num>
  <w:num w:numId="8" w16cid:durableId="338703874">
    <w:abstractNumId w:val="6"/>
  </w:num>
  <w:num w:numId="9" w16cid:durableId="108541808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05F6"/>
    <w:rsid w:val="00014948"/>
    <w:rsid w:val="0002019D"/>
    <w:rsid w:val="0002191C"/>
    <w:rsid w:val="00022D47"/>
    <w:rsid w:val="0002393A"/>
    <w:rsid w:val="00023A97"/>
    <w:rsid w:val="00031828"/>
    <w:rsid w:val="00032308"/>
    <w:rsid w:val="00046A81"/>
    <w:rsid w:val="00053BB4"/>
    <w:rsid w:val="00060DEF"/>
    <w:rsid w:val="000630FE"/>
    <w:rsid w:val="000642AE"/>
    <w:rsid w:val="00067177"/>
    <w:rsid w:val="00074348"/>
    <w:rsid w:val="00081563"/>
    <w:rsid w:val="00083CB3"/>
    <w:rsid w:val="00084207"/>
    <w:rsid w:val="00087D03"/>
    <w:rsid w:val="0009387C"/>
    <w:rsid w:val="00096F2A"/>
    <w:rsid w:val="000A5CD1"/>
    <w:rsid w:val="000B284B"/>
    <w:rsid w:val="000C1508"/>
    <w:rsid w:val="000C1FFB"/>
    <w:rsid w:val="000C3DD6"/>
    <w:rsid w:val="000D2DC6"/>
    <w:rsid w:val="000D4BFE"/>
    <w:rsid w:val="000D5CF7"/>
    <w:rsid w:val="000D7EC5"/>
    <w:rsid w:val="000E433D"/>
    <w:rsid w:val="000E7646"/>
    <w:rsid w:val="000E7720"/>
    <w:rsid w:val="000F08F9"/>
    <w:rsid w:val="000F2825"/>
    <w:rsid w:val="000F2C7D"/>
    <w:rsid w:val="000F5B62"/>
    <w:rsid w:val="00104BE7"/>
    <w:rsid w:val="00106C2C"/>
    <w:rsid w:val="00107B10"/>
    <w:rsid w:val="0011422D"/>
    <w:rsid w:val="00123AEF"/>
    <w:rsid w:val="00130975"/>
    <w:rsid w:val="001339BC"/>
    <w:rsid w:val="001339C8"/>
    <w:rsid w:val="0014308A"/>
    <w:rsid w:val="001437DB"/>
    <w:rsid w:val="00147A25"/>
    <w:rsid w:val="00151A1E"/>
    <w:rsid w:val="001546DB"/>
    <w:rsid w:val="0015555D"/>
    <w:rsid w:val="001558B6"/>
    <w:rsid w:val="0016046D"/>
    <w:rsid w:val="00166C7B"/>
    <w:rsid w:val="001771AF"/>
    <w:rsid w:val="00181D22"/>
    <w:rsid w:val="00184194"/>
    <w:rsid w:val="001850BB"/>
    <w:rsid w:val="00187D18"/>
    <w:rsid w:val="00192517"/>
    <w:rsid w:val="001943EA"/>
    <w:rsid w:val="00196439"/>
    <w:rsid w:val="0019784C"/>
    <w:rsid w:val="001B53A5"/>
    <w:rsid w:val="001B7052"/>
    <w:rsid w:val="001B7C09"/>
    <w:rsid w:val="001B7F72"/>
    <w:rsid w:val="001C0FB7"/>
    <w:rsid w:val="001C2DAA"/>
    <w:rsid w:val="001C70F7"/>
    <w:rsid w:val="001C7BC9"/>
    <w:rsid w:val="001D2675"/>
    <w:rsid w:val="001D2696"/>
    <w:rsid w:val="001D3317"/>
    <w:rsid w:val="001D3708"/>
    <w:rsid w:val="001D5BE0"/>
    <w:rsid w:val="001E0CD4"/>
    <w:rsid w:val="001E2E4E"/>
    <w:rsid w:val="001E46C9"/>
    <w:rsid w:val="001E6C4D"/>
    <w:rsid w:val="001F02C0"/>
    <w:rsid w:val="001F1F63"/>
    <w:rsid w:val="001F20E5"/>
    <w:rsid w:val="001F3529"/>
    <w:rsid w:val="00204130"/>
    <w:rsid w:val="0020460C"/>
    <w:rsid w:val="00206878"/>
    <w:rsid w:val="00210757"/>
    <w:rsid w:val="00212976"/>
    <w:rsid w:val="0021345D"/>
    <w:rsid w:val="00214A2F"/>
    <w:rsid w:val="00221055"/>
    <w:rsid w:val="0022285B"/>
    <w:rsid w:val="00222CEF"/>
    <w:rsid w:val="002343A3"/>
    <w:rsid w:val="00245252"/>
    <w:rsid w:val="00251543"/>
    <w:rsid w:val="0025350A"/>
    <w:rsid w:val="002611CD"/>
    <w:rsid w:val="00265E0B"/>
    <w:rsid w:val="0027172F"/>
    <w:rsid w:val="00275AF0"/>
    <w:rsid w:val="002817C6"/>
    <w:rsid w:val="00282E4A"/>
    <w:rsid w:val="002832C3"/>
    <w:rsid w:val="002832E5"/>
    <w:rsid w:val="0028357B"/>
    <w:rsid w:val="00284368"/>
    <w:rsid w:val="002844CA"/>
    <w:rsid w:val="0028533D"/>
    <w:rsid w:val="00287F8B"/>
    <w:rsid w:val="002A0BA2"/>
    <w:rsid w:val="002A60D9"/>
    <w:rsid w:val="002B00ED"/>
    <w:rsid w:val="002B72AD"/>
    <w:rsid w:val="002C0288"/>
    <w:rsid w:val="002C11F8"/>
    <w:rsid w:val="002C2929"/>
    <w:rsid w:val="002C3BA7"/>
    <w:rsid w:val="002C7FE7"/>
    <w:rsid w:val="002D0F57"/>
    <w:rsid w:val="002D24AF"/>
    <w:rsid w:val="002E5C68"/>
    <w:rsid w:val="002E6216"/>
    <w:rsid w:val="002F553C"/>
    <w:rsid w:val="002F5E55"/>
    <w:rsid w:val="003016F3"/>
    <w:rsid w:val="003171BF"/>
    <w:rsid w:val="00326AD4"/>
    <w:rsid w:val="00331A5B"/>
    <w:rsid w:val="0033318C"/>
    <w:rsid w:val="00346E44"/>
    <w:rsid w:val="00347787"/>
    <w:rsid w:val="0034788F"/>
    <w:rsid w:val="003522E3"/>
    <w:rsid w:val="00357DBB"/>
    <w:rsid w:val="00361CC1"/>
    <w:rsid w:val="003673E3"/>
    <w:rsid w:val="00370368"/>
    <w:rsid w:val="003767BD"/>
    <w:rsid w:val="0037780B"/>
    <w:rsid w:val="00386973"/>
    <w:rsid w:val="0039040F"/>
    <w:rsid w:val="003925DA"/>
    <w:rsid w:val="003933E4"/>
    <w:rsid w:val="003967DE"/>
    <w:rsid w:val="003A2280"/>
    <w:rsid w:val="003A4F1B"/>
    <w:rsid w:val="003A518E"/>
    <w:rsid w:val="003B38A0"/>
    <w:rsid w:val="003B3FDE"/>
    <w:rsid w:val="003B5D29"/>
    <w:rsid w:val="003B71E9"/>
    <w:rsid w:val="003B7B2F"/>
    <w:rsid w:val="003C4017"/>
    <w:rsid w:val="003D3FB3"/>
    <w:rsid w:val="003D57BA"/>
    <w:rsid w:val="003E3DF7"/>
    <w:rsid w:val="003E6961"/>
    <w:rsid w:val="003F2706"/>
    <w:rsid w:val="003F4F24"/>
    <w:rsid w:val="004049D3"/>
    <w:rsid w:val="00411FA2"/>
    <w:rsid w:val="004155AA"/>
    <w:rsid w:val="004173D7"/>
    <w:rsid w:val="00427737"/>
    <w:rsid w:val="004278D0"/>
    <w:rsid w:val="0043522F"/>
    <w:rsid w:val="00435D24"/>
    <w:rsid w:val="00440922"/>
    <w:rsid w:val="004426F2"/>
    <w:rsid w:val="00445F53"/>
    <w:rsid w:val="0045526A"/>
    <w:rsid w:val="00461D88"/>
    <w:rsid w:val="0046378E"/>
    <w:rsid w:val="00464EEE"/>
    <w:rsid w:val="004663CC"/>
    <w:rsid w:val="0047039B"/>
    <w:rsid w:val="004731FA"/>
    <w:rsid w:val="00473D67"/>
    <w:rsid w:val="0047468E"/>
    <w:rsid w:val="0047649A"/>
    <w:rsid w:val="00477FD5"/>
    <w:rsid w:val="004856E6"/>
    <w:rsid w:val="004876D2"/>
    <w:rsid w:val="004A0FCB"/>
    <w:rsid w:val="004A3B95"/>
    <w:rsid w:val="004A72B6"/>
    <w:rsid w:val="004B422B"/>
    <w:rsid w:val="004B4A98"/>
    <w:rsid w:val="004B58CF"/>
    <w:rsid w:val="004B7AD0"/>
    <w:rsid w:val="004C781E"/>
    <w:rsid w:val="004D1244"/>
    <w:rsid w:val="004D35B1"/>
    <w:rsid w:val="004D4E13"/>
    <w:rsid w:val="004D78EB"/>
    <w:rsid w:val="004E3D38"/>
    <w:rsid w:val="004F0911"/>
    <w:rsid w:val="004F23A3"/>
    <w:rsid w:val="004F2623"/>
    <w:rsid w:val="004F3706"/>
    <w:rsid w:val="004F3879"/>
    <w:rsid w:val="004F4F16"/>
    <w:rsid w:val="00502587"/>
    <w:rsid w:val="0051055B"/>
    <w:rsid w:val="00521919"/>
    <w:rsid w:val="00531F78"/>
    <w:rsid w:val="005436EC"/>
    <w:rsid w:val="0054654A"/>
    <w:rsid w:val="00550EB1"/>
    <w:rsid w:val="00550FBD"/>
    <w:rsid w:val="00551B05"/>
    <w:rsid w:val="0055427E"/>
    <w:rsid w:val="00562EEB"/>
    <w:rsid w:val="00564E71"/>
    <w:rsid w:val="00564F9A"/>
    <w:rsid w:val="00574280"/>
    <w:rsid w:val="00577349"/>
    <w:rsid w:val="00590999"/>
    <w:rsid w:val="00590B9B"/>
    <w:rsid w:val="005924BC"/>
    <w:rsid w:val="0059335C"/>
    <w:rsid w:val="0059549A"/>
    <w:rsid w:val="005A0F8B"/>
    <w:rsid w:val="005A1E69"/>
    <w:rsid w:val="005A1E8F"/>
    <w:rsid w:val="005A3279"/>
    <w:rsid w:val="005B2613"/>
    <w:rsid w:val="005B5A3B"/>
    <w:rsid w:val="005D61F3"/>
    <w:rsid w:val="005D64DB"/>
    <w:rsid w:val="005E2EF5"/>
    <w:rsid w:val="005E2FEE"/>
    <w:rsid w:val="005E5DE4"/>
    <w:rsid w:val="005F0AF2"/>
    <w:rsid w:val="005F33E9"/>
    <w:rsid w:val="005F6BF6"/>
    <w:rsid w:val="006124B8"/>
    <w:rsid w:val="00614991"/>
    <w:rsid w:val="0061527A"/>
    <w:rsid w:val="00616CAE"/>
    <w:rsid w:val="00621D0B"/>
    <w:rsid w:val="006300BE"/>
    <w:rsid w:val="00633066"/>
    <w:rsid w:val="00633301"/>
    <w:rsid w:val="00633FBD"/>
    <w:rsid w:val="00641F3E"/>
    <w:rsid w:val="0064457B"/>
    <w:rsid w:val="00644D74"/>
    <w:rsid w:val="00651126"/>
    <w:rsid w:val="00664D70"/>
    <w:rsid w:val="00665966"/>
    <w:rsid w:val="00670120"/>
    <w:rsid w:val="006716DC"/>
    <w:rsid w:val="00676625"/>
    <w:rsid w:val="006801B1"/>
    <w:rsid w:val="00680A23"/>
    <w:rsid w:val="00682228"/>
    <w:rsid w:val="00684114"/>
    <w:rsid w:val="006851B8"/>
    <w:rsid w:val="00687731"/>
    <w:rsid w:val="00691ED0"/>
    <w:rsid w:val="006927C1"/>
    <w:rsid w:val="00695483"/>
    <w:rsid w:val="00695539"/>
    <w:rsid w:val="0069621F"/>
    <w:rsid w:val="006A2ACA"/>
    <w:rsid w:val="006A5DFC"/>
    <w:rsid w:val="006A75CF"/>
    <w:rsid w:val="006B4AEF"/>
    <w:rsid w:val="006B675D"/>
    <w:rsid w:val="006C5974"/>
    <w:rsid w:val="006C6934"/>
    <w:rsid w:val="006D0C37"/>
    <w:rsid w:val="006D29AD"/>
    <w:rsid w:val="006D2FAE"/>
    <w:rsid w:val="006D395F"/>
    <w:rsid w:val="006D5AA7"/>
    <w:rsid w:val="006E1762"/>
    <w:rsid w:val="006E3CCE"/>
    <w:rsid w:val="006F35B4"/>
    <w:rsid w:val="006F5177"/>
    <w:rsid w:val="00700703"/>
    <w:rsid w:val="00703332"/>
    <w:rsid w:val="00705C77"/>
    <w:rsid w:val="00712F76"/>
    <w:rsid w:val="0071417F"/>
    <w:rsid w:val="00716357"/>
    <w:rsid w:val="00723198"/>
    <w:rsid w:val="00725E7E"/>
    <w:rsid w:val="007303BF"/>
    <w:rsid w:val="007328EC"/>
    <w:rsid w:val="00735A61"/>
    <w:rsid w:val="0073625D"/>
    <w:rsid w:val="00740501"/>
    <w:rsid w:val="00750B90"/>
    <w:rsid w:val="00754C18"/>
    <w:rsid w:val="00757B5E"/>
    <w:rsid w:val="007621B3"/>
    <w:rsid w:val="00764EDA"/>
    <w:rsid w:val="00766332"/>
    <w:rsid w:val="00773805"/>
    <w:rsid w:val="00782619"/>
    <w:rsid w:val="00782889"/>
    <w:rsid w:val="0079634B"/>
    <w:rsid w:val="007A1190"/>
    <w:rsid w:val="007A124A"/>
    <w:rsid w:val="007A1BFE"/>
    <w:rsid w:val="007A37E5"/>
    <w:rsid w:val="007A3D74"/>
    <w:rsid w:val="007A5A8C"/>
    <w:rsid w:val="007A7CAC"/>
    <w:rsid w:val="007B575A"/>
    <w:rsid w:val="007B7928"/>
    <w:rsid w:val="007C2A8C"/>
    <w:rsid w:val="007D157F"/>
    <w:rsid w:val="007D2B7C"/>
    <w:rsid w:val="007D545D"/>
    <w:rsid w:val="007E13A4"/>
    <w:rsid w:val="007E1ABC"/>
    <w:rsid w:val="007F13C3"/>
    <w:rsid w:val="007F2412"/>
    <w:rsid w:val="00800E5B"/>
    <w:rsid w:val="0080106C"/>
    <w:rsid w:val="00806810"/>
    <w:rsid w:val="00806CD4"/>
    <w:rsid w:val="00807362"/>
    <w:rsid w:val="008109D4"/>
    <w:rsid w:val="00815E6F"/>
    <w:rsid w:val="00817CA2"/>
    <w:rsid w:val="008206A0"/>
    <w:rsid w:val="00826F9A"/>
    <w:rsid w:val="00827D86"/>
    <w:rsid w:val="0083034A"/>
    <w:rsid w:val="00831D2C"/>
    <w:rsid w:val="00857592"/>
    <w:rsid w:val="00876081"/>
    <w:rsid w:val="008822B8"/>
    <w:rsid w:val="00883672"/>
    <w:rsid w:val="00885F4F"/>
    <w:rsid w:val="00891D9C"/>
    <w:rsid w:val="00892084"/>
    <w:rsid w:val="00893196"/>
    <w:rsid w:val="00897102"/>
    <w:rsid w:val="008A11A2"/>
    <w:rsid w:val="008A3A7A"/>
    <w:rsid w:val="008C6483"/>
    <w:rsid w:val="008D12EA"/>
    <w:rsid w:val="008D53E5"/>
    <w:rsid w:val="008D7A86"/>
    <w:rsid w:val="008E3E7E"/>
    <w:rsid w:val="00903035"/>
    <w:rsid w:val="009030F7"/>
    <w:rsid w:val="0090342E"/>
    <w:rsid w:val="009070BC"/>
    <w:rsid w:val="00910B32"/>
    <w:rsid w:val="00922730"/>
    <w:rsid w:val="009233A0"/>
    <w:rsid w:val="00924E5B"/>
    <w:rsid w:val="0092568A"/>
    <w:rsid w:val="009259C8"/>
    <w:rsid w:val="00930D45"/>
    <w:rsid w:val="00936EBB"/>
    <w:rsid w:val="00942CF6"/>
    <w:rsid w:val="00945390"/>
    <w:rsid w:val="00966001"/>
    <w:rsid w:val="00967C06"/>
    <w:rsid w:val="0097158E"/>
    <w:rsid w:val="00981806"/>
    <w:rsid w:val="009833F2"/>
    <w:rsid w:val="00985EE4"/>
    <w:rsid w:val="00991DE9"/>
    <w:rsid w:val="00993AD3"/>
    <w:rsid w:val="00995D08"/>
    <w:rsid w:val="009A0361"/>
    <w:rsid w:val="009A23EC"/>
    <w:rsid w:val="009A47BA"/>
    <w:rsid w:val="009A5DD7"/>
    <w:rsid w:val="009B3D49"/>
    <w:rsid w:val="009B423E"/>
    <w:rsid w:val="009B50B7"/>
    <w:rsid w:val="009D0E67"/>
    <w:rsid w:val="009D470B"/>
    <w:rsid w:val="009E1A90"/>
    <w:rsid w:val="009E4C97"/>
    <w:rsid w:val="009E569E"/>
    <w:rsid w:val="009F1BFE"/>
    <w:rsid w:val="009F2CB5"/>
    <w:rsid w:val="009F4329"/>
    <w:rsid w:val="009F78CB"/>
    <w:rsid w:val="00A03507"/>
    <w:rsid w:val="00A14228"/>
    <w:rsid w:val="00A256C5"/>
    <w:rsid w:val="00A32CC5"/>
    <w:rsid w:val="00A35D90"/>
    <w:rsid w:val="00A5521C"/>
    <w:rsid w:val="00A57F20"/>
    <w:rsid w:val="00A622EE"/>
    <w:rsid w:val="00A7070A"/>
    <w:rsid w:val="00A7127A"/>
    <w:rsid w:val="00A73D8E"/>
    <w:rsid w:val="00A73FF1"/>
    <w:rsid w:val="00A7561D"/>
    <w:rsid w:val="00A7598D"/>
    <w:rsid w:val="00A763BE"/>
    <w:rsid w:val="00A9189C"/>
    <w:rsid w:val="00AA0371"/>
    <w:rsid w:val="00AA162F"/>
    <w:rsid w:val="00AB3DE7"/>
    <w:rsid w:val="00AC00CA"/>
    <w:rsid w:val="00AC1FB0"/>
    <w:rsid w:val="00AC59CB"/>
    <w:rsid w:val="00AC6489"/>
    <w:rsid w:val="00AD003B"/>
    <w:rsid w:val="00AD2C5C"/>
    <w:rsid w:val="00AD481F"/>
    <w:rsid w:val="00AE05E7"/>
    <w:rsid w:val="00AF2E9F"/>
    <w:rsid w:val="00AF3BB5"/>
    <w:rsid w:val="00AF439F"/>
    <w:rsid w:val="00B01B5F"/>
    <w:rsid w:val="00B042AC"/>
    <w:rsid w:val="00B13952"/>
    <w:rsid w:val="00B22DCE"/>
    <w:rsid w:val="00B23ECE"/>
    <w:rsid w:val="00B25247"/>
    <w:rsid w:val="00B25E01"/>
    <w:rsid w:val="00B269E3"/>
    <w:rsid w:val="00B277EC"/>
    <w:rsid w:val="00B31AB5"/>
    <w:rsid w:val="00B34AC4"/>
    <w:rsid w:val="00B41675"/>
    <w:rsid w:val="00B41776"/>
    <w:rsid w:val="00B50D16"/>
    <w:rsid w:val="00B538F3"/>
    <w:rsid w:val="00B56788"/>
    <w:rsid w:val="00B6546E"/>
    <w:rsid w:val="00B70B07"/>
    <w:rsid w:val="00B730F8"/>
    <w:rsid w:val="00B74487"/>
    <w:rsid w:val="00B77425"/>
    <w:rsid w:val="00B9189C"/>
    <w:rsid w:val="00B9414E"/>
    <w:rsid w:val="00B955EF"/>
    <w:rsid w:val="00BA38DF"/>
    <w:rsid w:val="00BA77D4"/>
    <w:rsid w:val="00BB2244"/>
    <w:rsid w:val="00BB2478"/>
    <w:rsid w:val="00BB25E3"/>
    <w:rsid w:val="00BB2663"/>
    <w:rsid w:val="00BB453D"/>
    <w:rsid w:val="00BC29CD"/>
    <w:rsid w:val="00BC30FA"/>
    <w:rsid w:val="00BC5DEA"/>
    <w:rsid w:val="00BD0146"/>
    <w:rsid w:val="00BD3001"/>
    <w:rsid w:val="00BD3867"/>
    <w:rsid w:val="00BF488B"/>
    <w:rsid w:val="00BF58B9"/>
    <w:rsid w:val="00C02043"/>
    <w:rsid w:val="00C051D5"/>
    <w:rsid w:val="00C053B8"/>
    <w:rsid w:val="00C055A5"/>
    <w:rsid w:val="00C1171C"/>
    <w:rsid w:val="00C14040"/>
    <w:rsid w:val="00C142F0"/>
    <w:rsid w:val="00C15C61"/>
    <w:rsid w:val="00C16259"/>
    <w:rsid w:val="00C22A7C"/>
    <w:rsid w:val="00C35F4E"/>
    <w:rsid w:val="00C412AE"/>
    <w:rsid w:val="00C44178"/>
    <w:rsid w:val="00C47CC8"/>
    <w:rsid w:val="00C52666"/>
    <w:rsid w:val="00C62C5B"/>
    <w:rsid w:val="00C67DE2"/>
    <w:rsid w:val="00C70D22"/>
    <w:rsid w:val="00C739D9"/>
    <w:rsid w:val="00C74E24"/>
    <w:rsid w:val="00C7783A"/>
    <w:rsid w:val="00C83855"/>
    <w:rsid w:val="00C84E5F"/>
    <w:rsid w:val="00C86F77"/>
    <w:rsid w:val="00C912EB"/>
    <w:rsid w:val="00C94D9A"/>
    <w:rsid w:val="00C95ACB"/>
    <w:rsid w:val="00CA5B3F"/>
    <w:rsid w:val="00CA7FE2"/>
    <w:rsid w:val="00CB23F6"/>
    <w:rsid w:val="00CC289A"/>
    <w:rsid w:val="00CC6364"/>
    <w:rsid w:val="00CD18E9"/>
    <w:rsid w:val="00CD3B52"/>
    <w:rsid w:val="00CE7B17"/>
    <w:rsid w:val="00CF3C46"/>
    <w:rsid w:val="00CF4A11"/>
    <w:rsid w:val="00CF665E"/>
    <w:rsid w:val="00D03119"/>
    <w:rsid w:val="00D034C5"/>
    <w:rsid w:val="00D04143"/>
    <w:rsid w:val="00D1036E"/>
    <w:rsid w:val="00D11971"/>
    <w:rsid w:val="00D139C6"/>
    <w:rsid w:val="00D247E3"/>
    <w:rsid w:val="00D27BED"/>
    <w:rsid w:val="00D31FF1"/>
    <w:rsid w:val="00D32EE0"/>
    <w:rsid w:val="00D37E48"/>
    <w:rsid w:val="00D37FF7"/>
    <w:rsid w:val="00D43F7E"/>
    <w:rsid w:val="00D5388B"/>
    <w:rsid w:val="00D54414"/>
    <w:rsid w:val="00D60828"/>
    <w:rsid w:val="00D6442A"/>
    <w:rsid w:val="00D74585"/>
    <w:rsid w:val="00D7464D"/>
    <w:rsid w:val="00D77A8D"/>
    <w:rsid w:val="00D80942"/>
    <w:rsid w:val="00D8250A"/>
    <w:rsid w:val="00D832F9"/>
    <w:rsid w:val="00D85D65"/>
    <w:rsid w:val="00DA38AC"/>
    <w:rsid w:val="00DA5588"/>
    <w:rsid w:val="00DA65BC"/>
    <w:rsid w:val="00DB0657"/>
    <w:rsid w:val="00DC2921"/>
    <w:rsid w:val="00DC300E"/>
    <w:rsid w:val="00DC313F"/>
    <w:rsid w:val="00DC5F05"/>
    <w:rsid w:val="00DC6EDB"/>
    <w:rsid w:val="00DC7181"/>
    <w:rsid w:val="00DD28F0"/>
    <w:rsid w:val="00DD395C"/>
    <w:rsid w:val="00DD43F9"/>
    <w:rsid w:val="00DD4E3F"/>
    <w:rsid w:val="00DD5BE4"/>
    <w:rsid w:val="00DE12E4"/>
    <w:rsid w:val="00DE1C12"/>
    <w:rsid w:val="00DE3007"/>
    <w:rsid w:val="00DE7ADA"/>
    <w:rsid w:val="00DF20EF"/>
    <w:rsid w:val="00DF51C4"/>
    <w:rsid w:val="00DF66CB"/>
    <w:rsid w:val="00E12F6C"/>
    <w:rsid w:val="00E23489"/>
    <w:rsid w:val="00E244D3"/>
    <w:rsid w:val="00E41C3E"/>
    <w:rsid w:val="00E41E9D"/>
    <w:rsid w:val="00E44BB7"/>
    <w:rsid w:val="00E465BB"/>
    <w:rsid w:val="00E57171"/>
    <w:rsid w:val="00E63755"/>
    <w:rsid w:val="00E647AA"/>
    <w:rsid w:val="00E6738B"/>
    <w:rsid w:val="00E67A29"/>
    <w:rsid w:val="00E71B12"/>
    <w:rsid w:val="00E80B46"/>
    <w:rsid w:val="00E86409"/>
    <w:rsid w:val="00E87A92"/>
    <w:rsid w:val="00E97B1E"/>
    <w:rsid w:val="00EB097B"/>
    <w:rsid w:val="00EB0ED1"/>
    <w:rsid w:val="00EB1861"/>
    <w:rsid w:val="00EB517B"/>
    <w:rsid w:val="00EC1C2E"/>
    <w:rsid w:val="00EC4463"/>
    <w:rsid w:val="00ED40EB"/>
    <w:rsid w:val="00EE11DA"/>
    <w:rsid w:val="00EE1963"/>
    <w:rsid w:val="00EF55DD"/>
    <w:rsid w:val="00F00CF3"/>
    <w:rsid w:val="00F00DD3"/>
    <w:rsid w:val="00F01EEE"/>
    <w:rsid w:val="00F10CCF"/>
    <w:rsid w:val="00F11AE3"/>
    <w:rsid w:val="00F2036D"/>
    <w:rsid w:val="00F234AC"/>
    <w:rsid w:val="00F26255"/>
    <w:rsid w:val="00F310EB"/>
    <w:rsid w:val="00F400DC"/>
    <w:rsid w:val="00F405C7"/>
    <w:rsid w:val="00F4556B"/>
    <w:rsid w:val="00F47A4B"/>
    <w:rsid w:val="00F526B3"/>
    <w:rsid w:val="00F613B4"/>
    <w:rsid w:val="00F641B6"/>
    <w:rsid w:val="00F64E6C"/>
    <w:rsid w:val="00F66EE7"/>
    <w:rsid w:val="00F70994"/>
    <w:rsid w:val="00F73377"/>
    <w:rsid w:val="00F83A4E"/>
    <w:rsid w:val="00F84C12"/>
    <w:rsid w:val="00F8752A"/>
    <w:rsid w:val="00F916E9"/>
    <w:rsid w:val="00F943F1"/>
    <w:rsid w:val="00FA000D"/>
    <w:rsid w:val="00FA14D1"/>
    <w:rsid w:val="00FA3907"/>
    <w:rsid w:val="00FA3B77"/>
    <w:rsid w:val="00FA51BD"/>
    <w:rsid w:val="00FA53CB"/>
    <w:rsid w:val="00FA6B82"/>
    <w:rsid w:val="00FB0EFC"/>
    <w:rsid w:val="00FB2248"/>
    <w:rsid w:val="00FB234A"/>
    <w:rsid w:val="00FB3CD3"/>
    <w:rsid w:val="00FC79A3"/>
    <w:rsid w:val="00FD2D84"/>
    <w:rsid w:val="00FD6D12"/>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 w:type="paragraph" w:customStyle="1" w:styleId="xmsonormal">
    <w:name w:val="x_msonormal"/>
    <w:basedOn w:val="Normal"/>
    <w:rsid w:val="005A1E69"/>
    <w:pP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help.paragonrels.com/ReleaseNotes/WordDocs/5.96/5_96_Email_to_agents.docx"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pahelp.paragonrels.com/ReleaseNotes/WordDocs/5.96/5_963_Release_Notes.docx"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player.vimeo.com/video/846670207?app_id=122963"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846670207"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6" ma:contentTypeDescription="Create a new document." ma:contentTypeScope="" ma:versionID="c87aefb0697a6fc061719f9c582e7f42">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d33cac9a859fb48a8b06c82d99a61a1b"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2abc527-1e22-4c96-92f2-224d6f6966f2" xsi:nil="true"/>
    <lcf76f155ced4ddcb4097134ff3c332f xmlns="7567fb55-4740-4898-9cc7-a8a0722bb72b">
      <Terms xmlns="http://schemas.microsoft.com/office/infopath/2007/PartnerControls"/>
    </lcf76f155ced4ddcb4097134ff3c332f>
    <SharedWithUsers xmlns="b2abc527-1e22-4c96-92f2-224d6f6966f2">
      <UserInfo>
        <DisplayName>King, Natalie</DisplayName>
        <AccountId>137</AccountId>
        <AccountType/>
      </UserInfo>
      <UserInfo>
        <DisplayName>Ficarrotta, Sam D</DisplayName>
        <AccountId>111</AccountId>
        <AccountType/>
      </UserInfo>
      <UserInfo>
        <DisplayName>Caskey, Mary C</DisplayName>
        <AccountId>144</AccountId>
        <AccountType/>
      </UserInfo>
      <UserInfo>
        <DisplayName>Margulis, Jo Ann</DisplayName>
        <AccountId>85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78983-0C79-48AB-9CD7-FCCC3D1C4BBE}"/>
</file>

<file path=customXml/itemProps2.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3.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customXml/itemProps4.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40</TotalTime>
  <Pages>4</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19</cp:revision>
  <cp:lastPrinted>2013-12-18T22:06:00Z</cp:lastPrinted>
  <dcterms:created xsi:type="dcterms:W3CDTF">2023-05-22T20:40:00Z</dcterms:created>
  <dcterms:modified xsi:type="dcterms:W3CDTF">2023-07-19T16:32:00Z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y fmtid="{D5CDD505-2E9C-101B-9397-08002B2CF9AE}" pid="3" name="Base Target">
    <vt:lpwstr>_blank</vt:lpwstr>
  </property>
  <property fmtid="{D5CDD505-2E9C-101B-9397-08002B2CF9AE}" pid="4" name="MediaServiceImageTags">
    <vt:lpwstr/>
  </property>
</Properties>
</file>