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4C220B61"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AE209B">
        <w:rPr>
          <w:rFonts w:ascii="Calibri" w:hAnsi="Calibri"/>
        </w:rPr>
        <w:t>7</w:t>
      </w:r>
      <w:r w:rsidR="00AA162F">
        <w:rPr>
          <w:rFonts w:ascii="Calibri" w:hAnsi="Calibri"/>
        </w:rPr>
        <w:t>0</w:t>
      </w:r>
      <w:r w:rsidR="00A73D8E">
        <w:rPr>
          <w:rFonts w:ascii="Calibri" w:hAnsi="Calibri"/>
        </w:rPr>
        <w:t>-5.9</w:t>
      </w:r>
      <w:r w:rsidR="00AE209B">
        <w:rPr>
          <w:rFonts w:ascii="Calibri" w:hAnsi="Calibri"/>
        </w:rPr>
        <w:t>7</w:t>
      </w:r>
      <w:r w:rsidR="0021345D">
        <w:rPr>
          <w:rFonts w:ascii="Calibri" w:hAnsi="Calibri"/>
        </w:rPr>
        <w:t>3</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07063484"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AE209B">
        <w:rPr>
          <w:rFonts w:eastAsia="Times New Roman" w:cs="Calibri"/>
          <w:sz w:val="24"/>
          <w:szCs w:val="24"/>
        </w:rPr>
        <w:t>7</w:t>
      </w:r>
      <w:r w:rsidR="004876D2">
        <w:rPr>
          <w:rFonts w:eastAsia="Times New Roman" w:cs="Calibri"/>
          <w:sz w:val="24"/>
          <w:szCs w:val="24"/>
        </w:rPr>
        <w:t>0</w:t>
      </w:r>
      <w:r w:rsidR="002C7FE7">
        <w:rPr>
          <w:rFonts w:eastAsia="Times New Roman" w:cs="Calibri"/>
          <w:sz w:val="24"/>
          <w:szCs w:val="24"/>
        </w:rPr>
        <w:t>-5.</w:t>
      </w:r>
      <w:r w:rsidR="00AE209B">
        <w:rPr>
          <w:rFonts w:eastAsia="Times New Roman" w:cs="Calibri"/>
          <w:sz w:val="24"/>
          <w:szCs w:val="24"/>
        </w:rPr>
        <w:t>7</w:t>
      </w:r>
      <w:r w:rsidR="0021345D">
        <w:rPr>
          <w:rFonts w:eastAsia="Times New Roman" w:cs="Calibri"/>
          <w:sz w:val="24"/>
          <w:szCs w:val="24"/>
        </w:rPr>
        <w:t>3</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7BC3FB86"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 xml:space="preserve">Social Media: a post that you can use for Facebook, </w:t>
      </w:r>
      <w:r w:rsidR="004A72B6">
        <w:rPr>
          <w:rFonts w:eastAsia="Times New Roman" w:cs="Calibri"/>
          <w:sz w:val="24"/>
          <w:szCs w:val="24"/>
        </w:rPr>
        <w:t>Instagram,</w:t>
      </w:r>
      <w:r>
        <w:rPr>
          <w:rFonts w:eastAsia="Times New Roman" w:cs="Calibri"/>
          <w:sz w:val="24"/>
          <w:szCs w:val="24"/>
        </w:rPr>
        <w:t xml:space="preserve">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6A8A48CD"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AE209B">
        <w:rPr>
          <w:rFonts w:ascii="Calibri" w:hAnsi="Calibri" w:cs="Calibri"/>
          <w:b/>
          <w:bCs w:val="0"/>
          <w:sz w:val="32"/>
          <w:szCs w:val="32"/>
        </w:rPr>
        <w:t>7</w:t>
      </w:r>
      <w:r w:rsidR="000A5CD1">
        <w:rPr>
          <w:rFonts w:ascii="Calibri" w:hAnsi="Calibri" w:cs="Calibri"/>
          <w:b/>
          <w:bCs w:val="0"/>
          <w:sz w:val="32"/>
          <w:szCs w:val="32"/>
        </w:rPr>
        <w:t>0</w:t>
      </w:r>
      <w:r w:rsidR="002C7FE7">
        <w:rPr>
          <w:rFonts w:ascii="Calibri" w:hAnsi="Calibri" w:cs="Calibri"/>
          <w:b/>
          <w:bCs w:val="0"/>
          <w:sz w:val="32"/>
          <w:szCs w:val="32"/>
        </w:rPr>
        <w:t>-5.9</w:t>
      </w:r>
      <w:r w:rsidR="00AE209B">
        <w:rPr>
          <w:rFonts w:ascii="Calibri" w:hAnsi="Calibri" w:cs="Calibri"/>
          <w:b/>
          <w:bCs w:val="0"/>
          <w:sz w:val="32"/>
          <w:szCs w:val="32"/>
        </w:rPr>
        <w:t>7</w:t>
      </w:r>
      <w:r w:rsidR="0021345D">
        <w:rPr>
          <w:rFonts w:ascii="Calibri" w:hAnsi="Calibri" w:cs="Calibri"/>
          <w:b/>
          <w:bCs w:val="0"/>
          <w:sz w:val="32"/>
          <w:szCs w:val="32"/>
        </w:rPr>
        <w:t>3</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74CE149C" w:rsidR="00427737" w:rsidRDefault="00C86F77" w:rsidP="00AE05E7">
      <w:pPr>
        <w:pStyle w:val="MainHead2"/>
        <w:rPr>
          <w:rFonts w:ascii="Calibri" w:hAnsi="Calibri"/>
          <w:sz w:val="24"/>
          <w:szCs w:val="24"/>
        </w:rPr>
      </w:pPr>
      <w:r w:rsidRPr="003D3FB3">
        <w:rPr>
          <w:rFonts w:ascii="Calibri" w:hAnsi="Calibri"/>
          <w:b/>
          <w:color w:val="auto"/>
          <w:sz w:val="24"/>
          <w:szCs w:val="24"/>
        </w:rPr>
        <w:t>Link:</w:t>
      </w:r>
      <w:r w:rsidRPr="00CE7B17">
        <w:rPr>
          <w:rFonts w:ascii="Calibri" w:hAnsi="Calibri"/>
          <w:b/>
          <w:bCs/>
          <w:sz w:val="24"/>
          <w:szCs w:val="24"/>
        </w:rPr>
        <w:t xml:space="preserve"> </w:t>
      </w:r>
      <w:hyperlink r:id="rId12" w:history="1">
        <w:r w:rsidR="001E46C9" w:rsidRPr="00935293">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0499C871" w:rsidR="001B7F72" w:rsidRPr="00A57F20" w:rsidRDefault="00A622EE" w:rsidP="001E6C4D">
      <w:pPr>
        <w:pStyle w:val="Heading2"/>
        <w:rPr>
          <w:rFonts w:ascii="Calibri" w:hAnsi="Calibri" w:cs="Calibri"/>
          <w:b/>
          <w:bCs w:val="0"/>
          <w:sz w:val="32"/>
          <w:szCs w:val="32"/>
        </w:rPr>
      </w:pPr>
      <w:r w:rsidRPr="00A57F20">
        <w:rPr>
          <w:rFonts w:ascii="Calibri" w:hAnsi="Calibri" w:cs="Calibri"/>
          <w:b/>
          <w:bCs w:val="0"/>
          <w:sz w:val="32"/>
          <w:szCs w:val="32"/>
        </w:rPr>
        <w:lastRenderedPageBreak/>
        <w:t xml:space="preserve">Administration </w:t>
      </w:r>
      <w:r w:rsidR="00C86F77" w:rsidRPr="00A57F20">
        <w:rPr>
          <w:rFonts w:ascii="Calibri" w:hAnsi="Calibri" w:cs="Calibri"/>
          <w:b/>
          <w:bCs w:val="0"/>
          <w:sz w:val="32"/>
          <w:szCs w:val="32"/>
        </w:rPr>
        <w:t>Configuration Options</w:t>
      </w:r>
    </w:p>
    <w:p w14:paraId="00F8142B" w14:textId="1FE3FE1F" w:rsidR="0009387C" w:rsidRDefault="00EF55DD" w:rsidP="007A3D74">
      <w:pPr>
        <w:rPr>
          <w:rFonts w:ascii="Calibri" w:eastAsiaTheme="majorEastAsia" w:hAnsi="Calibri" w:cs="Calibri"/>
          <w:color w:val="000000" w:themeColor="text1"/>
          <w:sz w:val="22"/>
          <w:szCs w:val="22"/>
        </w:rPr>
      </w:pPr>
      <w:bookmarkStart w:id="1" w:name="_Hlk71717463"/>
      <w:bookmarkStart w:id="2" w:name="_Hlk54623576"/>
      <w:r w:rsidRPr="00084207">
        <w:rPr>
          <w:rFonts w:ascii="Calibri" w:hAnsi="Calibri" w:cs="Calibri"/>
          <w:b/>
          <w:bCs/>
          <w:sz w:val="22"/>
          <w:szCs w:val="22"/>
        </w:rPr>
        <w:t xml:space="preserve">Admin </w:t>
      </w:r>
      <w:r w:rsidR="00D832F9" w:rsidRPr="00084207">
        <w:rPr>
          <w:rFonts w:ascii="Calibri" w:hAnsi="Calibri" w:cs="Calibri"/>
          <w:b/>
          <w:bCs/>
          <w:sz w:val="22"/>
          <w:szCs w:val="22"/>
        </w:rPr>
        <w:t xml:space="preserve">– </w:t>
      </w:r>
      <w:r w:rsidR="00DD0771" w:rsidRPr="00DD0771">
        <w:rPr>
          <w:rFonts w:ascii="Calibri" w:eastAsiaTheme="majorEastAsia" w:hAnsi="Calibri" w:cs="Calibri"/>
          <w:color w:val="000000" w:themeColor="text1"/>
          <w:sz w:val="22"/>
          <w:szCs w:val="22"/>
        </w:rPr>
        <w:t>View multiple board-level Homepage Messages</w:t>
      </w:r>
    </w:p>
    <w:p w14:paraId="3E6FEFFE" w14:textId="1561E404" w:rsidR="00F310EB" w:rsidRDefault="00764EDA" w:rsidP="00C22A7C">
      <w:pPr>
        <w:rPr>
          <w:rFonts w:ascii="Calibri" w:eastAsia="Calibri" w:hAnsi="Calibri" w:cs="Calibri"/>
        </w:rPr>
      </w:pPr>
      <w:r w:rsidRPr="00084207">
        <w:rPr>
          <w:rFonts w:ascii="Calibri" w:hAnsi="Calibri" w:cs="Calibri"/>
          <w:b/>
          <w:bCs/>
          <w:color w:val="auto"/>
          <w:sz w:val="22"/>
          <w:szCs w:val="22"/>
        </w:rPr>
        <w:t xml:space="preserve">Action Item: </w:t>
      </w:r>
      <w:r w:rsidR="00A57F20">
        <w:rPr>
          <w:rFonts w:ascii="Calibri" w:eastAsia="Calibri" w:hAnsi="Calibri" w:cs="Calibri"/>
        </w:rPr>
        <w:t>None</w:t>
      </w:r>
      <w:bookmarkEnd w:id="1"/>
      <w:bookmarkEnd w:id="2"/>
    </w:p>
    <w:p w14:paraId="351C0F0C" w14:textId="36C5C762" w:rsidR="0064426A" w:rsidRPr="0064426A" w:rsidRDefault="0064426A" w:rsidP="0064426A">
      <w:pPr>
        <w:rPr>
          <w:rFonts w:ascii="Calibri" w:eastAsia="Calibri" w:hAnsi="Calibri" w:cs="Calibri"/>
          <w:sz w:val="24"/>
        </w:rPr>
      </w:pPr>
      <w:r w:rsidRPr="0064426A">
        <w:rPr>
          <w:rFonts w:ascii="Calibri" w:eastAsia="Calibri" w:hAnsi="Calibri" w:cs="Calibri"/>
          <w:sz w:val="24"/>
        </w:rPr>
        <w:t>This enhancement fulfills a customer request to expand visibility of board-level homepage messages to those offices with multiple board affiliations. Previously, a user could only see the MLS-level homepage message and the homepage message for their office’s primary board. This enhancement allows users to see homepage messages for any board their office is affiliated with. When selected, the Board button on the homepage messages toolbar opens a series of tabs for all boards with an active homepage message. The default is still the user’s office primary board message.</w:t>
      </w:r>
    </w:p>
    <w:p w14:paraId="107A0712" w14:textId="3AF9B3B0" w:rsidR="0064426A" w:rsidRPr="0064426A" w:rsidRDefault="00DC33B6" w:rsidP="0064426A">
      <w:pPr>
        <w:rPr>
          <w:rFonts w:ascii="Calibri" w:eastAsia="Calibri" w:hAnsi="Calibri" w:cs="Calibri"/>
          <w:sz w:val="24"/>
        </w:rPr>
      </w:pPr>
      <w:r>
        <w:rPr>
          <w:noProof/>
        </w:rPr>
        <w:drawing>
          <wp:anchor distT="0" distB="0" distL="114300" distR="114300" simplePos="0" relativeHeight="251668480" behindDoc="0" locked="0" layoutInCell="1" allowOverlap="1" wp14:anchorId="656CE008" wp14:editId="5DD8A26D">
            <wp:simplePos x="0" y="0"/>
            <wp:positionH relativeFrom="column">
              <wp:posOffset>0</wp:posOffset>
            </wp:positionH>
            <wp:positionV relativeFrom="paragraph">
              <wp:posOffset>300990</wp:posOffset>
            </wp:positionV>
            <wp:extent cx="6200140" cy="2877820"/>
            <wp:effectExtent l="0" t="0" r="0"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877820"/>
                    </a:xfrm>
                    <a:prstGeom prst="rect">
                      <a:avLst/>
                    </a:prstGeom>
                    <a:noFill/>
                  </pic:spPr>
                </pic:pic>
              </a:graphicData>
            </a:graphic>
          </wp:anchor>
        </w:drawing>
      </w:r>
      <w:r w:rsidR="0064426A" w:rsidRPr="0064426A">
        <w:rPr>
          <w:rFonts w:ascii="Calibri" w:eastAsia="Calibri" w:hAnsi="Calibri" w:cs="Calibri"/>
          <w:sz w:val="24"/>
        </w:rPr>
        <w:t>Note: This does not impact customers that do not have multiple boards in their Paragon system.</w:t>
      </w:r>
    </w:p>
    <w:p w14:paraId="3F478091" w14:textId="186F38B0" w:rsidR="00DC33B6" w:rsidRDefault="00DC33B6">
      <w:pPr>
        <w:spacing w:after="0" w:line="240" w:lineRule="auto"/>
      </w:pPr>
      <w:r>
        <w:br w:type="page"/>
      </w:r>
    </w:p>
    <w:p w14:paraId="2A8E4622" w14:textId="2E3742A7"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1F984F9A" w:rsidR="003A4F1B" w:rsidRPr="009A47BA" w:rsidRDefault="00AF3BB5" w:rsidP="00BD3867">
      <w:pPr>
        <w:rPr>
          <w:rFonts w:ascii="Calibri" w:hAnsi="Calibri" w:cs="Calibri"/>
          <w:b/>
          <w:bCs/>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4" w:history="1">
        <w:r w:rsidR="00AE05E7" w:rsidRPr="005B5917">
          <w:rPr>
            <w:rStyle w:val="Hyperlink"/>
            <w:rFonts w:ascii="Calibri" w:hAnsi="Calibri" w:cs="Calibri"/>
            <w:sz w:val="24"/>
          </w:rPr>
          <w:t xml:space="preserve"> </w:t>
        </w:r>
        <w:r w:rsidR="00EB097B" w:rsidRPr="005B5917">
          <w:rPr>
            <w:rStyle w:val="Hyperlink"/>
            <w:rFonts w:ascii="Calibri" w:hAnsi="Calibri" w:cs="Calibri"/>
            <w:sz w:val="24"/>
          </w:rPr>
          <w:t>Paragon Release 5.</w:t>
        </w:r>
        <w:r w:rsidR="0002019D" w:rsidRPr="005B5917">
          <w:rPr>
            <w:rStyle w:val="Hyperlink"/>
            <w:rFonts w:ascii="Calibri" w:hAnsi="Calibri" w:cs="Calibri"/>
            <w:sz w:val="24"/>
          </w:rPr>
          <w:t>9</w:t>
        </w:r>
        <w:r w:rsidR="00AE209B" w:rsidRPr="005B5917">
          <w:rPr>
            <w:rStyle w:val="Hyperlink"/>
            <w:rFonts w:ascii="Calibri" w:hAnsi="Calibri" w:cs="Calibri"/>
            <w:sz w:val="24"/>
          </w:rPr>
          <w:t>7</w:t>
        </w:r>
        <w:r w:rsidR="00A57F20" w:rsidRPr="005B5917">
          <w:rPr>
            <w:rStyle w:val="Hyperlink"/>
            <w:rFonts w:ascii="Calibri" w:hAnsi="Calibri" w:cs="Calibri"/>
            <w:sz w:val="24"/>
          </w:rPr>
          <w:t>0</w:t>
        </w:r>
        <w:r w:rsidR="001546DB" w:rsidRPr="005B5917">
          <w:rPr>
            <w:rStyle w:val="Hyperlink"/>
            <w:rFonts w:ascii="Calibri" w:hAnsi="Calibri" w:cs="Calibri"/>
            <w:sz w:val="24"/>
          </w:rPr>
          <w:t>-5.9</w:t>
        </w:r>
        <w:r w:rsidR="00AE209B" w:rsidRPr="005B5917">
          <w:rPr>
            <w:rStyle w:val="Hyperlink"/>
            <w:rFonts w:ascii="Calibri" w:hAnsi="Calibri" w:cs="Calibri"/>
            <w:sz w:val="24"/>
          </w:rPr>
          <w:t>7</w:t>
        </w:r>
        <w:r w:rsidR="00A57F20" w:rsidRPr="005B5917">
          <w:rPr>
            <w:rStyle w:val="Hyperlink"/>
            <w:rFonts w:ascii="Calibri" w:hAnsi="Calibri" w:cs="Calibri"/>
            <w:sz w:val="24"/>
          </w:rPr>
          <w:t>3</w:t>
        </w:r>
        <w:r w:rsidR="00EB097B" w:rsidRPr="005B5917">
          <w:rPr>
            <w:rStyle w:val="Hyperlink"/>
            <w:rFonts w:ascii="Calibri" w:hAnsi="Calibri" w:cs="Calibri"/>
            <w:sz w:val="24"/>
          </w:rPr>
          <w:t xml:space="preserve"> Member Email</w:t>
        </w:r>
      </w:hyperlink>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382925EB" w14:textId="4BA5FD5A" w:rsidR="00BB2663" w:rsidRDefault="006D395F" w:rsidP="009A47BA">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1DA070C1" w14:textId="26E2A547"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t>Social Media Post</w:t>
      </w:r>
    </w:p>
    <w:p w14:paraId="14E69B7F" w14:textId="3818ABC5" w:rsidR="0038697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433E75">
        <w:rPr>
          <w:rFonts w:ascii="Calibri" w:eastAsia="Times New Roman" w:hAnsi="Calibri" w:cs="Calibri"/>
          <w:sz w:val="24"/>
        </w:rPr>
        <w:t>7</w:t>
      </w:r>
      <w:r w:rsidR="00473D67">
        <w:rPr>
          <w:rFonts w:ascii="Calibri" w:eastAsia="Times New Roman" w:hAnsi="Calibri" w:cs="Calibri"/>
          <w:sz w:val="24"/>
        </w:rPr>
        <w:t>0</w:t>
      </w:r>
      <w:r w:rsidR="001546DB">
        <w:rPr>
          <w:rFonts w:ascii="Calibri" w:eastAsia="Times New Roman" w:hAnsi="Calibri" w:cs="Calibri"/>
          <w:sz w:val="24"/>
        </w:rPr>
        <w:t>-5.9</w:t>
      </w:r>
      <w:r w:rsidR="00433E75">
        <w:rPr>
          <w:rFonts w:ascii="Calibri" w:eastAsia="Times New Roman" w:hAnsi="Calibri" w:cs="Calibri"/>
          <w:sz w:val="24"/>
        </w:rPr>
        <w:t>7</w:t>
      </w:r>
      <w:r w:rsidR="009A47BA">
        <w:rPr>
          <w:rFonts w:ascii="Calibri" w:eastAsia="Times New Roman" w:hAnsi="Calibri" w:cs="Calibri"/>
          <w:sz w:val="24"/>
        </w:rPr>
        <w:t>3</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5"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155B704" w14:textId="2A30B1A1" w:rsidR="00E244D3" w:rsidRDefault="002F0136"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671552" behindDoc="0" locked="0" layoutInCell="1" allowOverlap="1" wp14:anchorId="200CC7BF" wp14:editId="111A6F06">
            <wp:simplePos x="0" y="0"/>
            <wp:positionH relativeFrom="column">
              <wp:posOffset>942975</wp:posOffset>
            </wp:positionH>
            <wp:positionV relativeFrom="paragraph">
              <wp:posOffset>288290</wp:posOffset>
            </wp:positionV>
            <wp:extent cx="4762500" cy="2706370"/>
            <wp:effectExtent l="0" t="0" r="0" b="0"/>
            <wp:wrapSquare wrapText="bothSides"/>
            <wp:docPr id="1" name="Video 1" descr="5.970 5.973 Release Overvie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5.970 5.973 Release Overview">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63291921?app_id=122963&quot; width=&quot;426&quot; height=&quot;214&quot; frameborder=&quot;0&quot; allow=&quot;autoplay; fullscreen; picture-in-picture&quot; title=&quot;5.970 5.973 Release Overview&quot; sandbox=&quot;allow-scripts allow-same-origin allow-popups&quot;&gt;&lt;/iframe&gt;" h="214" w="426"/>
                        </a:ext>
                      </a:extLst>
                    </a:blip>
                    <a:stretch>
                      <a:fillRect/>
                    </a:stretch>
                  </pic:blipFill>
                  <pic:spPr>
                    <a:xfrm>
                      <a:off x="0" y="0"/>
                      <a:ext cx="4762500" cy="2706370"/>
                    </a:xfrm>
                    <a:prstGeom prst="rect">
                      <a:avLst/>
                    </a:prstGeom>
                  </pic:spPr>
                </pic:pic>
              </a:graphicData>
            </a:graphic>
            <wp14:sizeRelH relativeFrom="margin">
              <wp14:pctWidth>0</wp14:pctWidth>
            </wp14:sizeRelH>
            <wp14:sizeRelV relativeFrom="margin">
              <wp14:pctHeight>0</wp14:pctHeight>
            </wp14:sizeRelV>
          </wp:anchor>
        </w:drawing>
      </w:r>
    </w:p>
    <w:p w14:paraId="2FE6D1B5" w14:textId="434360A3" w:rsidR="00E244D3" w:rsidRDefault="00E244D3" w:rsidP="00817CA2">
      <w:pPr>
        <w:spacing w:line="240" w:lineRule="exact"/>
        <w:rPr>
          <w:rFonts w:ascii="Calibri" w:eastAsia="Times New Roman" w:hAnsi="Calibri" w:cs="Calibri"/>
          <w:sz w:val="24"/>
        </w:rPr>
      </w:pPr>
    </w:p>
    <w:p w14:paraId="63A094D5" w14:textId="38798D5B" w:rsidR="00D32EE0" w:rsidRDefault="00D32EE0" w:rsidP="00817CA2">
      <w:pPr>
        <w:spacing w:line="240" w:lineRule="exact"/>
        <w:rPr>
          <w:rFonts w:ascii="Calibri" w:eastAsia="Times New Roman" w:hAnsi="Calibri" w:cs="Calibri"/>
          <w:sz w:val="24"/>
        </w:rPr>
      </w:pPr>
    </w:p>
    <w:p w14:paraId="7B33ABF6" w14:textId="5C4E29C4" w:rsidR="00386973" w:rsidRDefault="00386973" w:rsidP="00817CA2">
      <w:pPr>
        <w:spacing w:line="240" w:lineRule="exact"/>
        <w:rPr>
          <w:rFonts w:ascii="Calibri" w:eastAsia="Times New Roman" w:hAnsi="Calibri" w:cs="Calibri"/>
          <w:sz w:val="24"/>
        </w:rPr>
      </w:pPr>
    </w:p>
    <w:p w14:paraId="1592DE58" w14:textId="33FFCB1A" w:rsidR="00AB3DE7" w:rsidRDefault="00AB3DE7" w:rsidP="00817CA2">
      <w:pPr>
        <w:spacing w:line="240" w:lineRule="exact"/>
        <w:rPr>
          <w:rFonts w:ascii="Calibri" w:eastAsia="Times New Roman" w:hAnsi="Calibri" w:cs="Calibri"/>
          <w:noProof/>
          <w:sz w:val="24"/>
        </w:rPr>
      </w:pPr>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4708C6E"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1C30C0CB"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43C3A636" w14:textId="77777777" w:rsidR="00D74811" w:rsidRPr="00D74811" w:rsidRDefault="006A5DFC" w:rsidP="00D74811">
      <w:pPr>
        <w:spacing w:after="0" w:line="257" w:lineRule="auto"/>
        <w:rPr>
          <w:rFonts w:ascii="Calibri" w:eastAsia="Calibri" w:hAnsi="Calibri" w:cs="Calibri"/>
          <w:sz w:val="24"/>
        </w:rPr>
      </w:pPr>
      <w:r w:rsidRPr="006A5DFC">
        <w:rPr>
          <w:rFonts w:ascii="Calibri" w:eastAsia="Calibri" w:hAnsi="Calibri" w:cs="Calibri"/>
          <w:sz w:val="24"/>
        </w:rPr>
        <w:t xml:space="preserve">Paragon Connect now allows users to modify </w:t>
      </w:r>
      <w:r w:rsidR="00F945B5">
        <w:rPr>
          <w:rFonts w:ascii="Calibri" w:eastAsia="Calibri" w:hAnsi="Calibri" w:cs="Calibri"/>
          <w:sz w:val="24"/>
        </w:rPr>
        <w:t xml:space="preserve">Photo Labels and descriptions in bulk. </w:t>
      </w:r>
      <w:r w:rsidR="00D74811" w:rsidRPr="00D74811">
        <w:rPr>
          <w:rFonts w:ascii="Calibri" w:eastAsia="Calibri" w:hAnsi="Calibri" w:cs="Calibri"/>
          <w:sz w:val="24"/>
        </w:rPr>
        <w:t>Photo labels and descriptions are a great way to provide details for marketing listings. The photo maintenance section of Paragon Connect was just upgraded to offer a convenient option for setting or modifying labels and descriptions for all the photos for a listing in a single view.</w:t>
      </w:r>
    </w:p>
    <w:p w14:paraId="43CC5004" w14:textId="77777777" w:rsidR="00D74811" w:rsidRPr="00D74811" w:rsidRDefault="00D74811" w:rsidP="00D74811">
      <w:pPr>
        <w:spacing w:after="0" w:line="257" w:lineRule="auto"/>
        <w:rPr>
          <w:rFonts w:ascii="Calibri" w:eastAsia="Calibri" w:hAnsi="Calibri" w:cs="Calibri"/>
          <w:sz w:val="24"/>
        </w:rPr>
      </w:pPr>
      <w:r w:rsidRPr="00D74811">
        <w:rPr>
          <w:noProof/>
          <w:sz w:val="24"/>
        </w:rPr>
        <w:drawing>
          <wp:anchor distT="0" distB="0" distL="114300" distR="114300" simplePos="0" relativeHeight="251670528" behindDoc="1" locked="0" layoutInCell="1" allowOverlap="1" wp14:anchorId="5D0E1DB2" wp14:editId="01961CC5">
            <wp:simplePos x="0" y="0"/>
            <wp:positionH relativeFrom="margin">
              <wp:align>right</wp:align>
            </wp:positionH>
            <wp:positionV relativeFrom="paragraph">
              <wp:posOffset>6985</wp:posOffset>
            </wp:positionV>
            <wp:extent cx="3174365" cy="1909445"/>
            <wp:effectExtent l="190500" t="190500" r="197485" b="186055"/>
            <wp:wrapTight wrapText="bothSides">
              <wp:wrapPolygon edited="0">
                <wp:start x="259" y="-2155"/>
                <wp:lineTo x="-1296" y="-1724"/>
                <wp:lineTo x="-1296" y="20903"/>
                <wp:lineTo x="-778" y="22412"/>
                <wp:lineTo x="259" y="23489"/>
                <wp:lineTo x="21259" y="23489"/>
                <wp:lineTo x="22296" y="22412"/>
                <wp:lineTo x="22814" y="19179"/>
                <wp:lineTo x="22814" y="1724"/>
                <wp:lineTo x="21388" y="-1508"/>
                <wp:lineTo x="21259" y="-2155"/>
                <wp:lineTo x="259" y="-2155"/>
              </wp:wrapPolygon>
            </wp:wrapTight>
            <wp:docPr id="4" name="Picture 4"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ho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4365" cy="19094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0268099" w14:textId="77777777" w:rsidR="00D74811" w:rsidRPr="00D74811" w:rsidRDefault="00D74811" w:rsidP="00D74811">
      <w:pPr>
        <w:spacing w:after="0" w:line="257" w:lineRule="auto"/>
        <w:rPr>
          <w:rFonts w:ascii="Calibri" w:eastAsia="Calibri" w:hAnsi="Calibri" w:cs="Calibri"/>
          <w:sz w:val="24"/>
        </w:rPr>
      </w:pPr>
      <w:r w:rsidRPr="00D74811">
        <w:rPr>
          <w:rFonts w:ascii="Calibri" w:eastAsia="Calibri" w:hAnsi="Calibri" w:cs="Calibri"/>
          <w:sz w:val="24"/>
        </w:rPr>
        <w:t xml:space="preserve">After selecting to edit listing photos, the overflow menu includes a new option called “Bulk Labels”. From this Bulk Labels page users will see any label and description options enabled for their system and will be able to easily set values for one or all photos at one time. </w:t>
      </w:r>
    </w:p>
    <w:p w14:paraId="54492870" w14:textId="22D9F040" w:rsidR="001850BB" w:rsidRPr="001850BB" w:rsidRDefault="001850BB" w:rsidP="00D74811">
      <w:pPr>
        <w:spacing w:after="0" w:line="257" w:lineRule="auto"/>
        <w:rPr>
          <w:rFonts w:ascii="Calibri" w:eastAsia="Calibri" w:hAnsi="Calibri" w:cs="Calibri"/>
        </w:rPr>
      </w:pPr>
    </w:p>
    <w:sectPr w:rsidR="001850BB" w:rsidRPr="001850BB" w:rsidSect="00C62C5B">
      <w:headerReference w:type="default" r:id="rId19"/>
      <w:footerReference w:type="default" r:id="rId20"/>
      <w:headerReference w:type="first" r:id="rId21"/>
      <w:footerReference w:type="first" r:id="rId22"/>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A3AF" w14:textId="77777777" w:rsidR="00C76A32" w:rsidRDefault="00C76A32" w:rsidP="00C055A5">
      <w:pPr>
        <w:spacing w:after="0" w:line="240" w:lineRule="auto"/>
      </w:pPr>
      <w:r>
        <w:separator/>
      </w:r>
    </w:p>
  </w:endnote>
  <w:endnote w:type="continuationSeparator" w:id="0">
    <w:p w14:paraId="25422456" w14:textId="77777777" w:rsidR="00C76A32" w:rsidRDefault="00C76A32"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31AA236B"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935293">
      <w:rPr>
        <w:rFonts w:cs="Calibri"/>
        <w:noProof/>
        <w:sz w:val="16"/>
        <w:szCs w:val="16"/>
      </w:rPr>
      <w:t>9/11/2023</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185B" w14:textId="77777777" w:rsidR="00C76A32" w:rsidRDefault="00C76A32" w:rsidP="00C055A5">
      <w:pPr>
        <w:spacing w:after="0" w:line="240" w:lineRule="auto"/>
      </w:pPr>
      <w:r>
        <w:separator/>
      </w:r>
    </w:p>
  </w:footnote>
  <w:footnote w:type="continuationSeparator" w:id="0">
    <w:p w14:paraId="412A8EB5" w14:textId="77777777" w:rsidR="00C76A32" w:rsidRDefault="00C76A32"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EE43A37"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6"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8"/>
  </w:num>
  <w:num w:numId="3" w16cid:durableId="1576742176">
    <w:abstractNumId w:val="3"/>
  </w:num>
  <w:num w:numId="4" w16cid:durableId="1174493171">
    <w:abstractNumId w:val="2"/>
  </w:num>
  <w:num w:numId="5" w16cid:durableId="1106585325">
    <w:abstractNumId w:val="7"/>
  </w:num>
  <w:num w:numId="6" w16cid:durableId="2126777122">
    <w:abstractNumId w:val="4"/>
  </w:num>
  <w:num w:numId="7" w16cid:durableId="808982710">
    <w:abstractNumId w:val="1"/>
  </w:num>
  <w:num w:numId="8" w16cid:durableId="338703874">
    <w:abstractNumId w:val="6"/>
  </w:num>
  <w:num w:numId="9" w16cid:durableId="108541808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32308"/>
    <w:rsid w:val="00046A81"/>
    <w:rsid w:val="00053BB4"/>
    <w:rsid w:val="00060DEF"/>
    <w:rsid w:val="000630FE"/>
    <w:rsid w:val="000642AE"/>
    <w:rsid w:val="00067177"/>
    <w:rsid w:val="00074348"/>
    <w:rsid w:val="00081563"/>
    <w:rsid w:val="00083CB3"/>
    <w:rsid w:val="00084207"/>
    <w:rsid w:val="00087D03"/>
    <w:rsid w:val="0009387C"/>
    <w:rsid w:val="00096F2A"/>
    <w:rsid w:val="000A5CD1"/>
    <w:rsid w:val="000B284B"/>
    <w:rsid w:val="000C1508"/>
    <w:rsid w:val="000C1FFB"/>
    <w:rsid w:val="000C3DD6"/>
    <w:rsid w:val="000D2DC6"/>
    <w:rsid w:val="000D4BFE"/>
    <w:rsid w:val="000D5CF7"/>
    <w:rsid w:val="000D7EC5"/>
    <w:rsid w:val="000E433D"/>
    <w:rsid w:val="000E7646"/>
    <w:rsid w:val="000E7720"/>
    <w:rsid w:val="000F08F9"/>
    <w:rsid w:val="000F2825"/>
    <w:rsid w:val="000F2C7D"/>
    <w:rsid w:val="000F5B62"/>
    <w:rsid w:val="00104BE7"/>
    <w:rsid w:val="00106C2C"/>
    <w:rsid w:val="00107B10"/>
    <w:rsid w:val="0011422D"/>
    <w:rsid w:val="00123AEF"/>
    <w:rsid w:val="00130975"/>
    <w:rsid w:val="001339BC"/>
    <w:rsid w:val="001339C8"/>
    <w:rsid w:val="0014308A"/>
    <w:rsid w:val="001437DB"/>
    <w:rsid w:val="00147A25"/>
    <w:rsid w:val="00151A1E"/>
    <w:rsid w:val="001546DB"/>
    <w:rsid w:val="0015555D"/>
    <w:rsid w:val="001558B6"/>
    <w:rsid w:val="0016046D"/>
    <w:rsid w:val="00166C7B"/>
    <w:rsid w:val="001771AF"/>
    <w:rsid w:val="00181D22"/>
    <w:rsid w:val="00184194"/>
    <w:rsid w:val="001850BB"/>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0CD4"/>
    <w:rsid w:val="001E2E4E"/>
    <w:rsid w:val="001E46C9"/>
    <w:rsid w:val="001E6C4D"/>
    <w:rsid w:val="001F02C0"/>
    <w:rsid w:val="001F1F63"/>
    <w:rsid w:val="001F20E5"/>
    <w:rsid w:val="001F3529"/>
    <w:rsid w:val="00204130"/>
    <w:rsid w:val="0020460C"/>
    <w:rsid w:val="00206878"/>
    <w:rsid w:val="00210757"/>
    <w:rsid w:val="00212976"/>
    <w:rsid w:val="0021345D"/>
    <w:rsid w:val="00214A2F"/>
    <w:rsid w:val="00221055"/>
    <w:rsid w:val="0022285B"/>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C7FE7"/>
    <w:rsid w:val="002D0F57"/>
    <w:rsid w:val="002D24AF"/>
    <w:rsid w:val="002E5C68"/>
    <w:rsid w:val="002E6216"/>
    <w:rsid w:val="002F0136"/>
    <w:rsid w:val="002F553C"/>
    <w:rsid w:val="002F5E55"/>
    <w:rsid w:val="003016F3"/>
    <w:rsid w:val="003171BF"/>
    <w:rsid w:val="00326AD4"/>
    <w:rsid w:val="00331A5B"/>
    <w:rsid w:val="0033318C"/>
    <w:rsid w:val="00346E44"/>
    <w:rsid w:val="00347787"/>
    <w:rsid w:val="0034788F"/>
    <w:rsid w:val="003522E3"/>
    <w:rsid w:val="00357DBB"/>
    <w:rsid w:val="00361CC1"/>
    <w:rsid w:val="003673E3"/>
    <w:rsid w:val="00370368"/>
    <w:rsid w:val="003767BD"/>
    <w:rsid w:val="0037780B"/>
    <w:rsid w:val="00386973"/>
    <w:rsid w:val="0039040F"/>
    <w:rsid w:val="003925DA"/>
    <w:rsid w:val="003933E4"/>
    <w:rsid w:val="003967DE"/>
    <w:rsid w:val="003A2280"/>
    <w:rsid w:val="003A4F1B"/>
    <w:rsid w:val="003A518E"/>
    <w:rsid w:val="003B38A0"/>
    <w:rsid w:val="003B3FDE"/>
    <w:rsid w:val="003B5D29"/>
    <w:rsid w:val="003B71E9"/>
    <w:rsid w:val="003B7B2F"/>
    <w:rsid w:val="003C4017"/>
    <w:rsid w:val="003D3FB3"/>
    <w:rsid w:val="003D57BA"/>
    <w:rsid w:val="003E3DF7"/>
    <w:rsid w:val="003E6961"/>
    <w:rsid w:val="003F2706"/>
    <w:rsid w:val="003F4F24"/>
    <w:rsid w:val="004049D3"/>
    <w:rsid w:val="00411FA2"/>
    <w:rsid w:val="004155AA"/>
    <w:rsid w:val="004173D7"/>
    <w:rsid w:val="00427737"/>
    <w:rsid w:val="004278D0"/>
    <w:rsid w:val="00433E75"/>
    <w:rsid w:val="0043522F"/>
    <w:rsid w:val="00435D24"/>
    <w:rsid w:val="00440922"/>
    <w:rsid w:val="004426F2"/>
    <w:rsid w:val="00445F53"/>
    <w:rsid w:val="0045526A"/>
    <w:rsid w:val="00461D88"/>
    <w:rsid w:val="0046378E"/>
    <w:rsid w:val="00464EEE"/>
    <w:rsid w:val="004663CC"/>
    <w:rsid w:val="0047039B"/>
    <w:rsid w:val="004731FA"/>
    <w:rsid w:val="00473D67"/>
    <w:rsid w:val="0047468E"/>
    <w:rsid w:val="0047649A"/>
    <w:rsid w:val="00477FD5"/>
    <w:rsid w:val="004856E6"/>
    <w:rsid w:val="004876D2"/>
    <w:rsid w:val="004A0FCB"/>
    <w:rsid w:val="004A3B95"/>
    <w:rsid w:val="004A72B6"/>
    <w:rsid w:val="004B422B"/>
    <w:rsid w:val="004B4A98"/>
    <w:rsid w:val="004B58CF"/>
    <w:rsid w:val="004B7AD0"/>
    <w:rsid w:val="004C781E"/>
    <w:rsid w:val="004D1244"/>
    <w:rsid w:val="004D35B1"/>
    <w:rsid w:val="004D4E13"/>
    <w:rsid w:val="004D78EB"/>
    <w:rsid w:val="004E3D38"/>
    <w:rsid w:val="004F0911"/>
    <w:rsid w:val="004F23A3"/>
    <w:rsid w:val="004F2623"/>
    <w:rsid w:val="004F3706"/>
    <w:rsid w:val="004F3879"/>
    <w:rsid w:val="004F4F16"/>
    <w:rsid w:val="00502587"/>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B5917"/>
    <w:rsid w:val="005B5A3B"/>
    <w:rsid w:val="005D61F3"/>
    <w:rsid w:val="005D64DB"/>
    <w:rsid w:val="005E2EF5"/>
    <w:rsid w:val="005E2FEE"/>
    <w:rsid w:val="005E5DE4"/>
    <w:rsid w:val="005F0AF2"/>
    <w:rsid w:val="005F33E9"/>
    <w:rsid w:val="005F6BF6"/>
    <w:rsid w:val="006124B8"/>
    <w:rsid w:val="00614991"/>
    <w:rsid w:val="0061527A"/>
    <w:rsid w:val="00616CAE"/>
    <w:rsid w:val="00621D0B"/>
    <w:rsid w:val="006300BE"/>
    <w:rsid w:val="00633066"/>
    <w:rsid w:val="00633301"/>
    <w:rsid w:val="00633FBD"/>
    <w:rsid w:val="00641F3E"/>
    <w:rsid w:val="0064426A"/>
    <w:rsid w:val="0064457B"/>
    <w:rsid w:val="00644D74"/>
    <w:rsid w:val="00651126"/>
    <w:rsid w:val="00664D70"/>
    <w:rsid w:val="00665966"/>
    <w:rsid w:val="00670120"/>
    <w:rsid w:val="006716DC"/>
    <w:rsid w:val="00676625"/>
    <w:rsid w:val="006801B1"/>
    <w:rsid w:val="00680A23"/>
    <w:rsid w:val="00682228"/>
    <w:rsid w:val="00684114"/>
    <w:rsid w:val="006851B8"/>
    <w:rsid w:val="00687731"/>
    <w:rsid w:val="00691ED0"/>
    <w:rsid w:val="006927C1"/>
    <w:rsid w:val="00695483"/>
    <w:rsid w:val="00695539"/>
    <w:rsid w:val="0069621F"/>
    <w:rsid w:val="006A2ACA"/>
    <w:rsid w:val="006A5DFC"/>
    <w:rsid w:val="006A75CF"/>
    <w:rsid w:val="006B4AEF"/>
    <w:rsid w:val="006B675D"/>
    <w:rsid w:val="006C5974"/>
    <w:rsid w:val="006C6934"/>
    <w:rsid w:val="006D0C37"/>
    <w:rsid w:val="006D29AD"/>
    <w:rsid w:val="006D2FAE"/>
    <w:rsid w:val="006D395F"/>
    <w:rsid w:val="006D5AA7"/>
    <w:rsid w:val="006E1762"/>
    <w:rsid w:val="006E3CCE"/>
    <w:rsid w:val="006F35B4"/>
    <w:rsid w:val="006F5177"/>
    <w:rsid w:val="00700703"/>
    <w:rsid w:val="00703332"/>
    <w:rsid w:val="00705C77"/>
    <w:rsid w:val="00712F76"/>
    <w:rsid w:val="0071417F"/>
    <w:rsid w:val="00716357"/>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C2A8C"/>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C6483"/>
    <w:rsid w:val="008D12EA"/>
    <w:rsid w:val="008D53E5"/>
    <w:rsid w:val="008D7A86"/>
    <w:rsid w:val="008E3E7E"/>
    <w:rsid w:val="00903035"/>
    <w:rsid w:val="009030F7"/>
    <w:rsid w:val="0090342E"/>
    <w:rsid w:val="009070BC"/>
    <w:rsid w:val="00910B32"/>
    <w:rsid w:val="00922730"/>
    <w:rsid w:val="009233A0"/>
    <w:rsid w:val="00924E5B"/>
    <w:rsid w:val="0092568A"/>
    <w:rsid w:val="009259C8"/>
    <w:rsid w:val="00930D45"/>
    <w:rsid w:val="00935293"/>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47BA"/>
    <w:rsid w:val="009A5DD7"/>
    <w:rsid w:val="009B3D49"/>
    <w:rsid w:val="009B423E"/>
    <w:rsid w:val="009B50B7"/>
    <w:rsid w:val="009D0E67"/>
    <w:rsid w:val="009D470B"/>
    <w:rsid w:val="009E1A90"/>
    <w:rsid w:val="009E4C97"/>
    <w:rsid w:val="009E569E"/>
    <w:rsid w:val="009F1BFE"/>
    <w:rsid w:val="009F2CB5"/>
    <w:rsid w:val="009F4329"/>
    <w:rsid w:val="009F78CB"/>
    <w:rsid w:val="00A03507"/>
    <w:rsid w:val="00A14228"/>
    <w:rsid w:val="00A256C5"/>
    <w:rsid w:val="00A32CC5"/>
    <w:rsid w:val="00A35D90"/>
    <w:rsid w:val="00A43180"/>
    <w:rsid w:val="00A5521C"/>
    <w:rsid w:val="00A57F20"/>
    <w:rsid w:val="00A622EE"/>
    <w:rsid w:val="00A7070A"/>
    <w:rsid w:val="00A7127A"/>
    <w:rsid w:val="00A73D8E"/>
    <w:rsid w:val="00A73FF1"/>
    <w:rsid w:val="00A7561D"/>
    <w:rsid w:val="00A7598D"/>
    <w:rsid w:val="00A763BE"/>
    <w:rsid w:val="00A9189C"/>
    <w:rsid w:val="00AA0371"/>
    <w:rsid w:val="00AA162F"/>
    <w:rsid w:val="00AB3DE7"/>
    <w:rsid w:val="00AC00CA"/>
    <w:rsid w:val="00AC1FB0"/>
    <w:rsid w:val="00AC59CB"/>
    <w:rsid w:val="00AC6489"/>
    <w:rsid w:val="00AD003B"/>
    <w:rsid w:val="00AD2C5C"/>
    <w:rsid w:val="00AD481F"/>
    <w:rsid w:val="00AE05E7"/>
    <w:rsid w:val="00AE209B"/>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56788"/>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22A7C"/>
    <w:rsid w:val="00C35F4E"/>
    <w:rsid w:val="00C412AE"/>
    <w:rsid w:val="00C44178"/>
    <w:rsid w:val="00C47CC8"/>
    <w:rsid w:val="00C52666"/>
    <w:rsid w:val="00C62C5B"/>
    <w:rsid w:val="00C67DE2"/>
    <w:rsid w:val="00C70D22"/>
    <w:rsid w:val="00C739D9"/>
    <w:rsid w:val="00C74E24"/>
    <w:rsid w:val="00C76A32"/>
    <w:rsid w:val="00C7783A"/>
    <w:rsid w:val="00C83855"/>
    <w:rsid w:val="00C84E5F"/>
    <w:rsid w:val="00C86F77"/>
    <w:rsid w:val="00C912EB"/>
    <w:rsid w:val="00C94D9A"/>
    <w:rsid w:val="00C95ACB"/>
    <w:rsid w:val="00CA5B3F"/>
    <w:rsid w:val="00CA7FE2"/>
    <w:rsid w:val="00CB23F6"/>
    <w:rsid w:val="00CC289A"/>
    <w:rsid w:val="00CC6364"/>
    <w:rsid w:val="00CD18E9"/>
    <w:rsid w:val="00CD3B52"/>
    <w:rsid w:val="00CE7B17"/>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4811"/>
    <w:rsid w:val="00D77A8D"/>
    <w:rsid w:val="00D80942"/>
    <w:rsid w:val="00D8250A"/>
    <w:rsid w:val="00D832F9"/>
    <w:rsid w:val="00D85D65"/>
    <w:rsid w:val="00DA38AC"/>
    <w:rsid w:val="00DA5588"/>
    <w:rsid w:val="00DA65BC"/>
    <w:rsid w:val="00DB0657"/>
    <w:rsid w:val="00DC2921"/>
    <w:rsid w:val="00DC300E"/>
    <w:rsid w:val="00DC313F"/>
    <w:rsid w:val="00DC33B6"/>
    <w:rsid w:val="00DC5F05"/>
    <w:rsid w:val="00DC6EDB"/>
    <w:rsid w:val="00DC7181"/>
    <w:rsid w:val="00DD0771"/>
    <w:rsid w:val="00DD07AC"/>
    <w:rsid w:val="00DD28F0"/>
    <w:rsid w:val="00DD395C"/>
    <w:rsid w:val="00DD43F9"/>
    <w:rsid w:val="00DD4E3F"/>
    <w:rsid w:val="00DD5BE4"/>
    <w:rsid w:val="00DE12E4"/>
    <w:rsid w:val="00DE1C12"/>
    <w:rsid w:val="00DE3007"/>
    <w:rsid w:val="00DE7ADA"/>
    <w:rsid w:val="00DF20EF"/>
    <w:rsid w:val="00DF51C4"/>
    <w:rsid w:val="00DF66CB"/>
    <w:rsid w:val="00E12F6C"/>
    <w:rsid w:val="00E23489"/>
    <w:rsid w:val="00E244D3"/>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1C2E"/>
    <w:rsid w:val="00EC4463"/>
    <w:rsid w:val="00ED40EB"/>
    <w:rsid w:val="00EE11DA"/>
    <w:rsid w:val="00EE1963"/>
    <w:rsid w:val="00EF55DD"/>
    <w:rsid w:val="00F00CF3"/>
    <w:rsid w:val="00F00DD3"/>
    <w:rsid w:val="00F01EEE"/>
    <w:rsid w:val="00F10CCF"/>
    <w:rsid w:val="00F11AE3"/>
    <w:rsid w:val="00F2036D"/>
    <w:rsid w:val="00F234AC"/>
    <w:rsid w:val="00F26255"/>
    <w:rsid w:val="00F310EB"/>
    <w:rsid w:val="00F400DC"/>
    <w:rsid w:val="00F405C7"/>
    <w:rsid w:val="00F4556B"/>
    <w:rsid w:val="00F47A4B"/>
    <w:rsid w:val="00F526B3"/>
    <w:rsid w:val="00F613B4"/>
    <w:rsid w:val="00F641B6"/>
    <w:rsid w:val="00F64E6C"/>
    <w:rsid w:val="00F66EE7"/>
    <w:rsid w:val="00F70994"/>
    <w:rsid w:val="00F73377"/>
    <w:rsid w:val="00F83A4E"/>
    <w:rsid w:val="00F84C12"/>
    <w:rsid w:val="00F8752A"/>
    <w:rsid w:val="00F916E9"/>
    <w:rsid w:val="00F943F1"/>
    <w:rsid w:val="00F945B5"/>
    <w:rsid w:val="00FA000D"/>
    <w:rsid w:val="00FA14D1"/>
    <w:rsid w:val="00FA3907"/>
    <w:rsid w:val="00FA3B77"/>
    <w:rsid w:val="00FA51BD"/>
    <w:rsid w:val="00FA53CB"/>
    <w:rsid w:val="00FA6B82"/>
    <w:rsid w:val="00FB0EFC"/>
    <w:rsid w:val="00FB2248"/>
    <w:rsid w:val="00FB234A"/>
    <w:rsid w:val="00FB3CD3"/>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ahelp.paragonrels.com/ReleaseNotes/WordDocs/5.97/5_97_Release_Notes.docx"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player.vimeo.com/video/863291921?app_id=12296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meo.com/86329192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help.paragonrels.com/ReleaseNotes/WordDocs/5.97/5_97_Email_to_agents.docx"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UserInfo>
        <DisplayName>Ficarrotta, Sam D</DisplayName>
        <AccountId>111</AccountId>
        <AccountType/>
      </UserInfo>
      <UserInfo>
        <DisplayName>Caskey, Mary C</DisplayName>
        <AccountId>144</AccountId>
        <AccountType/>
      </UserInfo>
      <UserInfo>
        <DisplayName>Margulis, Jo Ann</DisplayName>
        <AccountId>85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4.xml><?xml version="1.0" encoding="utf-8"?>
<ds:datastoreItem xmlns:ds="http://schemas.openxmlformats.org/officeDocument/2006/customXml" ds:itemID="{B3478983-0C79-48AB-9CD7-FCCC3D1C4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51</TotalTime>
  <Pages>4</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30</cp:revision>
  <cp:lastPrinted>2013-12-18T22:06:00Z</cp:lastPrinted>
  <dcterms:created xsi:type="dcterms:W3CDTF">2023-05-22T20:40:00Z</dcterms:created>
  <dcterms:modified xsi:type="dcterms:W3CDTF">2023-09-11T18:39:00Z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Base Target">
    <vt:lpwstr>_blank</vt:lpwstr>
  </property>
  <property fmtid="{D5CDD505-2E9C-101B-9397-08002B2CF9AE}" pid="4" name="MediaServiceImageTags">
    <vt:lpwstr/>
  </property>
</Properties>
</file>