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669CE" w14:textId="7777777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t>Agent Level Enhancements</w:t>
      </w:r>
    </w:p>
    <w:p w14:paraId="04F5DEBA" w14:textId="77777777" w:rsidR="001D65B9" w:rsidRPr="00904634" w:rsidRDefault="001D65B9" w:rsidP="008E0981">
      <w:pPr>
        <w:pBdr>
          <w:bottom w:val="double" w:sz="4" w:space="1" w:color="BF8F00" w:themeColor="accent4" w:themeShade="BF"/>
        </w:pBdr>
        <w:spacing w:before="240" w:after="240" w:line="240" w:lineRule="auto"/>
        <w:ind w:left="1440" w:right="1440"/>
        <w:jc w:val="center"/>
        <w:rPr>
          <w:rFonts w:eastAsiaTheme="minorEastAsia"/>
          <w:b/>
          <w:color w:val="833C0B" w:themeColor="accent2" w:themeShade="80"/>
          <w:spacing w:val="15"/>
        </w:rPr>
      </w:pPr>
      <w:bookmarkStart w:id="0" w:name="_Would_like_city"/>
      <w:bookmarkEnd w:id="0"/>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p>
    <w:p w14:paraId="539EF399" w14:textId="77777777" w:rsidR="00F529BD" w:rsidRPr="00F529BD" w:rsidRDefault="00266B98" w:rsidP="00F529BD">
      <w:pPr>
        <w:pStyle w:val="RNToCTopic"/>
        <w:numPr>
          <w:ilvl w:val="0"/>
          <w:numId w:val="30"/>
        </w:numPr>
        <w:rPr>
          <w:rStyle w:val="Hyperlink"/>
          <w:color w:val="833C0B" w:themeColor="accent2" w:themeShade="80"/>
          <w:u w:val="none"/>
        </w:rPr>
      </w:pPr>
      <w:r w:rsidRPr="00266B98">
        <w:fldChar w:fldCharType="begin"/>
      </w:r>
      <w:r w:rsidRPr="00266B98">
        <w:instrText xml:space="preserve"> REF EmailSearch \h  \* MERGEFORMAT </w:instrText>
      </w:r>
      <w:r w:rsidRPr="00266B98">
        <w:fldChar w:fldCharType="separate"/>
      </w:r>
      <w:r w:rsidR="00F529BD" w:rsidRPr="00F529BD">
        <w:rPr>
          <w:rStyle w:val="Hyperlink"/>
          <w:color w:val="833C0B" w:themeColor="accent2" w:themeShade="80"/>
          <w:u w:val="none"/>
        </w:rPr>
        <w:t>Option to Email Initial Search Results</w:t>
      </w:r>
    </w:p>
    <w:p w14:paraId="1718FD0B" w14:textId="77777777" w:rsidR="00F529BD" w:rsidRDefault="00266B98" w:rsidP="00F529BD">
      <w:pPr>
        <w:pStyle w:val="RNToCTopic"/>
        <w:numPr>
          <w:ilvl w:val="0"/>
          <w:numId w:val="30"/>
        </w:numPr>
        <w:rPr>
          <w:lang w:val="en-US"/>
        </w:rPr>
      </w:pPr>
      <w:r w:rsidRPr="00266B98">
        <w:fldChar w:fldCharType="end"/>
      </w:r>
      <w:r>
        <w:fldChar w:fldCharType="begin"/>
      </w:r>
      <w:r>
        <w:instrText xml:space="preserve"> REF DisFavPos \h  \* MERGEFORMAT </w:instrText>
      </w:r>
      <w:r>
        <w:fldChar w:fldCharType="separate"/>
      </w:r>
      <w:r w:rsidR="00F529BD">
        <w:rPr>
          <w:lang w:val="en-US"/>
        </w:rPr>
        <w:t>Display Favorite/Possible Listing Preview in Agent Notification Email</w:t>
      </w:r>
    </w:p>
    <w:p w14:paraId="6BD88C43" w14:textId="77777777" w:rsidR="00F529BD" w:rsidRDefault="00266B98" w:rsidP="00F529BD">
      <w:pPr>
        <w:pStyle w:val="RNToCTopic"/>
        <w:numPr>
          <w:ilvl w:val="0"/>
          <w:numId w:val="30"/>
        </w:numPr>
        <w:rPr>
          <w:lang w:val="en-US"/>
        </w:rPr>
      </w:pPr>
      <w:r>
        <w:fldChar w:fldCharType="end"/>
      </w:r>
      <w:r>
        <w:fldChar w:fldCharType="begin"/>
      </w:r>
      <w:r>
        <w:instrText xml:space="preserve"> REF Google \h  \* MERGEFORMAT </w:instrText>
      </w:r>
      <w:r>
        <w:fldChar w:fldCharType="separate"/>
      </w:r>
      <w:r w:rsidR="00F529BD">
        <w:rPr>
          <w:lang w:val="en-US"/>
        </w:rPr>
        <w:t>Replace Google+ with Instagram for Agent Info</w:t>
      </w:r>
    </w:p>
    <w:p w14:paraId="5A30E45A" w14:textId="77777777" w:rsidR="00F529BD" w:rsidRDefault="00266B98" w:rsidP="00F529BD">
      <w:pPr>
        <w:pStyle w:val="RNToCTopic"/>
        <w:numPr>
          <w:ilvl w:val="0"/>
          <w:numId w:val="30"/>
        </w:numPr>
        <w:rPr>
          <w:lang w:val="en-US"/>
        </w:rPr>
      </w:pPr>
      <w:r>
        <w:fldChar w:fldCharType="end"/>
      </w:r>
      <w:r>
        <w:fldChar w:fldCharType="begin"/>
      </w:r>
      <w:r>
        <w:instrText xml:space="preserve"> REF MobileAccount \h  \* MERGEFORMAT </w:instrText>
      </w:r>
      <w:r>
        <w:fldChar w:fldCharType="separate"/>
      </w:r>
      <w:r w:rsidR="00F529BD">
        <w:rPr>
          <w:lang w:val="en-US"/>
        </w:rPr>
        <w:t>Mobile Account Settings and Password Reset Messages</w:t>
      </w:r>
    </w:p>
    <w:p w14:paraId="61F112A5" w14:textId="6F5D78C0" w:rsidR="00F529BD" w:rsidRPr="00F529BD" w:rsidRDefault="00266B98" w:rsidP="00F529BD">
      <w:pPr>
        <w:pStyle w:val="RNToCTopic"/>
        <w:numPr>
          <w:ilvl w:val="0"/>
          <w:numId w:val="30"/>
        </w:numPr>
      </w:pPr>
      <w:r>
        <w:fldChar w:fldCharType="end"/>
      </w:r>
      <w:r w:rsidR="00A45284">
        <w:fldChar w:fldCharType="begin"/>
      </w:r>
      <w:r w:rsidR="00A45284">
        <w:instrText xml:space="preserve"> REF batchdownload \h  \* MERGEFORMAT </w:instrText>
      </w:r>
      <w:r w:rsidR="00A45284">
        <w:fldChar w:fldCharType="separate"/>
      </w:r>
      <w:r w:rsidR="00F529BD" w:rsidRPr="00F529BD">
        <w:t>Batch Download Associated Documents</w:t>
      </w:r>
    </w:p>
    <w:p w14:paraId="5E226610" w14:textId="77777777" w:rsidR="00F529BD" w:rsidRDefault="00A45284" w:rsidP="00F529BD">
      <w:pPr>
        <w:pStyle w:val="RNToCTopic"/>
        <w:numPr>
          <w:ilvl w:val="0"/>
          <w:numId w:val="30"/>
        </w:numPr>
        <w:rPr>
          <w:lang w:val="en-US"/>
        </w:rPr>
      </w:pPr>
      <w:r>
        <w:fldChar w:fldCharType="end"/>
      </w:r>
      <w:r w:rsidR="00A93714">
        <w:fldChar w:fldCharType="begin"/>
      </w:r>
      <w:r w:rsidR="00A93714">
        <w:instrText xml:space="preserve"> REF RS500 \h  \* MERGEFORMAT </w:instrText>
      </w:r>
      <w:r w:rsidR="00A93714">
        <w:fldChar w:fldCharType="separate"/>
      </w:r>
      <w:r w:rsidR="00F529BD" w:rsidRPr="00F529BD">
        <w:t xml:space="preserve">Search Results Saved to Contact - Limit Raised to </w:t>
      </w:r>
      <w:r w:rsidR="00F529BD">
        <w:rPr>
          <w:lang w:val="en-US"/>
        </w:rPr>
        <w:t>500</w:t>
      </w:r>
    </w:p>
    <w:p w14:paraId="1D98B77A" w14:textId="77777777" w:rsidR="00F529BD" w:rsidRPr="00E800D7" w:rsidRDefault="00A93714" w:rsidP="00F529BD">
      <w:pPr>
        <w:pStyle w:val="RNToCTopic"/>
        <w:numPr>
          <w:ilvl w:val="0"/>
          <w:numId w:val="30"/>
        </w:numPr>
      </w:pPr>
      <w:r>
        <w:fldChar w:fldCharType="end"/>
      </w:r>
      <w:r w:rsidR="002A0628">
        <w:fldChar w:fldCharType="begin"/>
      </w:r>
      <w:r w:rsidR="002A0628">
        <w:instrText xml:space="preserve"> REF usermenu \h  \* MERGEFORMAT </w:instrText>
      </w:r>
      <w:r w:rsidR="002A0628">
        <w:fldChar w:fldCharType="separate"/>
      </w:r>
      <w:r w:rsidR="00F529BD" w:rsidRPr="00E800D7">
        <w:t>New User Menu</w:t>
      </w:r>
    </w:p>
    <w:p w14:paraId="5C860305" w14:textId="08DA6D34" w:rsidR="00E800D7" w:rsidRPr="00E800D7" w:rsidRDefault="002A0628" w:rsidP="00E800D7">
      <w:pPr>
        <w:pStyle w:val="RNToCTopic"/>
        <w:numPr>
          <w:ilvl w:val="0"/>
          <w:numId w:val="30"/>
        </w:numPr>
      </w:pPr>
      <w:r>
        <w:fldChar w:fldCharType="end"/>
      </w:r>
      <w:hyperlink w:anchor="EnhancedPanel" w:history="1">
        <w:r w:rsidR="00E800D7" w:rsidRPr="00B67831">
          <w:t>Enhanced Parcel-click Map Panel</w:t>
        </w:r>
      </w:hyperlink>
      <w:r w:rsidR="00E800D7" w:rsidRPr="00E800D7">
        <w:t xml:space="preserve"> </w:t>
      </w:r>
    </w:p>
    <w:p w14:paraId="3E9011DF" w14:textId="6DB58FB3" w:rsidR="002F0DC3" w:rsidRPr="00E800D7" w:rsidRDefault="002F0DC3" w:rsidP="00E800D7">
      <w:pPr>
        <w:pStyle w:val="RNToCTopic"/>
      </w:pPr>
    </w:p>
    <w:p w14:paraId="55F40043" w14:textId="73C097E5" w:rsidR="001D2843" w:rsidRPr="00904634" w:rsidRDefault="001D2843" w:rsidP="001D2843">
      <w:pPr>
        <w:pStyle w:val="Heading1"/>
        <w:shd w:val="clear" w:color="auto" w:fill="D7AB10"/>
        <w:ind w:right="0"/>
        <w:jc w:val="center"/>
        <w:rPr>
          <w:color w:val="FFFFFF" w:themeColor="background1"/>
          <w:sz w:val="32"/>
          <w:szCs w:val="32"/>
        </w:rPr>
      </w:pPr>
      <w:r w:rsidRPr="00904634">
        <w:rPr>
          <w:color w:val="FFFFFF" w:themeColor="background1"/>
          <w:sz w:val="32"/>
          <w:szCs w:val="32"/>
        </w:rPr>
        <w:t>MLS Customizations and Administration</w:t>
      </w:r>
    </w:p>
    <w:p w14:paraId="5975CABD" w14:textId="77777777" w:rsidR="00155094" w:rsidRDefault="001D2843" w:rsidP="00155094">
      <w:pPr>
        <w:pStyle w:val="Subtitle"/>
        <w:pBdr>
          <w:bottom w:val="double" w:sz="4" w:space="1" w:color="BF8F00" w:themeColor="accent4" w:themeShade="BF"/>
        </w:pBdr>
        <w:spacing w:before="240" w:after="240"/>
        <w:ind w:left="1440" w:right="1440"/>
        <w:rPr>
          <w:lang w:val="en-US"/>
        </w:rPr>
      </w:pPr>
      <w:r w:rsidRPr="00764796">
        <w:rPr>
          <w:lang w:val="en-US"/>
        </w:rPr>
        <w:t>All options in this section are configurable via MLS Administration controls or by your System Support Manager as noted.</w:t>
      </w:r>
      <w:bookmarkStart w:id="1" w:name="_New_Mortgage_Calculator"/>
      <w:bookmarkEnd w:id="1"/>
    </w:p>
    <w:p w14:paraId="3D14450A" w14:textId="0A112801" w:rsidR="00AC57BD" w:rsidRPr="00AC57BD" w:rsidRDefault="00AC57BD" w:rsidP="00FD6FEA">
      <w:pPr>
        <w:pStyle w:val="RNToCTopic"/>
        <w:numPr>
          <w:ilvl w:val="0"/>
          <w:numId w:val="31"/>
        </w:numPr>
      </w:pPr>
      <w:r w:rsidRPr="00AC57BD">
        <w:fldChar w:fldCharType="begin"/>
      </w:r>
      <w:r w:rsidRPr="00AC57BD">
        <w:instrText xml:space="preserve"> REF acconfig \h  \* MERGEFORMAT </w:instrText>
      </w:r>
      <w:r w:rsidRPr="00AC57BD">
        <w:fldChar w:fldCharType="separate"/>
      </w:r>
      <w:r w:rsidRPr="00AC57BD">
        <w:rPr>
          <w:rStyle w:val="Hyperlink"/>
          <w:color w:val="833C0B" w:themeColor="accent2" w:themeShade="80"/>
          <w:u w:val="none"/>
        </w:rPr>
        <w:t>Affiliate Connect: Added MLS Configurations</w:t>
      </w:r>
      <w:r w:rsidRPr="00AC57BD">
        <w:fldChar w:fldCharType="end"/>
      </w:r>
    </w:p>
    <w:p w14:paraId="3D8A4F1B" w14:textId="21392059" w:rsidR="00AC57BD" w:rsidRPr="00155094" w:rsidRDefault="00AC57BD" w:rsidP="00FD6FEA">
      <w:pPr>
        <w:pStyle w:val="RNToCTopic"/>
        <w:numPr>
          <w:ilvl w:val="0"/>
          <w:numId w:val="31"/>
        </w:numPr>
        <w:rPr>
          <w:rStyle w:val="Hyperlink"/>
          <w:color w:val="833C0B" w:themeColor="accent2" w:themeShade="80"/>
          <w:u w:val="none"/>
        </w:rPr>
      </w:pPr>
      <w:r>
        <w:fldChar w:fldCharType="begin"/>
      </w:r>
      <w:r>
        <w:instrText xml:space="preserve"> REF acpreview \h  \* MERGEFORMAT </w:instrText>
      </w:r>
      <w:r>
        <w:fldChar w:fldCharType="separate"/>
      </w:r>
      <w:r w:rsidRPr="00155094">
        <w:rPr>
          <w:rStyle w:val="Hyperlink"/>
          <w:color w:val="833C0B" w:themeColor="accent2" w:themeShade="80"/>
          <w:u w:val="none"/>
        </w:rPr>
        <w:t>Affiliate Connect: Branding Block Preview Added to Dashboard</w:t>
      </w:r>
    </w:p>
    <w:p w14:paraId="46C4D7FB" w14:textId="53E192C8" w:rsidR="007A403C" w:rsidRDefault="00AC57BD" w:rsidP="00FD6FEA">
      <w:pPr>
        <w:pStyle w:val="RNToCTopic"/>
        <w:numPr>
          <w:ilvl w:val="0"/>
          <w:numId w:val="31"/>
        </w:numPr>
      </w:pPr>
      <w:r>
        <w:fldChar w:fldCharType="end"/>
      </w:r>
      <w:r>
        <w:fldChar w:fldCharType="begin"/>
      </w:r>
      <w:r>
        <w:instrText xml:space="preserve"> REF acpara \h </w:instrText>
      </w:r>
      <w:r>
        <w:fldChar w:fldCharType="separate"/>
      </w:r>
      <w:r w:rsidRPr="00155094">
        <w:rPr>
          <w:rStyle w:val="Hyperlink"/>
          <w:color w:val="833C0B" w:themeColor="accent2" w:themeShade="80"/>
          <w:u w:val="none"/>
        </w:rPr>
        <w:t>Affiliate Connect: Additional Parameters Added to Block Action for Premium Affiliates</w:t>
      </w:r>
      <w:r>
        <w:fldChar w:fldCharType="end"/>
      </w:r>
    </w:p>
    <w:p w14:paraId="1FCB7AA9" w14:textId="77777777" w:rsidR="00DE4A8F" w:rsidRDefault="00DE4A8F" w:rsidP="00FD6FEA">
      <w:pPr>
        <w:pStyle w:val="RNToCTopic"/>
        <w:numPr>
          <w:ilvl w:val="0"/>
          <w:numId w:val="31"/>
        </w:numPr>
      </w:pPr>
      <w:r>
        <w:fldChar w:fldCharType="begin"/>
      </w:r>
      <w:r>
        <w:rPr>
          <w:color w:val="FFFFFF" w:themeColor="background1"/>
          <w:sz w:val="32"/>
          <w:szCs w:val="32"/>
        </w:rPr>
        <w:instrText xml:space="preserve"> REF iamlpublish \h </w:instrText>
      </w:r>
      <w:r>
        <w:instrText xml:space="preserve"> \* MERGEFORMAT </w:instrText>
      </w:r>
      <w:r>
        <w:fldChar w:fldCharType="separate"/>
      </w:r>
      <w:r>
        <w:t>Add “Publish” Option to Interactive Map Layers</w:t>
      </w:r>
    </w:p>
    <w:p w14:paraId="23127116" w14:textId="77777777" w:rsidR="008A7965" w:rsidRDefault="00DE4A8F" w:rsidP="008A7965">
      <w:pPr>
        <w:pStyle w:val="RNToCTopic"/>
        <w:numPr>
          <w:ilvl w:val="0"/>
          <w:numId w:val="30"/>
        </w:numPr>
      </w:pPr>
      <w:r>
        <w:fldChar w:fldCharType="end"/>
      </w:r>
      <w:r w:rsidR="00796A11">
        <w:t xml:space="preserve"> </w:t>
      </w:r>
      <w:r w:rsidR="008A7965">
        <w:fldChar w:fldCharType="begin"/>
      </w:r>
      <w:r w:rsidR="008A7965">
        <w:instrText xml:space="preserve"> REF Connect \h  \* MERGEFORMAT </w:instrText>
      </w:r>
      <w:r w:rsidR="008A7965">
        <w:fldChar w:fldCharType="separate"/>
      </w:r>
      <w:r w:rsidR="008A7965">
        <w:t>Various Paragon Connect Enhancements</w:t>
      </w:r>
    </w:p>
    <w:p w14:paraId="285013D6" w14:textId="1701F65B" w:rsidR="00796A11" w:rsidRDefault="008A7965" w:rsidP="002C67DF">
      <w:pPr>
        <w:pStyle w:val="RNToCTopic"/>
        <w:numPr>
          <w:ilvl w:val="0"/>
          <w:numId w:val="30"/>
        </w:numPr>
      </w:pPr>
      <w:r>
        <w:fldChar w:fldCharType="end"/>
      </w:r>
      <w:hyperlink w:anchor="AVMs" w:history="1">
        <w:r w:rsidR="00B67831" w:rsidRPr="00B67831">
          <w:t>Automated Valuation Models (AVMs)</w:t>
        </w:r>
      </w:hyperlink>
    </w:p>
    <w:p w14:paraId="402DC0B2" w14:textId="36464DEC" w:rsidR="00DE4A8F" w:rsidRPr="007B64BD" w:rsidRDefault="007B64BD" w:rsidP="007B64BD">
      <w:pPr>
        <w:rPr>
          <w:rFonts w:ascii="Calibri" w:eastAsia="Times New Roman" w:hAnsi="Calibri" w:cs="Times New Roman"/>
          <w:b/>
          <w:bCs/>
          <w:color w:val="833C0B" w:themeColor="accent2" w:themeShade="80"/>
          <w:sz w:val="28"/>
          <w:szCs w:val="28"/>
          <w:lang w:val="en-GB"/>
        </w:rPr>
      </w:pPr>
      <w:r>
        <w:br w:type="page"/>
      </w:r>
    </w:p>
    <w:p w14:paraId="785ADCE8" w14:textId="082376D9" w:rsidR="00A93714" w:rsidRPr="003F17BA" w:rsidRDefault="003F17BA" w:rsidP="00DE4A8F">
      <w:pPr>
        <w:pStyle w:val="RNToCTopic"/>
        <w:rPr>
          <w:color w:val="000000" w:themeColor="text1"/>
          <w:szCs w:val="32"/>
        </w:rPr>
      </w:pPr>
      <w:r w:rsidRPr="003F17BA">
        <w:rPr>
          <w:color w:val="000000" w:themeColor="text1"/>
          <w:szCs w:val="32"/>
        </w:rPr>
        <w:lastRenderedPageBreak/>
        <w:t>Corrected Issues:</w:t>
      </w:r>
    </w:p>
    <w:tbl>
      <w:tblPr>
        <w:tblW w:w="10780" w:type="dxa"/>
        <w:tblLayout w:type="fixed"/>
        <w:tblLook w:val="04A0" w:firstRow="1" w:lastRow="0" w:firstColumn="1" w:lastColumn="0" w:noHBand="0" w:noVBand="1"/>
      </w:tblPr>
      <w:tblGrid>
        <w:gridCol w:w="886"/>
        <w:gridCol w:w="544"/>
        <w:gridCol w:w="1620"/>
        <w:gridCol w:w="2490"/>
        <w:gridCol w:w="5240"/>
      </w:tblGrid>
      <w:tr w:rsidR="00E974CA" w:rsidRPr="00BD53CD" w14:paraId="530780B3"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089E9852" w14:textId="77777777" w:rsidR="00E974CA" w:rsidRPr="00DB2BB9" w:rsidRDefault="00E974CA" w:rsidP="0004272C">
            <w:pPr>
              <w:spacing w:after="0" w:line="240" w:lineRule="auto"/>
              <w:jc w:val="center"/>
              <w:rPr>
                <w:rFonts w:eastAsia="Times New Roman" w:cs="Times New Roman"/>
                <w:b/>
                <w:bCs/>
                <w:color w:val="000000"/>
                <w:sz w:val="20"/>
                <w:szCs w:val="20"/>
              </w:rPr>
            </w:pPr>
            <w:r w:rsidRPr="00DB2BB9">
              <w:rPr>
                <w:rFonts w:eastAsia="Times New Roman" w:cs="Times New Roman"/>
                <w:b/>
                <w:bCs/>
                <w:color w:val="000000"/>
                <w:sz w:val="20"/>
                <w:szCs w:val="20"/>
              </w:rPr>
              <w:t>Work Order</w:t>
            </w:r>
          </w:p>
        </w:tc>
        <w:tc>
          <w:tcPr>
            <w:tcW w:w="544"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474636FD" w14:textId="77777777" w:rsidR="00E974CA" w:rsidRPr="00DB2BB9" w:rsidRDefault="00E974CA" w:rsidP="0004272C">
            <w:pPr>
              <w:spacing w:after="0" w:line="240" w:lineRule="auto"/>
              <w:jc w:val="center"/>
              <w:rPr>
                <w:rFonts w:eastAsia="Times New Roman" w:cs="Times New Roman"/>
                <w:b/>
                <w:bCs/>
                <w:color w:val="000000"/>
                <w:sz w:val="20"/>
                <w:szCs w:val="20"/>
              </w:rPr>
            </w:pPr>
            <w:r w:rsidRPr="00DB2BB9">
              <w:rPr>
                <w:rFonts w:eastAsia="Times New Roman" w:cs="Times New Roman"/>
                <w:b/>
                <w:bCs/>
                <w:color w:val="000000"/>
                <w:sz w:val="20"/>
                <w:szCs w:val="20"/>
              </w:rPr>
              <w:t>Seq</w:t>
            </w:r>
          </w:p>
        </w:tc>
        <w:tc>
          <w:tcPr>
            <w:tcW w:w="162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6BB86066" w14:textId="77777777" w:rsidR="00E974CA" w:rsidRPr="00DB2BB9" w:rsidRDefault="00E974CA" w:rsidP="0004272C">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Module</w:t>
            </w:r>
          </w:p>
        </w:tc>
        <w:tc>
          <w:tcPr>
            <w:tcW w:w="2490"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1B5716C1" w14:textId="77777777" w:rsidR="00E974CA" w:rsidRPr="00DB2BB9" w:rsidRDefault="00E974CA" w:rsidP="0004272C">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Reporting Customer(s)</w:t>
            </w:r>
          </w:p>
        </w:tc>
        <w:tc>
          <w:tcPr>
            <w:tcW w:w="5240"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77109A97" w14:textId="77777777" w:rsidR="00E974CA" w:rsidRPr="00DB2BB9" w:rsidRDefault="00E974CA" w:rsidP="0004272C">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Issue Corrected</w:t>
            </w:r>
          </w:p>
        </w:tc>
      </w:tr>
      <w:tr w:rsidR="005043F8" w:rsidRPr="005C48C6" w14:paraId="2088A4E5"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58DDA07" w14:textId="1EA20316" w:rsidR="005043F8" w:rsidRPr="005C48C6" w:rsidRDefault="005043F8" w:rsidP="005043F8">
            <w:r w:rsidRPr="008349F4">
              <w:t>87953</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6DF20B7E" w14:textId="39500771" w:rsidR="005043F8" w:rsidRPr="005C48C6" w:rsidRDefault="005043F8" w:rsidP="005043F8">
            <w:r w:rsidRPr="008349F4">
              <w:t>3</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79AFCF84" w14:textId="3007341D" w:rsidR="005043F8" w:rsidRPr="005C48C6" w:rsidRDefault="005043F8" w:rsidP="005043F8">
            <w:r w:rsidRPr="008349F4">
              <w:t>Email</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8B8E6C6" w14:textId="27D730E9" w:rsidR="005043F8" w:rsidRPr="005C48C6" w:rsidRDefault="005043F8" w:rsidP="005043F8">
            <w:r w:rsidRPr="008349F4">
              <w:t xml:space="preserve">Cape May </w:t>
            </w:r>
            <w:r>
              <w:t>, MiRealSource, NEREN, NORMLS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87A2275" w14:textId="2F7828F3" w:rsidR="005043F8" w:rsidRPr="005C48C6" w:rsidRDefault="005043F8" w:rsidP="005043F8">
            <w:r w:rsidRPr="008349F4">
              <w:t>Not Able to Scroll Down in E-mail Window When Sending Listings</w:t>
            </w:r>
          </w:p>
        </w:tc>
      </w:tr>
      <w:tr w:rsidR="005043F8" w:rsidRPr="005C48C6" w14:paraId="6F8DFC7E"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52A961F" w14:textId="1EE5CCF6" w:rsidR="005043F8" w:rsidRPr="005C48C6" w:rsidRDefault="005043F8" w:rsidP="005043F8">
            <w:r w:rsidRPr="008349F4">
              <w:t>101857</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3DCDEE31" w14:textId="7760B793" w:rsidR="005043F8" w:rsidRPr="005C48C6" w:rsidRDefault="005043F8" w:rsidP="005043F8">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203799DB" w14:textId="546E0C01" w:rsidR="005043F8" w:rsidRPr="005C48C6" w:rsidRDefault="005043F8" w:rsidP="005043F8">
            <w:r w:rsidRPr="008349F4">
              <w:t>Admin - Field Setup</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016280D" w14:textId="049AFCE7" w:rsidR="005043F8" w:rsidRPr="005C48C6" w:rsidRDefault="005043F8" w:rsidP="005043F8">
            <w:r>
              <w:t>Nova Scotia, Rockford</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D0B24C2" w14:textId="7B6F19B0" w:rsidR="005043F8" w:rsidRPr="005C48C6" w:rsidRDefault="005043F8" w:rsidP="005043F8">
            <w:r w:rsidRPr="008349F4">
              <w:t>When choosing search control for a lookup/keyword field, CheckB</w:t>
            </w:r>
            <w:r>
              <w:t>oxList causes error in search</w:t>
            </w:r>
          </w:p>
        </w:tc>
      </w:tr>
      <w:tr w:rsidR="005043F8" w:rsidRPr="005C48C6" w14:paraId="28866FA6"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51C5BB2" w14:textId="4F2766D0" w:rsidR="005043F8" w:rsidRPr="005C48C6" w:rsidRDefault="005043F8" w:rsidP="005043F8">
            <w:r w:rsidRPr="008349F4">
              <w:t>118721</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1BF68120" w14:textId="58E44A4A" w:rsidR="005043F8" w:rsidRPr="005C48C6" w:rsidRDefault="005043F8" w:rsidP="005043F8">
            <w:r w:rsidRPr="008349F4">
              <w:t>2</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5AC46AB6" w14:textId="0B49C12B" w:rsidR="005043F8" w:rsidRPr="005C48C6" w:rsidRDefault="005043F8" w:rsidP="005043F8">
            <w:r w:rsidRPr="008349F4">
              <w:t>Email</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3C3EA9E6" w14:textId="7592A0C2" w:rsidR="005043F8" w:rsidRPr="005C48C6" w:rsidRDefault="005043F8" w:rsidP="005043F8">
            <w:r>
              <w:t>Duluth, Lewis-Clark, Memphis, NEREN, NRV, RANW, REB3, Tahoe Sierra, Triangle</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4B08B7F8" w14:textId="6A89726D" w:rsidR="005043F8" w:rsidRPr="005C48C6" w:rsidRDefault="005043F8" w:rsidP="005043F8">
            <w:r>
              <w:t>Error for sending Multi-Up Reports should b</w:t>
            </w:r>
            <w:r w:rsidRPr="008349F4">
              <w:t>e updated</w:t>
            </w:r>
          </w:p>
        </w:tc>
      </w:tr>
      <w:tr w:rsidR="005043F8" w:rsidRPr="005C48C6" w14:paraId="523FA723"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C268BC7" w14:textId="58E441C2" w:rsidR="005043F8" w:rsidRPr="005C48C6" w:rsidRDefault="005043F8" w:rsidP="005043F8">
            <w:r w:rsidRPr="008349F4">
              <w:t>120351</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0DCD01DA" w14:textId="000B800D" w:rsidR="005043F8" w:rsidRPr="005C48C6" w:rsidRDefault="005043F8" w:rsidP="005043F8">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0CCCB049" w14:textId="222AC8DC" w:rsidR="005043F8" w:rsidRPr="005C48C6" w:rsidRDefault="005043F8" w:rsidP="005043F8">
            <w:r w:rsidRPr="008349F4">
              <w:t>Statistical Reporting</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3939AD1" w14:textId="77966927" w:rsidR="005043F8" w:rsidRPr="005C48C6" w:rsidRDefault="005043F8" w:rsidP="005043F8">
            <w:r>
              <w:t>South Jersey Shore, San Diego, NNRMLS, Great Plains, Gainesville</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0A7038A" w14:textId="18A2627E" w:rsidR="005043F8" w:rsidRPr="005C48C6" w:rsidRDefault="005043F8" w:rsidP="005043F8">
            <w:r w:rsidRPr="008349F4">
              <w:t>Market Statistics stat report can't generate report when using map</w:t>
            </w:r>
          </w:p>
        </w:tc>
      </w:tr>
      <w:tr w:rsidR="005043F8" w:rsidRPr="005C48C6" w14:paraId="56FF4FCD"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6EFBDA08" w14:textId="01A84C56" w:rsidR="005043F8" w:rsidRPr="005C48C6" w:rsidRDefault="005043F8" w:rsidP="005043F8">
            <w:r w:rsidRPr="008349F4">
              <w:t>122040</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4EE84976" w14:textId="7DD87277" w:rsidR="005043F8" w:rsidRPr="005C48C6" w:rsidRDefault="005043F8" w:rsidP="005043F8">
            <w:r w:rsidRPr="008349F4">
              <w:t>2</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405704B7" w14:textId="32E91D16" w:rsidR="005043F8" w:rsidRPr="005C48C6" w:rsidRDefault="005043F8" w:rsidP="005043F8">
            <w:r w:rsidRPr="008349F4">
              <w:t>Email</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55CB9F1" w14:textId="64868DE0" w:rsidR="005043F8" w:rsidRPr="005C48C6" w:rsidRDefault="005043F8" w:rsidP="005043F8">
            <w:r w:rsidRPr="008349F4">
              <w:t>MAXMLS / EBRD</w:t>
            </w:r>
            <w:r>
              <w:t>, Charlottesville, Birmingham, MiRealSource, NEREN, NKMLS, RE3, San Diego, Triangle</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1564E1C" w14:textId="370D0746" w:rsidR="005043F8" w:rsidRPr="005C48C6" w:rsidRDefault="005043F8" w:rsidP="005043F8">
            <w:r w:rsidRPr="008349F4">
              <w:t>Emailing T/OH records shows blank for T/OH data fields when "All Listings" option selected</w:t>
            </w:r>
          </w:p>
        </w:tc>
      </w:tr>
      <w:tr w:rsidR="005043F8" w:rsidRPr="005C48C6" w14:paraId="2542A502"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BA55E31" w14:textId="7768DF30" w:rsidR="005043F8" w:rsidRPr="005C48C6" w:rsidRDefault="005043F8" w:rsidP="005043F8">
            <w:r w:rsidRPr="008349F4">
              <w:t>123691</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321B34CD" w14:textId="7D8DA269" w:rsidR="005043F8" w:rsidRPr="005C48C6" w:rsidRDefault="005043F8" w:rsidP="005043F8">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58C55C63" w14:textId="3B4F055C" w:rsidR="005043F8" w:rsidRPr="005C48C6" w:rsidRDefault="005043F8" w:rsidP="005043F8">
            <w:r w:rsidRPr="008349F4">
              <w:t>CMA</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676197C" w14:textId="429F9B9B" w:rsidR="005043F8" w:rsidRPr="005C48C6" w:rsidRDefault="005043F8" w:rsidP="005043F8">
            <w:r>
              <w:t>Coastal Carolinas, REB3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BBC6385" w14:textId="1939CFEF" w:rsidR="005043F8" w:rsidRPr="005C48C6" w:rsidRDefault="005043F8" w:rsidP="005043F8">
            <w:r w:rsidRPr="008349F4">
              <w:t>The CMA cover page is not accepting photo changes</w:t>
            </w:r>
          </w:p>
        </w:tc>
      </w:tr>
      <w:tr w:rsidR="005043F8" w:rsidRPr="005C48C6" w14:paraId="5D6CA723"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8C10057" w14:textId="1EFC5A53" w:rsidR="005043F8" w:rsidRPr="005C48C6" w:rsidRDefault="005043F8" w:rsidP="005043F8">
            <w:r w:rsidRPr="008349F4">
              <w:t>134548</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6F36CF70" w14:textId="79B69482" w:rsidR="005043F8" w:rsidRPr="005C48C6" w:rsidRDefault="005043F8" w:rsidP="005043F8">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24C0E09E" w14:textId="0D156FF4" w:rsidR="005043F8" w:rsidRPr="005C48C6" w:rsidRDefault="005043F8" w:rsidP="005043F8">
            <w:r w:rsidRPr="008349F4">
              <w:t>Search - Property</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675DAA7" w14:textId="63E8BEEF" w:rsidR="005043F8" w:rsidRPr="005C48C6" w:rsidRDefault="005043F8" w:rsidP="005043F8">
            <w:r>
              <w:t>REB3, NEREN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4251F68F" w14:textId="2F347855" w:rsidR="005043F8" w:rsidRPr="005C48C6" w:rsidRDefault="005043F8" w:rsidP="005043F8">
            <w:r w:rsidRPr="008349F4">
              <w:t>Customizing blank class search criteria, throws in Last Search criteria</w:t>
            </w:r>
          </w:p>
        </w:tc>
      </w:tr>
      <w:tr w:rsidR="005043F8" w:rsidRPr="005C48C6" w14:paraId="538ADBC0"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C54C5BA" w14:textId="10324C2E" w:rsidR="005043F8" w:rsidRPr="005C48C6" w:rsidRDefault="005043F8" w:rsidP="005043F8">
            <w:r w:rsidRPr="008349F4">
              <w:t>141071</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4B324C82" w14:textId="68BA9754" w:rsidR="005043F8" w:rsidRPr="005C48C6" w:rsidRDefault="005043F8" w:rsidP="005043F8">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63ADEC32" w14:textId="6406F946" w:rsidR="005043F8" w:rsidRPr="005C48C6" w:rsidRDefault="005043F8" w:rsidP="005043F8">
            <w:r w:rsidRPr="008349F4">
              <w:t>Statistical Reporting</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24B1342" w14:textId="09C5EE54" w:rsidR="005043F8" w:rsidRPr="005C48C6" w:rsidRDefault="005043F8" w:rsidP="005043F8">
            <w:r>
              <w:t>Lawrence, Intermountain, NEREN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52E7D54" w14:textId="37BCADF6" w:rsidR="005043F8" w:rsidRPr="005C48C6" w:rsidRDefault="005043F8" w:rsidP="005043F8">
            <w:r w:rsidRPr="008349F4">
              <w:t>Problem with volume ranking stats report - Include w/ Zero Volume</w:t>
            </w:r>
          </w:p>
        </w:tc>
      </w:tr>
      <w:tr w:rsidR="005043F8" w:rsidRPr="005C48C6" w14:paraId="77DB3712"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11D4598" w14:textId="00A0C21E" w:rsidR="005043F8" w:rsidRPr="005C48C6" w:rsidRDefault="005043F8" w:rsidP="005043F8">
            <w:r w:rsidRPr="008349F4">
              <w:t>144383</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2B03A0D3" w14:textId="695B2EFE" w:rsidR="005043F8" w:rsidRPr="005C48C6" w:rsidRDefault="005043F8" w:rsidP="005043F8">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453D98DE" w14:textId="6C979818" w:rsidR="005043F8" w:rsidRPr="005C48C6" w:rsidRDefault="005043F8" w:rsidP="005043F8">
            <w:r w:rsidRPr="008349F4">
              <w:t>Admin - Listings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71E4ACC" w14:textId="7E9EEF5E" w:rsidR="005043F8" w:rsidRPr="005C48C6" w:rsidRDefault="005043F8" w:rsidP="005410A7">
            <w:r w:rsidRPr="008349F4">
              <w:t>MAXMLS / EBRD</w:t>
            </w:r>
            <w:r w:rsidR="005410A7">
              <w:t>, MLS Listings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0285F43" w14:textId="4B530039" w:rsidR="005043F8" w:rsidRPr="005C48C6" w:rsidRDefault="005043F8" w:rsidP="005043F8">
            <w:r w:rsidRPr="008349F4">
              <w:t>MLSL - Photos are displaying over large on emailed reports</w:t>
            </w:r>
          </w:p>
        </w:tc>
      </w:tr>
      <w:tr w:rsidR="005043F8" w:rsidRPr="005C48C6" w14:paraId="4B8CAF0C"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B772D8D" w14:textId="088E502F" w:rsidR="005043F8" w:rsidRPr="005C48C6" w:rsidRDefault="005043F8" w:rsidP="005043F8">
            <w:r w:rsidRPr="008349F4">
              <w:t>145347</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461B2E26" w14:textId="583AA9CC" w:rsidR="005043F8" w:rsidRPr="005C48C6" w:rsidRDefault="005043F8" w:rsidP="005043F8">
            <w:r w:rsidRPr="008349F4">
              <w:t>3</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1BC63CED" w14:textId="1BEE3AF0" w:rsidR="005043F8" w:rsidRPr="005C48C6" w:rsidRDefault="005043F8" w:rsidP="005043F8">
            <w:r w:rsidRPr="008349F4">
              <w:t>Search - Saved Searches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F1C10C3" w14:textId="21ED83D0" w:rsidR="005043F8" w:rsidRPr="005C48C6" w:rsidRDefault="005410A7" w:rsidP="005410A7">
            <w:r>
              <w:t>Superior Area, Duluth</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2BBD951" w14:textId="3D6EE783" w:rsidR="005043F8" w:rsidRPr="005C48C6" w:rsidRDefault="005043F8" w:rsidP="005043F8">
            <w:r w:rsidRPr="008349F4">
              <w:t>Email saved search alert should be search specific rather than first browser click specific 27.5_ps</w:t>
            </w:r>
          </w:p>
        </w:tc>
      </w:tr>
      <w:tr w:rsidR="005043F8" w:rsidRPr="005C48C6" w14:paraId="6FF2587E"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6F244928" w14:textId="3C043011" w:rsidR="005043F8" w:rsidRPr="005C48C6" w:rsidRDefault="005043F8" w:rsidP="005043F8">
            <w:r w:rsidRPr="008349F4">
              <w:t>145389</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5E176FA7" w14:textId="3F49ABB6" w:rsidR="005043F8" w:rsidRPr="005C48C6" w:rsidRDefault="005043F8" w:rsidP="005043F8">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442337B4" w14:textId="173E45A0" w:rsidR="005043F8" w:rsidRPr="005C48C6" w:rsidRDefault="005043F8" w:rsidP="005043F8">
            <w:r w:rsidRPr="008349F4">
              <w:t>Admin - Reports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61CCCA9" w14:textId="3B9AFDA5" w:rsidR="005043F8" w:rsidRPr="005C48C6" w:rsidRDefault="005410A7" w:rsidP="005043F8">
            <w:r>
              <w:t>Wichita, Bayou, Great Plains, NEREN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69E421D2" w14:textId="12977546" w:rsidR="005043F8" w:rsidRPr="005C48C6" w:rsidRDefault="005043F8" w:rsidP="005043F8">
            <w:r w:rsidRPr="008349F4">
              <w:t>Support Dashboard - Call Stats not populating properly</w:t>
            </w:r>
          </w:p>
        </w:tc>
      </w:tr>
      <w:tr w:rsidR="005043F8" w:rsidRPr="005C48C6" w14:paraId="02AF3D26"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F39C67F" w14:textId="1C7D3B20" w:rsidR="005043F8" w:rsidRPr="005C48C6" w:rsidRDefault="005043F8" w:rsidP="005043F8">
            <w:r w:rsidRPr="008349F4">
              <w:t>147310</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2680BF32" w14:textId="60987395" w:rsidR="005043F8" w:rsidRPr="005C48C6" w:rsidRDefault="005043F8" w:rsidP="005043F8">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34339876" w14:textId="635187F8" w:rsidR="005043F8" w:rsidRPr="005C48C6" w:rsidRDefault="005043F8" w:rsidP="005043F8">
            <w:r w:rsidRPr="008349F4">
              <w:t>Collab Link</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3A6CC2A8" w14:textId="26288672" w:rsidR="005043F8" w:rsidRPr="005C48C6" w:rsidRDefault="003F17BA" w:rsidP="005043F8">
            <w:r>
              <w:t>NNRMLS, REB3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9746E0F" w14:textId="1E12F563" w:rsidR="005043F8" w:rsidRPr="005C48C6" w:rsidRDefault="005043F8" w:rsidP="005043F8">
            <w:r w:rsidRPr="008349F4">
              <w:t>404 Error on Publink</w:t>
            </w:r>
          </w:p>
        </w:tc>
      </w:tr>
      <w:tr w:rsidR="005043F8" w:rsidRPr="005C48C6" w14:paraId="0F4F7629"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7C98C7C" w14:textId="722F1799" w:rsidR="005043F8" w:rsidRPr="005C48C6" w:rsidRDefault="005043F8" w:rsidP="005043F8">
            <w:r w:rsidRPr="008349F4">
              <w:lastRenderedPageBreak/>
              <w:t>142640</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2A1F34F0" w14:textId="5EEA2952" w:rsidR="005043F8" w:rsidRPr="005C48C6" w:rsidRDefault="005043F8" w:rsidP="005043F8">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0A3E9509" w14:textId="2B21FF77" w:rsidR="005043F8" w:rsidRPr="005C48C6" w:rsidRDefault="005043F8" w:rsidP="005043F8">
            <w:r w:rsidRPr="008349F4">
              <w:t>Admin - Listings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DE83670" w14:textId="37A5566F" w:rsidR="005043F8" w:rsidRPr="005C48C6" w:rsidRDefault="005043F8" w:rsidP="005043F8">
            <w:r w:rsidRPr="008349F4">
              <w:t>Wisconsin Real Estate Exchange/SCWMLS/WIREX</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07D3B0E" w14:textId="7284C38E" w:rsidR="005043F8" w:rsidRPr="005C48C6" w:rsidRDefault="005043F8" w:rsidP="005043F8">
            <w:r w:rsidRPr="008349F4">
              <w:t>Docs on Imported listing with same name not loaded</w:t>
            </w:r>
          </w:p>
        </w:tc>
      </w:tr>
      <w:tr w:rsidR="005043F8" w:rsidRPr="005C48C6" w14:paraId="6CD47F0A"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674AFEC" w14:textId="6DD7DFC3" w:rsidR="005043F8" w:rsidRPr="005C48C6" w:rsidRDefault="005043F8" w:rsidP="005043F8">
            <w:r w:rsidRPr="008349F4">
              <w:t>139054</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758DF74D" w14:textId="3CF963F3" w:rsidR="005043F8" w:rsidRPr="005C48C6" w:rsidRDefault="005043F8" w:rsidP="005043F8">
            <w:r w:rsidRPr="008349F4">
              <w:t>2</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62554DDD" w14:textId="23D88365" w:rsidR="005043F8" w:rsidRPr="005C48C6" w:rsidRDefault="005043F8" w:rsidP="005043F8">
            <w:r w:rsidRPr="008349F4">
              <w:t>Mapping</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7D991217" w14:textId="4009FE23" w:rsidR="005043F8" w:rsidRPr="005C48C6" w:rsidRDefault="005043F8" w:rsidP="003F17BA">
            <w:r w:rsidRPr="008349F4">
              <w:t>NEREN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457F164" w14:textId="4F8652B2" w:rsidR="005043F8" w:rsidRPr="005C48C6" w:rsidRDefault="005043F8" w:rsidP="005043F8">
            <w:r w:rsidRPr="008349F4">
              <w:t>Force Manual Geocode not occurring when converting Subject Property to full listing</w:t>
            </w:r>
          </w:p>
        </w:tc>
      </w:tr>
      <w:tr w:rsidR="003F17BA" w:rsidRPr="005C48C6" w14:paraId="4FA8FB2D"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F1A8A43" w14:textId="1D692D2B" w:rsidR="003F17BA" w:rsidRPr="005C48C6" w:rsidRDefault="003F17BA" w:rsidP="003F17BA">
            <w:r w:rsidRPr="008349F4">
              <w:t>139165</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2836E7E9" w14:textId="1DD9A282" w:rsidR="003F17BA" w:rsidRPr="005C48C6" w:rsidRDefault="003F17BA" w:rsidP="003F17BA">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5D6B98A1" w14:textId="3A8ACC02" w:rsidR="003F17BA" w:rsidRPr="005C48C6" w:rsidRDefault="003F17BA" w:rsidP="003F17BA">
            <w:r w:rsidRPr="008349F4">
              <w:t>Admin - Listings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03CB412B" w14:textId="3F3EE87F" w:rsidR="003F17BA" w:rsidRPr="005C48C6" w:rsidRDefault="003F17BA" w:rsidP="003F17BA">
            <w:r w:rsidRPr="008349F4">
              <w:t>NEREN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278FB895" w14:textId="5F54E121" w:rsidR="003F17BA" w:rsidRPr="005C48C6" w:rsidRDefault="003F17BA" w:rsidP="003F17BA">
            <w:r w:rsidRPr="008349F4">
              <w:t>State Lookup Doesn't Give Option for Null Value When Starting a New Subject Property</w:t>
            </w:r>
          </w:p>
        </w:tc>
      </w:tr>
      <w:tr w:rsidR="003F17BA" w:rsidRPr="005C48C6" w14:paraId="465A075F"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0B8DF64" w14:textId="7BA30F5A" w:rsidR="003F17BA" w:rsidRPr="005C48C6" w:rsidRDefault="003F17BA" w:rsidP="003F17BA">
            <w:r w:rsidRPr="008349F4">
              <w:t>145131</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6F5EC456" w14:textId="066D3208" w:rsidR="003F17BA" w:rsidRPr="005C48C6" w:rsidRDefault="003F17BA" w:rsidP="003F17BA">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219EFC3F" w14:textId="783162EA" w:rsidR="003F17BA" w:rsidRPr="005C48C6" w:rsidRDefault="003F17BA" w:rsidP="003F17BA">
            <w:r w:rsidRPr="008349F4">
              <w:t>Search - Address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B3FD107" w14:textId="5F8C1383" w:rsidR="003F17BA" w:rsidRPr="005C48C6" w:rsidRDefault="003F17BA" w:rsidP="003F17BA">
            <w:r w:rsidRPr="008349F4">
              <w:t>NEREN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0A42F913" w14:textId="4EA71A58" w:rsidR="003F17BA" w:rsidRPr="005C48C6" w:rsidRDefault="003F17BA" w:rsidP="003F17BA">
            <w:r w:rsidRPr="008349F4">
              <w:t>NULL Street Designation Displays in Power Search and Validate Mapping</w:t>
            </w:r>
          </w:p>
        </w:tc>
      </w:tr>
      <w:tr w:rsidR="003F17BA" w:rsidRPr="005C48C6" w14:paraId="60F00B04"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DB2C479" w14:textId="7BAA9308" w:rsidR="003F17BA" w:rsidRPr="00D53394" w:rsidRDefault="003F17BA" w:rsidP="003F17BA">
            <w:r w:rsidRPr="008349F4">
              <w:t>146216</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0E283438" w14:textId="59D79DC7" w:rsidR="003F17BA" w:rsidRPr="00D53394" w:rsidRDefault="003F17BA" w:rsidP="003F17BA">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37680F27" w14:textId="3FCCCF82" w:rsidR="003F17BA" w:rsidRPr="00D53394" w:rsidRDefault="003F17BA" w:rsidP="003F17BA">
            <w:r w:rsidRPr="008349F4">
              <w:t>Admin - Listings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E1A1799" w14:textId="677541DE" w:rsidR="003F17BA" w:rsidRPr="00D53394" w:rsidRDefault="003F17BA" w:rsidP="003F17BA">
            <w:r w:rsidRPr="008349F4">
              <w:t>NEREN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A08068C" w14:textId="7E787814" w:rsidR="003F17BA" w:rsidRPr="00D53394" w:rsidRDefault="003F17BA" w:rsidP="003F17BA">
            <w:r w:rsidRPr="008349F4">
              <w:t>Lookup Relationship Values (ERMS) do not behave correctly for dropdown LIM fields</w:t>
            </w:r>
          </w:p>
        </w:tc>
      </w:tr>
      <w:tr w:rsidR="005043F8" w:rsidRPr="005C48C6" w14:paraId="602564E0"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B033BFE" w14:textId="6EA39CA3" w:rsidR="005043F8" w:rsidRPr="00D53394" w:rsidRDefault="005043F8" w:rsidP="005043F8">
            <w:r w:rsidRPr="008349F4">
              <w:t>146744</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062155F8" w14:textId="15BCFF58" w:rsidR="005043F8" w:rsidRPr="00D53394" w:rsidRDefault="005043F8" w:rsidP="005043F8">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47EBC4A3" w14:textId="0E9C9CA0" w:rsidR="005043F8" w:rsidRPr="00D53394" w:rsidRDefault="005043F8" w:rsidP="005043F8">
            <w:r w:rsidRPr="008349F4">
              <w:t>Input Maintenance</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3AE38E3C" w14:textId="24F581C9" w:rsidR="005043F8" w:rsidRPr="00D53394" w:rsidRDefault="003F17BA" w:rsidP="005043F8">
            <w:r>
              <w:t>REB3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46D478A6" w14:textId="6874B604" w:rsidR="005043F8" w:rsidRPr="00D53394" w:rsidRDefault="005043F8" w:rsidP="005043F8">
            <w:r w:rsidRPr="008349F4">
              <w:t>LIM Modify error button functionality between browsers</w:t>
            </w:r>
          </w:p>
        </w:tc>
      </w:tr>
      <w:tr w:rsidR="003F17BA" w:rsidRPr="005C48C6" w14:paraId="52646211"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50A59C12" w14:textId="6077A7D8" w:rsidR="003F17BA" w:rsidRPr="00D53394" w:rsidRDefault="003F17BA" w:rsidP="003F17BA">
            <w:r w:rsidRPr="008349F4">
              <w:t>89502</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7C614915" w14:textId="696EF4FD" w:rsidR="003F17BA" w:rsidRPr="00D53394" w:rsidRDefault="003F17BA" w:rsidP="003F17BA">
            <w:r w:rsidRPr="008349F4">
              <w:t>5</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3B3DB612" w14:textId="0E5E7FE0" w:rsidR="003F17BA" w:rsidRPr="00D53394" w:rsidRDefault="003F17BA" w:rsidP="003F17BA">
            <w:r>
              <w:t>Member Import</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497EABBA" w14:textId="6EB26FF9" w:rsidR="003F17BA" w:rsidRPr="00D53394" w:rsidRDefault="003F17BA" w:rsidP="003F17BA">
            <w:r w:rsidRPr="008349F4">
              <w:t>NEREN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B8EDA96" w14:textId="7980B842" w:rsidR="003F17BA" w:rsidRPr="00D53394" w:rsidRDefault="003F17BA" w:rsidP="003F17BA">
            <w:r w:rsidRPr="008349F4">
              <w:t>Remove Agent from Team if They Transfer to a Different Office</w:t>
            </w:r>
          </w:p>
        </w:tc>
      </w:tr>
      <w:tr w:rsidR="003F17BA" w:rsidRPr="005C48C6" w14:paraId="6CEFEB68"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B06C4B3" w14:textId="66F73646" w:rsidR="003F17BA" w:rsidRPr="00D53394" w:rsidRDefault="003F17BA" w:rsidP="003F17BA">
            <w:r w:rsidRPr="008349F4">
              <w:t>146506</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5DB4E895" w14:textId="34EA1710" w:rsidR="003F17BA" w:rsidRPr="00D53394" w:rsidRDefault="003F17BA" w:rsidP="003F17BA">
            <w:r w:rsidRPr="008349F4">
              <w:t>2</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004B8901" w14:textId="13838F6A" w:rsidR="003F17BA" w:rsidRPr="00D53394" w:rsidRDefault="003F17BA" w:rsidP="003F17BA">
            <w:r w:rsidRPr="008349F4">
              <w:t>Statistical Reporting</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CD39BEA" w14:textId="69AFEF48" w:rsidR="003F17BA" w:rsidRPr="00D53394" w:rsidRDefault="003F17BA" w:rsidP="003F17BA">
            <w:r w:rsidRPr="008349F4">
              <w:t>NEREN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0D1154D3" w14:textId="59AD3965" w:rsidR="003F17BA" w:rsidRPr="00D53394" w:rsidRDefault="003F17BA" w:rsidP="003F17BA">
            <w:r w:rsidRPr="008349F4">
              <w:t>Add Ability to Remove Customize Search for Stat Reports and Limit Fields in Search Criteria</w:t>
            </w:r>
          </w:p>
        </w:tc>
      </w:tr>
      <w:tr w:rsidR="005043F8" w:rsidRPr="005C48C6" w14:paraId="26A5A954"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5B023482" w14:textId="657FBA72" w:rsidR="005043F8" w:rsidRPr="00D53394" w:rsidRDefault="005043F8" w:rsidP="005043F8">
            <w:r w:rsidRPr="008349F4">
              <w:t>139701</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7EA548DF" w14:textId="702090B0" w:rsidR="005043F8" w:rsidRPr="00D53394" w:rsidRDefault="005043F8" w:rsidP="005043F8">
            <w:r w:rsidRPr="008349F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25E99790" w14:textId="2C5B91A5" w:rsidR="005043F8" w:rsidRPr="00D53394" w:rsidRDefault="005043F8" w:rsidP="005043F8">
            <w:r w:rsidRPr="008349F4">
              <w:t>Views/Reports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0D682F3B" w14:textId="40130517" w:rsidR="005043F8" w:rsidRPr="00D53394" w:rsidRDefault="003F17BA" w:rsidP="005043F8">
            <w:r>
              <w:t>Wichita, Butte, Columbia SC, Quad City</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0E89B95" w14:textId="34B70ECF" w:rsidR="005043F8" w:rsidRPr="00D53394" w:rsidRDefault="005043F8" w:rsidP="005043F8">
            <w:r w:rsidRPr="008349F4">
              <w:t>Advanced Mapping Not Displaying Listing Thumbnail Images</w:t>
            </w:r>
          </w:p>
        </w:tc>
      </w:tr>
    </w:tbl>
    <w:p w14:paraId="2E3A3EE5" w14:textId="77777777" w:rsidR="00055A2E" w:rsidRDefault="00055A2E">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0B8BA75E" w14:textId="77777777"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Agent Level Changes</w:t>
      </w:r>
    </w:p>
    <w:p w14:paraId="07A08244" w14:textId="77777777" w:rsidR="00076FE2" w:rsidRDefault="00904634" w:rsidP="00621B65">
      <w:pPr>
        <w:spacing w:before="240" w:after="240" w:line="240" w:lineRule="auto"/>
        <w:ind w:left="1440" w:right="1440"/>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 xml:space="preserve">and </w:t>
      </w:r>
      <w:r w:rsidR="00F85CDA" w:rsidRPr="00904634">
        <w:rPr>
          <w:rFonts w:eastAsiaTheme="minorEastAsia"/>
          <w:b/>
          <w:color w:val="833C0B" w:themeColor="accent2" w:themeShade="80"/>
          <w:spacing w:val="15"/>
        </w:rPr>
        <w:t>available to users based on their assigned security levels.</w:t>
      </w:r>
    </w:p>
    <w:p w14:paraId="07ADBB37" w14:textId="70A4B5A2" w:rsidR="00C044F3" w:rsidRDefault="00686538" w:rsidP="00C1121D">
      <w:pPr>
        <w:pStyle w:val="RNTopic"/>
        <w:rPr>
          <w:rStyle w:val="Hyperlink"/>
          <w:color w:val="auto"/>
          <w:u w:val="none"/>
        </w:rPr>
      </w:pPr>
      <w:bookmarkStart w:id="2" w:name="_Homebot_Enhancements"/>
      <w:bookmarkStart w:id="3" w:name="_Mapping:_New_Distance"/>
      <w:bookmarkStart w:id="4" w:name="_Driving_Directions_is"/>
      <w:bookmarkStart w:id="5" w:name="_Center_Map_on"/>
      <w:bookmarkStart w:id="6" w:name="EmailSearch"/>
      <w:bookmarkEnd w:id="2"/>
      <w:bookmarkEnd w:id="3"/>
      <w:bookmarkEnd w:id="4"/>
      <w:bookmarkEnd w:id="5"/>
      <w:r>
        <w:rPr>
          <w:rStyle w:val="Hyperlink"/>
          <w:color w:val="auto"/>
          <w:u w:val="none"/>
        </w:rPr>
        <w:t>Option to Email Initial Search Results</w:t>
      </w:r>
    </w:p>
    <w:bookmarkEnd w:id="6"/>
    <w:p w14:paraId="6236F011" w14:textId="12DDD7E1" w:rsidR="00686538" w:rsidRDefault="00686538" w:rsidP="00686538">
      <w:pPr>
        <w:rPr>
          <w:lang w:val="en-GB"/>
        </w:rPr>
      </w:pPr>
      <w:r w:rsidRPr="00686538">
        <w:rPr>
          <w:b/>
          <w:lang w:val="en-GB"/>
        </w:rPr>
        <w:t>Action Item:</w:t>
      </w:r>
      <w:r>
        <w:rPr>
          <w:b/>
          <w:lang w:val="en-GB"/>
        </w:rPr>
        <w:t xml:space="preserve"> </w:t>
      </w:r>
      <w:r w:rsidRPr="00686538">
        <w:rPr>
          <w:lang w:val="en-GB"/>
        </w:rPr>
        <w:t>N/A</w:t>
      </w:r>
    </w:p>
    <w:p w14:paraId="63AF7F52" w14:textId="0EBEB55E" w:rsidR="00686538" w:rsidRDefault="00FB0DCE" w:rsidP="00686538">
      <w:r>
        <w:t>W</w:t>
      </w:r>
      <w:r w:rsidR="00686538">
        <w:t xml:space="preserve">hen setting up Saved Search notifications, </w:t>
      </w:r>
      <w:r w:rsidR="009C6E88">
        <w:t>a message is displayed informing the</w:t>
      </w:r>
      <w:r w:rsidR="00686538">
        <w:t xml:space="preserve"> </w:t>
      </w:r>
      <w:r w:rsidR="009C6E88">
        <w:t>User that to send the initial results they need to click an action link. Upon doing so, the User</w:t>
      </w:r>
      <w:r w:rsidR="00686538">
        <w:t xml:space="preserve"> </w:t>
      </w:r>
      <w:r w:rsidR="009C6E88">
        <w:t>is</w:t>
      </w:r>
      <w:r w:rsidR="00686538">
        <w:t xml:space="preserve"> </w:t>
      </w:r>
      <w:r w:rsidR="009C6E88">
        <w:t>sent</w:t>
      </w:r>
      <w:r w:rsidR="00686538">
        <w:t xml:space="preserve"> to </w:t>
      </w:r>
      <w:r w:rsidR="009C6E88">
        <w:t xml:space="preserve">the </w:t>
      </w:r>
      <w:r w:rsidR="00686538">
        <w:t xml:space="preserve">search results </w:t>
      </w:r>
      <w:r w:rsidR="009C6E88">
        <w:t>to</w:t>
      </w:r>
      <w:r w:rsidR="00686538">
        <w:t xml:space="preserve"> manually email the initial set of </w:t>
      </w:r>
      <w:r>
        <w:t>listings</w:t>
      </w:r>
      <w:r w:rsidR="00686538">
        <w:t xml:space="preserve">. </w:t>
      </w:r>
      <w:r w:rsidR="009C6E88">
        <w:t>The verbiage has been updated to inform the user that they will be sent to this location and tells them what to do, to complete the task</w:t>
      </w:r>
      <w:r w:rsidR="00686538">
        <w:t xml:space="preserve">. </w:t>
      </w:r>
    </w:p>
    <w:p w14:paraId="390D8E9B" w14:textId="5CD82C79" w:rsidR="00686538" w:rsidRDefault="00686538" w:rsidP="00686538">
      <w:pPr>
        <w:pStyle w:val="RNTopic"/>
        <w:rPr>
          <w:lang w:val="en-US"/>
        </w:rPr>
      </w:pPr>
      <w:bookmarkStart w:id="7" w:name="DisFavPos"/>
      <w:r>
        <w:rPr>
          <w:lang w:val="en-US"/>
        </w:rPr>
        <w:t>Display Favorite/</w:t>
      </w:r>
      <w:r w:rsidR="00320C00">
        <w:rPr>
          <w:lang w:val="en-US"/>
        </w:rPr>
        <w:t>Possible</w:t>
      </w:r>
      <w:r>
        <w:rPr>
          <w:lang w:val="en-US"/>
        </w:rPr>
        <w:t xml:space="preserve"> Listing </w:t>
      </w:r>
      <w:r w:rsidR="00320C00">
        <w:rPr>
          <w:lang w:val="en-US"/>
        </w:rPr>
        <w:t>Preview in Agent Notification Email</w:t>
      </w:r>
    </w:p>
    <w:bookmarkEnd w:id="7"/>
    <w:p w14:paraId="70DD450B" w14:textId="67C44FBE" w:rsidR="00320C00" w:rsidRPr="00320C00" w:rsidRDefault="00320C00" w:rsidP="00320C00">
      <w:r>
        <w:rPr>
          <w:b/>
        </w:rPr>
        <w:t xml:space="preserve">Action Item: </w:t>
      </w:r>
      <w:r>
        <w:t>Enable Configuration</w:t>
      </w:r>
    </w:p>
    <w:p w14:paraId="2CCBFA5E" w14:textId="700FB48C" w:rsidR="00320C00" w:rsidRDefault="00320C00" w:rsidP="00320C00">
      <w:r>
        <w:t xml:space="preserve">When enabled, this adds previews for listings marked as favorite or possible by their client to the agent notification email. </w:t>
      </w:r>
      <w:r w:rsidR="009C6E88">
        <w:t>N</w:t>
      </w:r>
      <w:r w:rsidR="00834229">
        <w:t>OTE</w:t>
      </w:r>
      <w:r w:rsidR="009C6E88">
        <w:t>: In some cases, t</w:t>
      </w:r>
      <w:r>
        <w:t>his can result in a listing appearing twice in the email</w:t>
      </w:r>
      <w:r w:rsidR="005A6843">
        <w:t>, for example,</w:t>
      </w:r>
      <w:r>
        <w:t xml:space="preserve"> if it is both new and marked as favorite. </w:t>
      </w:r>
    </w:p>
    <w:p w14:paraId="51019967" w14:textId="4566D364" w:rsidR="00320C00" w:rsidRDefault="00320C00" w:rsidP="00320C00">
      <w:r>
        <w:rPr>
          <w:noProof/>
        </w:rPr>
        <w:drawing>
          <wp:inline distT="0" distB="0" distL="0" distR="0" wp14:anchorId="14C88E67" wp14:editId="04E25428">
            <wp:extent cx="3858768" cy="1655064"/>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ent notif favs.png"/>
                    <pic:cNvPicPr/>
                  </pic:nvPicPr>
                  <pic:blipFill>
                    <a:blip r:embed="rId8">
                      <a:extLst>
                        <a:ext uri="{28A0092B-C50C-407E-A947-70E740481C1C}">
                          <a14:useLocalDpi xmlns:a14="http://schemas.microsoft.com/office/drawing/2010/main"/>
                        </a:ext>
                      </a:extLst>
                    </a:blip>
                    <a:stretch>
                      <a:fillRect/>
                    </a:stretch>
                  </pic:blipFill>
                  <pic:spPr>
                    <a:xfrm>
                      <a:off x="0" y="0"/>
                      <a:ext cx="3858768" cy="1655064"/>
                    </a:xfrm>
                    <a:prstGeom prst="rect">
                      <a:avLst/>
                    </a:prstGeom>
                  </pic:spPr>
                </pic:pic>
              </a:graphicData>
            </a:graphic>
          </wp:inline>
        </w:drawing>
      </w:r>
    </w:p>
    <w:p w14:paraId="79C32A9D" w14:textId="6AA88F36" w:rsidR="00320C00" w:rsidRDefault="00320C00" w:rsidP="00320C00">
      <w:pPr>
        <w:pStyle w:val="RNTopic"/>
        <w:rPr>
          <w:lang w:val="en-US"/>
        </w:rPr>
      </w:pPr>
      <w:bookmarkStart w:id="8" w:name="Google"/>
      <w:r>
        <w:rPr>
          <w:lang w:val="en-US"/>
        </w:rPr>
        <w:t>Replace Google+ with Instagram for Agent Info</w:t>
      </w:r>
    </w:p>
    <w:bookmarkEnd w:id="8"/>
    <w:p w14:paraId="4F46D00E" w14:textId="4BBE85B3" w:rsidR="00320C00" w:rsidRDefault="00320C00" w:rsidP="00320C00">
      <w:r>
        <w:rPr>
          <w:b/>
        </w:rPr>
        <w:t>Action Item:</w:t>
      </w:r>
      <w:r>
        <w:t xml:space="preserve"> Enable Social Media Links if needed</w:t>
      </w:r>
    </w:p>
    <w:p w14:paraId="33FB537C" w14:textId="64520DF5" w:rsidR="00320C00" w:rsidRDefault="00AB7C0D" w:rsidP="00320C00">
      <w:r>
        <w:rPr>
          <w:noProof/>
        </w:rPr>
        <w:drawing>
          <wp:anchor distT="0" distB="0" distL="114300" distR="114300" simplePos="0" relativeHeight="251668480" behindDoc="1" locked="0" layoutInCell="1" allowOverlap="1" wp14:anchorId="222DB372" wp14:editId="2E71E464">
            <wp:simplePos x="0" y="0"/>
            <wp:positionH relativeFrom="column">
              <wp:posOffset>1808480</wp:posOffset>
            </wp:positionH>
            <wp:positionV relativeFrom="paragraph">
              <wp:posOffset>615094</wp:posOffset>
            </wp:positionV>
            <wp:extent cx="2505456" cy="1371600"/>
            <wp:effectExtent l="190500" t="190500" r="200025" b="19050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505456" cy="1371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20C00">
        <w:t xml:space="preserve">Google has finally decided to put Google+ out to pasture. As such, Google+ is being replaced with Instagram as an option for Agent social media links. </w:t>
      </w:r>
    </w:p>
    <w:p w14:paraId="55A9826B" w14:textId="24A4D3E2" w:rsidR="003D598A" w:rsidRDefault="003D598A" w:rsidP="003D598A">
      <w:pPr>
        <w:pStyle w:val="RNTopic"/>
        <w:rPr>
          <w:lang w:val="en-US"/>
        </w:rPr>
      </w:pPr>
      <w:bookmarkStart w:id="9" w:name="MobileAccount"/>
      <w:r>
        <w:rPr>
          <w:lang w:val="en-US"/>
        </w:rPr>
        <w:lastRenderedPageBreak/>
        <w:t>Mobile Account Settings and Password Reset Messages</w:t>
      </w:r>
    </w:p>
    <w:bookmarkEnd w:id="9"/>
    <w:p w14:paraId="62FD25ED" w14:textId="7A08E9C7" w:rsidR="003D598A" w:rsidRDefault="003D598A" w:rsidP="003D598A">
      <w:r>
        <w:rPr>
          <w:b/>
        </w:rPr>
        <w:t>Action Item:</w:t>
      </w:r>
      <w:r>
        <w:t xml:space="preserve"> </w:t>
      </w:r>
      <w:r w:rsidR="00FB0DCE">
        <w:t>User selects or enters their number in the Preference Setup.</w:t>
      </w:r>
    </w:p>
    <w:p w14:paraId="788D73AB" w14:textId="31B5F7BF" w:rsidR="003D598A" w:rsidRDefault="003D598A" w:rsidP="003D598A">
      <w:r>
        <w:t>While we continue to build out text</w:t>
      </w:r>
      <w:r w:rsidR="00FB0DCE">
        <w:t>ing</w:t>
      </w:r>
      <w:r>
        <w:t xml:space="preserve"> capabilities in Paragon, one of our steps is to add functionality to the Mobile Account Settings along with simplify</w:t>
      </w:r>
      <w:r w:rsidR="009C6E88">
        <w:t>ing</w:t>
      </w:r>
      <w:r>
        <w:t xml:space="preserve"> the setup process.</w:t>
      </w:r>
      <w:r w:rsidR="00FB0DCE">
        <w:t xml:space="preserve"> From User Preferences, the user simply has to select or add their phone number to enable receiving of text messages from their System Administrator or Contacts</w:t>
      </w:r>
      <w:r>
        <w:t xml:space="preserve">. </w:t>
      </w:r>
      <w:bookmarkStart w:id="10" w:name="_GoBack"/>
      <w:r w:rsidR="00AB7C0D" w:rsidRPr="00AB7C0D">
        <w:rPr>
          <w:noProof/>
        </w:rPr>
        <w:drawing>
          <wp:inline distT="0" distB="0" distL="0" distR="0" wp14:anchorId="5C6D7122" wp14:editId="71D46F23">
            <wp:extent cx="4928616" cy="1600200"/>
            <wp:effectExtent l="190500" t="190500" r="196215" b="190500"/>
            <wp:docPr id="28" name="Picture 28" descr="C:\Users\e5001887\AppData\Local\Microsoft\Windows\INetCache\Content.Outlook\YU3YM1IY\mobile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5001887\AppData\Local\Microsoft\Windows\INetCache\Content.Outlook\YU3YM1IY\mobile settings.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928616" cy="1600200"/>
                    </a:xfrm>
                    <a:prstGeom prst="rect">
                      <a:avLst/>
                    </a:prstGeom>
                    <a:ln>
                      <a:noFill/>
                    </a:ln>
                    <a:effectLst>
                      <a:outerShdw blurRad="190500" algn="tl" rotWithShape="0">
                        <a:srgbClr val="000000">
                          <a:alpha val="70000"/>
                        </a:srgbClr>
                      </a:outerShdw>
                    </a:effectLst>
                  </pic:spPr>
                </pic:pic>
              </a:graphicData>
            </a:graphic>
          </wp:inline>
        </w:drawing>
      </w:r>
      <w:bookmarkEnd w:id="10"/>
    </w:p>
    <w:p w14:paraId="62D7CC04" w14:textId="0BFDE2FF" w:rsidR="003D598A" w:rsidRDefault="003D598A" w:rsidP="003D598A">
      <w:pPr>
        <w:pStyle w:val="RNTopic"/>
      </w:pPr>
      <w:r>
        <w:t>Collaboration Center: Add Text Message to Start an Offer</w:t>
      </w:r>
    </w:p>
    <w:p w14:paraId="3E77E202" w14:textId="7A3E2074" w:rsidR="003D598A" w:rsidRDefault="003D598A" w:rsidP="003D598A">
      <w:pPr>
        <w:rPr>
          <w:lang w:val="en-GB"/>
        </w:rPr>
      </w:pPr>
      <w:r>
        <w:rPr>
          <w:b/>
          <w:lang w:val="en-GB"/>
        </w:rPr>
        <w:t>Action Item:</w:t>
      </w:r>
      <w:r>
        <w:rPr>
          <w:lang w:val="en-GB"/>
        </w:rPr>
        <w:t xml:space="preserve"> Enable start an offer configuration setting</w:t>
      </w:r>
    </w:p>
    <w:p w14:paraId="6A8E902E" w14:textId="5EC411EC" w:rsidR="003D598A" w:rsidRDefault="00AB7C0D" w:rsidP="003D598A">
      <w:r w:rsidRPr="00AB7C0D">
        <w:rPr>
          <w:noProof/>
        </w:rPr>
        <w:drawing>
          <wp:anchor distT="0" distB="0" distL="114300" distR="114300" simplePos="0" relativeHeight="251667456" behindDoc="0" locked="0" layoutInCell="1" allowOverlap="1" wp14:anchorId="1907D574" wp14:editId="7D967321">
            <wp:simplePos x="0" y="0"/>
            <wp:positionH relativeFrom="column">
              <wp:posOffset>2802227</wp:posOffset>
            </wp:positionH>
            <wp:positionV relativeFrom="paragraph">
              <wp:posOffset>789940</wp:posOffset>
            </wp:positionV>
            <wp:extent cx="2194560" cy="3200400"/>
            <wp:effectExtent l="190500" t="190500" r="186690" b="190500"/>
            <wp:wrapTopAndBottom/>
            <wp:docPr id="29" name="Picture 29" descr="C:\Users\e5001887\AppData\Local\Microsoft\Windows\INetCache\Content.Outlook\YU3YM1IY\Start an Of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5001887\AppData\Local\Microsoft\Windows\INetCache\Content.Outlook\YU3YM1IY\Start an Offer.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194560" cy="3200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D598A">
        <w:t xml:space="preserve">If </w:t>
      </w:r>
      <w:r w:rsidR="00C649B4">
        <w:t>mobile text messaging is</w:t>
      </w:r>
      <w:r w:rsidR="003D598A">
        <w:t xml:space="preserve"> enabled, agents will receive a text message </w:t>
      </w:r>
      <w:r w:rsidR="00C649B4">
        <w:t>along with</w:t>
      </w:r>
      <w:r w:rsidR="003D598A">
        <w:t xml:space="preserve"> an email when a client completes a Start an Offer form. </w:t>
      </w:r>
      <w:r w:rsidR="00C649B4">
        <w:t>T</w:t>
      </w:r>
      <w:r w:rsidR="003D598A">
        <w:t xml:space="preserve">he text message will include </w:t>
      </w:r>
      <w:r w:rsidR="00C649B4">
        <w:t>the following</w:t>
      </w:r>
      <w:r w:rsidR="003D598A">
        <w:t xml:space="preserve"> information: Contact Name, Listing Address, MLS ID, Offer Price, and Proposed Closing Date.</w:t>
      </w:r>
      <w:r>
        <w:t xml:space="preserve"> </w:t>
      </w:r>
    </w:p>
    <w:p w14:paraId="49BE13CF" w14:textId="64004371" w:rsidR="0010343C" w:rsidRDefault="0010343C" w:rsidP="0010343C">
      <w:pPr>
        <w:pStyle w:val="RNTopic"/>
        <w:rPr>
          <w:lang w:val="en-US"/>
        </w:rPr>
      </w:pPr>
      <w:bookmarkStart w:id="11" w:name="batchdownload"/>
      <w:r>
        <w:rPr>
          <w:lang w:val="en-US"/>
        </w:rPr>
        <w:lastRenderedPageBreak/>
        <w:t>Batch Download Associated Documents</w:t>
      </w:r>
    </w:p>
    <w:bookmarkEnd w:id="11"/>
    <w:p w14:paraId="1C0AC3A5" w14:textId="15CEE34F" w:rsidR="0010343C" w:rsidRDefault="0010343C" w:rsidP="0010343C">
      <w:r>
        <w:rPr>
          <w:b/>
        </w:rPr>
        <w:t>Action Item:</w:t>
      </w:r>
      <w:r>
        <w:t xml:space="preserve"> None</w:t>
      </w:r>
    </w:p>
    <w:p w14:paraId="3CF3170E" w14:textId="3D05A3AA" w:rsidR="0010343C" w:rsidRDefault="0010343C" w:rsidP="0010343C">
      <w:r>
        <w:t xml:space="preserve">We’ve added a download option in </w:t>
      </w:r>
      <w:r w:rsidR="00030DC1">
        <w:t>the export menu for Associated D</w:t>
      </w:r>
      <w:r>
        <w:t xml:space="preserve">ocuments. On the screen </w:t>
      </w:r>
      <w:r w:rsidR="00C649B4">
        <w:t>the user</w:t>
      </w:r>
      <w:r>
        <w:t xml:space="preserve"> can select multiple public (e-mailable) documents, then select Export &gt; Download. The selected </w:t>
      </w:r>
      <w:r w:rsidR="00C649B4">
        <w:t>Associated Docs</w:t>
      </w:r>
      <w:r>
        <w:t xml:space="preserve"> will then be downloaded as a ZIP file; </w:t>
      </w:r>
      <w:r w:rsidR="00C649B4">
        <w:t>where the user can complete a number of actions including print, open, or</w:t>
      </w:r>
      <w:r>
        <w:t xml:space="preserve"> save the files from the zip. </w:t>
      </w:r>
    </w:p>
    <w:p w14:paraId="2D558D6A" w14:textId="61ADDA13" w:rsidR="0010343C" w:rsidRDefault="0010343C" w:rsidP="0010343C">
      <w:r>
        <w:t>NOTE: Only files marked Public</w:t>
      </w:r>
      <w:r w:rsidR="005A6843">
        <w:t xml:space="preserve"> </w:t>
      </w:r>
      <w:r>
        <w:t>(e-mailable)</w:t>
      </w:r>
      <w:r w:rsidR="008334ED">
        <w:t xml:space="preserve"> </w:t>
      </w:r>
      <w:r w:rsidR="00834229">
        <w:t>can</w:t>
      </w:r>
      <w:r w:rsidR="008334ED">
        <w:t xml:space="preserve"> be zipped and downloaded.</w:t>
      </w:r>
    </w:p>
    <w:p w14:paraId="6B3C9A09" w14:textId="28E1C8DC" w:rsidR="0010343C" w:rsidRDefault="0010343C" w:rsidP="0010343C">
      <w:r>
        <w:rPr>
          <w:noProof/>
        </w:rPr>
        <w:drawing>
          <wp:anchor distT="0" distB="0" distL="114300" distR="114300" simplePos="0" relativeHeight="251658240" behindDoc="0" locked="0" layoutInCell="1" allowOverlap="1" wp14:anchorId="73D1770D" wp14:editId="5CCCB020">
            <wp:simplePos x="0" y="0"/>
            <wp:positionH relativeFrom="column">
              <wp:posOffset>3603713</wp:posOffset>
            </wp:positionH>
            <wp:positionV relativeFrom="paragraph">
              <wp:posOffset>198755</wp:posOffset>
            </wp:positionV>
            <wp:extent cx="3250565" cy="1524339"/>
            <wp:effectExtent l="190500" t="190500" r="197485" b="1905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files.png"/>
                    <pic:cNvPicPr/>
                  </pic:nvPicPr>
                  <pic:blipFill>
                    <a:blip r:embed="rId12">
                      <a:extLst>
                        <a:ext uri="{28A0092B-C50C-407E-A947-70E740481C1C}">
                          <a14:useLocalDpi xmlns:a14="http://schemas.microsoft.com/office/drawing/2010/main"/>
                        </a:ext>
                      </a:extLst>
                    </a:blip>
                    <a:stretch>
                      <a:fillRect/>
                    </a:stretch>
                  </pic:blipFill>
                  <pic:spPr>
                    <a:xfrm>
                      <a:off x="0" y="0"/>
                      <a:ext cx="3250565" cy="152433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53D87EF" wp14:editId="32DE8017">
            <wp:extent cx="3154680" cy="1418383"/>
            <wp:effectExtent l="190500" t="190500" r="198120" b="1822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ect files.png"/>
                    <pic:cNvPicPr/>
                  </pic:nvPicPr>
                  <pic:blipFill>
                    <a:blip r:embed="rId13">
                      <a:extLst>
                        <a:ext uri="{28A0092B-C50C-407E-A947-70E740481C1C}">
                          <a14:useLocalDpi xmlns:a14="http://schemas.microsoft.com/office/drawing/2010/main"/>
                        </a:ext>
                      </a:extLst>
                    </a:blip>
                    <a:stretch>
                      <a:fillRect/>
                    </a:stretch>
                  </pic:blipFill>
                  <pic:spPr>
                    <a:xfrm>
                      <a:off x="0" y="0"/>
                      <a:ext cx="3162053" cy="1421698"/>
                    </a:xfrm>
                    <a:prstGeom prst="rect">
                      <a:avLst/>
                    </a:prstGeom>
                    <a:ln>
                      <a:noFill/>
                    </a:ln>
                    <a:effectLst>
                      <a:outerShdw blurRad="190500" algn="tl" rotWithShape="0">
                        <a:srgbClr val="000000">
                          <a:alpha val="70000"/>
                        </a:srgbClr>
                      </a:outerShdw>
                    </a:effectLst>
                  </pic:spPr>
                </pic:pic>
              </a:graphicData>
            </a:graphic>
          </wp:inline>
        </w:drawing>
      </w:r>
    </w:p>
    <w:p w14:paraId="7F5140E0" w14:textId="0EEE3539" w:rsidR="0010343C" w:rsidRDefault="0010343C" w:rsidP="0010343C">
      <w:pPr>
        <w:jc w:val="center"/>
      </w:pPr>
      <w:r>
        <w:rPr>
          <w:noProof/>
        </w:rPr>
        <w:drawing>
          <wp:inline distT="0" distB="0" distL="0" distR="0" wp14:anchorId="1F02362E" wp14:editId="34C37115">
            <wp:extent cx="3368040" cy="1562331"/>
            <wp:effectExtent l="190500" t="190500" r="194310" b="1905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ip files.png"/>
                    <pic:cNvPicPr/>
                  </pic:nvPicPr>
                  <pic:blipFill>
                    <a:blip r:embed="rId14" cstate="print">
                      <a:extLst>
                        <a:ext uri="{28A0092B-C50C-407E-A947-70E740481C1C}">
                          <a14:useLocalDpi xmlns:a14="http://schemas.microsoft.com/office/drawing/2010/main"/>
                        </a:ext>
                      </a:extLst>
                    </a:blip>
                    <a:stretch>
                      <a:fillRect/>
                    </a:stretch>
                  </pic:blipFill>
                  <pic:spPr>
                    <a:xfrm>
                      <a:off x="0" y="0"/>
                      <a:ext cx="3374733" cy="1565435"/>
                    </a:xfrm>
                    <a:prstGeom prst="rect">
                      <a:avLst/>
                    </a:prstGeom>
                    <a:ln>
                      <a:noFill/>
                    </a:ln>
                    <a:effectLst>
                      <a:outerShdw blurRad="190500" algn="tl" rotWithShape="0">
                        <a:srgbClr val="000000">
                          <a:alpha val="70000"/>
                        </a:srgbClr>
                      </a:outerShdw>
                    </a:effectLst>
                  </pic:spPr>
                </pic:pic>
              </a:graphicData>
            </a:graphic>
          </wp:inline>
        </w:drawing>
      </w:r>
    </w:p>
    <w:p w14:paraId="48D5FCBC" w14:textId="49BB9A8C" w:rsidR="0010343C" w:rsidRDefault="00A93714" w:rsidP="0010343C">
      <w:pPr>
        <w:pStyle w:val="RNTopic"/>
        <w:rPr>
          <w:lang w:val="en-US"/>
        </w:rPr>
      </w:pPr>
      <w:bookmarkStart w:id="12" w:name="RS500"/>
      <w:r>
        <w:rPr>
          <w:lang w:val="en-US"/>
        </w:rPr>
        <w:t xml:space="preserve">Search Results Saved to Contact </w:t>
      </w:r>
      <w:r w:rsidR="00834229">
        <w:rPr>
          <w:lang w:val="en-US"/>
        </w:rPr>
        <w:t xml:space="preserve">- </w:t>
      </w:r>
      <w:r>
        <w:rPr>
          <w:lang w:val="en-US"/>
        </w:rPr>
        <w:t xml:space="preserve">Limit </w:t>
      </w:r>
      <w:r w:rsidR="00834229">
        <w:rPr>
          <w:lang w:val="en-US"/>
        </w:rPr>
        <w:t xml:space="preserve">Raised </w:t>
      </w:r>
      <w:r>
        <w:rPr>
          <w:lang w:val="en-US"/>
        </w:rPr>
        <w:t>to 500</w:t>
      </w:r>
    </w:p>
    <w:bookmarkEnd w:id="12"/>
    <w:p w14:paraId="6A0780C8" w14:textId="37FC7D7C" w:rsidR="00A93714" w:rsidRDefault="00A93714" w:rsidP="00A93714">
      <w:r>
        <w:rPr>
          <w:b/>
        </w:rPr>
        <w:t xml:space="preserve">Action Item: </w:t>
      </w:r>
      <w:r>
        <w:t>N/A</w:t>
      </w:r>
    </w:p>
    <w:p w14:paraId="33A40FBC" w14:textId="3E46A0F9" w:rsidR="00A93714" w:rsidRDefault="00A93714" w:rsidP="00A93714">
      <w:r w:rsidRPr="00A93714">
        <w:t>With this enhancement, you can now have up to 500 matches for a search saved to a contact, doubling the amount of listings permitted for prospecting. This also makes the maximum number of listings available for prospecting consistent between Paragon and Paragon Connect.</w:t>
      </w:r>
    </w:p>
    <w:p w14:paraId="7109F596" w14:textId="77777777" w:rsidR="00D96576" w:rsidRDefault="00D96576">
      <w:pPr>
        <w:rPr>
          <w:rFonts w:ascii="Calibri" w:eastAsia="Times New Roman" w:hAnsi="Calibri" w:cs="Times New Roman"/>
          <w:b/>
          <w:bCs/>
          <w:sz w:val="28"/>
          <w:szCs w:val="28"/>
        </w:rPr>
      </w:pPr>
      <w:bookmarkStart w:id="13" w:name="usermenu"/>
      <w:r>
        <w:br w:type="page"/>
      </w:r>
    </w:p>
    <w:p w14:paraId="4E64A783" w14:textId="53A4B6E9" w:rsidR="002A0628" w:rsidRDefault="002A0628" w:rsidP="002A0628">
      <w:pPr>
        <w:pStyle w:val="RNTopic"/>
        <w:rPr>
          <w:lang w:val="en-US"/>
        </w:rPr>
      </w:pPr>
      <w:r>
        <w:rPr>
          <w:lang w:val="en-US"/>
        </w:rPr>
        <w:lastRenderedPageBreak/>
        <w:t>New User Menu</w:t>
      </w:r>
    </w:p>
    <w:bookmarkEnd w:id="13"/>
    <w:p w14:paraId="067B3172" w14:textId="1A709BD3" w:rsidR="002A0628" w:rsidRDefault="002A0628" w:rsidP="002A0628">
      <w:r>
        <w:rPr>
          <w:b/>
        </w:rPr>
        <w:t xml:space="preserve">Action Item: </w:t>
      </w:r>
      <w:r>
        <w:t>N/A</w:t>
      </w:r>
    </w:p>
    <w:p w14:paraId="6616F98E" w14:textId="0E65E161" w:rsidR="002A0628" w:rsidRDefault="002A0628" w:rsidP="002A0628">
      <w:pPr>
        <w:rPr>
          <w:lang w:val="en-GB"/>
        </w:rPr>
      </w:pPr>
      <w:r>
        <w:t xml:space="preserve">We’re rolling out a new user menu! This new menu </w:t>
      </w:r>
      <w:r>
        <w:rPr>
          <w:lang w:val="en-GB"/>
        </w:rPr>
        <w:t xml:space="preserve">persistently reflects the logged in or assumed user across Paragon, contains the switchers and assume identity features as well as the user code, and adds a bit more graphical flair. </w:t>
      </w:r>
    </w:p>
    <w:p w14:paraId="3B8E8625" w14:textId="77777777" w:rsidR="002A0628" w:rsidRDefault="002A0628" w:rsidP="002A0628">
      <w:pPr>
        <w:rPr>
          <w:lang w:val="en-GB"/>
        </w:rPr>
      </w:pPr>
      <w:r>
        <w:rPr>
          <w:noProof/>
        </w:rPr>
        <w:drawing>
          <wp:inline distT="0" distB="0" distL="0" distR="0" wp14:anchorId="489DB31A" wp14:editId="3E18B1A9">
            <wp:extent cx="3854450" cy="117735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897287" cy="1190444"/>
                    </a:xfrm>
                    <a:prstGeom prst="rect">
                      <a:avLst/>
                    </a:prstGeom>
                    <a:noFill/>
                    <a:ln>
                      <a:noFill/>
                    </a:ln>
                  </pic:spPr>
                </pic:pic>
              </a:graphicData>
            </a:graphic>
          </wp:inline>
        </w:drawing>
      </w:r>
    </w:p>
    <w:p w14:paraId="209B1E50" w14:textId="628E386F" w:rsidR="002A0628" w:rsidRDefault="002A0628" w:rsidP="002A0628">
      <w:pPr>
        <w:rPr>
          <w:lang w:val="en-GB"/>
        </w:rPr>
      </w:pPr>
      <w:r>
        <w:rPr>
          <w:lang w:val="en-GB"/>
        </w:rPr>
        <w:t xml:space="preserve">The menu </w:t>
      </w:r>
      <w:r w:rsidR="00834229">
        <w:rPr>
          <w:lang w:val="en-GB"/>
        </w:rPr>
        <w:t>displays</w:t>
      </w:r>
      <w:r w:rsidR="00DB4BF0">
        <w:rPr>
          <w:lang w:val="en-GB"/>
        </w:rPr>
        <w:t xml:space="preserve"> </w:t>
      </w:r>
      <w:r w:rsidR="00834229">
        <w:rPr>
          <w:lang w:val="en-GB"/>
        </w:rPr>
        <w:t xml:space="preserve">User </w:t>
      </w:r>
      <w:r w:rsidR="00DB4BF0">
        <w:rPr>
          <w:lang w:val="en-GB"/>
        </w:rPr>
        <w:t xml:space="preserve">identifying information, User specific actions and </w:t>
      </w:r>
      <w:r w:rsidR="00834229">
        <w:rPr>
          <w:lang w:val="en-GB"/>
        </w:rPr>
        <w:t>the Log Out</w:t>
      </w:r>
      <w:r w:rsidR="00DB4BF0">
        <w:rPr>
          <w:lang w:val="en-GB"/>
        </w:rPr>
        <w:t xml:space="preserve"> button</w:t>
      </w:r>
      <w:r>
        <w:rPr>
          <w:lang w:val="en-GB"/>
        </w:rPr>
        <w:t>.</w:t>
      </w:r>
    </w:p>
    <w:p w14:paraId="79E6AD03" w14:textId="77777777" w:rsidR="002A0628" w:rsidRDefault="002A0628" w:rsidP="002A0628">
      <w:pPr>
        <w:rPr>
          <w:lang w:val="en-GB"/>
        </w:rPr>
      </w:pPr>
      <w:r>
        <w:rPr>
          <w:noProof/>
        </w:rPr>
        <w:drawing>
          <wp:inline distT="0" distB="0" distL="0" distR="0" wp14:anchorId="687A4778" wp14:editId="71314BBF">
            <wp:extent cx="3854450" cy="21584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869833" cy="2167107"/>
                    </a:xfrm>
                    <a:prstGeom prst="rect">
                      <a:avLst/>
                    </a:prstGeom>
                    <a:noFill/>
                    <a:ln>
                      <a:noFill/>
                    </a:ln>
                  </pic:spPr>
                </pic:pic>
              </a:graphicData>
            </a:graphic>
          </wp:inline>
        </w:drawing>
      </w:r>
    </w:p>
    <w:p w14:paraId="21885702" w14:textId="77777777" w:rsidR="002A0628" w:rsidRDefault="002A0628" w:rsidP="002A0628">
      <w:pPr>
        <w:rPr>
          <w:lang w:val="en-GB"/>
        </w:rPr>
      </w:pPr>
    </w:p>
    <w:p w14:paraId="067EB894" w14:textId="77777777" w:rsidR="002A0628" w:rsidRDefault="002A0628" w:rsidP="002A0628">
      <w:pPr>
        <w:rPr>
          <w:lang w:val="en-GB"/>
        </w:rPr>
      </w:pPr>
      <w:r>
        <w:rPr>
          <w:lang w:val="en-GB"/>
        </w:rPr>
        <w:t>Assumed identities are denoted with an icon on the menu button and within the menu itself.</w:t>
      </w:r>
    </w:p>
    <w:p w14:paraId="467BB8DE" w14:textId="3BBA8D58" w:rsidR="002A0628" w:rsidRDefault="002A0628" w:rsidP="00F529BD">
      <w:pPr>
        <w:rPr>
          <w:lang w:val="en-GB"/>
        </w:rPr>
      </w:pPr>
      <w:r>
        <w:rPr>
          <w:noProof/>
        </w:rPr>
        <w:drawing>
          <wp:inline distT="0" distB="0" distL="0" distR="0" wp14:anchorId="5238BE87" wp14:editId="70B502FF">
            <wp:extent cx="3854450" cy="285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949938" cy="292962"/>
                    </a:xfrm>
                    <a:prstGeom prst="rect">
                      <a:avLst/>
                    </a:prstGeom>
                    <a:noFill/>
                    <a:ln>
                      <a:noFill/>
                    </a:ln>
                  </pic:spPr>
                </pic:pic>
              </a:graphicData>
            </a:graphic>
          </wp:inline>
        </w:drawing>
      </w:r>
    </w:p>
    <w:p w14:paraId="5C323D48" w14:textId="4107623C" w:rsidR="002A0628" w:rsidRDefault="002A0628" w:rsidP="002A0628">
      <w:pPr>
        <w:rPr>
          <w:lang w:val="en-GB"/>
        </w:rPr>
      </w:pPr>
      <w:r>
        <w:rPr>
          <w:noProof/>
        </w:rPr>
        <w:drawing>
          <wp:inline distT="0" distB="0" distL="0" distR="0" wp14:anchorId="14E4176E" wp14:editId="329B0E09">
            <wp:extent cx="3854450" cy="21925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895342" cy="2215827"/>
                    </a:xfrm>
                    <a:prstGeom prst="rect">
                      <a:avLst/>
                    </a:prstGeom>
                    <a:noFill/>
                    <a:ln>
                      <a:noFill/>
                    </a:ln>
                  </pic:spPr>
                </pic:pic>
              </a:graphicData>
            </a:graphic>
          </wp:inline>
        </w:drawing>
      </w:r>
    </w:p>
    <w:p w14:paraId="5DCF720F" w14:textId="77777777" w:rsidR="00D96576" w:rsidRDefault="00D96576" w:rsidP="00D96576">
      <w:pPr>
        <w:pStyle w:val="RNTopic"/>
        <w:pBdr>
          <w:top w:val="none" w:sz="0" w:space="0" w:color="auto"/>
        </w:pBdr>
        <w:rPr>
          <w:lang w:val="en-US"/>
        </w:rPr>
      </w:pPr>
    </w:p>
    <w:p w14:paraId="724213D8" w14:textId="482761AA" w:rsidR="0081059C" w:rsidRDefault="0081059C" w:rsidP="0081059C">
      <w:pPr>
        <w:pStyle w:val="RNTopic"/>
        <w:rPr>
          <w:lang w:val="en-US"/>
        </w:rPr>
      </w:pPr>
      <w:bookmarkStart w:id="14" w:name="EnhancedPanel"/>
      <w:r>
        <w:rPr>
          <w:lang w:val="en-US"/>
        </w:rPr>
        <w:t xml:space="preserve">Enhanced Parcel-click Map Panel </w:t>
      </w:r>
    </w:p>
    <w:bookmarkEnd w:id="14"/>
    <w:p w14:paraId="6C004512" w14:textId="29DA83B6" w:rsidR="0081059C" w:rsidRDefault="00F529BD" w:rsidP="0081059C">
      <w:r>
        <w:rPr>
          <w:noProof/>
        </w:rPr>
        <w:drawing>
          <wp:anchor distT="0" distB="0" distL="114300" distR="114300" simplePos="0" relativeHeight="251677696" behindDoc="0" locked="0" layoutInCell="1" allowOverlap="1" wp14:anchorId="5DA83487" wp14:editId="186A5143">
            <wp:simplePos x="0" y="0"/>
            <wp:positionH relativeFrom="column">
              <wp:posOffset>4822190</wp:posOffset>
            </wp:positionH>
            <wp:positionV relativeFrom="paragraph">
              <wp:posOffset>189230</wp:posOffset>
            </wp:positionV>
            <wp:extent cx="1891665" cy="3771900"/>
            <wp:effectExtent l="57150" t="57150" r="108585" b="1143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1891665" cy="3771900"/>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1059C">
        <w:rPr>
          <w:b/>
        </w:rPr>
        <w:t xml:space="preserve">Action Item: </w:t>
      </w:r>
      <w:r w:rsidR="0081059C">
        <w:t>N/A</w:t>
      </w:r>
    </w:p>
    <w:p w14:paraId="6166AA44" w14:textId="3F399EAF" w:rsidR="0081059C" w:rsidRPr="0081059C" w:rsidRDefault="00F529BD" w:rsidP="0081059C">
      <w:r>
        <w:t xml:space="preserve">The Map Panel that displays upon a parcel-click has been enhanced to contain enhanced Black Knight Data information. </w:t>
      </w:r>
      <w:r w:rsidR="0081059C">
        <w:t>CRS Data and Paragon Tax customers (using Black Knight Managed Data)</w:t>
      </w:r>
      <w:r>
        <w:t xml:space="preserve"> will automatically receive this enhancement.</w:t>
      </w:r>
      <w:r w:rsidR="0081059C" w:rsidRPr="0081059C">
        <w:t xml:space="preserve"> </w:t>
      </w:r>
    </w:p>
    <w:p w14:paraId="122C6B6A" w14:textId="706B5A8F" w:rsidR="0081059C" w:rsidRDefault="0081059C" w:rsidP="0081059C">
      <w:r w:rsidRPr="0081059C">
        <w:t xml:space="preserve">The </w:t>
      </w:r>
      <w:r>
        <w:t>following enhanced data is being added:</w:t>
      </w:r>
    </w:p>
    <w:p w14:paraId="4FBF13E7" w14:textId="6387D9C6" w:rsidR="0081059C" w:rsidRDefault="0081059C" w:rsidP="0081059C">
      <w:pPr>
        <w:pStyle w:val="ListParagraph"/>
        <w:numPr>
          <w:ilvl w:val="0"/>
          <w:numId w:val="32"/>
        </w:numPr>
      </w:pPr>
      <w:r>
        <w:t>Last Sale Amount &amp; Date</w:t>
      </w:r>
    </w:p>
    <w:p w14:paraId="3C6E0378" w14:textId="4D5B8370" w:rsidR="0081059C" w:rsidRDefault="0081059C" w:rsidP="0081059C">
      <w:pPr>
        <w:pStyle w:val="ListParagraph"/>
        <w:numPr>
          <w:ilvl w:val="0"/>
          <w:numId w:val="32"/>
        </w:numPr>
      </w:pPr>
      <w:r>
        <w:t>Propensity (to sell) Score (actual data coming in 5.74)</w:t>
      </w:r>
    </w:p>
    <w:p w14:paraId="2011DB95" w14:textId="68219C26" w:rsidR="0081059C" w:rsidRPr="0081059C" w:rsidRDefault="0081059C" w:rsidP="0081059C">
      <w:pPr>
        <w:pStyle w:val="ListParagraph"/>
        <w:numPr>
          <w:ilvl w:val="0"/>
          <w:numId w:val="32"/>
        </w:numPr>
      </w:pPr>
      <w:r>
        <w:t xml:space="preserve">Also coming in 5.74 will be </w:t>
      </w:r>
      <w:r w:rsidRPr="0081059C">
        <w:rPr>
          <w:b/>
        </w:rPr>
        <w:t>REO</w:t>
      </w:r>
      <w:r>
        <w:t xml:space="preserve"> and </w:t>
      </w:r>
      <w:r w:rsidRPr="0081059C">
        <w:rPr>
          <w:b/>
        </w:rPr>
        <w:t>Owner Occupied</w:t>
      </w:r>
    </w:p>
    <w:p w14:paraId="4ACE4810" w14:textId="724DA1A8" w:rsidR="0081059C" w:rsidRDefault="0081059C" w:rsidP="0081059C">
      <w:pPr>
        <w:pStyle w:val="ListParagraph"/>
        <w:numPr>
          <w:ilvl w:val="0"/>
          <w:numId w:val="32"/>
        </w:numPr>
      </w:pPr>
      <w:r>
        <w:t>Estimated Loan to Value (LTV)</w:t>
      </w:r>
    </w:p>
    <w:p w14:paraId="66AF68A0" w14:textId="4E19CCA6" w:rsidR="0081059C" w:rsidRDefault="0081059C" w:rsidP="0081059C">
      <w:pPr>
        <w:pStyle w:val="ListParagraph"/>
        <w:numPr>
          <w:ilvl w:val="0"/>
          <w:numId w:val="32"/>
        </w:numPr>
      </w:pPr>
      <w:r>
        <w:t>Estimated Equity</w:t>
      </w:r>
    </w:p>
    <w:p w14:paraId="273F9A93" w14:textId="6B9539F7" w:rsidR="0081059C" w:rsidRDefault="0081059C" w:rsidP="0081059C">
      <w:r>
        <w:t>The following additional public record fields are also being included:</w:t>
      </w:r>
    </w:p>
    <w:p w14:paraId="41347858" w14:textId="77777777" w:rsidR="0081059C" w:rsidRDefault="0081059C" w:rsidP="0081059C">
      <w:pPr>
        <w:pStyle w:val="ListParagraph"/>
        <w:numPr>
          <w:ilvl w:val="0"/>
          <w:numId w:val="33"/>
        </w:numPr>
      </w:pPr>
      <w:r>
        <w:t>Beds/Baths</w:t>
      </w:r>
    </w:p>
    <w:p w14:paraId="0507DD21" w14:textId="77777777" w:rsidR="0081059C" w:rsidRDefault="0081059C" w:rsidP="0081059C">
      <w:pPr>
        <w:pStyle w:val="ListParagraph"/>
        <w:numPr>
          <w:ilvl w:val="0"/>
          <w:numId w:val="33"/>
        </w:numPr>
      </w:pPr>
      <w:r>
        <w:t>SqFt</w:t>
      </w:r>
    </w:p>
    <w:p w14:paraId="34F34A8A" w14:textId="77777777" w:rsidR="0081059C" w:rsidRDefault="0081059C" w:rsidP="0081059C">
      <w:pPr>
        <w:pStyle w:val="ListParagraph"/>
        <w:numPr>
          <w:ilvl w:val="0"/>
          <w:numId w:val="33"/>
        </w:numPr>
      </w:pPr>
      <w:r>
        <w:t>Lot Size</w:t>
      </w:r>
    </w:p>
    <w:p w14:paraId="56DDADD8" w14:textId="377A5566" w:rsidR="0081059C" w:rsidRPr="0081059C" w:rsidRDefault="0081059C" w:rsidP="0081059C">
      <w:pPr>
        <w:pStyle w:val="ListParagraph"/>
        <w:numPr>
          <w:ilvl w:val="0"/>
          <w:numId w:val="33"/>
        </w:numPr>
      </w:pPr>
      <w:r>
        <w:t>Owner Name</w:t>
      </w:r>
    </w:p>
    <w:p w14:paraId="2B50A53D" w14:textId="20897119" w:rsidR="0081059C" w:rsidRDefault="0081059C" w:rsidP="0081059C">
      <w:r>
        <w:t>For non CRS-Data and Paragon Tax customers who are interested in receiving the enhanced data panel, please contact your BK Sales representative</w:t>
      </w:r>
      <w:r w:rsidR="00F529BD">
        <w:t xml:space="preserve"> for more information</w:t>
      </w:r>
      <w:r>
        <w:t>.</w:t>
      </w:r>
    </w:p>
    <w:p w14:paraId="79DAC1E5" w14:textId="77777777" w:rsidR="00F529BD" w:rsidRDefault="00F529BD" w:rsidP="00F529BD">
      <w:pPr>
        <w:rPr>
          <w:lang w:val="en-GB"/>
        </w:rPr>
      </w:pPr>
    </w:p>
    <w:p w14:paraId="584D6C72" w14:textId="77777777" w:rsidR="00F529BD" w:rsidRPr="00F529BD" w:rsidRDefault="00F529BD" w:rsidP="00F529BD">
      <w:pPr>
        <w:pStyle w:val="RNTopic"/>
      </w:pPr>
    </w:p>
    <w:p w14:paraId="670B12EE" w14:textId="153DC3D6" w:rsidR="009E7CFF" w:rsidRPr="009E7CFF" w:rsidRDefault="009E7CFF" w:rsidP="009E7CFF">
      <w:pPr>
        <w:pStyle w:val="Heading1"/>
        <w:shd w:val="clear" w:color="auto" w:fill="D7AB10"/>
        <w:ind w:right="0"/>
        <w:jc w:val="center"/>
        <w:rPr>
          <w:color w:val="FFFFFF" w:themeColor="background1"/>
          <w:sz w:val="32"/>
          <w:szCs w:val="32"/>
        </w:rPr>
      </w:pPr>
      <w:r>
        <w:rPr>
          <w:color w:val="FFFFFF" w:themeColor="background1"/>
          <w:sz w:val="32"/>
          <w:szCs w:val="32"/>
        </w:rPr>
        <w:t>MLS Customizations and Administration</w:t>
      </w:r>
    </w:p>
    <w:p w14:paraId="069273DD" w14:textId="77777777" w:rsidR="00EC4E79" w:rsidRDefault="00EC4E79" w:rsidP="00621B65">
      <w:pPr>
        <w:spacing w:before="240" w:after="240" w:line="240" w:lineRule="auto"/>
        <w:ind w:left="1440" w:right="1440"/>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p w14:paraId="54DB7374" w14:textId="64F824E6" w:rsidR="00155094" w:rsidRDefault="00155094" w:rsidP="00155094">
      <w:pPr>
        <w:pStyle w:val="RNTopic"/>
        <w:rPr>
          <w:rStyle w:val="Hyperlink"/>
          <w:color w:val="auto"/>
          <w:u w:val="none"/>
        </w:rPr>
      </w:pPr>
      <w:bookmarkStart w:id="15" w:name="_Paragon’s_New_Midwest"/>
      <w:bookmarkStart w:id="16" w:name="_Paragon’s_New_Midwest_1"/>
      <w:bookmarkStart w:id="17" w:name="acconfig"/>
      <w:bookmarkEnd w:id="15"/>
      <w:bookmarkEnd w:id="16"/>
      <w:r>
        <w:rPr>
          <w:rStyle w:val="Hyperlink"/>
          <w:color w:val="auto"/>
          <w:u w:val="none"/>
        </w:rPr>
        <w:t>Affiliate Connect: Added MLS Configurations</w:t>
      </w:r>
      <w:bookmarkEnd w:id="17"/>
    </w:p>
    <w:p w14:paraId="437C75DF" w14:textId="1EAC8012" w:rsidR="00E0413D" w:rsidRPr="00FA0C9F" w:rsidRDefault="00E0413D" w:rsidP="00155094">
      <w:pPr>
        <w:rPr>
          <w:b/>
        </w:rPr>
      </w:pPr>
      <w:r w:rsidRPr="00FA0C9F">
        <w:rPr>
          <w:b/>
        </w:rPr>
        <w:t xml:space="preserve">Action Item: </w:t>
      </w:r>
      <w:r w:rsidR="00FA0C9F">
        <w:t>Select Configs on Customer Config Form</w:t>
      </w:r>
    </w:p>
    <w:p w14:paraId="5431DF23" w14:textId="57A7D922" w:rsidR="00155094" w:rsidRDefault="00155094" w:rsidP="00FA0C9F">
      <w:r>
        <w:rPr>
          <w:rStyle w:val="Hyperlink"/>
          <w:color w:val="auto"/>
          <w:u w:val="none"/>
        </w:rPr>
        <w:t>A number of new configurations have been added for the MLS to govern functionality of Affiliate Connect.</w:t>
      </w:r>
    </w:p>
    <w:p w14:paraId="3D55B447" w14:textId="188D408C" w:rsidR="00050A2A" w:rsidRDefault="00FA0C9F" w:rsidP="00FA0C9F">
      <w:r>
        <w:t>Configurations added:</w:t>
      </w:r>
    </w:p>
    <w:p w14:paraId="334C7E12" w14:textId="1D9993DF" w:rsidR="00FA0C9F" w:rsidRDefault="00FA0C9F" w:rsidP="00FA0C9F">
      <w:pPr>
        <w:pStyle w:val="ListParagraph"/>
        <w:numPr>
          <w:ilvl w:val="0"/>
          <w:numId w:val="26"/>
        </w:numPr>
      </w:pPr>
      <w:r>
        <w:t>Disable agent ability to opt out of receiving subscription requests</w:t>
      </w:r>
    </w:p>
    <w:p w14:paraId="4FE4F50B" w14:textId="54ED8348" w:rsidR="00FA0C9F" w:rsidRDefault="00FA0C9F" w:rsidP="00FA0C9F">
      <w:pPr>
        <w:pStyle w:val="ListParagraph"/>
        <w:numPr>
          <w:ilvl w:val="0"/>
          <w:numId w:val="26"/>
        </w:numPr>
      </w:pPr>
      <w:r>
        <w:t>Disable buyer activity tab on premium dashboard</w:t>
      </w:r>
    </w:p>
    <w:p w14:paraId="36D24722" w14:textId="0ED35E26" w:rsidR="00FA0C9F" w:rsidRDefault="00FA0C9F" w:rsidP="00FA0C9F">
      <w:pPr>
        <w:pStyle w:val="ListParagraph"/>
        <w:numPr>
          <w:ilvl w:val="0"/>
          <w:numId w:val="26"/>
        </w:numPr>
      </w:pPr>
      <w:r>
        <w:t>Disable buyer activity tab on dashboard</w:t>
      </w:r>
      <w:r w:rsidR="00A35F9F">
        <w:t xml:space="preserve"> (Agent option to hide buyer information)</w:t>
      </w:r>
    </w:p>
    <w:p w14:paraId="3BFFC55C" w14:textId="70DB5BA8" w:rsidR="00FA0C9F" w:rsidRDefault="00FA0C9F" w:rsidP="00FA0C9F">
      <w:pPr>
        <w:pStyle w:val="ListParagraph"/>
        <w:numPr>
          <w:ilvl w:val="0"/>
          <w:numId w:val="26"/>
        </w:numPr>
      </w:pPr>
      <w:r>
        <w:lastRenderedPageBreak/>
        <w:t>Ability to set a maximum number of invitations that can be sent by a Premium Affiliate</w:t>
      </w:r>
    </w:p>
    <w:p w14:paraId="50D75B6E" w14:textId="03E8E945" w:rsidR="00FA0C9F" w:rsidRDefault="00FA0C9F" w:rsidP="00FA0C9F">
      <w:pPr>
        <w:pStyle w:val="ListParagraph"/>
        <w:numPr>
          <w:ilvl w:val="0"/>
          <w:numId w:val="26"/>
        </w:numPr>
      </w:pPr>
      <w:r>
        <w:t>Ability to restrict access to Premium Affiliate Connect</w:t>
      </w:r>
      <w:r w:rsidR="00F27E6A">
        <w:t xml:space="preserve"> to specified brokers</w:t>
      </w:r>
    </w:p>
    <w:p w14:paraId="070DA640" w14:textId="376EF5A9" w:rsidR="001977CD" w:rsidRDefault="001977CD" w:rsidP="001977CD">
      <w:pPr>
        <w:pStyle w:val="ListParagraph"/>
        <w:numPr>
          <w:ilvl w:val="1"/>
          <w:numId w:val="26"/>
        </w:numPr>
      </w:pPr>
      <w:r>
        <w:t xml:space="preserve">Allows only agents of allowed broker office(s) to see Affiliate Connect preference and settings and Affiliates will only be able to search and connect with those agents. </w:t>
      </w:r>
    </w:p>
    <w:p w14:paraId="1C7FE515" w14:textId="77777777" w:rsidR="00155094" w:rsidRPr="00155094" w:rsidRDefault="00155094" w:rsidP="00155094">
      <w:pPr>
        <w:pStyle w:val="RNTopic"/>
        <w:rPr>
          <w:rStyle w:val="Hyperlink"/>
          <w:color w:val="auto"/>
          <w:u w:val="none"/>
        </w:rPr>
      </w:pPr>
      <w:bookmarkStart w:id="18" w:name="acpreview"/>
      <w:r w:rsidRPr="00155094">
        <w:rPr>
          <w:rStyle w:val="Hyperlink"/>
          <w:color w:val="auto"/>
          <w:u w:val="none"/>
        </w:rPr>
        <w:t>Affiliate Connect: Branding Block Preview Added to Dashboard</w:t>
      </w:r>
    </w:p>
    <w:bookmarkEnd w:id="18"/>
    <w:p w14:paraId="35A4E2AD" w14:textId="6BBC1C9F" w:rsidR="00155094" w:rsidRPr="00FA0C9F" w:rsidRDefault="00155094" w:rsidP="00155094">
      <w:pPr>
        <w:rPr>
          <w:b/>
        </w:rPr>
      </w:pPr>
      <w:r w:rsidRPr="00FA0C9F">
        <w:rPr>
          <w:b/>
        </w:rPr>
        <w:t xml:space="preserve">Action Item: </w:t>
      </w:r>
      <w:r>
        <w:t>N/A</w:t>
      </w:r>
    </w:p>
    <w:p w14:paraId="71841F02" w14:textId="77777777" w:rsidR="00155094" w:rsidRPr="00155094" w:rsidRDefault="00155094" w:rsidP="00155094">
      <w:pPr>
        <w:rPr>
          <w:rStyle w:val="Hyperlink"/>
          <w:color w:val="auto"/>
          <w:u w:val="none"/>
        </w:rPr>
      </w:pPr>
      <w:r w:rsidRPr="00155094">
        <w:rPr>
          <w:rStyle w:val="Hyperlink"/>
          <w:color w:val="auto"/>
          <w:u w:val="none"/>
        </w:rPr>
        <w:t xml:space="preserve">New functionality added to the Premium Affiliate Dashboard that allows the affiliate to have additional control over the content of their branding block, how their call to action functions, and additionally displays a preview while they make changes. </w:t>
      </w:r>
    </w:p>
    <w:p w14:paraId="74A67B65" w14:textId="77777777" w:rsidR="00155094" w:rsidRPr="00155094" w:rsidRDefault="00155094" w:rsidP="00155094">
      <w:pPr>
        <w:pStyle w:val="RNTopic"/>
        <w:rPr>
          <w:rStyle w:val="Hyperlink"/>
          <w:color w:val="auto"/>
          <w:u w:val="none"/>
        </w:rPr>
      </w:pPr>
      <w:bookmarkStart w:id="19" w:name="acpara"/>
      <w:r w:rsidRPr="00155094">
        <w:rPr>
          <w:rStyle w:val="Hyperlink"/>
          <w:color w:val="auto"/>
          <w:u w:val="none"/>
        </w:rPr>
        <w:t>Affiliate Connect: Additional Parameters Added to Block Action for Premium Affiliates</w:t>
      </w:r>
      <w:bookmarkEnd w:id="19"/>
    </w:p>
    <w:p w14:paraId="1198E5B6" w14:textId="3A778D8B" w:rsidR="00155094" w:rsidRPr="00FA0C9F" w:rsidRDefault="00155094" w:rsidP="00155094">
      <w:pPr>
        <w:rPr>
          <w:b/>
        </w:rPr>
      </w:pPr>
      <w:r w:rsidRPr="00FA0C9F">
        <w:rPr>
          <w:b/>
        </w:rPr>
        <w:t xml:space="preserve">Action Item: </w:t>
      </w:r>
      <w:r>
        <w:t>N/A</w:t>
      </w:r>
    </w:p>
    <w:p w14:paraId="31D8D2A5" w14:textId="77777777" w:rsidR="00155094" w:rsidRDefault="00155094" w:rsidP="00155094">
      <w:pPr>
        <w:rPr>
          <w:rStyle w:val="Hyperlink"/>
          <w:color w:val="auto"/>
          <w:u w:val="none"/>
        </w:rPr>
      </w:pPr>
      <w:r w:rsidRPr="00155094">
        <w:rPr>
          <w:rStyle w:val="Hyperlink"/>
          <w:color w:val="auto"/>
          <w:u w:val="none"/>
        </w:rPr>
        <w:t xml:space="preserve">Premium Affiliates can now pass the Listing Price and Affiliate User Name via their branding block action. Other available options are: Agent Name, Agent Email, Contact Name, Listing ID, and Listing Address. </w:t>
      </w:r>
    </w:p>
    <w:p w14:paraId="6E0891A4" w14:textId="37E7F9A8" w:rsidR="00954A13" w:rsidRDefault="00954A13" w:rsidP="00954A13">
      <w:pPr>
        <w:pStyle w:val="RNTopic"/>
        <w:rPr>
          <w:lang w:val="en-US"/>
        </w:rPr>
      </w:pPr>
      <w:bookmarkStart w:id="20" w:name="iamlpublish"/>
      <w:r>
        <w:rPr>
          <w:lang w:val="en-US"/>
        </w:rPr>
        <w:t>Add “Publish” Option to Interactive Map Layers</w:t>
      </w:r>
    </w:p>
    <w:bookmarkEnd w:id="20"/>
    <w:p w14:paraId="61529340" w14:textId="0CC880F4" w:rsidR="00954A13" w:rsidRDefault="00954A13" w:rsidP="00954A13">
      <w:r>
        <w:t>Action Item: N/A</w:t>
      </w:r>
    </w:p>
    <w:p w14:paraId="59618217" w14:textId="50F938CA" w:rsidR="00954A13" w:rsidRDefault="00DB4BF0" w:rsidP="00954A13">
      <w:r>
        <w:t>This feature g</w:t>
      </w:r>
      <w:r w:rsidR="00954A13">
        <w:t xml:space="preserve">rants MLS, Board, and Office admins the ability to save a search layer privately while finalizing shapes, lookups, and labels. On the administrative map layers admin section, a new checkbox for Publish appears. By default all newly created layers will be unpublished by default. To publish and make visible, check the box and click save; however, once published, the layer can no longer be unpublished—this minimizes issues and disruption that could be caused to searches using a layer. </w:t>
      </w:r>
      <w:r w:rsidR="005A6843">
        <w:t>N</w:t>
      </w:r>
      <w:r>
        <w:t>OTE</w:t>
      </w:r>
      <w:r w:rsidR="005A6843">
        <w:t xml:space="preserve">: All already created layers will be set to published. </w:t>
      </w:r>
    </w:p>
    <w:p w14:paraId="17D1EA5D" w14:textId="6B18B1EC" w:rsidR="00954A13" w:rsidRDefault="00954A13" w:rsidP="00954A13">
      <w:r>
        <w:rPr>
          <w:noProof/>
        </w:rPr>
        <w:drawing>
          <wp:inline distT="0" distB="0" distL="0" distR="0" wp14:anchorId="2D6E9728" wp14:editId="35AEAF8D">
            <wp:extent cx="3236976" cy="147218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blish 2.png"/>
                    <pic:cNvPicPr/>
                  </pic:nvPicPr>
                  <pic:blipFill>
                    <a:blip r:embed="rId20">
                      <a:extLst>
                        <a:ext uri="{28A0092B-C50C-407E-A947-70E740481C1C}">
                          <a14:useLocalDpi xmlns:a14="http://schemas.microsoft.com/office/drawing/2010/main"/>
                        </a:ext>
                      </a:extLst>
                    </a:blip>
                    <a:stretch>
                      <a:fillRect/>
                    </a:stretch>
                  </pic:blipFill>
                  <pic:spPr>
                    <a:xfrm>
                      <a:off x="0" y="0"/>
                      <a:ext cx="3236976" cy="1472184"/>
                    </a:xfrm>
                    <a:prstGeom prst="rect">
                      <a:avLst/>
                    </a:prstGeom>
                  </pic:spPr>
                </pic:pic>
              </a:graphicData>
            </a:graphic>
          </wp:inline>
        </w:drawing>
      </w:r>
    </w:p>
    <w:p w14:paraId="28426B7B" w14:textId="77777777" w:rsidR="008A7965" w:rsidRDefault="008A7965" w:rsidP="008A7965">
      <w:pPr>
        <w:pStyle w:val="RNTopic"/>
      </w:pPr>
      <w:bookmarkStart w:id="21" w:name="Connect"/>
      <w:r>
        <w:t>Various Paragon Connect Enhancements</w:t>
      </w:r>
    </w:p>
    <w:bookmarkEnd w:id="21"/>
    <w:p w14:paraId="17221CEB" w14:textId="77777777" w:rsidR="008A7965" w:rsidRDefault="008A7965" w:rsidP="008A7965">
      <w:pPr>
        <w:rPr>
          <w:lang w:val="en-GB"/>
        </w:rPr>
      </w:pPr>
      <w:r>
        <w:rPr>
          <w:b/>
          <w:lang w:val="en-GB"/>
        </w:rPr>
        <w:t xml:space="preserve">Action Item: </w:t>
      </w:r>
      <w:r>
        <w:rPr>
          <w:lang w:val="en-GB"/>
        </w:rPr>
        <w:t>N/A</w:t>
      </w:r>
    </w:p>
    <w:p w14:paraId="12BC25A6" w14:textId="77777777" w:rsidR="008A7965" w:rsidRPr="009A2CDB" w:rsidRDefault="008A7965" w:rsidP="008A7965">
      <w:r>
        <w:t>We’ve made a number of changes to Paragon Connect. There’s a new search workflow to help with properly locating the map when running a search, updated the UI to make it easier to understand, updated the amount of listings that appear, tweaked headers and counts, and improved loading screens.</w:t>
      </w:r>
    </w:p>
    <w:p w14:paraId="56FD0AF6" w14:textId="77777777" w:rsidR="008A7965" w:rsidRPr="00CB4C75" w:rsidRDefault="008A7965" w:rsidP="008A7965">
      <w:pPr>
        <w:rPr>
          <w:b/>
        </w:rPr>
      </w:pPr>
      <w:r w:rsidRPr="00CB4C75">
        <w:rPr>
          <w:b/>
        </w:rPr>
        <w:t>New Search Workflow</w:t>
      </w:r>
    </w:p>
    <w:p w14:paraId="449A63A9" w14:textId="77777777" w:rsidR="008A7965" w:rsidRPr="009A2CDB" w:rsidRDefault="008A7965" w:rsidP="008A7965">
      <w:r w:rsidRPr="00CB4C75">
        <w:lastRenderedPageBreak/>
        <w:t>A lot of new features were added to Paragon Connect in the 5.73 release.</w:t>
      </w:r>
      <w:r>
        <w:t xml:space="preserve"> </w:t>
      </w:r>
      <w:r w:rsidRPr="00CB4C75">
        <w:t>However, the most critical enhancement is the new search workflow for Paragon Connect.</w:t>
      </w:r>
      <w:r>
        <w:t xml:space="preserve"> </w:t>
      </w:r>
    </w:p>
    <w:p w14:paraId="71EE15EB" w14:textId="77777777" w:rsidR="008A7965" w:rsidRPr="009A2CDB" w:rsidRDefault="008A7965" w:rsidP="008A7965">
      <w:pPr>
        <w:rPr>
          <w:b/>
        </w:rPr>
      </w:pPr>
      <w:r>
        <w:rPr>
          <w:b/>
        </w:rPr>
        <w:t>Where are the listings?</w:t>
      </w:r>
    </w:p>
    <w:p w14:paraId="55CBDC2B" w14:textId="77777777" w:rsidR="008A7965" w:rsidRDefault="008A7965" w:rsidP="008A7965">
      <w:pPr>
        <w:tabs>
          <w:tab w:val="left" w:pos="912"/>
        </w:tabs>
      </w:pPr>
      <w:r>
        <w:t xml:space="preserve">The Paragon Connect property search was modeled after the Collaboration Center search. </w:t>
      </w:r>
      <w:r w:rsidRPr="00056F69">
        <w:t xml:space="preserve">We took your starting location </w:t>
      </w:r>
      <w:r>
        <w:t xml:space="preserve">from Paragon </w:t>
      </w:r>
      <w:r w:rsidRPr="00056F69">
        <w:t>and populated the map with li</w:t>
      </w:r>
      <w:r>
        <w:t xml:space="preserve">stings based on this location. However, as we expanded the search to include additional fields, we now have to take into effect several fields that are location based (Areas, Cities, School Districts, etc.). These location-based fields may not be located near your starting location resulting in listings being found but not displayed on your map. </w:t>
      </w:r>
    </w:p>
    <w:p w14:paraId="08CA4AF2" w14:textId="77777777" w:rsidR="008A7965" w:rsidRDefault="008A7965" w:rsidP="008A7965">
      <w:pPr>
        <w:tabs>
          <w:tab w:val="left" w:pos="912"/>
        </w:tabs>
      </w:pPr>
      <w:r>
        <w:t>To correct this workflow, Paragon Connect will modify the current search workflow and create a new location type search.</w:t>
      </w:r>
    </w:p>
    <w:p w14:paraId="53A9D9EA" w14:textId="77777777" w:rsidR="008A7965" w:rsidRDefault="008A7965" w:rsidP="008A7965">
      <w:pPr>
        <w:tabs>
          <w:tab w:val="left" w:pos="912"/>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A7965" w14:paraId="315BE8EC" w14:textId="77777777" w:rsidTr="00614F92">
        <w:tc>
          <w:tcPr>
            <w:tcW w:w="4675" w:type="dxa"/>
            <w:tcBorders>
              <w:right w:val="single" w:sz="4" w:space="0" w:color="AEAAAA" w:themeColor="background2" w:themeShade="BF"/>
            </w:tcBorders>
          </w:tcPr>
          <w:p w14:paraId="3619C218" w14:textId="77777777" w:rsidR="008A7965" w:rsidRDefault="008A7965" w:rsidP="00614F92">
            <w:pPr>
              <w:tabs>
                <w:tab w:val="left" w:pos="912"/>
              </w:tabs>
            </w:pPr>
            <w:r w:rsidRPr="00056F69">
              <w:rPr>
                <w:noProof/>
              </w:rPr>
              <w:drawing>
                <wp:inline distT="0" distB="0" distL="0" distR="0" wp14:anchorId="7B276EB1" wp14:editId="32CE8246">
                  <wp:extent cx="1930210" cy="1973655"/>
                  <wp:effectExtent l="0" t="0" r="635" b="0"/>
                  <wp:docPr id="26" name="Picture 5">
                    <a:extLst xmlns:a="http://schemas.openxmlformats.org/drawingml/2006/main">
                      <a:ext uri="{FF2B5EF4-FFF2-40B4-BE49-F238E27FC236}">
                        <a16:creationId xmlns:a16="http://schemas.microsoft.com/office/drawing/2014/main" id="{B35D5ED5-5219-F14C-80D3-187A6FB1E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35D5ED5-5219-F14C-80D3-187A6FB1E4DB}"/>
                              </a:ext>
                            </a:extLst>
                          </pic:cNvPr>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1941945" cy="1985654"/>
                          </a:xfrm>
                          <a:prstGeom prst="rect">
                            <a:avLst/>
                          </a:prstGeom>
                        </pic:spPr>
                      </pic:pic>
                    </a:graphicData>
                  </a:graphic>
                </wp:inline>
              </w:drawing>
            </w:r>
          </w:p>
          <w:p w14:paraId="1537F5A1" w14:textId="77777777" w:rsidR="008A7965" w:rsidRDefault="008A7965" w:rsidP="00614F92">
            <w:pPr>
              <w:tabs>
                <w:tab w:val="left" w:pos="912"/>
              </w:tabs>
            </w:pPr>
          </w:p>
        </w:tc>
        <w:tc>
          <w:tcPr>
            <w:tcW w:w="4675" w:type="dxa"/>
            <w:tcBorders>
              <w:left w:val="single" w:sz="4" w:space="0" w:color="AEAAAA" w:themeColor="background2" w:themeShade="BF"/>
            </w:tcBorders>
          </w:tcPr>
          <w:p w14:paraId="1ED6CBFA" w14:textId="77777777" w:rsidR="008A7965" w:rsidRDefault="008A7965" w:rsidP="00614F92">
            <w:pPr>
              <w:tabs>
                <w:tab w:val="left" w:pos="912"/>
              </w:tabs>
              <w:ind w:left="720"/>
            </w:pPr>
            <w:r w:rsidRPr="00056F69">
              <w:rPr>
                <w:noProof/>
              </w:rPr>
              <w:drawing>
                <wp:inline distT="0" distB="0" distL="0" distR="0" wp14:anchorId="37688894" wp14:editId="404C64BE">
                  <wp:extent cx="2360017" cy="1568548"/>
                  <wp:effectExtent l="0" t="0" r="2540" b="0"/>
                  <wp:docPr id="27" name="Picture 7">
                    <a:extLst xmlns:a="http://schemas.openxmlformats.org/drawingml/2006/main">
                      <a:ext uri="{FF2B5EF4-FFF2-40B4-BE49-F238E27FC236}">
                        <a16:creationId xmlns:a16="http://schemas.microsoft.com/office/drawing/2014/main" id="{D4DC2290-E337-2742-B1B8-E8068C8E2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4DC2290-E337-2742-B1B8-E8068C8E2342}"/>
                              </a:ext>
                            </a:extLst>
                          </pic:cNvPr>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2360017" cy="1568548"/>
                          </a:xfrm>
                          <a:prstGeom prst="rect">
                            <a:avLst/>
                          </a:prstGeom>
                        </pic:spPr>
                      </pic:pic>
                    </a:graphicData>
                  </a:graphic>
                </wp:inline>
              </w:drawing>
            </w:r>
          </w:p>
        </w:tc>
      </w:tr>
      <w:tr w:rsidR="008A7965" w14:paraId="086ECFE6" w14:textId="77777777" w:rsidTr="00614F92">
        <w:tc>
          <w:tcPr>
            <w:tcW w:w="4675" w:type="dxa"/>
            <w:tcBorders>
              <w:right w:val="single" w:sz="4" w:space="0" w:color="AEAAAA" w:themeColor="background2" w:themeShade="BF"/>
            </w:tcBorders>
          </w:tcPr>
          <w:p w14:paraId="2E037AEE" w14:textId="77777777" w:rsidR="008A7965" w:rsidRPr="00056F69" w:rsidRDefault="008A7965" w:rsidP="00614F92">
            <w:pPr>
              <w:tabs>
                <w:tab w:val="left" w:pos="912"/>
              </w:tabs>
            </w:pPr>
            <w:r w:rsidRPr="00056F69">
              <w:rPr>
                <w:b/>
                <w:bCs/>
              </w:rPr>
              <w:t>Criteria Based Search</w:t>
            </w:r>
          </w:p>
          <w:p w14:paraId="568FC417" w14:textId="77777777" w:rsidR="008A7965" w:rsidRPr="00056F69" w:rsidRDefault="008A7965" w:rsidP="00614F92">
            <w:pPr>
              <w:tabs>
                <w:tab w:val="left" w:pos="912"/>
              </w:tabs>
            </w:pPr>
            <w:r w:rsidRPr="00056F69">
              <w:t>Rather than focusing on the map and locations the user will be focused on search criteria.</w:t>
            </w:r>
            <w:r>
              <w:t xml:space="preserve"> How many beds, baths, etc? </w:t>
            </w:r>
            <w:r w:rsidRPr="00056F69">
              <w:t xml:space="preserve">What </w:t>
            </w:r>
            <w:r>
              <w:t>school district, what area, etc? The s</w:t>
            </w:r>
            <w:r w:rsidRPr="00056F69">
              <w:t>earch starts on a form rather than map.</w:t>
            </w:r>
            <w:r>
              <w:t xml:space="preserve"> This is s</w:t>
            </w:r>
            <w:r w:rsidRPr="00056F69">
              <w:t>imilar to how Paragon Desktop works today.</w:t>
            </w:r>
            <w:r>
              <w:t xml:space="preserve"> Map results will now zoom out and center on all the results to do a best fit each time a search is performed.</w:t>
            </w:r>
          </w:p>
        </w:tc>
        <w:tc>
          <w:tcPr>
            <w:tcW w:w="4675" w:type="dxa"/>
            <w:tcBorders>
              <w:left w:val="single" w:sz="4" w:space="0" w:color="AEAAAA" w:themeColor="background2" w:themeShade="BF"/>
            </w:tcBorders>
          </w:tcPr>
          <w:p w14:paraId="64629912" w14:textId="77777777" w:rsidR="008A7965" w:rsidRPr="00056F69" w:rsidRDefault="008A7965" w:rsidP="00614F92">
            <w:pPr>
              <w:tabs>
                <w:tab w:val="left" w:pos="912"/>
              </w:tabs>
              <w:ind w:left="720"/>
            </w:pPr>
            <w:r w:rsidRPr="00056F69">
              <w:rPr>
                <w:b/>
                <w:bCs/>
              </w:rPr>
              <w:t>Location Based Search</w:t>
            </w:r>
          </w:p>
          <w:p w14:paraId="359724E7" w14:textId="77777777" w:rsidR="008A7965" w:rsidRPr="00056F69" w:rsidRDefault="008A7965" w:rsidP="00614F92">
            <w:pPr>
              <w:tabs>
                <w:tab w:val="left" w:pos="912"/>
              </w:tabs>
              <w:ind w:left="720"/>
            </w:pPr>
            <w:r w:rsidRPr="00056F69">
              <w:t>This is a map centric type of search where a user will search for listings near their current location or a specified address or place on the map.</w:t>
            </w:r>
            <w:r>
              <w:t xml:space="preserve"> The map will then act as a filter and will re-run a search each time the map is panned or zoomed.</w:t>
            </w:r>
          </w:p>
          <w:p w14:paraId="026F71D6" w14:textId="77777777" w:rsidR="008A7965" w:rsidRPr="00056F69" w:rsidRDefault="008A7965" w:rsidP="00614F92">
            <w:pPr>
              <w:tabs>
                <w:tab w:val="left" w:pos="912"/>
              </w:tabs>
            </w:pPr>
          </w:p>
        </w:tc>
      </w:tr>
    </w:tbl>
    <w:p w14:paraId="1E2A6408" w14:textId="77777777" w:rsidR="008A7965" w:rsidRDefault="008A7965" w:rsidP="00B67831">
      <w:pPr>
        <w:tabs>
          <w:tab w:val="left" w:pos="912"/>
        </w:tabs>
      </w:pPr>
    </w:p>
    <w:p w14:paraId="6DF879DC" w14:textId="77777777" w:rsidR="00B67831" w:rsidRDefault="00B67831" w:rsidP="00B67831">
      <w:pPr>
        <w:pStyle w:val="RNTopic"/>
        <w:pBdr>
          <w:top w:val="none" w:sz="0" w:space="0" w:color="auto"/>
        </w:pBdr>
        <w:rPr>
          <w:lang w:val="en-US"/>
        </w:rPr>
      </w:pPr>
    </w:p>
    <w:p w14:paraId="7067F058" w14:textId="77777777" w:rsidR="00B67831" w:rsidRDefault="00B67831" w:rsidP="00B67831"/>
    <w:p w14:paraId="5E7C50E2" w14:textId="77777777" w:rsidR="00B67831" w:rsidRDefault="00B67831" w:rsidP="00B67831">
      <w:pPr>
        <w:pStyle w:val="RNTopic"/>
        <w:pBdr>
          <w:top w:val="none" w:sz="0" w:space="0" w:color="auto"/>
        </w:pBdr>
        <w:rPr>
          <w:lang w:val="en-US"/>
        </w:rPr>
      </w:pPr>
    </w:p>
    <w:p w14:paraId="2C221FD9" w14:textId="77777777" w:rsidR="00B67831" w:rsidRPr="00B67831" w:rsidRDefault="00B67831" w:rsidP="00B67831"/>
    <w:p w14:paraId="6237E41D" w14:textId="77777777" w:rsidR="00B67831" w:rsidRDefault="00B67831" w:rsidP="00B67831"/>
    <w:p w14:paraId="15370999" w14:textId="77777777" w:rsidR="00B67831" w:rsidRDefault="00B67831" w:rsidP="00B67831">
      <w:pPr>
        <w:pStyle w:val="RNTopic"/>
        <w:pBdr>
          <w:top w:val="none" w:sz="0" w:space="0" w:color="auto"/>
        </w:pBdr>
        <w:rPr>
          <w:lang w:val="en-US"/>
        </w:rPr>
      </w:pPr>
    </w:p>
    <w:p w14:paraId="7B77FCFC" w14:textId="77777777" w:rsidR="00B67831" w:rsidRDefault="00B67831" w:rsidP="00B67831"/>
    <w:p w14:paraId="4531378C" w14:textId="77777777" w:rsidR="00B67831" w:rsidRPr="00B67831" w:rsidRDefault="00B67831" w:rsidP="00B67831">
      <w:pPr>
        <w:pStyle w:val="RNTopic"/>
        <w:pBdr>
          <w:top w:val="none" w:sz="0" w:space="0" w:color="auto"/>
        </w:pBdr>
        <w:rPr>
          <w:lang w:val="en-US"/>
        </w:rPr>
      </w:pPr>
    </w:p>
    <w:p w14:paraId="5B4C3739" w14:textId="77777777" w:rsidR="008A7965" w:rsidRPr="00CB4C75" w:rsidRDefault="008A7965" w:rsidP="008A7965">
      <w:pPr>
        <w:rPr>
          <w:b/>
        </w:rPr>
      </w:pPr>
      <w:r>
        <w:rPr>
          <w:noProof/>
        </w:rPr>
        <mc:AlternateContent>
          <mc:Choice Requires="wpg">
            <w:drawing>
              <wp:anchor distT="0" distB="0" distL="114300" distR="114300" simplePos="0" relativeHeight="251670528" behindDoc="1" locked="0" layoutInCell="1" allowOverlap="1" wp14:anchorId="4DC191BB" wp14:editId="1600A26E">
                <wp:simplePos x="0" y="0"/>
                <wp:positionH relativeFrom="column">
                  <wp:posOffset>4071620</wp:posOffset>
                </wp:positionH>
                <wp:positionV relativeFrom="paragraph">
                  <wp:posOffset>93980</wp:posOffset>
                </wp:positionV>
                <wp:extent cx="2569210" cy="1901190"/>
                <wp:effectExtent l="0" t="0" r="0" b="3810"/>
                <wp:wrapTight wrapText="bothSides">
                  <wp:wrapPolygon edited="0">
                    <wp:start x="534" y="0"/>
                    <wp:lineTo x="0" y="721"/>
                    <wp:lineTo x="0" y="17892"/>
                    <wp:lineTo x="641" y="18469"/>
                    <wp:lineTo x="641" y="18613"/>
                    <wp:lineTo x="14735" y="20778"/>
                    <wp:lineTo x="15162" y="21499"/>
                    <wp:lineTo x="15268" y="21499"/>
                    <wp:lineTo x="21141" y="21499"/>
                    <wp:lineTo x="21461" y="20922"/>
                    <wp:lineTo x="21461" y="5050"/>
                    <wp:lineTo x="21141" y="4617"/>
                    <wp:lineTo x="19966" y="2309"/>
                    <wp:lineTo x="20073" y="1731"/>
                    <wp:lineTo x="19539" y="433"/>
                    <wp:lineTo x="19112" y="0"/>
                    <wp:lineTo x="534" y="0"/>
                  </wp:wrapPolygon>
                </wp:wrapTight>
                <wp:docPr id="10" name="Group 10"/>
                <wp:cNvGraphicFramePr/>
                <a:graphic xmlns:a="http://schemas.openxmlformats.org/drawingml/2006/main">
                  <a:graphicData uri="http://schemas.microsoft.com/office/word/2010/wordprocessingGroup">
                    <wpg:wgp>
                      <wpg:cNvGrpSpPr/>
                      <wpg:grpSpPr>
                        <a:xfrm>
                          <a:off x="0" y="0"/>
                          <a:ext cx="2569210" cy="1901190"/>
                          <a:chOff x="0" y="0"/>
                          <a:chExt cx="3363061" cy="2489156"/>
                        </a:xfrm>
                      </wpg:grpSpPr>
                      <pic:pic xmlns:pic="http://schemas.openxmlformats.org/drawingml/2006/picture">
                        <pic:nvPicPr>
                          <pic:cNvPr id="11" name="Picture 6">
                            <a:extLst>
                              <a:ext uri="{FF2B5EF4-FFF2-40B4-BE49-F238E27FC236}">
                                <a16:creationId xmlns:a16="http://schemas.microsoft.com/office/drawing/2014/main" id="{711695D0-41F4-164A-9E86-5D5979FBC94F}"/>
                              </a:ext>
                            </a:extLst>
                          </pic:cNvPr>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3089910" cy="2144395"/>
                          </a:xfrm>
                          <a:prstGeom prst="rect">
                            <a:avLst/>
                          </a:prstGeom>
                        </pic:spPr>
                      </pic:pic>
                      <pic:pic xmlns:pic="http://schemas.openxmlformats.org/drawingml/2006/picture">
                        <pic:nvPicPr>
                          <pic:cNvPr id="12" name="Picture 7">
                            <a:extLst>
                              <a:ext uri="{FF2B5EF4-FFF2-40B4-BE49-F238E27FC236}">
                                <a16:creationId xmlns:a16="http://schemas.microsoft.com/office/drawing/2014/main" id="{D3702BBD-D269-3645-854C-4F4EB2C887AC}"/>
                              </a:ext>
                            </a:extLst>
                          </pic:cNvPr>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2326741" y="525101"/>
                            <a:ext cx="1036320" cy="19640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9D0E67" id="Group 10" o:spid="_x0000_s1026" style="position:absolute;margin-left:320.6pt;margin-top:7.4pt;width:202.3pt;height:149.7pt;z-index:-251645952;mso-width-relative:margin;mso-height-relative:margin" coordsize="33630,24891"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FLEjq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RWV8/5Gjsf/w8/X/////////////////3Nzc3FJSUlIAAAAAAAAAAAAAAAAAAAAAAAAA&#10;AAAAAAAAAAAAAAAAAAAAAAAAAAAAAAAAAAAAAAAAAAAAAAAAAAAAAAAAAAAAAAAAAAAAAAAAAAAA&#10;AAAAAAAAAAAAAAAAAAAAAAAAAAAAAAAAAAAAAAAAAAAAAAAAZ2dnZ/Dw8PD///////////P19/+V&#10;q7z/L1t8/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BSc/v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2N9kf/J0tn/////////////////tLS0tBwcHBwAAAAAAAAAAAAAAAAAAAAAAAAAAAAA&#10;AAAAAAAAAAAAAAAAAAAAAAAAAAAAAAAAAAAAAAAAAAAAAAAAAAAAAAAAAAAAAAAAAAAAAAAAAAAA&#10;AAAAAAAAAAAAAAAAAAAAAAAPDw8PtbW1tf//////////8fT2/3OQpv8WR2v/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g0U9w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zVXcP+3w8z////////////y8vLzUFBQUAAAAAAAAAAAAAAAAAAAAAAAAAAAAAAAAAAAAAAA&#10;AAAAAAAAAAAAAAAAAAAAAAAAAAAAAAAAAAAAAAAAAAAAAAAAAAAAAAAAAAAAAAAAAAAAAAAAAAAA&#10;AAAuLi4u3t7e3v//////////uMfS/yRSdP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BChD1g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2V/kv/w8/X///////////+IiIiIAAAAAAAAAAAAAAAAAAAAAAAAAAAAAAAAAAAAAAAAAAAAAAAA&#10;AAAAAAAAAAAAAAAAAAAAAAAAAAAAAAAAAAAAAAAAAAAAAAAAAAAAAAAAAABKSkpK9fX19f/////1&#10;9/j/bIui/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YpQ8I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Ikdi/8jR&#10;2P///////////7Ozs7MJCQkJAAAAAAAAAAAAAAAAAAAAAAAAAAAAAAAAAAAAAAAAAAAAAAAAAAAA&#10;AAAAAAAAAAAAAAAAAAAAAAAAAAAAAAAAAAAAAABra2tr///////////Y4Ob/LVp6/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LOl3vBS9N+g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jJ+t////////&#10;////0NDQ0A4ODg4AAAAAAAAAAAAAAAAAAAAAAAAAAAAAAAAAAAAAAAAAAAAAAAAAAAAAAAAAAAAA&#10;AAAAAAAAAAAAAAAAAABdXV1d///////////O2OD/G0tv/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UmP8Y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9ogZT//v7+//////++vr6+&#10;AgICAgAAAAAAAAAAAAAAAAAAAAAAAAAAAAAAAAAAAAAAAAAAAAAAAAAAAAAAAAAAAAAAAAAAAABT&#10;U1NT//////////++zNb/Fkdr/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HLUnK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1t3i////////////5SUlJQAAAAAAAAA&#10;AAAAAAAAAAAAAAAAAAAAAAAAAAAAAAAAAAAAAAAAAAAAAAAAAAAAAAAkJCQk9fX19f/////Aztf/&#10;FUZr/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UsSe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V3OI//39/f//////V1dXVwAAAAAAAAAAAAAAAAAA&#10;AAAAAAAAAAAAAAAAAAAAAAAAAAAAAAAAAAAAAAAA1NTU1P/////g5uv/F0ht/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EJj/D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DmKf///////X19fUfHx8fAAAAAAAAAAAAAAAAAAAAAAAAAAAA&#10;AAAAAAAAAAAAAAAAAAAAeXl5ef/////9/v7/QmqI/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CC5Ly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CTNR/9LZ3///////yMjIyAAAAAAAAAAAAAAAAAAAAAAAAAAAAAAAAAAAAAAAAAAA&#10;GhoaGvX19fX/////kai5/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s+Y/wFLUvy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uUWv///////////9ubm5uAAAAAAAAAAAAAAAAAAAAAAAAAAAAAAAAAAAAAJ+fn5//////5uzv&#10;/xdIbf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BSY/wg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4+ir///&#10;////9PT09BUVFRUAAAAAAAAAAAAAAAAAAAAAAAAAACQkJCT//////////2GDnP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cuSsw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TO1j/6u3w//////+Hh4eH&#10;AAAAAAAAAAAAAAAAAAAAAAAAAACfn5+f/////9Pd4/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LPmP8BSxJ7g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3SMnf//////8/Pz8w8PDw8AAAAAAAAA&#10;AAAAAAAMDAwM9/f39/////9Ye5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UmP8E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PN1X/6+/x//////9mZmZmAAAAAAAAAAAAAAAAY2NjY///&#10;///r7/L/DkFn/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HLkvM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4ygrv//////wcHBwQAAAAAAAAAAAAAAAL29vb3/////j6e4/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UsSe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vUmz///////////8ZGRkZAAAAAAsLCwv//////////zxlg/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FJ0DD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9fe&#10;4///////XV1dXQAAAABJSUlJ//////H09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BitHx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WqLX//////6GhoaEA&#10;AAAAhYWFhf////+svsv/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s7X/M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VHGG///////a2traAAAAALGxsbH/////&#10;f5qu/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BCdAz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yhMZ////////Pz8/AICAgLb29vb/////1p9l/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UoQcA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IMlH//Pz8//////8nJycn8/Pz8/////85Y4L/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INVXd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9nf5P//////R0dHR/n5+fn/////MVx8/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UqReA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Ay9P/////&#10;/2FhYWH//////////yxZe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FJj/B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qLbB//////95eXl5////////&#10;//8qV3n/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CC5LzA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5WmtP//////jIyMjP//////////K1h5/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s9YvgFLkv0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UprP//////4+Pj4///////////ytYef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81R3D/BjBP&#10;/wYwT/8GME//BjBP/wYwT/8GME//BjBP/wYwT/8GME//BjBP/wYwT/+UprP//////4+Pj4//////&#10;/////ytYef8NQGb/DUBm/w1AZv8NQGb/DUBm/w1AZv8NQGb/DUBm/w1AZv8NQGb/TGOM/3B3of9w&#10;d6H/cHeh/3B3of9wd6H/cHeh/3B3of9wd6H/cHeh/3B3of9wd6H/cHeh/3B3of9wd6H/cHeh/3B3&#10;of9wd6H/cHeh/15gj/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NUdw/wYwT/8GME//BjBP/wYw&#10;T/8GME//BjBP/wYwT/8GME//BjBP/wYwT/8GME//lKaz//////+Pj4+P//////////8rWHn/DUBm&#10;/w1AZv8NQGb/DUBm/w1AZv8NQGb/DUBm/w1AZv8NQGb/DUBm/0xjjP9wd6H/cHeh/3B3of9wd6H/&#10;cHeh/3B3of9wd6H/cHeh/3B3of9wd6H/cHeh/3B3of9wd6H/cHeh/3B3of9wd6H/cHeh/3B3of9e&#10;YI//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zVHcP8GME//BjBP/wYwT/8GME//BjBP/wYwT/8G&#10;ME//BjBP/wYwT/8GME//BjBP/5Sms///////j4+Pj///////////K1h5/w1AZv8NQGb/DUBm/w1A&#10;Zv8NQGb/DUBm/w1AZv8NQGb/DUBm/w1AZv9MY4z/cHeh/3B3of9wd6H/cHeh/3B3of9wd6H/cHeh&#10;/3B3of9wd6H/cHeh/3B3of9wd6H/cHeh/3B3of9wd6H/cHeh/3B3of9wd6H/XmCP/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NUdw/wYwT/8GME//&#10;BjBP/wYwT/8GME//BjBP/wYwT/8GME//BjBP/wYwT/8GME//lKaz//////+Pj4+P//////////8r&#10;WHn/DUBm/w1AZv8NQGb/DUBm/w1AZv8NQGb/DUBm/w1AZv8NQGb/DUBm/0xjjP9wd6H/cHeh/3B3&#10;of9wd6H/cHeh/3B3of9wd6H/cHeh/3B3of9wd6H/cHeh/3B3of9wd6H/cHeh/3B3of9wd6H/cHeh&#10;/3B3of9eYI//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2hqiv8GME//BjBP/wYwT/8GME//BjBP/wYwT/8GME//BjBP/wYwT/8GME//BjBP/5Sms///////&#10;j4+Pj///////////K1h5/w1AZv8NQGb/DUBm/w1AZv8NQGb/DUBm/w1AZv8NQGb/DUBm/w1AZv9v&#10;cZD/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9pa4r/BjBP/wYw&#10;T/8GME//BjBP/wYwT/8GME//BjBP/wYwT/8GME//BjBP/wYwT/+UprP//////4+Pj4//////////&#10;/ytYef8NQGb/DUBm/w1AZv8NQGb/DUBm/w1AZv8NQGb/DUBm/w1AZv8NQGb/cnSS/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bW6N/wYwT/8GME//BjBP/wYwT/8G&#10;ME//BjBP/wYwT/8GME//BjBP/wYwT/8GME//lKaz//////+Pj4+P//////////8rWHn/DUBm/w1A&#10;Zv8NQGb/DUBm/w1AZv8NQGb/DUBm/w1AZv8NQGb/DUBm/3J0kv83OGf/Nzhn/zc4Z/83OGf/Nzhn&#10;/zc4Z/83OGf/ODln/zg5Z/84OWf/ODln/zg5Z/84OWf/ODln/zg5Z/84OWf/ODln/zg5Z/84OWf/&#10;ODln/zg5Z/84OWf/ODln/zg5Z/84OWf/ODln/zg5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3JwfP8GME//BjBP/wYwT/8G&#10;ME//BjBP/wYwT/8GME//BjBP/wYwT/8GME//BjBP/5Sms///////j4+Pj///////////K1h5/w1A&#10;Zv8NQGb/DUBm/w1AZv8NQGb/DUBm/w1AZv8NQGb/DUBm/w1AZv9ydJL/Nzhn/zc4Z/83OGf/Nzhn&#10;/zc4Z/9GR2z/TU5y/1lZff9XV3v/V1d7/1dXe/9XV3v/V1d7/1dXe/9XV3v/V1d7/1dXe/9XV3v/&#10;V1d7/1dXe/9XV3v/V1d7/1dXe/9XV3v/V1d7/1dXe/9XV3v/V1h8/0dIa/9CQmz/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9vbn3/BjBP/wYwT/8GME//BjBP/wYwT/8GME//&#10;BjBP/wYwT/8GME//BjBP/wYwT/+UprP//////4+Pj4///////////ytYef8NQGb/DUBm/w1AZv8N&#10;QGb/DUBm/w1AZv8NQGb/DUBm/w1AZv8NQGb/cnSS/zc4Z/83OGf/Nzhn/zc4Z/83OGf/Nzhn/zo7&#10;Z/89Pmf/Pj9o/z4/aP8+P2j/Pj9o/z4/aP8+P2j/Pj9o/z4/aP8+P2j/Pj9o/z4/aP8+P2j/Pj9o&#10;/z4/aP8+P2j/Pj9o/z4/aP8+P2j/Pj9o/z0+aP84OW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aG+F/wYwT/8GME//BjBP/wYwT/8GME//BjBP/wYwT/8GME//BjBP&#10;/wYwT/8GME//lKaz//////+Pj4+P//////////8rWHn/DUBm/w1AZv8NQGb/DUBm/w1AZv8NQGb/&#10;DUBm/w1AZv8NQGb/DUBm/3J0kv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2ZxhP8GME//BjBP/wYwT/8GME//BjBP/wYwT/8GME//BjBP/wYwT/8GME//BjBP/5Sm&#10;s///////j4+Pj///////////K1h5/w1AZv8NQGb/DUBm/w1AZv8NQGb/DUBm/w1AZv8NQGb/DUBm&#10;/w1AZv9ydJL/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9mcYT/&#10;BjBP/wYwT/8GME//BjBP/wYwT/8GME//BjBP/wYwT/8GME//BjBP/wYwT/+UprP//////4+Pj4//&#10;/////////ytYef8NQGb/DUBm/w1AZv8NQGb/DUBm/w1AZv8NQGb/DUBm/w1AZv8NQGb/cnSS/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ZnGE/wYwT/8GME//BjBP&#10;/wYwT/8GME//BjBP/wYwT/8GME//BjBP/wYwT/8GME//lKaz//////+Pj4+P//////////8rWHn/&#10;DUBm/w1AZv8NQGb/DUBm/w1AZv8NQGb/DUBm/w1AZv8NQGb/DUBm/3J0kv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kyUtkGME//BjBP/wYwT/8G&#10;ME//BjBP/wYwT/8GME//BjBP/wYwT/8GME//BjBP/wYwT/8GME//BjBP/wYwT/8GME//BjBP/wYw&#10;T/8GME//BjBP/wYwT/8GME//BjBP/wYwT/8GME//BjBP/wYwT/8GME//BjBP/wYwT/8GME//BjBP&#10;/wYwT/8GME//BjBP/wYwT/8GME//BjBP/wYwT/8GME//BjBP/wYwT/8GME//BjBP/wYwT/8GME//&#10;BjBP/wYwT/8GME//BjBP/wYwT/8GME//lKaz//////+Pj4+P//////////8rWHn/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BS1L9AYwT/8GME//BjBP/wYwT/8GME//&#10;BjBP/wYwT/8GME//BjBP/wYwT/8GME//BjBP/wYwT/8GME//BjBP/wYwT/8GME//BjBP/wYwT/8G&#10;ME//BjBP/wYwT/8GME//BjBP/wYwT/8GME//BjBP/wYwT/8GME//BjBP/wYwT/8GME//BjBP/wYw&#10;T/8GME//BjBP/wYwT/8GME//BjBP/wYwT/8GME//BjBP/wYwT/8GME//BjBP/wYwT/8GME//BjBP&#10;/wYwT/8GME//BjBP/5Sms///////j4+Pj///////////K1h5/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&#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QnP8MGME//BjBP/wYwT/8GME//BjBP&#10;/wYwT/8GME//BjBP/wYwT/8GME//BjBP/wYwT/8GME//BjBP/wYwT/8GME//BjBP/wYwT/8GME//&#10;BjBP/wYwT/8GME//BjBP/wYwT/8GME//BjBP/wYwT/8GME//BjBP/wYwT/8GME//BjBP/wYwT/8G&#10;ME//BjBP/4aaqf///////////6CgoKAAAAAAAAAAAAAAAAAAAAAAAAAAAAAAAAAAAAAAAAAAAAAA&#10;AAAAAAAAAAAAAAAAAAAAAAAAAAAAAAAAAAAAAAAAAAAAAAAAAAAXFxcX2NjY2P/////09vj/X4Ga&#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0899;height:21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7Qi3BAAAA2wAAAA8AAABkcnMvZG93bnJldi54bWxET01LAzEQvQv+hzBCL6WdrWDRtWnRSkF6&#10;qq30PGymm8VksmzS7eqvbwTB2zze5yxWg3eq5y42QTTMpgUoliqYRmoNn4fN5BFUTCSGXBDW8M0R&#10;VsvbmwWVJlzkg/t9qlUOkViSBptSWyLGyrKnOA0tS+ZOofOUMuxqNB1dcrh3eF8Uc/TUSG6w1PLa&#10;cvW1P3sNPZ7GT/jgDo07/rztDG7Jvs61Ht0NL8+gEg/pX/znfjd5/gx+f8kH4P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7Qi3BAAAA2wAAAA8AAAAAAAAAAAAAAAAAnwIA&#10;AGRycy9kb3ducmV2LnhtbFBLBQYAAAAABAAEAPcAAACNAwAAAAA=&#10;">
                  <v:imagedata r:id="rId30" o:title=""/>
                  <v:path arrowok="t"/>
                </v:shape>
                <v:shape id="Picture 7" o:spid="_x0000_s1028" type="#_x0000_t75" style="position:absolute;left:23267;top:5251;width:10363;height:19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1FDBAAAA2wAAAA8AAABkcnMvZG93bnJldi54bWxET01rwkAQvRf8D8sIvdWNqYhEV9EWoSIe&#10;NHofsmMSzc6G7BrT/vquIHibx/uc2aIzlWipcaVlBcNBBII4s7rkXMExXX9MQDiPrLGyTAp+ycFi&#10;3nubYaLtnffUHnwuQgi7BBUU3teJlC4ryKAb2Jo4cGfbGPQBNrnUDd5DuKlkHEVjabDk0FBgTV8F&#10;ZdfDzSgwo/TbrrD73G1P+82lncR/aWWUeu93yykIT51/iZ/uHx3mx/D4JRw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A1FDBAAAA2wAAAA8AAAAAAAAAAAAAAAAAnwIA&#10;AGRycy9kb3ducmV2LnhtbFBLBQYAAAAABAAEAPcAAACNAwAAAAA=&#10;">
                  <v:imagedata r:id="rId31" o:title=""/>
                  <v:path arrowok="t"/>
                </v:shape>
                <w10:wrap type="tight"/>
              </v:group>
            </w:pict>
          </mc:Fallback>
        </mc:AlternateContent>
      </w:r>
      <w:r w:rsidRPr="00CB4C75">
        <w:rPr>
          <w:b/>
        </w:rPr>
        <w:t>Multiple Workflows</w:t>
      </w:r>
    </w:p>
    <w:p w14:paraId="15EF7CBC" w14:textId="77777777" w:rsidR="008A7965" w:rsidRPr="00056F69" w:rsidRDefault="008A7965" w:rsidP="008A7965">
      <w:r>
        <w:t xml:space="preserve">Another change you will find in Paragon Connect is the UI and workflow for property search is now the same no matter which device or resolution you are on. We have moved away from the search criteria listed at the top of the map. </w:t>
      </w:r>
    </w:p>
    <w:p w14:paraId="1F90ED33" w14:textId="77777777" w:rsidR="008A7965" w:rsidRDefault="008A7965" w:rsidP="00B67831"/>
    <w:p w14:paraId="2BAD985F" w14:textId="77777777" w:rsidR="00B67831" w:rsidRDefault="00B67831" w:rsidP="00B67831">
      <w:pPr>
        <w:pStyle w:val="RNTopic"/>
        <w:pBdr>
          <w:top w:val="none" w:sz="0" w:space="0" w:color="auto"/>
        </w:pBdr>
        <w:rPr>
          <w:lang w:val="en-US"/>
        </w:rPr>
      </w:pPr>
    </w:p>
    <w:p w14:paraId="3DBB4090" w14:textId="77777777" w:rsidR="00B67831" w:rsidRDefault="00B67831" w:rsidP="00B67831"/>
    <w:p w14:paraId="5672C02F" w14:textId="77777777" w:rsidR="00B67831" w:rsidRPr="00B67831" w:rsidRDefault="00B67831" w:rsidP="00B67831">
      <w:pPr>
        <w:pStyle w:val="RNTopic"/>
        <w:pBdr>
          <w:top w:val="none" w:sz="0" w:space="0" w:color="auto"/>
        </w:pBdr>
        <w:rPr>
          <w:lang w:val="en-US"/>
        </w:rPr>
      </w:pPr>
    </w:p>
    <w:p w14:paraId="12A2B543" w14:textId="43D84A49" w:rsidR="008A7965" w:rsidRDefault="008A7965" w:rsidP="008A7965">
      <w:pPr>
        <w:tabs>
          <w:tab w:val="left" w:pos="912"/>
        </w:tabs>
      </w:pPr>
      <w:r w:rsidRPr="00020733">
        <w:rPr>
          <w:noProof/>
        </w:rPr>
        <mc:AlternateContent>
          <mc:Choice Requires="wpg">
            <w:drawing>
              <wp:anchor distT="0" distB="0" distL="114300" distR="114300" simplePos="0" relativeHeight="251671552" behindDoc="0" locked="0" layoutInCell="1" allowOverlap="1" wp14:anchorId="3A833611" wp14:editId="26319FF2">
                <wp:simplePos x="0" y="0"/>
                <wp:positionH relativeFrom="column">
                  <wp:posOffset>-1457608</wp:posOffset>
                </wp:positionH>
                <wp:positionV relativeFrom="paragraph">
                  <wp:posOffset>510539</wp:posOffset>
                </wp:positionV>
                <wp:extent cx="4861711" cy="3874883"/>
                <wp:effectExtent l="0" t="0" r="0" b="0"/>
                <wp:wrapNone/>
                <wp:docPr id="14"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861711" cy="3874883"/>
                          <a:chOff x="0" y="0"/>
                          <a:chExt cx="7185911" cy="5389433"/>
                        </a:xfrm>
                      </wpg:grpSpPr>
                      <pic:pic xmlns:pic="http://schemas.openxmlformats.org/drawingml/2006/picture">
                        <pic:nvPicPr>
                          <pic:cNvPr id="15" name="Picture 15" descr="https://placeit.net/uploads/stage/glare_image/5021/default_a11470glare.png">
                            <a:extLst/>
                          </pic:cNvPr>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a:extLst/>
                          </pic:cNvPr>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2616130" y="646388"/>
                            <a:ext cx="2210916" cy="39518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E322CE" id="Group 1" o:spid="_x0000_s1026" style="position:absolute;margin-left:-114.75pt;margin-top:40.2pt;width:382.8pt;height:305.1pt;z-index:251671552;mso-width-relative:margin;mso-height-relative:margin" coordsize="71859,53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https://placeit.net/uploads/stage/glare_image/5021/default_a11470glare.png" style="position:absolute;width:71859;height:5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J3HvDAAAA2wAAAA8AAABkcnMvZG93bnJldi54bWxET0trwkAQvhf8D8sIvdWN0mpJXUXFliLk&#10;4KM9D9kxG83OhuxWk3/vFgRv8/E9ZzpvbSUu1PjSsYLhIAFBnDtdcqHgsP98eQfhA7LGyjEp6MjD&#10;fNZ7mmKq3ZW3dNmFQsQQ9ikqMCHUqZQ+N2TRD1xNHLmjayyGCJtC6gavMdxWcpQkY2mx5NhgsKaV&#10;ofy8+7MK9uvXxW+3PGVm0002X5OfbHg4Z0o999vFB4hAbXiI7+5vHee/wf8v8QA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nce8MAAADbAAAADwAAAAAAAAAAAAAAAACf&#10;AgAAZHJzL2Rvd25yZXYueG1sUEsFBgAAAAAEAAQA9wAAAI8DAAAAAA==&#10;">
                  <v:imagedata r:id="rId34" o:title="default_a11470glare"/>
                </v:shape>
                <v:shape id="Picture 16" o:spid="_x0000_s1028" type="#_x0000_t75" style="position:absolute;left:26161;top:6463;width:22109;height:3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s6jvBAAAA2wAAAA8AAABkcnMvZG93bnJldi54bWxET01rAjEQvRf8D2EEbzVrhaWsRimFFtuL&#10;uC20x2EzmyxuJksSdf33jSD0No/3Oevt6HpxphA7zwoW8wIEceN1x0bB99fb4zOImJA19p5JwZUi&#10;bDeThzVW2l/4QOc6GZFDOFaowKY0VFLGxpLDOPcDceZaHxymDIOROuAlh7tePhVFKR12nBssDvRq&#10;qTnWJ6fAfNY/9n0ZFrvlR3na/6a2N7FVajYdX1YgEo3pX3x373SeX8Ltl3y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s6jvBAAAA2wAAAA8AAAAAAAAAAAAAAAAAnwIA&#10;AGRycy9kb3ducmV2LnhtbFBLBQYAAAAABAAEAPcAAACNAwAAAAA=&#10;">
                  <v:imagedata r:id="rId35" o:title=""/>
                  <v:path arrowok="t"/>
                </v:shape>
              </v:group>
            </w:pict>
          </mc:Fallback>
        </mc:AlternateContent>
      </w:r>
    </w:p>
    <w:p w14:paraId="07107A53" w14:textId="77777777" w:rsidR="008A7965" w:rsidRPr="00471191" w:rsidRDefault="008A7965" w:rsidP="008A7965"/>
    <w:p w14:paraId="1E31715C" w14:textId="6470C413" w:rsidR="008A7965" w:rsidRPr="00471191" w:rsidRDefault="008A7965" w:rsidP="008A7965"/>
    <w:p w14:paraId="69D69A88" w14:textId="67ADF671" w:rsidR="008A7965" w:rsidRPr="00471191" w:rsidRDefault="008A7965" w:rsidP="008A7965"/>
    <w:p w14:paraId="68F33184" w14:textId="17D448C3" w:rsidR="008A7965" w:rsidRPr="00471191" w:rsidRDefault="00B67831" w:rsidP="008A7965">
      <w:r>
        <w:rPr>
          <w:noProof/>
        </w:rPr>
        <mc:AlternateContent>
          <mc:Choice Requires="wps">
            <w:drawing>
              <wp:anchor distT="0" distB="0" distL="114300" distR="114300" simplePos="0" relativeHeight="251672576" behindDoc="0" locked="0" layoutInCell="1" allowOverlap="1" wp14:anchorId="3164143A" wp14:editId="26FFE29E">
                <wp:simplePos x="0" y="0"/>
                <wp:positionH relativeFrom="column">
                  <wp:posOffset>2470150</wp:posOffset>
                </wp:positionH>
                <wp:positionV relativeFrom="paragraph">
                  <wp:posOffset>219075</wp:posOffset>
                </wp:positionV>
                <wp:extent cx="3546475" cy="1854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46475" cy="1854200"/>
                        </a:xfrm>
                        <a:prstGeom prst="rect">
                          <a:avLst/>
                        </a:prstGeom>
                        <a:solidFill>
                          <a:schemeClr val="lt1"/>
                        </a:solidFill>
                        <a:ln w="6350">
                          <a:noFill/>
                        </a:ln>
                      </wps:spPr>
                      <wps:txbx>
                        <w:txbxContent>
                          <w:p w14:paraId="7A549148" w14:textId="77777777" w:rsidR="008A7965" w:rsidRPr="00020733" w:rsidRDefault="008A7965" w:rsidP="008A7965">
                            <w:r w:rsidRPr="00020733">
                              <w:rPr>
                                <w:b/>
                                <w:bCs/>
                              </w:rPr>
                              <w:t>Max of 500 Listings</w:t>
                            </w:r>
                          </w:p>
                          <w:p w14:paraId="1956775C" w14:textId="77777777" w:rsidR="008A7965" w:rsidRPr="00020733" w:rsidRDefault="008A7965" w:rsidP="008A7965">
                            <w:r w:rsidRPr="00020733">
                              <w:t>Unlike Paragon Des</w:t>
                            </w:r>
                            <w:r>
                              <w:t xml:space="preserve">ktop, Paragon Connect has to </w:t>
                            </w:r>
                            <w:r w:rsidRPr="00020733">
                              <w:t>work</w:t>
                            </w:r>
                            <w:r>
                              <w:t xml:space="preserve"> well</w:t>
                            </w:r>
                            <w:r w:rsidRPr="00020733">
                              <w:t xml:space="preserve"> on weak Wi-Fi, data plans, and other slower connections.</w:t>
                            </w:r>
                            <w:r>
                              <w:t xml:space="preserve"> </w:t>
                            </w:r>
                            <w:r w:rsidRPr="00020733">
                              <w:t>Therefore, when running a search in Paragon and end user must reduce the number of listings found below 500 before performing a search.</w:t>
                            </w:r>
                            <w:r>
                              <w:t xml:space="preserve"> </w:t>
                            </w:r>
                            <w:r w:rsidRPr="00020733">
                              <w:t>The max number of pins on the map is also 500.</w:t>
                            </w:r>
                          </w:p>
                          <w:p w14:paraId="252DD62C" w14:textId="77777777" w:rsidR="008A7965" w:rsidRDefault="008A7965" w:rsidP="008A7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64143A" id="_x0000_t202" coordsize="21600,21600" o:spt="202" path="m,l,21600r21600,l21600,xe">
                <v:stroke joinstyle="miter"/>
                <v:path gradientshapeok="t" o:connecttype="rect"/>
              </v:shapetype>
              <v:shape id="Text Box 13" o:spid="_x0000_s1026" type="#_x0000_t202" style="position:absolute;margin-left:194.5pt;margin-top:17.25pt;width:279.25pt;height:14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" fillcolor="white [3201]" stroked="f" strokeweight=".5pt">
                <v:textbox>
                  <w:txbxContent>
                    <w:p w14:paraId="7A549148" w14:textId="77777777" w:rsidR="008A7965" w:rsidRPr="00020733" w:rsidRDefault="008A7965" w:rsidP="008A7965">
                      <w:r w:rsidRPr="00020733">
                        <w:rPr>
                          <w:b/>
                          <w:bCs/>
                        </w:rPr>
                        <w:t>Max of 500 Listings</w:t>
                      </w:r>
                    </w:p>
                    <w:p w14:paraId="1956775C" w14:textId="77777777" w:rsidR="008A7965" w:rsidRPr="00020733" w:rsidRDefault="008A7965" w:rsidP="008A7965">
                      <w:r w:rsidRPr="00020733">
                        <w:t>Unlike Paragon Des</w:t>
                      </w:r>
                      <w:r>
                        <w:t xml:space="preserve">ktop, Paragon Connect has to </w:t>
                      </w:r>
                      <w:r w:rsidRPr="00020733">
                        <w:t>work</w:t>
                      </w:r>
                      <w:r>
                        <w:t xml:space="preserve"> well</w:t>
                      </w:r>
                      <w:r w:rsidRPr="00020733">
                        <w:t xml:space="preserve"> on weak Wi-Fi, data plans, and other slower connections.</w:t>
                      </w:r>
                      <w:r>
                        <w:t xml:space="preserve"> </w:t>
                      </w:r>
                      <w:r w:rsidRPr="00020733">
                        <w:t>Therefore, when running a search in Paragon and end user must reduce the number of listings found below 500 before performing a search.</w:t>
                      </w:r>
                      <w:r>
                        <w:t xml:space="preserve"> </w:t>
                      </w:r>
                      <w:r w:rsidRPr="00020733">
                        <w:t>The max number of pins on the map is also 500.</w:t>
                      </w:r>
                    </w:p>
                    <w:p w14:paraId="252DD62C" w14:textId="77777777" w:rsidR="008A7965" w:rsidRDefault="008A7965" w:rsidP="008A7965"/>
                  </w:txbxContent>
                </v:textbox>
              </v:shape>
            </w:pict>
          </mc:Fallback>
        </mc:AlternateContent>
      </w:r>
    </w:p>
    <w:p w14:paraId="54BF7430" w14:textId="77777777" w:rsidR="008A7965" w:rsidRPr="00471191" w:rsidRDefault="008A7965" w:rsidP="008A7965"/>
    <w:p w14:paraId="4FD92A1B" w14:textId="77777777" w:rsidR="008A7965" w:rsidRPr="00471191" w:rsidRDefault="008A7965" w:rsidP="008A7965"/>
    <w:p w14:paraId="59313163" w14:textId="77777777" w:rsidR="008A7965" w:rsidRPr="00471191" w:rsidRDefault="008A7965" w:rsidP="008A7965"/>
    <w:p w14:paraId="4F408C2A" w14:textId="77777777" w:rsidR="008A7965" w:rsidRPr="00471191" w:rsidRDefault="008A7965" w:rsidP="008A7965"/>
    <w:p w14:paraId="7A4E01FE" w14:textId="77777777" w:rsidR="008A7965" w:rsidRPr="00471191" w:rsidRDefault="008A7965" w:rsidP="008A7965"/>
    <w:p w14:paraId="1DAF6C34" w14:textId="77777777" w:rsidR="008A7965" w:rsidRPr="00471191" w:rsidRDefault="008A7965" w:rsidP="008A7965"/>
    <w:p w14:paraId="6DD6D557" w14:textId="77777777" w:rsidR="008A7965" w:rsidRPr="00471191" w:rsidRDefault="008A7965" w:rsidP="008A7965"/>
    <w:p w14:paraId="65C34B43" w14:textId="77777777" w:rsidR="008A7965" w:rsidRPr="00471191" w:rsidRDefault="008A7965" w:rsidP="008A7965"/>
    <w:p w14:paraId="102B2F78" w14:textId="77777777" w:rsidR="008A7965" w:rsidRPr="00471191" w:rsidRDefault="008A7965" w:rsidP="008A7965"/>
    <w:p w14:paraId="63C8D82C" w14:textId="77777777" w:rsidR="008A7965" w:rsidRPr="00471191" w:rsidRDefault="008A7965" w:rsidP="008A7965"/>
    <w:p w14:paraId="2B19F810" w14:textId="77777777" w:rsidR="008A7965" w:rsidRPr="00471191" w:rsidRDefault="008A7965" w:rsidP="008A7965">
      <w:r>
        <w:rPr>
          <w:noProof/>
        </w:rPr>
        <w:lastRenderedPageBreak/>
        <mc:AlternateContent>
          <mc:Choice Requires="wpg">
            <w:drawing>
              <wp:anchor distT="0" distB="0" distL="114300" distR="114300" simplePos="0" relativeHeight="251673600" behindDoc="0" locked="0" layoutInCell="1" allowOverlap="1" wp14:anchorId="53453845" wp14:editId="6D0C22F7">
                <wp:simplePos x="0" y="0"/>
                <wp:positionH relativeFrom="margin">
                  <wp:posOffset>2526665</wp:posOffset>
                </wp:positionH>
                <wp:positionV relativeFrom="paragraph">
                  <wp:posOffset>0</wp:posOffset>
                </wp:positionV>
                <wp:extent cx="4209415" cy="2950845"/>
                <wp:effectExtent l="0" t="0" r="0" b="1905"/>
                <wp:wrapTight wrapText="bothSides">
                  <wp:wrapPolygon edited="0">
                    <wp:start x="8016" y="139"/>
                    <wp:lineTo x="7527" y="697"/>
                    <wp:lineTo x="7136" y="1673"/>
                    <wp:lineTo x="7136" y="18267"/>
                    <wp:lineTo x="7331" y="20498"/>
                    <wp:lineTo x="7429" y="20917"/>
                    <wp:lineTo x="9091" y="21474"/>
                    <wp:lineTo x="14076" y="21474"/>
                    <wp:lineTo x="14272" y="21196"/>
                    <wp:lineTo x="14956" y="20498"/>
                    <wp:lineTo x="15152" y="18267"/>
                    <wp:lineTo x="15249" y="2092"/>
                    <wp:lineTo x="14858" y="976"/>
                    <wp:lineTo x="14272" y="139"/>
                    <wp:lineTo x="8016" y="139"/>
                  </wp:wrapPolygon>
                </wp:wrapTight>
                <wp:docPr id="17" name="Group 17"/>
                <wp:cNvGraphicFramePr/>
                <a:graphic xmlns:a="http://schemas.openxmlformats.org/drawingml/2006/main">
                  <a:graphicData uri="http://schemas.microsoft.com/office/word/2010/wordprocessingGroup">
                    <wpg:wgp>
                      <wpg:cNvGrpSpPr/>
                      <wpg:grpSpPr>
                        <a:xfrm>
                          <a:off x="0" y="0"/>
                          <a:ext cx="4209415" cy="2950845"/>
                          <a:chOff x="0" y="9053"/>
                          <a:chExt cx="5943600" cy="4457700"/>
                        </a:xfrm>
                      </wpg:grpSpPr>
                      <pic:pic xmlns:pic="http://schemas.openxmlformats.org/drawingml/2006/picture">
                        <pic:nvPicPr>
                          <pic:cNvPr id="18" name="Picture 18"/>
                          <pic:cNvPicPr>
                            <a:picLocks noChangeAspect="1"/>
                          </pic:cNvPicPr>
                        </pic:nvPicPr>
                        <pic:blipFill>
                          <a:blip r:embed="rId36" cstate="print">
                            <a:extLst>
                              <a:ext uri="{28A0092B-C50C-407E-A947-70E740481C1C}">
                                <a14:useLocalDpi xmlns:a14="http://schemas.microsoft.com/office/drawing/2010/main"/>
                              </a:ext>
                            </a:extLst>
                          </a:blip>
                          <a:stretch>
                            <a:fillRect/>
                          </a:stretch>
                        </pic:blipFill>
                        <pic:spPr>
                          <a:xfrm>
                            <a:off x="2145671" y="633743"/>
                            <a:ext cx="1849120" cy="3295015"/>
                          </a:xfrm>
                          <a:prstGeom prst="rect">
                            <a:avLst/>
                          </a:prstGeom>
                        </pic:spPr>
                      </pic:pic>
                      <pic:pic xmlns:pic="http://schemas.openxmlformats.org/drawingml/2006/picture">
                        <pic:nvPicPr>
                          <pic:cNvPr id="19" name="Picture 2" descr="https://placeit.net/uploads/stage/glare_image/5021/default_a11470glare.png">
                            <a:extLst>
                              <a:ext uri="{FF2B5EF4-FFF2-40B4-BE49-F238E27FC236}">
                                <a16:creationId xmlns:a16="http://schemas.microsoft.com/office/drawing/2014/main" id="{A3FBD5F1-7525-634C-A788-CE3616347992}"/>
                              </a:ext>
                            </a:extLst>
                          </pic:cNvPr>
                          <pic:cNvPicPr>
                            <a:picLocks noChangeAspect="1"/>
                          </pic:cNvPicPr>
                        </pic:nvPicPr>
                        <pic:blipFill>
                          <a:blip r:embed="rId32">
                            <a:extLst>
                              <a:ext uri="{28A0092B-C50C-407E-A947-70E740481C1C}">
                                <a14:useLocalDpi xmlns:a14="http://schemas.microsoft.com/office/drawing/2010/main"/>
                              </a:ext>
                            </a:extLst>
                          </a:blip>
                          <a:srcRect/>
                          <a:stretch>
                            <a:fillRect/>
                          </a:stretch>
                        </pic:blipFill>
                        <pic:spPr bwMode="auto">
                          <a:xfrm>
                            <a:off x="0" y="9053"/>
                            <a:ext cx="5943600" cy="4457700"/>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54DEC5C9" id="Group 17" o:spid="_x0000_s1026" style="position:absolute;margin-left:198.95pt;margin-top:0;width:331.45pt;height:232.35pt;z-index:251673600;mso-position-horizontal-relative:margin;mso-width-relative:margin;mso-height-relative:margin" coordorigin=",90"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&#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">
                <v:shape id="Picture 18" o:spid="_x0000_s1027" type="#_x0000_t75" style="position:absolute;left:21456;top:6337;width:18491;height:32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Ch0rDAAAA2wAAAA8AAABkcnMvZG93bnJldi54bWxEj09vwjAMxe9I+w6RJ3GDdD0A6wjVhoQ0&#10;ceLPDjtajdd2a5yqyUL59viAxM3We37v53U5uk4lGkLr2cDLPANFXHnbcm3g67ybrUCFiGyx80wG&#10;rhSg3DxN1lhYf+EjpVOslYRwKNBAE2NfaB2qhhyGue+JRfvxg8Mo61BrO+BFwl2n8yxbaIctS0OD&#10;PW0bqv5O/85AStXSbz92vn/9zY817fX3gZMx0+fx/Q1UpDE+zPfrTyv4Aiu/yAB6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KHSsMAAADbAAAADwAAAAAAAAAAAAAAAACf&#10;AgAAZHJzL2Rvd25yZXYueG1sUEsFBgAAAAAEAAQA9wAAAI8DAAAAAA==&#10;">
                  <v:imagedata r:id="rId37" o:title=""/>
                  <v:path arrowok="t"/>
                </v:shape>
                <v:shape id="Picture 2" o:spid="_x0000_s1028" type="#_x0000_t75" alt="https://placeit.net/uploads/stage/glare_image/5021/default_a11470glare.png" style="position:absolute;top:90;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ulTAAAAA2wAAAA8AAABkcnMvZG93bnJldi54bWxET99rwjAQfhf8H8IJvmmqTudqUxmDsYFP&#10;6+b70dyaYnMpSazdf78MBr7dx/fziuNoOzGQD61jBatlBoK4drrlRsHX5+tiDyJEZI2dY1LwQwGO&#10;5XRSYK7djT9oqGIjUgiHHBWYGPtcylAbshiWridO3LfzFmOCvpHa4y2F206us2wnLbacGgz29GKo&#10;vlRXq8AOW3Nq5dvVn3cbaR4rcwoPRqn5bHw+gIg0xrv43/2u0/wn+PslHSDL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Ce6VMAAAADbAAAADwAAAAAAAAAAAAAAAACfAgAA&#10;ZHJzL2Rvd25yZXYueG1sUEsFBgAAAAAEAAQA9wAAAIwDAAAAAA==&#10;">
                  <v:imagedata r:id="rId34" o:title="default_a11470glare"/>
                  <v:path arrowok="t"/>
                </v:shape>
                <w10:wrap type="tight" anchorx="margin"/>
              </v:group>
            </w:pict>
          </mc:Fallback>
        </mc:AlternateContent>
      </w:r>
    </w:p>
    <w:p w14:paraId="1E4E3CC1" w14:textId="77777777" w:rsidR="008A7965" w:rsidRPr="00471191" w:rsidRDefault="008A7965" w:rsidP="008A7965"/>
    <w:p w14:paraId="3A7D81C5" w14:textId="77777777" w:rsidR="008A7965" w:rsidRPr="00471191" w:rsidRDefault="008A7965" w:rsidP="008A7965">
      <w:r>
        <w:rPr>
          <w:noProof/>
        </w:rPr>
        <mc:AlternateContent>
          <mc:Choice Requires="wps">
            <w:drawing>
              <wp:anchor distT="0" distB="0" distL="114300" distR="114300" simplePos="0" relativeHeight="251674624" behindDoc="0" locked="0" layoutInCell="1" allowOverlap="1" wp14:anchorId="291F0A6D" wp14:editId="0F18331A">
                <wp:simplePos x="0" y="0"/>
                <wp:positionH relativeFrom="column">
                  <wp:posOffset>273050</wp:posOffset>
                </wp:positionH>
                <wp:positionV relativeFrom="paragraph">
                  <wp:posOffset>203835</wp:posOffset>
                </wp:positionV>
                <wp:extent cx="3546984" cy="254635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3546984" cy="2546350"/>
                        </a:xfrm>
                        <a:prstGeom prst="rect">
                          <a:avLst/>
                        </a:prstGeom>
                        <a:solidFill>
                          <a:schemeClr val="lt1"/>
                        </a:solidFill>
                        <a:ln w="6350">
                          <a:noFill/>
                        </a:ln>
                      </wps:spPr>
                      <wps:txbx>
                        <w:txbxContent>
                          <w:p w14:paraId="6A7E0FFA" w14:textId="77777777" w:rsidR="008A7965" w:rsidRPr="00471191" w:rsidRDefault="008A7965" w:rsidP="008A7965">
                            <w:pPr>
                              <w:rPr>
                                <w:b/>
                                <w:bCs/>
                              </w:rPr>
                            </w:pPr>
                            <w:r w:rsidRPr="00471191">
                              <w:rPr>
                                <w:b/>
                                <w:bCs/>
                              </w:rPr>
                              <w:t>Loading Screens</w:t>
                            </w:r>
                          </w:p>
                          <w:p w14:paraId="0137DA4B" w14:textId="77777777" w:rsidR="008A7965" w:rsidRPr="00471191" w:rsidRDefault="008A7965" w:rsidP="008A7965">
                            <w:r w:rsidRPr="00471191">
                              <w:t xml:space="preserve">Some other smaller enhancements made </w:t>
                            </w:r>
                            <w:r>
                              <w:t>are</w:t>
                            </w:r>
                            <w:r w:rsidRPr="00471191">
                              <w:t xml:space="preserve"> </w:t>
                            </w:r>
                            <w:r>
                              <w:t>the elimination of some of the loading</w:t>
                            </w:r>
                            <w:r w:rsidRPr="00471191">
                              <w:t xml:space="preserve"> splash screens.</w:t>
                            </w:r>
                            <w:r>
                              <w:t xml:space="preserve"> </w:t>
                            </w:r>
                            <w:r w:rsidRPr="00471191">
                              <w:t>Rather than showing you a loading message on a purple modal window</w:t>
                            </w:r>
                            <w:r>
                              <w:t>,</w:t>
                            </w:r>
                            <w:r w:rsidRPr="00471191">
                              <w:t xml:space="preserve"> we want to start painting the page.</w:t>
                            </w:r>
                            <w:r>
                              <w:t xml:space="preserve"> </w:t>
                            </w:r>
                            <w:r w:rsidRPr="00471191">
                              <w:t>This red</w:t>
                            </w:r>
                            <w:r>
                              <w:t>uces the amount of loading time.</w:t>
                            </w:r>
                          </w:p>
                          <w:p w14:paraId="56BE1502" w14:textId="77777777" w:rsidR="008A7965" w:rsidRDefault="008A7965" w:rsidP="008A7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F0A6D" id="Text Box 20" o:spid="_x0000_s1027" type="#_x0000_t202" style="position:absolute;margin-left:21.5pt;margin-top:16.05pt;width:279.3pt;height:20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" fillcolor="white [3201]" stroked="f" strokeweight=".5pt">
                <v:textbox>
                  <w:txbxContent>
                    <w:p w14:paraId="6A7E0FFA" w14:textId="77777777" w:rsidR="008A7965" w:rsidRPr="00471191" w:rsidRDefault="008A7965" w:rsidP="008A7965">
                      <w:pPr>
                        <w:rPr>
                          <w:b/>
                          <w:bCs/>
                        </w:rPr>
                      </w:pPr>
                      <w:r w:rsidRPr="00471191">
                        <w:rPr>
                          <w:b/>
                          <w:bCs/>
                        </w:rPr>
                        <w:t>Loading Screens</w:t>
                      </w:r>
                    </w:p>
                    <w:p w14:paraId="0137DA4B" w14:textId="77777777" w:rsidR="008A7965" w:rsidRPr="00471191" w:rsidRDefault="008A7965" w:rsidP="008A7965">
                      <w:r w:rsidRPr="00471191">
                        <w:t xml:space="preserve">Some other smaller enhancements made </w:t>
                      </w:r>
                      <w:r>
                        <w:t>are</w:t>
                      </w:r>
                      <w:r w:rsidRPr="00471191">
                        <w:t xml:space="preserve"> </w:t>
                      </w:r>
                      <w:r>
                        <w:t>the elimination of some of the loading</w:t>
                      </w:r>
                      <w:r w:rsidRPr="00471191">
                        <w:t xml:space="preserve"> splash screens.</w:t>
                      </w:r>
                      <w:r>
                        <w:t xml:space="preserve"> </w:t>
                      </w:r>
                      <w:r w:rsidRPr="00471191">
                        <w:t>Rather than showing you a loading message on a purple modal window</w:t>
                      </w:r>
                      <w:r>
                        <w:t>,</w:t>
                      </w:r>
                      <w:r w:rsidRPr="00471191">
                        <w:t xml:space="preserve"> we want to start painting the page.</w:t>
                      </w:r>
                      <w:r>
                        <w:t xml:space="preserve"> </w:t>
                      </w:r>
                      <w:r w:rsidRPr="00471191">
                        <w:t>This red</w:t>
                      </w:r>
                      <w:r>
                        <w:t>uces the amount of loading time.</w:t>
                      </w:r>
                    </w:p>
                    <w:p w14:paraId="56BE1502" w14:textId="77777777" w:rsidR="008A7965" w:rsidRDefault="008A7965" w:rsidP="008A7965"/>
                  </w:txbxContent>
                </v:textbox>
              </v:shape>
            </w:pict>
          </mc:Fallback>
        </mc:AlternateContent>
      </w:r>
    </w:p>
    <w:p w14:paraId="7BE82B3E" w14:textId="77777777" w:rsidR="008A7965" w:rsidRPr="00471191" w:rsidRDefault="008A7965" w:rsidP="008A7965"/>
    <w:p w14:paraId="14CFF112" w14:textId="77777777" w:rsidR="008A7965" w:rsidRPr="00471191" w:rsidRDefault="008A7965" w:rsidP="008A7965"/>
    <w:p w14:paraId="086009A6" w14:textId="77777777" w:rsidR="008A7965" w:rsidRPr="00471191" w:rsidRDefault="008A7965" w:rsidP="008A7965"/>
    <w:p w14:paraId="675ECB11" w14:textId="77777777" w:rsidR="008A7965" w:rsidRPr="00471191" w:rsidRDefault="008A7965" w:rsidP="008A7965"/>
    <w:p w14:paraId="3AA139FF" w14:textId="77777777" w:rsidR="008A7965" w:rsidRPr="00471191" w:rsidRDefault="008A7965" w:rsidP="008A7965"/>
    <w:p w14:paraId="563AB7EA" w14:textId="77777777" w:rsidR="008A7965" w:rsidRPr="00471191" w:rsidRDefault="008A7965" w:rsidP="008A7965"/>
    <w:p w14:paraId="25AE6267" w14:textId="77777777" w:rsidR="008A7965" w:rsidRDefault="008A7965" w:rsidP="008A7965"/>
    <w:p w14:paraId="2E01CD74" w14:textId="77777777" w:rsidR="008A7965" w:rsidRDefault="008A7965" w:rsidP="008A7965"/>
    <w:p w14:paraId="1633B249" w14:textId="77777777" w:rsidR="008A7965" w:rsidRDefault="008A7965" w:rsidP="008A7965">
      <w:pPr>
        <w:ind w:firstLine="720"/>
      </w:pPr>
    </w:p>
    <w:p w14:paraId="584B5783" w14:textId="77777777" w:rsidR="008A7965" w:rsidRDefault="008A7965" w:rsidP="008A7965"/>
    <w:p w14:paraId="5D6910E2" w14:textId="3849D6B4" w:rsidR="008A7965" w:rsidRDefault="008A7965" w:rsidP="008A7965">
      <w:r w:rsidRPr="00471191">
        <w:rPr>
          <w:noProof/>
        </w:rPr>
        <mc:AlternateContent>
          <mc:Choice Requires="wpg">
            <w:drawing>
              <wp:anchor distT="0" distB="0" distL="114300" distR="114300" simplePos="0" relativeHeight="251675648" behindDoc="1" locked="0" layoutInCell="1" allowOverlap="1" wp14:anchorId="4B028ACF" wp14:editId="428582B5">
                <wp:simplePos x="0" y="0"/>
                <wp:positionH relativeFrom="column">
                  <wp:posOffset>-914513</wp:posOffset>
                </wp:positionH>
                <wp:positionV relativeFrom="paragraph">
                  <wp:posOffset>286749</wp:posOffset>
                </wp:positionV>
                <wp:extent cx="4411980" cy="3224530"/>
                <wp:effectExtent l="0" t="0" r="0" b="0"/>
                <wp:wrapTight wrapText="bothSides">
                  <wp:wrapPolygon edited="0">
                    <wp:start x="8269" y="255"/>
                    <wp:lineTo x="7834" y="596"/>
                    <wp:lineTo x="7275" y="1361"/>
                    <wp:lineTo x="7275" y="19822"/>
                    <wp:lineTo x="7585" y="20843"/>
                    <wp:lineTo x="7710" y="21013"/>
                    <wp:lineTo x="8332" y="21183"/>
                    <wp:lineTo x="9264" y="21353"/>
                    <wp:lineTo x="13927" y="21353"/>
                    <wp:lineTo x="14052" y="21183"/>
                    <wp:lineTo x="14674" y="20843"/>
                    <wp:lineTo x="15047" y="19652"/>
                    <wp:lineTo x="15109" y="1361"/>
                    <wp:lineTo x="14301" y="510"/>
                    <wp:lineTo x="13865" y="255"/>
                    <wp:lineTo x="8269" y="255"/>
                  </wp:wrapPolygon>
                </wp:wrapTight>
                <wp:docPr id="23"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11980" cy="3224530"/>
                          <a:chOff x="0" y="0"/>
                          <a:chExt cx="7185911" cy="5389433"/>
                        </a:xfrm>
                      </wpg:grpSpPr>
                      <pic:pic xmlns:pic="http://schemas.openxmlformats.org/drawingml/2006/picture">
                        <pic:nvPicPr>
                          <pic:cNvPr id="24" name="Picture 24" descr="https://placeit.net/uploads/stage/glare_image/5021/default_a11470glare.png">
                            <a:extLst/>
                          </pic:cNvPr>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7185911" cy="538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a:extLst/>
                          </pic:cNvPr>
                          <pic:cNvPicPr>
                            <a:picLocks noChangeAspect="1"/>
                          </pic:cNvPicPr>
                        </pic:nvPicPr>
                        <pic:blipFill>
                          <a:blip r:embed="rId38" cstate="print">
                            <a:extLst>
                              <a:ext uri="{28A0092B-C50C-407E-A947-70E740481C1C}">
                                <a14:useLocalDpi xmlns:a14="http://schemas.microsoft.com/office/drawing/2010/main"/>
                              </a:ext>
                            </a:extLst>
                          </a:blip>
                          <a:stretch>
                            <a:fillRect/>
                          </a:stretch>
                        </pic:blipFill>
                        <pic:spPr>
                          <a:xfrm>
                            <a:off x="2616544" y="773473"/>
                            <a:ext cx="2217421" cy="38407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80407" id="Group 1" o:spid="_x0000_s1026" style="position:absolute;margin-left:-1in;margin-top:22.6pt;width:347.4pt;height:253.9pt;z-index:-251640832;mso-width-relative:margin;mso-height-relative:margin" coordsize="71859,53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">
                <v:shape id="Picture 24" o:spid="_x0000_s1027" type="#_x0000_t75" alt="https://placeit.net/uploads/stage/glare_image/5021/default_a11470glare.png" style="position:absolute;width:71859;height:5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ps13FAAAA2wAAAA8AAABkcnMvZG93bnJldi54bWxEj09rwkAUxO+FfoflFbzVjSIqqauotKUI&#10;Ofiv50f2mY1m34bsqsm3dwsFj8PM/IaZLVpbiRs1vnSsYNBPQBDnTpdcKDjsv96nIHxA1lg5JgUd&#10;eVjMX19mmGp35y3ddqEQEcI+RQUmhDqV0ueGLPq+q4mjd3KNxRBlU0jd4D3CbSWHSTKWFkuOCwZr&#10;WhvKL7urVbD/HC1/u9U5M5tusvmeHLPB4ZIp1Xtrlx8gArXhGf5v/2gFwxH8fYk/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abNdxQAAANsAAAAPAAAAAAAAAAAAAAAA&#10;AJ8CAABkcnMvZG93bnJldi54bWxQSwUGAAAAAAQABAD3AAAAkQMAAAAA&#10;">
                  <v:imagedata r:id="rId34" o:title="default_a11470glare"/>
                </v:shape>
                <v:shape id="Picture 25" o:spid="_x0000_s1028" type="#_x0000_t75" style="position:absolute;left:26165;top:7734;width:22174;height:38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3P2nCAAAA2wAAAA8AAABkcnMvZG93bnJldi54bWxEj09rAjEUxO+C3yE8wZubrdJSt0YRoeDB&#10;S7eCHh+bt3/o5iVs0jV+eyMUehxm5jfMZhdNL0YafGdZwUuWgyCurO64UXD+/ly8g/ABWWNvmRTc&#10;ycNuO51ssND2xl80lqERCcK+QAVtCK6Q0lctGfSZdcTJq+1gMCQ5NFIPeEtw08tlnr9Jgx2nhRYd&#10;HVqqfspfo6A5xTIGc3HS1fd6dR3XaK5rpeazuP8AESiG//Bf+6gVLF/h+SX9AL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dz9pwgAAANsAAAAPAAAAAAAAAAAAAAAAAJ8C&#10;AABkcnMvZG93bnJldi54bWxQSwUGAAAAAAQABAD3AAAAjgMAAAAA&#10;">
                  <v:imagedata r:id="rId39" o:title=""/>
                  <v:path arrowok="t"/>
                </v:shape>
                <w10:wrap type="tight"/>
              </v:group>
            </w:pict>
          </mc:Fallback>
        </mc:AlternateContent>
      </w:r>
    </w:p>
    <w:p w14:paraId="22B99534" w14:textId="0652EED2" w:rsidR="008A7965" w:rsidRPr="00EA318A" w:rsidRDefault="008A7965" w:rsidP="008A7965"/>
    <w:p w14:paraId="449DC355" w14:textId="0E2A6AAB" w:rsidR="008A7965" w:rsidRPr="00EA318A" w:rsidRDefault="008A7965" w:rsidP="008A7965"/>
    <w:p w14:paraId="735B6CBE" w14:textId="0C4AE3C3" w:rsidR="008A7965" w:rsidRPr="00EA318A" w:rsidRDefault="00B67831" w:rsidP="008A7965">
      <w:r>
        <w:rPr>
          <w:noProof/>
        </w:rPr>
        <mc:AlternateContent>
          <mc:Choice Requires="wps">
            <w:drawing>
              <wp:anchor distT="0" distB="0" distL="114300" distR="114300" simplePos="0" relativeHeight="251676672" behindDoc="0" locked="0" layoutInCell="1" allowOverlap="1" wp14:anchorId="721C76BF" wp14:editId="66019FFD">
                <wp:simplePos x="0" y="0"/>
                <wp:positionH relativeFrom="column">
                  <wp:posOffset>2844800</wp:posOffset>
                </wp:positionH>
                <wp:positionV relativeFrom="paragraph">
                  <wp:posOffset>249555</wp:posOffset>
                </wp:positionV>
                <wp:extent cx="3546475" cy="2133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46475" cy="2133600"/>
                        </a:xfrm>
                        <a:prstGeom prst="rect">
                          <a:avLst/>
                        </a:prstGeom>
                        <a:solidFill>
                          <a:schemeClr val="lt1"/>
                        </a:solidFill>
                        <a:ln w="6350">
                          <a:noFill/>
                        </a:ln>
                      </wps:spPr>
                      <wps:txbx>
                        <w:txbxContent>
                          <w:p w14:paraId="5538DC8C" w14:textId="77777777" w:rsidR="008A7965" w:rsidRPr="00471191" w:rsidRDefault="008A7965" w:rsidP="008A7965">
                            <w:pPr>
                              <w:rPr>
                                <w:b/>
                                <w:bCs/>
                              </w:rPr>
                            </w:pPr>
                            <w:r w:rsidRPr="00471191">
                              <w:rPr>
                                <w:b/>
                                <w:bCs/>
                              </w:rPr>
                              <w:t>Updated Headers and Counts</w:t>
                            </w:r>
                          </w:p>
                          <w:p w14:paraId="0171BE9B" w14:textId="77777777" w:rsidR="008A7965" w:rsidRPr="00471191" w:rsidRDefault="008A7965" w:rsidP="008A7965">
                            <w:r w:rsidRPr="00471191">
                              <w:t>The Hotsheet, Tour and Open House, and Membership search modules have all been updated to include a new header bar.</w:t>
                            </w:r>
                            <w:r>
                              <w:t xml:space="preserve"> </w:t>
                            </w:r>
                            <w:r w:rsidRPr="00471191">
                              <w:t xml:space="preserve">This new header bar will contain a count now that allows </w:t>
                            </w:r>
                            <w:r>
                              <w:t>you</w:t>
                            </w:r>
                            <w:r w:rsidRPr="00471191">
                              <w:t xml:space="preserve"> to see the results found from the search.</w:t>
                            </w:r>
                            <w:r>
                              <w:t xml:space="preserve"> </w:t>
                            </w:r>
                            <w:r w:rsidRPr="00471191">
                              <w:t xml:space="preserve"> This is helpful to get a better understanding of the results.</w:t>
                            </w:r>
                          </w:p>
                          <w:p w14:paraId="03A9E853" w14:textId="77777777" w:rsidR="008A7965" w:rsidRDefault="008A7965" w:rsidP="008A7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C76BF" id="Text Box 21" o:spid="_x0000_s1028" type="#_x0000_t202" style="position:absolute;margin-left:224pt;margin-top:19.65pt;width:279.25pt;height:16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" fillcolor="white [3201]" stroked="f" strokeweight=".5pt">
                <v:textbox>
                  <w:txbxContent>
                    <w:p w14:paraId="5538DC8C" w14:textId="77777777" w:rsidR="008A7965" w:rsidRPr="00471191" w:rsidRDefault="008A7965" w:rsidP="008A7965">
                      <w:pPr>
                        <w:rPr>
                          <w:b/>
                          <w:bCs/>
                        </w:rPr>
                      </w:pPr>
                      <w:r w:rsidRPr="00471191">
                        <w:rPr>
                          <w:b/>
                          <w:bCs/>
                        </w:rPr>
                        <w:t>Updated Headers and Counts</w:t>
                      </w:r>
                    </w:p>
                    <w:p w14:paraId="0171BE9B" w14:textId="77777777" w:rsidR="008A7965" w:rsidRPr="00471191" w:rsidRDefault="008A7965" w:rsidP="008A7965">
                      <w:r w:rsidRPr="00471191">
                        <w:t xml:space="preserve">The </w:t>
                      </w:r>
                      <w:proofErr w:type="spellStart"/>
                      <w:r w:rsidRPr="00471191">
                        <w:t>Hotsheet</w:t>
                      </w:r>
                      <w:proofErr w:type="spellEnd"/>
                      <w:r w:rsidRPr="00471191">
                        <w:t>, Tour and Open House, and Membership search modules have all been updated to include a new header bar.</w:t>
                      </w:r>
                      <w:r>
                        <w:t xml:space="preserve"> </w:t>
                      </w:r>
                      <w:r w:rsidRPr="00471191">
                        <w:t xml:space="preserve">This new header bar will contain a count now that allows </w:t>
                      </w:r>
                      <w:r>
                        <w:t>you</w:t>
                      </w:r>
                      <w:r w:rsidRPr="00471191">
                        <w:t xml:space="preserve"> to see the results found from the search.</w:t>
                      </w:r>
                      <w:r>
                        <w:t xml:space="preserve"> </w:t>
                      </w:r>
                      <w:r w:rsidRPr="00471191">
                        <w:t xml:space="preserve"> This is helpful to get a better understanding of the results.</w:t>
                      </w:r>
                    </w:p>
                    <w:p w14:paraId="03A9E853" w14:textId="77777777" w:rsidR="008A7965" w:rsidRDefault="008A7965" w:rsidP="008A7965"/>
                  </w:txbxContent>
                </v:textbox>
              </v:shape>
            </w:pict>
          </mc:Fallback>
        </mc:AlternateContent>
      </w:r>
    </w:p>
    <w:p w14:paraId="15679F33" w14:textId="77777777" w:rsidR="008A7965" w:rsidRPr="00EA318A" w:rsidRDefault="008A7965" w:rsidP="008A7965"/>
    <w:p w14:paraId="435329D7" w14:textId="77777777" w:rsidR="008A7965" w:rsidRPr="00EA318A" w:rsidRDefault="008A7965" w:rsidP="008A7965"/>
    <w:p w14:paraId="6878ED6D" w14:textId="77777777" w:rsidR="008A7965" w:rsidRPr="00EA318A" w:rsidRDefault="008A7965" w:rsidP="008A7965"/>
    <w:p w14:paraId="02396404" w14:textId="77777777" w:rsidR="008A7965" w:rsidRPr="00EA318A" w:rsidRDefault="008A7965" w:rsidP="008A7965"/>
    <w:p w14:paraId="6EBE92C4" w14:textId="77777777" w:rsidR="008A7965" w:rsidRPr="00EA318A" w:rsidRDefault="008A7965" w:rsidP="008A7965"/>
    <w:p w14:paraId="20115494" w14:textId="77777777" w:rsidR="008A7965" w:rsidRPr="00EA318A" w:rsidRDefault="008A7965" w:rsidP="008A7965"/>
    <w:p w14:paraId="53E68768" w14:textId="77777777" w:rsidR="008A7965" w:rsidRPr="00EA318A" w:rsidRDefault="008A7965" w:rsidP="008A7965"/>
    <w:p w14:paraId="4DE59239" w14:textId="77777777" w:rsidR="008A7965" w:rsidRPr="00EA318A" w:rsidRDefault="008A7965" w:rsidP="008A7965"/>
    <w:p w14:paraId="430D8FDB" w14:textId="77777777" w:rsidR="008A7965" w:rsidRPr="008A7965" w:rsidRDefault="008A7965" w:rsidP="008A7965"/>
    <w:p w14:paraId="71E1D6DE" w14:textId="4626A7EA" w:rsidR="00D777F6" w:rsidRDefault="00D777F6">
      <w:pPr>
        <w:rPr>
          <w:rStyle w:val="Hyperlink"/>
          <w:rFonts w:ascii="Calibri" w:eastAsia="Times New Roman" w:hAnsi="Calibri" w:cs="Times New Roman"/>
          <w:b/>
          <w:bCs/>
          <w:color w:val="auto"/>
          <w:sz w:val="28"/>
          <w:szCs w:val="28"/>
          <w:u w:val="none"/>
          <w:lang w:val="en-GB"/>
        </w:rPr>
      </w:pPr>
    </w:p>
    <w:p w14:paraId="18ED429C" w14:textId="77777777" w:rsidR="00B67831" w:rsidRPr="00B67831" w:rsidRDefault="00B67831" w:rsidP="00B67831"/>
    <w:p w14:paraId="535E75C6" w14:textId="77777777" w:rsidR="00B67831" w:rsidRPr="00B67831" w:rsidRDefault="00B67831" w:rsidP="00B67831">
      <w:bookmarkStart w:id="22" w:name="AVMs"/>
    </w:p>
    <w:p w14:paraId="6121235A" w14:textId="77777777" w:rsidR="00B67831" w:rsidRDefault="00B67831" w:rsidP="00B67831">
      <w:pPr>
        <w:pStyle w:val="RNTopic"/>
        <w:rPr>
          <w:lang w:val="en-US"/>
        </w:rPr>
      </w:pPr>
      <w:r>
        <w:rPr>
          <w:lang w:val="en-US"/>
        </w:rPr>
        <w:t>Automated Valuation Models (AVMs)</w:t>
      </w:r>
    </w:p>
    <w:bookmarkEnd w:id="22"/>
    <w:p w14:paraId="4F5614E0" w14:textId="77777777" w:rsidR="00B67831" w:rsidRPr="00D96576" w:rsidRDefault="00B67831" w:rsidP="00B67831">
      <w:pPr>
        <w:rPr>
          <w:b/>
        </w:rPr>
      </w:pPr>
      <w:r w:rsidRPr="00D96576">
        <w:rPr>
          <w:b/>
        </w:rPr>
        <w:t>Action Item: N/A</w:t>
      </w:r>
    </w:p>
    <w:p w14:paraId="346BC5C5" w14:textId="28F93CB2" w:rsidR="00B67831" w:rsidRPr="00D96576" w:rsidRDefault="00B67831" w:rsidP="00B67831">
      <w:r>
        <w:t>As communicated in the separate Customer Announcement on September 25</w:t>
      </w:r>
      <w:r w:rsidRPr="00D96576">
        <w:rPr>
          <w:vertAlign w:val="superscript"/>
        </w:rPr>
        <w:t>th</w:t>
      </w:r>
      <w:r>
        <w:t xml:space="preserve">, Black Knight is launching the AVMs to all customers and will begin appearing in the following four locations: </w:t>
      </w:r>
      <w:r w:rsidRPr="00D96576">
        <w:t>Collab Center, User Preferences, Map Panels and CMA Comparable Price Analysis</w:t>
      </w:r>
      <w:r>
        <w:t xml:space="preserve"> Report. </w:t>
      </w:r>
    </w:p>
    <w:p w14:paraId="30F848AE" w14:textId="77777777" w:rsidR="00B67831" w:rsidRDefault="00B67831" w:rsidP="00B67831">
      <w:pPr>
        <w:rPr>
          <w:b/>
        </w:rPr>
      </w:pPr>
    </w:p>
    <w:p w14:paraId="258EDBBA" w14:textId="77777777" w:rsidR="00B67831" w:rsidRPr="00D96576" w:rsidRDefault="00B67831" w:rsidP="00B67831">
      <w:pPr>
        <w:rPr>
          <w:b/>
        </w:rPr>
      </w:pPr>
      <w:r>
        <w:rPr>
          <w:b/>
        </w:rPr>
        <w:t xml:space="preserve">AVMs: </w:t>
      </w:r>
      <w:r w:rsidRPr="00D96576">
        <w:rPr>
          <w:b/>
        </w:rPr>
        <w:t>Valuations Tab in Collab Center Detail View</w:t>
      </w:r>
    </w:p>
    <w:p w14:paraId="5C2B51DB" w14:textId="04F027FD" w:rsidR="00B67831" w:rsidRPr="00B67831" w:rsidRDefault="00B67831" w:rsidP="00B67831">
      <w:r w:rsidRPr="00D96576">
        <w:t xml:space="preserve">A new Valuations tab will appear in the Detail View in CC. Clicking on the tab will jump the user to the section for viewing the AVMs. This section can be disabled at the agent level under the User Preferences for the Collab Center in Paragon. </w:t>
      </w:r>
      <w:r>
        <w:t xml:space="preserve">This feature will be added </w:t>
      </w:r>
      <w:r w:rsidRPr="00D96576">
        <w:t>to the Detail View in Paragon Connect</w:t>
      </w:r>
      <w:r>
        <w:t xml:space="preserve"> in 5.74.</w:t>
      </w:r>
    </w:p>
    <w:p w14:paraId="5C39ECB5" w14:textId="17B72C79" w:rsidR="00B67831" w:rsidRDefault="00B67831" w:rsidP="00B67831">
      <w:pPr>
        <w:pStyle w:val="RNTopic"/>
        <w:pBdr>
          <w:top w:val="none" w:sz="0" w:space="0" w:color="auto"/>
        </w:pBdr>
        <w:rPr>
          <w:lang w:val="en-US"/>
        </w:rPr>
      </w:pPr>
      <w:r>
        <w:rPr>
          <w:noProof/>
          <w:lang w:val="en-US"/>
        </w:rPr>
        <w:drawing>
          <wp:inline distT="0" distB="0" distL="0" distR="0" wp14:anchorId="6931D507" wp14:editId="78589D0E">
            <wp:extent cx="3422650" cy="3285224"/>
            <wp:effectExtent l="57150" t="57150" r="120650" b="1060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a:ext>
                      </a:extLst>
                    </a:blip>
                    <a:stretch>
                      <a:fillRect/>
                    </a:stretch>
                  </pic:blipFill>
                  <pic:spPr>
                    <a:xfrm>
                      <a:off x="0" y="0"/>
                      <a:ext cx="3432144" cy="329433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53AB5BE" w14:textId="515379B3" w:rsidR="00B67831" w:rsidRDefault="00B67831" w:rsidP="00B67831">
      <w:pPr>
        <w:pStyle w:val="RNTopic"/>
        <w:pBdr>
          <w:top w:val="none" w:sz="0" w:space="0" w:color="auto"/>
        </w:pBdr>
        <w:rPr>
          <w:lang w:val="en-US"/>
        </w:rPr>
      </w:pPr>
    </w:p>
    <w:p w14:paraId="285B19A2" w14:textId="41F7EE64" w:rsidR="00B67831" w:rsidRDefault="00B67831" w:rsidP="00B67831">
      <w:pPr>
        <w:pStyle w:val="RNTopic"/>
        <w:pBdr>
          <w:top w:val="none" w:sz="0" w:space="0" w:color="auto"/>
        </w:pBdr>
        <w:rPr>
          <w:lang w:val="en-US"/>
        </w:rPr>
      </w:pPr>
    </w:p>
    <w:p w14:paraId="6DF4E7ED" w14:textId="77777777" w:rsidR="00B67831" w:rsidRDefault="00B67831" w:rsidP="00B67831"/>
    <w:p w14:paraId="3856F0B7" w14:textId="6D3D308F" w:rsidR="00B67831" w:rsidRDefault="00B67831" w:rsidP="00B67831">
      <w:r>
        <w:rPr>
          <w:noProof/>
        </w:rPr>
        <w:lastRenderedPageBreak/>
        <w:drawing>
          <wp:anchor distT="0" distB="0" distL="114300" distR="114300" simplePos="0" relativeHeight="251680768" behindDoc="0" locked="0" layoutInCell="1" allowOverlap="1" wp14:anchorId="0201A045" wp14:editId="16A2CC48">
            <wp:simplePos x="0" y="0"/>
            <wp:positionH relativeFrom="column">
              <wp:posOffset>2975610</wp:posOffset>
            </wp:positionH>
            <wp:positionV relativeFrom="paragraph">
              <wp:posOffset>265430</wp:posOffset>
            </wp:positionV>
            <wp:extent cx="3746500" cy="2540000"/>
            <wp:effectExtent l="57150" t="57150" r="120650" b="1079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a:ext>
                      </a:extLst>
                    </a:blip>
                    <a:srcRect r="25321" b="15304"/>
                    <a:stretch/>
                  </pic:blipFill>
                  <pic:spPr bwMode="auto">
                    <a:xfrm>
                      <a:off x="0" y="0"/>
                      <a:ext cx="3746500" cy="2540000"/>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87AF4" w14:textId="77E6D318" w:rsidR="00B67831" w:rsidRPr="00B67831" w:rsidRDefault="00B67831" w:rsidP="00B67831">
      <w:pPr>
        <w:pStyle w:val="RNTopic"/>
        <w:pBdr>
          <w:top w:val="none" w:sz="0" w:space="0" w:color="auto"/>
        </w:pBdr>
        <w:rPr>
          <w:lang w:val="en-US"/>
        </w:rPr>
      </w:pPr>
    </w:p>
    <w:p w14:paraId="49F32D00" w14:textId="24859269" w:rsidR="00B67831" w:rsidRPr="00E800D7" w:rsidRDefault="00B67831" w:rsidP="00B67831">
      <w:pPr>
        <w:rPr>
          <w:b/>
        </w:rPr>
      </w:pPr>
      <w:r>
        <w:rPr>
          <w:b/>
        </w:rPr>
        <w:t xml:space="preserve">AVMs: </w:t>
      </w:r>
      <w:r w:rsidRPr="00E800D7">
        <w:rPr>
          <w:b/>
        </w:rPr>
        <w:t>User Preferences</w:t>
      </w:r>
    </w:p>
    <w:p w14:paraId="111227FA" w14:textId="48D8D336" w:rsidR="00B67831" w:rsidRDefault="00B67831" w:rsidP="00B67831">
      <w:r>
        <w:t xml:space="preserve">The AVMs can be disabled by agents under the new Automated Valuations option under the Collab Center User Preference. </w:t>
      </w:r>
      <w:r w:rsidRPr="00D03FA9">
        <w:rPr>
          <w:u w:val="single"/>
        </w:rPr>
        <w:t>This selection will only hide the AVMs from clients</w:t>
      </w:r>
      <w:r>
        <w:t>. The AVMs will continue to appear in the other agent-facing locations inside Paragon and Paragon Connect.</w:t>
      </w:r>
    </w:p>
    <w:p w14:paraId="00946689" w14:textId="77777777" w:rsidR="00B67831" w:rsidRDefault="00B67831" w:rsidP="00B67831">
      <w:pPr>
        <w:pStyle w:val="RNTopic"/>
        <w:pBdr>
          <w:top w:val="none" w:sz="0" w:space="0" w:color="auto"/>
        </w:pBdr>
        <w:rPr>
          <w:lang w:val="en-US"/>
        </w:rPr>
      </w:pPr>
    </w:p>
    <w:p w14:paraId="582E3889" w14:textId="77777777" w:rsidR="00B67831" w:rsidRDefault="00B67831" w:rsidP="00B67831"/>
    <w:p w14:paraId="0FEA6030" w14:textId="1FCCDDA0" w:rsidR="00B67831" w:rsidRDefault="00B67831" w:rsidP="00B67831"/>
    <w:p w14:paraId="2D78D0D4" w14:textId="25948888" w:rsidR="00B67831" w:rsidRDefault="00B67831" w:rsidP="00B67831"/>
    <w:p w14:paraId="0EF0307D" w14:textId="4E467D1B" w:rsidR="00B67831" w:rsidRDefault="00B67831" w:rsidP="00B67831">
      <w:r>
        <w:rPr>
          <w:noProof/>
        </w:rPr>
        <w:drawing>
          <wp:anchor distT="0" distB="0" distL="114300" distR="114300" simplePos="0" relativeHeight="251681792" behindDoc="0" locked="0" layoutInCell="1" allowOverlap="1" wp14:anchorId="033AD57F" wp14:editId="4D5D4CF9">
            <wp:simplePos x="0" y="0"/>
            <wp:positionH relativeFrom="column">
              <wp:posOffset>4744720</wp:posOffset>
            </wp:positionH>
            <wp:positionV relativeFrom="paragraph">
              <wp:posOffset>5080</wp:posOffset>
            </wp:positionV>
            <wp:extent cx="1979295" cy="4136390"/>
            <wp:effectExtent l="57150" t="57150" r="116205" b="11176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a:ext>
                      </a:extLst>
                    </a:blip>
                    <a:stretch>
                      <a:fillRect/>
                    </a:stretch>
                  </pic:blipFill>
                  <pic:spPr>
                    <a:xfrm>
                      <a:off x="0" y="0"/>
                      <a:ext cx="1979295" cy="4136390"/>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F80DE70" w14:textId="77777777" w:rsidR="00B67831" w:rsidRDefault="00B67831" w:rsidP="00B67831">
      <w:pPr>
        <w:pStyle w:val="RNTopic"/>
        <w:pBdr>
          <w:top w:val="none" w:sz="0" w:space="0" w:color="auto"/>
        </w:pBdr>
        <w:rPr>
          <w:lang w:val="en-US"/>
        </w:rPr>
      </w:pPr>
    </w:p>
    <w:p w14:paraId="34BB69C3" w14:textId="77777777" w:rsidR="00B67831" w:rsidRDefault="00B67831" w:rsidP="00B67831"/>
    <w:p w14:paraId="14D51FB4" w14:textId="77777777" w:rsidR="00B67831" w:rsidRPr="00B67831" w:rsidRDefault="00B67831" w:rsidP="00B67831">
      <w:pPr>
        <w:pStyle w:val="RNTopic"/>
        <w:pBdr>
          <w:top w:val="none" w:sz="0" w:space="0" w:color="auto"/>
        </w:pBdr>
        <w:rPr>
          <w:lang w:val="en-US"/>
        </w:rPr>
      </w:pPr>
    </w:p>
    <w:p w14:paraId="7DE23CE9" w14:textId="77777777" w:rsidR="00B67831" w:rsidRPr="00B67831" w:rsidRDefault="00B67831" w:rsidP="00B67831"/>
    <w:p w14:paraId="6B47A8C2" w14:textId="77777777" w:rsidR="00B67831" w:rsidRPr="00E800D7" w:rsidRDefault="00B67831" w:rsidP="00B67831">
      <w:pPr>
        <w:rPr>
          <w:b/>
        </w:rPr>
      </w:pPr>
      <w:r>
        <w:rPr>
          <w:b/>
        </w:rPr>
        <w:t xml:space="preserve">AVMs: </w:t>
      </w:r>
      <w:r w:rsidRPr="00E800D7">
        <w:rPr>
          <w:b/>
        </w:rPr>
        <w:t>Map Property Panel</w:t>
      </w:r>
    </w:p>
    <w:p w14:paraId="37220CE5" w14:textId="77777777" w:rsidR="00B67831" w:rsidRDefault="00B67831" w:rsidP="00B67831">
      <w:pPr>
        <w:rPr>
          <w:noProof/>
        </w:rPr>
      </w:pPr>
      <w:r w:rsidRPr="00EE75A1">
        <w:t>When selecting a Public Record Parcel or a MLS Record on the map view in Paragon, the AVMs will display in the Property Panel. This will provide quick access to estimated valuations for properties in the neighborhood around your subject property.</w:t>
      </w:r>
      <w:r w:rsidRPr="00AE174A">
        <w:rPr>
          <w:noProof/>
        </w:rPr>
        <w:t xml:space="preserve"> </w:t>
      </w:r>
    </w:p>
    <w:p w14:paraId="30556EC1" w14:textId="77777777" w:rsidR="00B67831" w:rsidRDefault="00B67831" w:rsidP="00B67831">
      <w:pPr>
        <w:pStyle w:val="RNTopic"/>
        <w:pBdr>
          <w:top w:val="none" w:sz="0" w:space="0" w:color="auto"/>
        </w:pBdr>
        <w:rPr>
          <w:lang w:val="en-US"/>
        </w:rPr>
      </w:pPr>
    </w:p>
    <w:p w14:paraId="5886B97A" w14:textId="77777777" w:rsidR="00B67831" w:rsidRDefault="00B67831" w:rsidP="00B67831"/>
    <w:p w14:paraId="43867595" w14:textId="77777777" w:rsidR="00B67831" w:rsidRDefault="00B67831" w:rsidP="00B67831">
      <w:pPr>
        <w:pStyle w:val="RNTopic"/>
        <w:pBdr>
          <w:top w:val="none" w:sz="0" w:space="0" w:color="auto"/>
        </w:pBdr>
        <w:rPr>
          <w:lang w:val="en-US"/>
        </w:rPr>
      </w:pPr>
    </w:p>
    <w:p w14:paraId="18599D10" w14:textId="77777777" w:rsidR="00B67831" w:rsidRDefault="00B67831" w:rsidP="00B67831"/>
    <w:p w14:paraId="40EB30AD" w14:textId="77777777" w:rsidR="00B67831" w:rsidRDefault="00B67831" w:rsidP="00B67831">
      <w:pPr>
        <w:pStyle w:val="RNTopic"/>
        <w:pBdr>
          <w:top w:val="none" w:sz="0" w:space="0" w:color="auto"/>
        </w:pBdr>
        <w:rPr>
          <w:lang w:val="en-US"/>
        </w:rPr>
      </w:pPr>
    </w:p>
    <w:p w14:paraId="19B729BA" w14:textId="77777777" w:rsidR="00B67831" w:rsidRDefault="00B67831" w:rsidP="00B67831"/>
    <w:p w14:paraId="7A8E13D3" w14:textId="77777777" w:rsidR="00B67831" w:rsidRDefault="00B67831" w:rsidP="00B67831">
      <w:pPr>
        <w:pStyle w:val="RNTopic"/>
        <w:pBdr>
          <w:top w:val="none" w:sz="0" w:space="0" w:color="auto"/>
        </w:pBdr>
        <w:rPr>
          <w:lang w:val="en-US"/>
        </w:rPr>
      </w:pPr>
    </w:p>
    <w:p w14:paraId="379B7BAA" w14:textId="77777777" w:rsidR="00B67831" w:rsidRPr="00B67831" w:rsidRDefault="00B67831" w:rsidP="00B67831"/>
    <w:p w14:paraId="11F899F6" w14:textId="77777777" w:rsidR="00B67831" w:rsidRPr="00E800D7" w:rsidRDefault="00B67831" w:rsidP="00B67831">
      <w:pPr>
        <w:rPr>
          <w:b/>
        </w:rPr>
      </w:pPr>
      <w:r>
        <w:rPr>
          <w:b/>
        </w:rPr>
        <w:lastRenderedPageBreak/>
        <w:t xml:space="preserve">AVMs: </w:t>
      </w:r>
      <w:r w:rsidRPr="00E800D7">
        <w:rPr>
          <w:b/>
        </w:rPr>
        <w:t>Comparable Price Analysis Report in Paragon CMA</w:t>
      </w:r>
    </w:p>
    <w:p w14:paraId="0937398E" w14:textId="77777777" w:rsidR="00B67831" w:rsidRDefault="00B67831" w:rsidP="00B67831">
      <w:r>
        <w:rPr>
          <w:noProof/>
        </w:rPr>
        <w:drawing>
          <wp:anchor distT="0" distB="0" distL="114300" distR="114300" simplePos="0" relativeHeight="251683840" behindDoc="0" locked="0" layoutInCell="1" allowOverlap="1" wp14:anchorId="0CDFDBBC" wp14:editId="02FD639C">
            <wp:simplePos x="0" y="0"/>
            <wp:positionH relativeFrom="column">
              <wp:posOffset>2771775</wp:posOffset>
            </wp:positionH>
            <wp:positionV relativeFrom="paragraph">
              <wp:posOffset>2766695</wp:posOffset>
            </wp:positionV>
            <wp:extent cx="3790315" cy="4238625"/>
            <wp:effectExtent l="57150" t="57150" r="114935" b="1238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a:ext>
                      </a:extLst>
                    </a:blip>
                    <a:stretch>
                      <a:fillRect/>
                    </a:stretch>
                  </pic:blipFill>
                  <pic:spPr>
                    <a:xfrm>
                      <a:off x="0" y="0"/>
                      <a:ext cx="3790315" cy="423862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The AVMs will also appear on the Comparable Price Analysis Report in the Paragon CMA. The AVMs will be selected by default, but agents can deselect the AVMs to omit them from the report. If nothing else, the AVMs will help agents determine a suggested list price or price range for the Subject Property.</w:t>
      </w:r>
    </w:p>
    <w:p w14:paraId="26A7B622" w14:textId="77777777" w:rsidR="00B67831" w:rsidRPr="00AE174A" w:rsidRDefault="00B67831" w:rsidP="00B67831">
      <w:pPr>
        <w:pStyle w:val="RNTopic"/>
        <w:pBdr>
          <w:top w:val="none" w:sz="0" w:space="0" w:color="auto"/>
        </w:pBdr>
        <w:rPr>
          <w:lang w:val="en-US"/>
        </w:rPr>
      </w:pPr>
      <w:r>
        <w:rPr>
          <w:noProof/>
          <w:lang w:val="en-US"/>
        </w:rPr>
        <w:drawing>
          <wp:anchor distT="0" distB="0" distL="114300" distR="114300" simplePos="0" relativeHeight="251682816" behindDoc="0" locked="0" layoutInCell="1" allowOverlap="1" wp14:anchorId="4DE2F8E2" wp14:editId="1772DA01">
            <wp:simplePos x="0" y="0"/>
            <wp:positionH relativeFrom="column">
              <wp:posOffset>0</wp:posOffset>
            </wp:positionH>
            <wp:positionV relativeFrom="paragraph">
              <wp:posOffset>4445</wp:posOffset>
            </wp:positionV>
            <wp:extent cx="6029325" cy="4107815"/>
            <wp:effectExtent l="57150" t="57150" r="123825" b="12128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a:ext>
                      </a:extLst>
                    </a:blip>
                    <a:stretch>
                      <a:fillRect/>
                    </a:stretch>
                  </pic:blipFill>
                  <pic:spPr>
                    <a:xfrm>
                      <a:off x="0" y="0"/>
                      <a:ext cx="6029325" cy="410781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B02FD03" w14:textId="77777777" w:rsidR="00B67831" w:rsidRPr="00EE75A1" w:rsidRDefault="00B67831" w:rsidP="00B67831">
      <w:pPr>
        <w:pStyle w:val="RNTopic"/>
        <w:pBdr>
          <w:top w:val="none" w:sz="0" w:space="0" w:color="auto"/>
        </w:pBdr>
        <w:rPr>
          <w:lang w:val="en-US"/>
        </w:rPr>
      </w:pPr>
    </w:p>
    <w:p w14:paraId="0CB11A95" w14:textId="77777777" w:rsidR="00B67831" w:rsidRDefault="00B67831" w:rsidP="00B67831">
      <w:pPr>
        <w:pStyle w:val="RNTopic"/>
        <w:pBdr>
          <w:top w:val="none" w:sz="0" w:space="0" w:color="auto"/>
        </w:pBdr>
        <w:rPr>
          <w:lang w:val="en-US"/>
        </w:rPr>
      </w:pPr>
    </w:p>
    <w:p w14:paraId="01558C57" w14:textId="77777777" w:rsidR="00B67831" w:rsidRPr="00222CB2" w:rsidRDefault="00B67831" w:rsidP="00B67831"/>
    <w:p w14:paraId="49F5A0A6" w14:textId="77777777" w:rsidR="00B67831" w:rsidRDefault="00B67831" w:rsidP="00B67831">
      <w:pPr>
        <w:pStyle w:val="RNTopic"/>
        <w:pBdr>
          <w:top w:val="none" w:sz="0" w:space="0" w:color="auto"/>
        </w:pBdr>
        <w:rPr>
          <w:lang w:val="en-US"/>
        </w:rPr>
      </w:pPr>
    </w:p>
    <w:p w14:paraId="6F20DF3D" w14:textId="77777777" w:rsidR="00B67831" w:rsidRDefault="00B67831" w:rsidP="00B67831"/>
    <w:p w14:paraId="5B2111C8" w14:textId="77777777" w:rsidR="00B67831" w:rsidRPr="00222CB2" w:rsidRDefault="00B67831" w:rsidP="00B67831">
      <w:pPr>
        <w:pStyle w:val="RNTopic"/>
        <w:pBdr>
          <w:top w:val="none" w:sz="0" w:space="0" w:color="auto"/>
        </w:pBdr>
        <w:rPr>
          <w:lang w:val="en-US"/>
        </w:rPr>
      </w:pPr>
    </w:p>
    <w:p w14:paraId="1EB411C8" w14:textId="77777777" w:rsidR="00B67831" w:rsidRDefault="00B67831" w:rsidP="00B67831"/>
    <w:p w14:paraId="7D1ADD40" w14:textId="77777777" w:rsidR="00B67831" w:rsidRPr="00222CB2" w:rsidRDefault="00B67831" w:rsidP="00B67831">
      <w:pPr>
        <w:pStyle w:val="RNTopic"/>
        <w:pBdr>
          <w:top w:val="none" w:sz="0" w:space="0" w:color="auto"/>
        </w:pBdr>
        <w:rPr>
          <w:lang w:val="en-US"/>
        </w:rPr>
      </w:pPr>
    </w:p>
    <w:p w14:paraId="0AA6D7EA" w14:textId="77777777" w:rsidR="00B67831" w:rsidRDefault="00B67831" w:rsidP="00B67831">
      <w:pPr>
        <w:pStyle w:val="RNTopic"/>
        <w:pBdr>
          <w:top w:val="none" w:sz="0" w:space="0" w:color="auto"/>
        </w:pBdr>
        <w:rPr>
          <w:lang w:val="en-US"/>
        </w:rPr>
      </w:pPr>
    </w:p>
    <w:p w14:paraId="3DB5E2A2" w14:textId="77777777" w:rsidR="00B67831" w:rsidRDefault="00B67831" w:rsidP="00B67831"/>
    <w:p w14:paraId="05C4244A" w14:textId="77777777" w:rsidR="00B67831" w:rsidRDefault="00B67831" w:rsidP="00B67831">
      <w:pPr>
        <w:pStyle w:val="RNTopic"/>
        <w:pBdr>
          <w:top w:val="none" w:sz="0" w:space="0" w:color="auto"/>
        </w:pBdr>
        <w:rPr>
          <w:lang w:val="en-US"/>
        </w:rPr>
      </w:pPr>
    </w:p>
    <w:p w14:paraId="50B0F0A4" w14:textId="77777777" w:rsidR="00B67831" w:rsidRPr="00D96576" w:rsidRDefault="00B67831" w:rsidP="00B67831"/>
    <w:p w14:paraId="2F0CA18A" w14:textId="77777777" w:rsidR="00B67831" w:rsidRPr="00D96576" w:rsidRDefault="00B67831" w:rsidP="00B67831">
      <w:pPr>
        <w:pStyle w:val="RNTopic"/>
        <w:pBdr>
          <w:top w:val="none" w:sz="0" w:space="0" w:color="auto"/>
        </w:pBdr>
        <w:rPr>
          <w:lang w:val="en-US"/>
        </w:rPr>
      </w:pPr>
    </w:p>
    <w:p w14:paraId="129DFC6F" w14:textId="77777777" w:rsidR="00B67831" w:rsidRPr="00D96576" w:rsidRDefault="00B67831" w:rsidP="00B67831">
      <w:pPr>
        <w:pStyle w:val="RNTopic"/>
        <w:pBdr>
          <w:top w:val="none" w:sz="0" w:space="0" w:color="auto"/>
        </w:pBdr>
        <w:rPr>
          <w:lang w:val="en-US"/>
        </w:rPr>
      </w:pPr>
    </w:p>
    <w:p w14:paraId="2AB26584" w14:textId="0F5EDD61" w:rsidR="00B67831" w:rsidRPr="00B67831" w:rsidRDefault="00B67831" w:rsidP="00B67831">
      <w:pPr>
        <w:rPr>
          <w:lang w:val="en-GB"/>
        </w:rPr>
      </w:pPr>
    </w:p>
    <w:sectPr w:rsidR="00B67831" w:rsidRPr="00B67831" w:rsidSect="00796A11">
      <w:headerReference w:type="default" r:id="rId45"/>
      <w:footerReference w:type="default" r:id="rId46"/>
      <w:pgSz w:w="12240" w:h="15840"/>
      <w:pgMar w:top="827" w:right="720" w:bottom="360" w:left="720" w:header="288" w:footer="2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0FFD3" w14:textId="77777777" w:rsidR="0031723B" w:rsidRDefault="0031723B" w:rsidP="00061C85">
      <w:pPr>
        <w:spacing w:after="0" w:line="240" w:lineRule="auto"/>
      </w:pPr>
      <w:r>
        <w:separator/>
      </w:r>
    </w:p>
  </w:endnote>
  <w:endnote w:type="continuationSeparator" w:id="0">
    <w:p w14:paraId="364C71D6" w14:textId="77777777" w:rsidR="0031723B" w:rsidRDefault="0031723B"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7D582" w14:textId="42C6F9F6" w:rsidR="008966DD" w:rsidRPr="00BD0318" w:rsidRDefault="008966DD" w:rsidP="00061C85">
    <w:pPr>
      <w:pBdr>
        <w:bottom w:val="single" w:sz="4" w:space="4" w:color="auto"/>
      </w:pBdr>
      <w:tabs>
        <w:tab w:val="left" w:pos="5535"/>
        <w:tab w:val="right" w:pos="10800"/>
      </w:tabs>
      <w:ind w:right="-90"/>
      <w:rPr>
        <w:rFonts w:cs="Calibri"/>
        <w:sz w:val="16"/>
        <w:szCs w:val="16"/>
      </w:rPr>
    </w:pPr>
    <w:r>
      <w:rPr>
        <w:rFonts w:cs="Calibri"/>
        <w:sz w:val="16"/>
        <w:szCs w:val="16"/>
      </w:rPr>
      <w:t xml:space="preserve">Paragon </w:t>
    </w:r>
    <w:r w:rsidR="00AB34D3">
      <w:rPr>
        <w:rFonts w:cs="Calibri"/>
        <w:sz w:val="16"/>
        <w:szCs w:val="16"/>
      </w:rPr>
      <w:t>5.7</w:t>
    </w:r>
    <w:r w:rsidR="007139EC">
      <w:rPr>
        <w:rFonts w:cs="Calibri"/>
        <w:sz w:val="16"/>
        <w:szCs w:val="16"/>
      </w:rPr>
      <w:t>3</w:t>
    </w:r>
    <w:r w:rsidRPr="00BD0318">
      <w:rPr>
        <w:rFonts w:cs="Calibri"/>
        <w:sz w:val="16"/>
        <w:szCs w:val="16"/>
      </w:rPr>
      <w:t xml:space="preserve"> Release Enhancements</w:t>
    </w:r>
    <w:r w:rsidR="00AB7C0D">
      <w:rPr>
        <w:rFonts w:cs="Calibri"/>
        <w:sz w:val="16"/>
        <w:szCs w:val="16"/>
      </w:rPr>
      <w:t xml:space="preserve"> – P</w:t>
    </w:r>
    <w:r w:rsidR="000E6CAC">
      <w:rPr>
        <w:rFonts w:cs="Calibri"/>
        <w:sz w:val="16"/>
        <w:szCs w:val="16"/>
      </w:rPr>
      <w:t>roduction</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C325DD">
      <w:rPr>
        <w:rFonts w:cs="Calibri"/>
        <w:noProof/>
        <w:sz w:val="16"/>
        <w:szCs w:val="16"/>
      </w:rPr>
      <w:t>10/7/2019</w:t>
    </w:r>
    <w:r w:rsidRPr="00BD0318">
      <w:rPr>
        <w:rFonts w:cs="Calibri"/>
        <w:sz w:val="16"/>
        <w:szCs w:val="16"/>
      </w:rPr>
      <w:fldChar w:fldCharType="end"/>
    </w:r>
  </w:p>
  <w:p w14:paraId="25E6C4FA" w14:textId="77777777" w:rsidR="008966DD" w:rsidRPr="00BD0318" w:rsidRDefault="008966DD" w:rsidP="003E7B3E">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0E6CAC">
      <w:rPr>
        <w:rFonts w:cs="Calibri"/>
        <w:noProof/>
        <w:sz w:val="16"/>
        <w:szCs w:val="16"/>
      </w:rPr>
      <w:t>14</w:t>
    </w:r>
    <w:r w:rsidRPr="00BD0318">
      <w:rPr>
        <w:rFonts w:cs="Calibri"/>
        <w:sz w:val="16"/>
        <w:szCs w:val="16"/>
      </w:rPr>
      <w:fldChar w:fldCharType="end"/>
    </w:r>
  </w:p>
  <w:p w14:paraId="211F821D" w14:textId="77777777" w:rsidR="008966DD" w:rsidRDefault="00896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C53B5" w14:textId="77777777" w:rsidR="0031723B" w:rsidRDefault="0031723B" w:rsidP="00061C85">
      <w:pPr>
        <w:spacing w:after="0" w:line="240" w:lineRule="auto"/>
      </w:pPr>
      <w:r>
        <w:separator/>
      </w:r>
    </w:p>
  </w:footnote>
  <w:footnote w:type="continuationSeparator" w:id="0">
    <w:p w14:paraId="72FE4C8C" w14:textId="77777777" w:rsidR="0031723B" w:rsidRDefault="0031723B" w:rsidP="00061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04A12" w14:textId="71F71569" w:rsidR="008966DD" w:rsidRPr="004F039C" w:rsidRDefault="008966DD" w:rsidP="00A267D8">
    <w:pPr>
      <w:contextualSpacing/>
      <w:jc w:val="center"/>
      <w:rPr>
        <w:b/>
        <w:sz w:val="32"/>
      </w:rPr>
    </w:pPr>
    <w:r>
      <w:rPr>
        <w:noProof/>
      </w:rPr>
      <w:drawing>
        <wp:anchor distT="0" distB="0" distL="114300" distR="114300" simplePos="0" relativeHeight="251658240" behindDoc="1" locked="0" layoutInCell="1" allowOverlap="1" wp14:anchorId="6E973401" wp14:editId="39B30120">
          <wp:simplePos x="0" y="0"/>
          <wp:positionH relativeFrom="margin">
            <wp:align>right</wp:align>
          </wp:positionH>
          <wp:positionV relativeFrom="paragraph">
            <wp:posOffset>107962</wp:posOffset>
          </wp:positionV>
          <wp:extent cx="810895" cy="487680"/>
          <wp:effectExtent l="0" t="0" r="825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 xml:space="preserve">Paragon </w:t>
    </w:r>
    <w:r w:rsidR="00A105F7">
      <w:rPr>
        <w:b/>
        <w:sz w:val="32"/>
      </w:rPr>
      <w:t>v</w:t>
    </w:r>
    <w:r w:rsidR="00AB34D3">
      <w:rPr>
        <w:b/>
        <w:sz w:val="32"/>
      </w:rPr>
      <w:t>5.7</w:t>
    </w:r>
    <w:r w:rsidR="005A6843">
      <w:rPr>
        <w:b/>
        <w:sz w:val="32"/>
      </w:rPr>
      <w:t>3</w:t>
    </w:r>
    <w:r w:rsidRPr="00764796">
      <w:rPr>
        <w:b/>
        <w:sz w:val="32"/>
      </w:rPr>
      <w:t xml:space="preserve"> Release Enhancements</w:t>
    </w:r>
    <w:r w:rsidR="00AB7C0D">
      <w:rPr>
        <w:b/>
        <w:sz w:val="32"/>
      </w:rPr>
      <w:t xml:space="preserve"> – P100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B3094"/>
    <w:multiLevelType w:val="hybridMultilevel"/>
    <w:tmpl w:val="920A25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B2972"/>
    <w:multiLevelType w:val="hybridMultilevel"/>
    <w:tmpl w:val="64AC71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62CA1"/>
    <w:multiLevelType w:val="hybridMultilevel"/>
    <w:tmpl w:val="9288D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210CE3"/>
    <w:multiLevelType w:val="hybridMultilevel"/>
    <w:tmpl w:val="3452BD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F309E7"/>
    <w:multiLevelType w:val="hybridMultilevel"/>
    <w:tmpl w:val="213C5A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CC28CD"/>
    <w:multiLevelType w:val="hybridMultilevel"/>
    <w:tmpl w:val="F1841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42316"/>
    <w:multiLevelType w:val="hybridMultilevel"/>
    <w:tmpl w:val="59F8E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191E72"/>
    <w:multiLevelType w:val="hybridMultilevel"/>
    <w:tmpl w:val="0AAA6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A9476A"/>
    <w:multiLevelType w:val="hybridMultilevel"/>
    <w:tmpl w:val="D0341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1665E2D"/>
    <w:multiLevelType w:val="hybridMultilevel"/>
    <w:tmpl w:val="54304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72215C"/>
    <w:multiLevelType w:val="hybridMultilevel"/>
    <w:tmpl w:val="D812B46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DC1B72"/>
    <w:multiLevelType w:val="hybridMultilevel"/>
    <w:tmpl w:val="59AEC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03F01"/>
    <w:multiLevelType w:val="hybridMultilevel"/>
    <w:tmpl w:val="B5F63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E555A0"/>
    <w:multiLevelType w:val="hybridMultilevel"/>
    <w:tmpl w:val="340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D65E20"/>
    <w:multiLevelType w:val="hybridMultilevel"/>
    <w:tmpl w:val="883E3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D5F22B8"/>
    <w:multiLevelType w:val="hybridMultilevel"/>
    <w:tmpl w:val="48FC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080191"/>
    <w:multiLevelType w:val="hybridMultilevel"/>
    <w:tmpl w:val="D168F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A47DE2"/>
    <w:multiLevelType w:val="hybridMultilevel"/>
    <w:tmpl w:val="18E8E62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8" w15:restartNumberingAfterBreak="0">
    <w:nsid w:val="51252E4F"/>
    <w:multiLevelType w:val="hybridMultilevel"/>
    <w:tmpl w:val="090E9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FD40DB"/>
    <w:multiLevelType w:val="hybridMultilevel"/>
    <w:tmpl w:val="8DFC67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793BA4"/>
    <w:multiLevelType w:val="hybridMultilevel"/>
    <w:tmpl w:val="E57A2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E1A5970"/>
    <w:multiLevelType w:val="hybridMultilevel"/>
    <w:tmpl w:val="5A68E58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2" w15:restartNumberingAfterBreak="0">
    <w:nsid w:val="5E3978F2"/>
    <w:multiLevelType w:val="hybridMultilevel"/>
    <w:tmpl w:val="81A64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CE0682"/>
    <w:multiLevelType w:val="hybridMultilevel"/>
    <w:tmpl w:val="5002D2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C25BEB"/>
    <w:multiLevelType w:val="hybridMultilevel"/>
    <w:tmpl w:val="1BE0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2A6AB6"/>
    <w:multiLevelType w:val="hybridMultilevel"/>
    <w:tmpl w:val="334C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830F75"/>
    <w:multiLevelType w:val="hybridMultilevel"/>
    <w:tmpl w:val="4FF86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4535A"/>
    <w:multiLevelType w:val="hybridMultilevel"/>
    <w:tmpl w:val="C9E4CA42"/>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8" w15:restartNumberingAfterBreak="0">
    <w:nsid w:val="764D3AB9"/>
    <w:multiLevelType w:val="hybridMultilevel"/>
    <w:tmpl w:val="067A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68166F"/>
    <w:multiLevelType w:val="hybridMultilevel"/>
    <w:tmpl w:val="AB5EA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AB3FB5"/>
    <w:multiLevelType w:val="hybridMultilevel"/>
    <w:tmpl w:val="86BEC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AC1B46"/>
    <w:multiLevelType w:val="hybridMultilevel"/>
    <w:tmpl w:val="030AF4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DF14883"/>
    <w:multiLevelType w:val="hybridMultilevel"/>
    <w:tmpl w:val="3496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24"/>
  </w:num>
  <w:num w:numId="4">
    <w:abstractNumId w:val="11"/>
  </w:num>
  <w:num w:numId="5">
    <w:abstractNumId w:val="17"/>
  </w:num>
  <w:num w:numId="6">
    <w:abstractNumId w:val="21"/>
  </w:num>
  <w:num w:numId="7">
    <w:abstractNumId w:val="14"/>
  </w:num>
  <w:num w:numId="8">
    <w:abstractNumId w:val="22"/>
  </w:num>
  <w:num w:numId="9">
    <w:abstractNumId w:val="2"/>
  </w:num>
  <w:num w:numId="10">
    <w:abstractNumId w:val="20"/>
  </w:num>
  <w:num w:numId="11">
    <w:abstractNumId w:val="16"/>
  </w:num>
  <w:num w:numId="12">
    <w:abstractNumId w:val="15"/>
  </w:num>
  <w:num w:numId="13">
    <w:abstractNumId w:val="7"/>
  </w:num>
  <w:num w:numId="14">
    <w:abstractNumId w:val="3"/>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8"/>
  </w:num>
  <w:num w:numId="18">
    <w:abstractNumId w:val="6"/>
  </w:num>
  <w:num w:numId="19">
    <w:abstractNumId w:val="29"/>
  </w:num>
  <w:num w:numId="20">
    <w:abstractNumId w:val="4"/>
  </w:num>
  <w:num w:numId="21">
    <w:abstractNumId w:val="1"/>
  </w:num>
  <w:num w:numId="22">
    <w:abstractNumId w:val="30"/>
  </w:num>
  <w:num w:numId="23">
    <w:abstractNumId w:val="12"/>
  </w:num>
  <w:num w:numId="24">
    <w:abstractNumId w:val="18"/>
  </w:num>
  <w:num w:numId="25">
    <w:abstractNumId w:val="32"/>
  </w:num>
  <w:num w:numId="26">
    <w:abstractNumId w:val="26"/>
  </w:num>
  <w:num w:numId="27">
    <w:abstractNumId w:val="5"/>
  </w:num>
  <w:num w:numId="28">
    <w:abstractNumId w:val="19"/>
  </w:num>
  <w:num w:numId="29">
    <w:abstractNumId w:val="0"/>
  </w:num>
  <w:num w:numId="30">
    <w:abstractNumId w:val="10"/>
  </w:num>
  <w:num w:numId="31">
    <w:abstractNumId w:val="9"/>
  </w:num>
  <w:num w:numId="32">
    <w:abstractNumId w:val="28"/>
  </w:num>
  <w:num w:numId="33">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2F3"/>
    <w:rsid w:val="00001931"/>
    <w:rsid w:val="00002BA7"/>
    <w:rsid w:val="000035BC"/>
    <w:rsid w:val="000059BB"/>
    <w:rsid w:val="000067A5"/>
    <w:rsid w:val="00007BF7"/>
    <w:rsid w:val="00011588"/>
    <w:rsid w:val="00012032"/>
    <w:rsid w:val="00013680"/>
    <w:rsid w:val="000140AB"/>
    <w:rsid w:val="00020B3B"/>
    <w:rsid w:val="000229AC"/>
    <w:rsid w:val="00022B9B"/>
    <w:rsid w:val="00023120"/>
    <w:rsid w:val="00025DD1"/>
    <w:rsid w:val="00026634"/>
    <w:rsid w:val="00030410"/>
    <w:rsid w:val="00030CB8"/>
    <w:rsid w:val="00030DC1"/>
    <w:rsid w:val="00031A6E"/>
    <w:rsid w:val="00034056"/>
    <w:rsid w:val="00035A46"/>
    <w:rsid w:val="00035B24"/>
    <w:rsid w:val="000368EA"/>
    <w:rsid w:val="00037C7D"/>
    <w:rsid w:val="000406F6"/>
    <w:rsid w:val="0004272C"/>
    <w:rsid w:val="000429EB"/>
    <w:rsid w:val="00044132"/>
    <w:rsid w:val="000451B0"/>
    <w:rsid w:val="00050976"/>
    <w:rsid w:val="00050A2A"/>
    <w:rsid w:val="000510C9"/>
    <w:rsid w:val="000512CA"/>
    <w:rsid w:val="00051683"/>
    <w:rsid w:val="00052802"/>
    <w:rsid w:val="0005287A"/>
    <w:rsid w:val="00054AC6"/>
    <w:rsid w:val="00055A2E"/>
    <w:rsid w:val="00060635"/>
    <w:rsid w:val="00061C85"/>
    <w:rsid w:val="0006575A"/>
    <w:rsid w:val="0006734B"/>
    <w:rsid w:val="00070E3E"/>
    <w:rsid w:val="00071434"/>
    <w:rsid w:val="000732F3"/>
    <w:rsid w:val="00073760"/>
    <w:rsid w:val="00076FE2"/>
    <w:rsid w:val="00077852"/>
    <w:rsid w:val="00080A98"/>
    <w:rsid w:val="00082347"/>
    <w:rsid w:val="000870B3"/>
    <w:rsid w:val="00087361"/>
    <w:rsid w:val="00095569"/>
    <w:rsid w:val="000A0978"/>
    <w:rsid w:val="000A38A2"/>
    <w:rsid w:val="000A42F3"/>
    <w:rsid w:val="000A55E0"/>
    <w:rsid w:val="000A5F2A"/>
    <w:rsid w:val="000A7C42"/>
    <w:rsid w:val="000B18CA"/>
    <w:rsid w:val="000B1911"/>
    <w:rsid w:val="000B2152"/>
    <w:rsid w:val="000B4C13"/>
    <w:rsid w:val="000B6A89"/>
    <w:rsid w:val="000B6AEC"/>
    <w:rsid w:val="000B6D1D"/>
    <w:rsid w:val="000B6F10"/>
    <w:rsid w:val="000B73CD"/>
    <w:rsid w:val="000C0137"/>
    <w:rsid w:val="000C128E"/>
    <w:rsid w:val="000C12E1"/>
    <w:rsid w:val="000C1568"/>
    <w:rsid w:val="000C16CB"/>
    <w:rsid w:val="000C1B6A"/>
    <w:rsid w:val="000C5593"/>
    <w:rsid w:val="000D0940"/>
    <w:rsid w:val="000D43C2"/>
    <w:rsid w:val="000D6D28"/>
    <w:rsid w:val="000D757F"/>
    <w:rsid w:val="000D7612"/>
    <w:rsid w:val="000D7C16"/>
    <w:rsid w:val="000E0DF5"/>
    <w:rsid w:val="000E0F14"/>
    <w:rsid w:val="000E2595"/>
    <w:rsid w:val="000E4526"/>
    <w:rsid w:val="000E4684"/>
    <w:rsid w:val="000E5A53"/>
    <w:rsid w:val="000E611A"/>
    <w:rsid w:val="000E6C3C"/>
    <w:rsid w:val="000E6CAC"/>
    <w:rsid w:val="000E7C93"/>
    <w:rsid w:val="000F3FD3"/>
    <w:rsid w:val="000F7C77"/>
    <w:rsid w:val="0010343C"/>
    <w:rsid w:val="001052E9"/>
    <w:rsid w:val="0010548B"/>
    <w:rsid w:val="00105F24"/>
    <w:rsid w:val="00107A4E"/>
    <w:rsid w:val="00107E3D"/>
    <w:rsid w:val="00111B13"/>
    <w:rsid w:val="00112608"/>
    <w:rsid w:val="00115D76"/>
    <w:rsid w:val="00120BAD"/>
    <w:rsid w:val="00121111"/>
    <w:rsid w:val="00121497"/>
    <w:rsid w:val="00123035"/>
    <w:rsid w:val="00124481"/>
    <w:rsid w:val="0012455C"/>
    <w:rsid w:val="001263CB"/>
    <w:rsid w:val="00127430"/>
    <w:rsid w:val="00132ED5"/>
    <w:rsid w:val="00133085"/>
    <w:rsid w:val="001330AE"/>
    <w:rsid w:val="00134BEF"/>
    <w:rsid w:val="00135B40"/>
    <w:rsid w:val="0013656A"/>
    <w:rsid w:val="00137286"/>
    <w:rsid w:val="00137865"/>
    <w:rsid w:val="00140974"/>
    <w:rsid w:val="00140E1E"/>
    <w:rsid w:val="00141389"/>
    <w:rsid w:val="0014488E"/>
    <w:rsid w:val="001448EF"/>
    <w:rsid w:val="00144B0A"/>
    <w:rsid w:val="00146BF5"/>
    <w:rsid w:val="00147093"/>
    <w:rsid w:val="00152AD0"/>
    <w:rsid w:val="00153E7E"/>
    <w:rsid w:val="00155094"/>
    <w:rsid w:val="001552D8"/>
    <w:rsid w:val="00160905"/>
    <w:rsid w:val="00161D7E"/>
    <w:rsid w:val="00165603"/>
    <w:rsid w:val="00165C49"/>
    <w:rsid w:val="00166EC3"/>
    <w:rsid w:val="0017106E"/>
    <w:rsid w:val="00171228"/>
    <w:rsid w:val="00172FB0"/>
    <w:rsid w:val="00176CD3"/>
    <w:rsid w:val="001779FC"/>
    <w:rsid w:val="0018072A"/>
    <w:rsid w:val="00183C9B"/>
    <w:rsid w:val="00184230"/>
    <w:rsid w:val="0018685F"/>
    <w:rsid w:val="001912B7"/>
    <w:rsid w:val="00192129"/>
    <w:rsid w:val="00196DBF"/>
    <w:rsid w:val="001977CD"/>
    <w:rsid w:val="001A3E95"/>
    <w:rsid w:val="001A7035"/>
    <w:rsid w:val="001A71EC"/>
    <w:rsid w:val="001A7234"/>
    <w:rsid w:val="001A734A"/>
    <w:rsid w:val="001B097C"/>
    <w:rsid w:val="001B1C56"/>
    <w:rsid w:val="001B3BCC"/>
    <w:rsid w:val="001B4356"/>
    <w:rsid w:val="001B52A0"/>
    <w:rsid w:val="001B66DE"/>
    <w:rsid w:val="001C0CCF"/>
    <w:rsid w:val="001C1228"/>
    <w:rsid w:val="001C16BD"/>
    <w:rsid w:val="001C3696"/>
    <w:rsid w:val="001D05A4"/>
    <w:rsid w:val="001D2132"/>
    <w:rsid w:val="001D2843"/>
    <w:rsid w:val="001D48C3"/>
    <w:rsid w:val="001D5573"/>
    <w:rsid w:val="001D64B4"/>
    <w:rsid w:val="001D65B9"/>
    <w:rsid w:val="001D6CE3"/>
    <w:rsid w:val="001D71F1"/>
    <w:rsid w:val="001D7F64"/>
    <w:rsid w:val="001E0206"/>
    <w:rsid w:val="001E087E"/>
    <w:rsid w:val="001E2E43"/>
    <w:rsid w:val="001E5669"/>
    <w:rsid w:val="001E5686"/>
    <w:rsid w:val="001E7F37"/>
    <w:rsid w:val="001F0F7A"/>
    <w:rsid w:val="001F1B3B"/>
    <w:rsid w:val="001F1F13"/>
    <w:rsid w:val="001F2E28"/>
    <w:rsid w:val="001F4029"/>
    <w:rsid w:val="001F4F79"/>
    <w:rsid w:val="001F60C2"/>
    <w:rsid w:val="001F76BE"/>
    <w:rsid w:val="001F7A4D"/>
    <w:rsid w:val="002009BD"/>
    <w:rsid w:val="00201655"/>
    <w:rsid w:val="002046C2"/>
    <w:rsid w:val="00205E0F"/>
    <w:rsid w:val="00206BDF"/>
    <w:rsid w:val="002070A9"/>
    <w:rsid w:val="0021286B"/>
    <w:rsid w:val="00213522"/>
    <w:rsid w:val="00214DD5"/>
    <w:rsid w:val="00217F83"/>
    <w:rsid w:val="00220792"/>
    <w:rsid w:val="00220FBC"/>
    <w:rsid w:val="00221432"/>
    <w:rsid w:val="00221F46"/>
    <w:rsid w:val="00222CB2"/>
    <w:rsid w:val="002238A6"/>
    <w:rsid w:val="00224366"/>
    <w:rsid w:val="00225834"/>
    <w:rsid w:val="00225CD5"/>
    <w:rsid w:val="002316D2"/>
    <w:rsid w:val="00232736"/>
    <w:rsid w:val="00234837"/>
    <w:rsid w:val="00235BED"/>
    <w:rsid w:val="002369FE"/>
    <w:rsid w:val="00240075"/>
    <w:rsid w:val="00241821"/>
    <w:rsid w:val="00242C78"/>
    <w:rsid w:val="002431C4"/>
    <w:rsid w:val="002435A6"/>
    <w:rsid w:val="00243C1B"/>
    <w:rsid w:val="00245C0B"/>
    <w:rsid w:val="002510F5"/>
    <w:rsid w:val="00253089"/>
    <w:rsid w:val="002572E8"/>
    <w:rsid w:val="00257B3E"/>
    <w:rsid w:val="00257EF1"/>
    <w:rsid w:val="002610C7"/>
    <w:rsid w:val="00266B98"/>
    <w:rsid w:val="00266D41"/>
    <w:rsid w:val="00271D78"/>
    <w:rsid w:val="00272E82"/>
    <w:rsid w:val="00273662"/>
    <w:rsid w:val="0027510C"/>
    <w:rsid w:val="00275737"/>
    <w:rsid w:val="00276016"/>
    <w:rsid w:val="00280209"/>
    <w:rsid w:val="0028159B"/>
    <w:rsid w:val="002823B2"/>
    <w:rsid w:val="002825F0"/>
    <w:rsid w:val="00282E1B"/>
    <w:rsid w:val="00284D76"/>
    <w:rsid w:val="00286E1B"/>
    <w:rsid w:val="002918FD"/>
    <w:rsid w:val="0029256D"/>
    <w:rsid w:val="002932C1"/>
    <w:rsid w:val="00296445"/>
    <w:rsid w:val="002A0628"/>
    <w:rsid w:val="002A0D47"/>
    <w:rsid w:val="002A1051"/>
    <w:rsid w:val="002A1AD6"/>
    <w:rsid w:val="002A71FE"/>
    <w:rsid w:val="002B2122"/>
    <w:rsid w:val="002B3BD7"/>
    <w:rsid w:val="002B548F"/>
    <w:rsid w:val="002B5DB5"/>
    <w:rsid w:val="002B7872"/>
    <w:rsid w:val="002C09BB"/>
    <w:rsid w:val="002C2BAC"/>
    <w:rsid w:val="002C52EE"/>
    <w:rsid w:val="002C6914"/>
    <w:rsid w:val="002D0F22"/>
    <w:rsid w:val="002D29AD"/>
    <w:rsid w:val="002D2A65"/>
    <w:rsid w:val="002D3FDB"/>
    <w:rsid w:val="002D66F5"/>
    <w:rsid w:val="002D7EF9"/>
    <w:rsid w:val="002E2524"/>
    <w:rsid w:val="002E4097"/>
    <w:rsid w:val="002E6F94"/>
    <w:rsid w:val="002E71A3"/>
    <w:rsid w:val="002E7A4A"/>
    <w:rsid w:val="002F0571"/>
    <w:rsid w:val="002F0DC3"/>
    <w:rsid w:val="002F0DD5"/>
    <w:rsid w:val="002F1B84"/>
    <w:rsid w:val="002F3166"/>
    <w:rsid w:val="002F7DA4"/>
    <w:rsid w:val="003018DD"/>
    <w:rsid w:val="00305697"/>
    <w:rsid w:val="00314994"/>
    <w:rsid w:val="0031723B"/>
    <w:rsid w:val="00320C00"/>
    <w:rsid w:val="00321EE0"/>
    <w:rsid w:val="00326B1C"/>
    <w:rsid w:val="0033080D"/>
    <w:rsid w:val="00331DBC"/>
    <w:rsid w:val="003325AB"/>
    <w:rsid w:val="00332D38"/>
    <w:rsid w:val="00332F87"/>
    <w:rsid w:val="00333896"/>
    <w:rsid w:val="00333AB8"/>
    <w:rsid w:val="0033543C"/>
    <w:rsid w:val="003356B2"/>
    <w:rsid w:val="0033767A"/>
    <w:rsid w:val="00337EB8"/>
    <w:rsid w:val="00342D93"/>
    <w:rsid w:val="003435D5"/>
    <w:rsid w:val="0035014E"/>
    <w:rsid w:val="00354152"/>
    <w:rsid w:val="003571F5"/>
    <w:rsid w:val="003612D4"/>
    <w:rsid w:val="003617D8"/>
    <w:rsid w:val="00362998"/>
    <w:rsid w:val="00365114"/>
    <w:rsid w:val="003667D0"/>
    <w:rsid w:val="00366E8D"/>
    <w:rsid w:val="0036725F"/>
    <w:rsid w:val="00371B50"/>
    <w:rsid w:val="00371E9F"/>
    <w:rsid w:val="003726DD"/>
    <w:rsid w:val="003775C3"/>
    <w:rsid w:val="0038240A"/>
    <w:rsid w:val="00385FAE"/>
    <w:rsid w:val="00386533"/>
    <w:rsid w:val="00387D2D"/>
    <w:rsid w:val="00387F24"/>
    <w:rsid w:val="003973E3"/>
    <w:rsid w:val="00397EDE"/>
    <w:rsid w:val="003A0BD2"/>
    <w:rsid w:val="003A0F20"/>
    <w:rsid w:val="003A28EF"/>
    <w:rsid w:val="003A3D81"/>
    <w:rsid w:val="003A4361"/>
    <w:rsid w:val="003A49FE"/>
    <w:rsid w:val="003A58C7"/>
    <w:rsid w:val="003A7551"/>
    <w:rsid w:val="003B2174"/>
    <w:rsid w:val="003B2B07"/>
    <w:rsid w:val="003B2CAD"/>
    <w:rsid w:val="003B5337"/>
    <w:rsid w:val="003B6302"/>
    <w:rsid w:val="003B6E9D"/>
    <w:rsid w:val="003C0CD1"/>
    <w:rsid w:val="003C23C2"/>
    <w:rsid w:val="003C338C"/>
    <w:rsid w:val="003C3A56"/>
    <w:rsid w:val="003C4C99"/>
    <w:rsid w:val="003D3A0A"/>
    <w:rsid w:val="003D4ADE"/>
    <w:rsid w:val="003D598A"/>
    <w:rsid w:val="003E000F"/>
    <w:rsid w:val="003E256D"/>
    <w:rsid w:val="003E3189"/>
    <w:rsid w:val="003E3885"/>
    <w:rsid w:val="003E501A"/>
    <w:rsid w:val="003E6173"/>
    <w:rsid w:val="003E6A6F"/>
    <w:rsid w:val="003E71C5"/>
    <w:rsid w:val="003E730E"/>
    <w:rsid w:val="003E7B3E"/>
    <w:rsid w:val="003E7E00"/>
    <w:rsid w:val="003E7E33"/>
    <w:rsid w:val="003F0011"/>
    <w:rsid w:val="003F13D4"/>
    <w:rsid w:val="003F17BA"/>
    <w:rsid w:val="003F31CE"/>
    <w:rsid w:val="003F3F3C"/>
    <w:rsid w:val="003F40CE"/>
    <w:rsid w:val="003F4ACC"/>
    <w:rsid w:val="003F74E6"/>
    <w:rsid w:val="003F77BE"/>
    <w:rsid w:val="003F7867"/>
    <w:rsid w:val="003F791E"/>
    <w:rsid w:val="004001C5"/>
    <w:rsid w:val="00400304"/>
    <w:rsid w:val="00400DEF"/>
    <w:rsid w:val="004017CB"/>
    <w:rsid w:val="0040393A"/>
    <w:rsid w:val="00406620"/>
    <w:rsid w:val="004139C0"/>
    <w:rsid w:val="00414B19"/>
    <w:rsid w:val="00414CA4"/>
    <w:rsid w:val="004156E3"/>
    <w:rsid w:val="00416D8F"/>
    <w:rsid w:val="00421769"/>
    <w:rsid w:val="004224F9"/>
    <w:rsid w:val="0042312A"/>
    <w:rsid w:val="00425AC5"/>
    <w:rsid w:val="00427141"/>
    <w:rsid w:val="00427295"/>
    <w:rsid w:val="004302CE"/>
    <w:rsid w:val="00430C22"/>
    <w:rsid w:val="00430CC3"/>
    <w:rsid w:val="00430D69"/>
    <w:rsid w:val="00430EAD"/>
    <w:rsid w:val="00431710"/>
    <w:rsid w:val="00433671"/>
    <w:rsid w:val="00437574"/>
    <w:rsid w:val="00446ECA"/>
    <w:rsid w:val="004473C9"/>
    <w:rsid w:val="004524DC"/>
    <w:rsid w:val="0045289A"/>
    <w:rsid w:val="00456B7E"/>
    <w:rsid w:val="00460284"/>
    <w:rsid w:val="004634E7"/>
    <w:rsid w:val="0046360A"/>
    <w:rsid w:val="0046490F"/>
    <w:rsid w:val="00465053"/>
    <w:rsid w:val="00466446"/>
    <w:rsid w:val="0047017F"/>
    <w:rsid w:val="00471C41"/>
    <w:rsid w:val="004726CC"/>
    <w:rsid w:val="004737CA"/>
    <w:rsid w:val="004738E9"/>
    <w:rsid w:val="0047502D"/>
    <w:rsid w:val="004805D5"/>
    <w:rsid w:val="00482473"/>
    <w:rsid w:val="0048302C"/>
    <w:rsid w:val="00485BFF"/>
    <w:rsid w:val="00485D08"/>
    <w:rsid w:val="00490710"/>
    <w:rsid w:val="00492D15"/>
    <w:rsid w:val="004958CA"/>
    <w:rsid w:val="00495E04"/>
    <w:rsid w:val="00497EF4"/>
    <w:rsid w:val="004A151E"/>
    <w:rsid w:val="004A4FF9"/>
    <w:rsid w:val="004A6BE1"/>
    <w:rsid w:val="004B06B9"/>
    <w:rsid w:val="004B179C"/>
    <w:rsid w:val="004B329B"/>
    <w:rsid w:val="004B5811"/>
    <w:rsid w:val="004B648F"/>
    <w:rsid w:val="004B7523"/>
    <w:rsid w:val="004C294E"/>
    <w:rsid w:val="004C51B9"/>
    <w:rsid w:val="004C51C2"/>
    <w:rsid w:val="004C5B1F"/>
    <w:rsid w:val="004C5F7E"/>
    <w:rsid w:val="004C63F5"/>
    <w:rsid w:val="004C782F"/>
    <w:rsid w:val="004D17A0"/>
    <w:rsid w:val="004D7AA7"/>
    <w:rsid w:val="004D7B23"/>
    <w:rsid w:val="004E0019"/>
    <w:rsid w:val="004E12E9"/>
    <w:rsid w:val="004E3229"/>
    <w:rsid w:val="004E79DA"/>
    <w:rsid w:val="004E7F38"/>
    <w:rsid w:val="004F039C"/>
    <w:rsid w:val="004F700B"/>
    <w:rsid w:val="004F75DE"/>
    <w:rsid w:val="00500599"/>
    <w:rsid w:val="0050274E"/>
    <w:rsid w:val="005043F8"/>
    <w:rsid w:val="00514246"/>
    <w:rsid w:val="005167BD"/>
    <w:rsid w:val="00516BB3"/>
    <w:rsid w:val="00517070"/>
    <w:rsid w:val="00517BFF"/>
    <w:rsid w:val="0052167F"/>
    <w:rsid w:val="005224C3"/>
    <w:rsid w:val="00523241"/>
    <w:rsid w:val="00527694"/>
    <w:rsid w:val="00530F1F"/>
    <w:rsid w:val="00531C55"/>
    <w:rsid w:val="00534F1F"/>
    <w:rsid w:val="00537691"/>
    <w:rsid w:val="00537881"/>
    <w:rsid w:val="005410A7"/>
    <w:rsid w:val="00541647"/>
    <w:rsid w:val="00544301"/>
    <w:rsid w:val="00544419"/>
    <w:rsid w:val="0054499F"/>
    <w:rsid w:val="005462C2"/>
    <w:rsid w:val="00546667"/>
    <w:rsid w:val="00546C9B"/>
    <w:rsid w:val="0054708C"/>
    <w:rsid w:val="0054780C"/>
    <w:rsid w:val="005505AC"/>
    <w:rsid w:val="005510F2"/>
    <w:rsid w:val="00552025"/>
    <w:rsid w:val="0055344F"/>
    <w:rsid w:val="005561F2"/>
    <w:rsid w:val="00557E87"/>
    <w:rsid w:val="00557EF0"/>
    <w:rsid w:val="005617B9"/>
    <w:rsid w:val="005621BF"/>
    <w:rsid w:val="00562211"/>
    <w:rsid w:val="00562880"/>
    <w:rsid w:val="005629A0"/>
    <w:rsid w:val="00562A5B"/>
    <w:rsid w:val="00565617"/>
    <w:rsid w:val="00566E88"/>
    <w:rsid w:val="0056711F"/>
    <w:rsid w:val="005754EC"/>
    <w:rsid w:val="005806D6"/>
    <w:rsid w:val="00580922"/>
    <w:rsid w:val="00582FD6"/>
    <w:rsid w:val="00583783"/>
    <w:rsid w:val="00585333"/>
    <w:rsid w:val="00586449"/>
    <w:rsid w:val="0058706C"/>
    <w:rsid w:val="005924D9"/>
    <w:rsid w:val="005924DA"/>
    <w:rsid w:val="00593343"/>
    <w:rsid w:val="005977D1"/>
    <w:rsid w:val="005A052F"/>
    <w:rsid w:val="005A0AB8"/>
    <w:rsid w:val="005A1441"/>
    <w:rsid w:val="005A2120"/>
    <w:rsid w:val="005A2340"/>
    <w:rsid w:val="005A5A58"/>
    <w:rsid w:val="005A6843"/>
    <w:rsid w:val="005B44FB"/>
    <w:rsid w:val="005B4DD8"/>
    <w:rsid w:val="005B5C84"/>
    <w:rsid w:val="005B622E"/>
    <w:rsid w:val="005B6300"/>
    <w:rsid w:val="005C1352"/>
    <w:rsid w:val="005C1BE8"/>
    <w:rsid w:val="005C2EDA"/>
    <w:rsid w:val="005C3C90"/>
    <w:rsid w:val="005C48C6"/>
    <w:rsid w:val="005C4A41"/>
    <w:rsid w:val="005C57BF"/>
    <w:rsid w:val="005D1DC7"/>
    <w:rsid w:val="005D596F"/>
    <w:rsid w:val="005D635E"/>
    <w:rsid w:val="005D63F2"/>
    <w:rsid w:val="005E1563"/>
    <w:rsid w:val="005E22A5"/>
    <w:rsid w:val="005E2562"/>
    <w:rsid w:val="005E53FD"/>
    <w:rsid w:val="005E682C"/>
    <w:rsid w:val="005E6BB9"/>
    <w:rsid w:val="005F065E"/>
    <w:rsid w:val="005F1516"/>
    <w:rsid w:val="005F2BD1"/>
    <w:rsid w:val="005F4D4B"/>
    <w:rsid w:val="005F5D6D"/>
    <w:rsid w:val="0060024D"/>
    <w:rsid w:val="0060117C"/>
    <w:rsid w:val="00602AAB"/>
    <w:rsid w:val="0060374D"/>
    <w:rsid w:val="00603815"/>
    <w:rsid w:val="006046D8"/>
    <w:rsid w:val="006066EA"/>
    <w:rsid w:val="00607E26"/>
    <w:rsid w:val="00610856"/>
    <w:rsid w:val="006114EC"/>
    <w:rsid w:val="00612276"/>
    <w:rsid w:val="006143EE"/>
    <w:rsid w:val="00614E80"/>
    <w:rsid w:val="00616050"/>
    <w:rsid w:val="00620A11"/>
    <w:rsid w:val="00621899"/>
    <w:rsid w:val="00621B65"/>
    <w:rsid w:val="0062273A"/>
    <w:rsid w:val="00630488"/>
    <w:rsid w:val="00630FD2"/>
    <w:rsid w:val="0063109E"/>
    <w:rsid w:val="00631C80"/>
    <w:rsid w:val="00633BF0"/>
    <w:rsid w:val="006346D3"/>
    <w:rsid w:val="00640534"/>
    <w:rsid w:val="00642D71"/>
    <w:rsid w:val="00644351"/>
    <w:rsid w:val="00645607"/>
    <w:rsid w:val="00646110"/>
    <w:rsid w:val="00647345"/>
    <w:rsid w:val="00647400"/>
    <w:rsid w:val="006519AD"/>
    <w:rsid w:val="006528BF"/>
    <w:rsid w:val="00652BA0"/>
    <w:rsid w:val="006579AC"/>
    <w:rsid w:val="00661918"/>
    <w:rsid w:val="00661D08"/>
    <w:rsid w:val="00662727"/>
    <w:rsid w:val="0066352B"/>
    <w:rsid w:val="006648C8"/>
    <w:rsid w:val="00664DCC"/>
    <w:rsid w:val="00673DAF"/>
    <w:rsid w:val="00673F12"/>
    <w:rsid w:val="006772FE"/>
    <w:rsid w:val="0067769C"/>
    <w:rsid w:val="006777FF"/>
    <w:rsid w:val="00686538"/>
    <w:rsid w:val="006903FC"/>
    <w:rsid w:val="00691E97"/>
    <w:rsid w:val="00695431"/>
    <w:rsid w:val="00696CEE"/>
    <w:rsid w:val="00697058"/>
    <w:rsid w:val="006A6F40"/>
    <w:rsid w:val="006A7C21"/>
    <w:rsid w:val="006B03BE"/>
    <w:rsid w:val="006B15C1"/>
    <w:rsid w:val="006B1803"/>
    <w:rsid w:val="006B18AA"/>
    <w:rsid w:val="006B26DA"/>
    <w:rsid w:val="006B4A41"/>
    <w:rsid w:val="006B55A0"/>
    <w:rsid w:val="006B5F46"/>
    <w:rsid w:val="006B624A"/>
    <w:rsid w:val="006C00E1"/>
    <w:rsid w:val="006C06EF"/>
    <w:rsid w:val="006C2568"/>
    <w:rsid w:val="006C395C"/>
    <w:rsid w:val="006C4EC9"/>
    <w:rsid w:val="006C73E3"/>
    <w:rsid w:val="006D062E"/>
    <w:rsid w:val="006D15C2"/>
    <w:rsid w:val="006D1E34"/>
    <w:rsid w:val="006D253F"/>
    <w:rsid w:val="006D6379"/>
    <w:rsid w:val="006D77FD"/>
    <w:rsid w:val="006D7E62"/>
    <w:rsid w:val="006E134B"/>
    <w:rsid w:val="006E673C"/>
    <w:rsid w:val="006E70D8"/>
    <w:rsid w:val="006E730A"/>
    <w:rsid w:val="006F040A"/>
    <w:rsid w:val="006F2636"/>
    <w:rsid w:val="006F431E"/>
    <w:rsid w:val="006F49E4"/>
    <w:rsid w:val="006F58E4"/>
    <w:rsid w:val="006F6034"/>
    <w:rsid w:val="00701EB3"/>
    <w:rsid w:val="00702E50"/>
    <w:rsid w:val="00703BA5"/>
    <w:rsid w:val="0071199D"/>
    <w:rsid w:val="007139EC"/>
    <w:rsid w:val="0071591E"/>
    <w:rsid w:val="00716DA7"/>
    <w:rsid w:val="007204E6"/>
    <w:rsid w:val="007244C5"/>
    <w:rsid w:val="00725725"/>
    <w:rsid w:val="00725885"/>
    <w:rsid w:val="00726185"/>
    <w:rsid w:val="0073133A"/>
    <w:rsid w:val="00731744"/>
    <w:rsid w:val="00732200"/>
    <w:rsid w:val="00732229"/>
    <w:rsid w:val="00735D88"/>
    <w:rsid w:val="007370E0"/>
    <w:rsid w:val="0074017F"/>
    <w:rsid w:val="00740E77"/>
    <w:rsid w:val="00741DA2"/>
    <w:rsid w:val="00742E98"/>
    <w:rsid w:val="0074518E"/>
    <w:rsid w:val="00752377"/>
    <w:rsid w:val="00754876"/>
    <w:rsid w:val="00754BA7"/>
    <w:rsid w:val="0075760F"/>
    <w:rsid w:val="00757DE1"/>
    <w:rsid w:val="00761FBA"/>
    <w:rsid w:val="00763AD9"/>
    <w:rsid w:val="00763F93"/>
    <w:rsid w:val="00764268"/>
    <w:rsid w:val="00765355"/>
    <w:rsid w:val="0076683D"/>
    <w:rsid w:val="00767773"/>
    <w:rsid w:val="00774531"/>
    <w:rsid w:val="00774EEE"/>
    <w:rsid w:val="00775675"/>
    <w:rsid w:val="00776A49"/>
    <w:rsid w:val="00776AED"/>
    <w:rsid w:val="00777C45"/>
    <w:rsid w:val="00780553"/>
    <w:rsid w:val="00781048"/>
    <w:rsid w:val="0078204C"/>
    <w:rsid w:val="00783CA0"/>
    <w:rsid w:val="00784828"/>
    <w:rsid w:val="00790289"/>
    <w:rsid w:val="007909B7"/>
    <w:rsid w:val="00792E13"/>
    <w:rsid w:val="007960D2"/>
    <w:rsid w:val="0079664F"/>
    <w:rsid w:val="00796A11"/>
    <w:rsid w:val="007A0345"/>
    <w:rsid w:val="007A30DD"/>
    <w:rsid w:val="007A3370"/>
    <w:rsid w:val="007A403C"/>
    <w:rsid w:val="007A5449"/>
    <w:rsid w:val="007A56E1"/>
    <w:rsid w:val="007A5F8F"/>
    <w:rsid w:val="007B1274"/>
    <w:rsid w:val="007B21F4"/>
    <w:rsid w:val="007B33B8"/>
    <w:rsid w:val="007B38A9"/>
    <w:rsid w:val="007B3D9C"/>
    <w:rsid w:val="007B458B"/>
    <w:rsid w:val="007B64BD"/>
    <w:rsid w:val="007C0370"/>
    <w:rsid w:val="007C397A"/>
    <w:rsid w:val="007C5A1D"/>
    <w:rsid w:val="007C74A8"/>
    <w:rsid w:val="007D2052"/>
    <w:rsid w:val="007D4757"/>
    <w:rsid w:val="007D57F9"/>
    <w:rsid w:val="007D7B21"/>
    <w:rsid w:val="007D7DCC"/>
    <w:rsid w:val="007D7E02"/>
    <w:rsid w:val="007E03B1"/>
    <w:rsid w:val="007E17CD"/>
    <w:rsid w:val="007E334F"/>
    <w:rsid w:val="007E439E"/>
    <w:rsid w:val="007E722F"/>
    <w:rsid w:val="007F1E2F"/>
    <w:rsid w:val="007F231C"/>
    <w:rsid w:val="007F364D"/>
    <w:rsid w:val="007F39C4"/>
    <w:rsid w:val="007F68E4"/>
    <w:rsid w:val="007F7E05"/>
    <w:rsid w:val="00800D16"/>
    <w:rsid w:val="008017C6"/>
    <w:rsid w:val="008030D2"/>
    <w:rsid w:val="00804F3A"/>
    <w:rsid w:val="00805253"/>
    <w:rsid w:val="0081015B"/>
    <w:rsid w:val="0081059C"/>
    <w:rsid w:val="00811B28"/>
    <w:rsid w:val="00815C03"/>
    <w:rsid w:val="00815C5D"/>
    <w:rsid w:val="0081645C"/>
    <w:rsid w:val="008208AD"/>
    <w:rsid w:val="00820A0E"/>
    <w:rsid w:val="00823AC8"/>
    <w:rsid w:val="008241FC"/>
    <w:rsid w:val="00826C1C"/>
    <w:rsid w:val="00830697"/>
    <w:rsid w:val="008334ED"/>
    <w:rsid w:val="00833ABF"/>
    <w:rsid w:val="00834229"/>
    <w:rsid w:val="008348D4"/>
    <w:rsid w:val="00834E19"/>
    <w:rsid w:val="00836463"/>
    <w:rsid w:val="008369DB"/>
    <w:rsid w:val="0083767D"/>
    <w:rsid w:val="008405B0"/>
    <w:rsid w:val="008437BD"/>
    <w:rsid w:val="00843837"/>
    <w:rsid w:val="008460AD"/>
    <w:rsid w:val="0084720B"/>
    <w:rsid w:val="00853256"/>
    <w:rsid w:val="00853C8D"/>
    <w:rsid w:val="008630B2"/>
    <w:rsid w:val="00863992"/>
    <w:rsid w:val="008641A5"/>
    <w:rsid w:val="0086421C"/>
    <w:rsid w:val="00870132"/>
    <w:rsid w:val="00871CD9"/>
    <w:rsid w:val="00872051"/>
    <w:rsid w:val="00873403"/>
    <w:rsid w:val="00874A5C"/>
    <w:rsid w:val="008752FC"/>
    <w:rsid w:val="008766C1"/>
    <w:rsid w:val="008778B1"/>
    <w:rsid w:val="008966DD"/>
    <w:rsid w:val="00896C63"/>
    <w:rsid w:val="008973E3"/>
    <w:rsid w:val="008A137E"/>
    <w:rsid w:val="008A2F32"/>
    <w:rsid w:val="008A3B9D"/>
    <w:rsid w:val="008A3C92"/>
    <w:rsid w:val="008A5388"/>
    <w:rsid w:val="008A7965"/>
    <w:rsid w:val="008B04FB"/>
    <w:rsid w:val="008B19CB"/>
    <w:rsid w:val="008B19F1"/>
    <w:rsid w:val="008B649D"/>
    <w:rsid w:val="008B6CB8"/>
    <w:rsid w:val="008C20CD"/>
    <w:rsid w:val="008C266F"/>
    <w:rsid w:val="008C2970"/>
    <w:rsid w:val="008C6BFE"/>
    <w:rsid w:val="008C7609"/>
    <w:rsid w:val="008D3667"/>
    <w:rsid w:val="008D50BA"/>
    <w:rsid w:val="008D6F8E"/>
    <w:rsid w:val="008E0981"/>
    <w:rsid w:val="008E52ED"/>
    <w:rsid w:val="008F3BBF"/>
    <w:rsid w:val="008F452A"/>
    <w:rsid w:val="008F63DC"/>
    <w:rsid w:val="008F7384"/>
    <w:rsid w:val="008F73F2"/>
    <w:rsid w:val="00901610"/>
    <w:rsid w:val="00901677"/>
    <w:rsid w:val="00902890"/>
    <w:rsid w:val="009035BC"/>
    <w:rsid w:val="00903A09"/>
    <w:rsid w:val="00904634"/>
    <w:rsid w:val="00904A52"/>
    <w:rsid w:val="00905BB4"/>
    <w:rsid w:val="00905EFD"/>
    <w:rsid w:val="00905FB2"/>
    <w:rsid w:val="00906F9B"/>
    <w:rsid w:val="00907A3E"/>
    <w:rsid w:val="00914639"/>
    <w:rsid w:val="00914769"/>
    <w:rsid w:val="00920E4A"/>
    <w:rsid w:val="00922081"/>
    <w:rsid w:val="00922F16"/>
    <w:rsid w:val="009233B7"/>
    <w:rsid w:val="00927CAA"/>
    <w:rsid w:val="00932754"/>
    <w:rsid w:val="00933F15"/>
    <w:rsid w:val="009407B3"/>
    <w:rsid w:val="00942566"/>
    <w:rsid w:val="00942E64"/>
    <w:rsid w:val="009433AC"/>
    <w:rsid w:val="00945398"/>
    <w:rsid w:val="00945E15"/>
    <w:rsid w:val="00945F1C"/>
    <w:rsid w:val="009505FA"/>
    <w:rsid w:val="00952E80"/>
    <w:rsid w:val="00954A13"/>
    <w:rsid w:val="00954DA6"/>
    <w:rsid w:val="00955125"/>
    <w:rsid w:val="009557D4"/>
    <w:rsid w:val="00955B34"/>
    <w:rsid w:val="00957314"/>
    <w:rsid w:val="00957494"/>
    <w:rsid w:val="009605E2"/>
    <w:rsid w:val="00960BC6"/>
    <w:rsid w:val="00960D27"/>
    <w:rsid w:val="0096201D"/>
    <w:rsid w:val="009622E5"/>
    <w:rsid w:val="009623FA"/>
    <w:rsid w:val="00963261"/>
    <w:rsid w:val="0096413D"/>
    <w:rsid w:val="00970CE7"/>
    <w:rsid w:val="0097253F"/>
    <w:rsid w:val="00973EC6"/>
    <w:rsid w:val="00975079"/>
    <w:rsid w:val="00975FE1"/>
    <w:rsid w:val="00984712"/>
    <w:rsid w:val="009853E2"/>
    <w:rsid w:val="009878A7"/>
    <w:rsid w:val="00987952"/>
    <w:rsid w:val="00991A94"/>
    <w:rsid w:val="009934BA"/>
    <w:rsid w:val="009957CF"/>
    <w:rsid w:val="00995B87"/>
    <w:rsid w:val="00996D22"/>
    <w:rsid w:val="00996EAC"/>
    <w:rsid w:val="00997132"/>
    <w:rsid w:val="0099750F"/>
    <w:rsid w:val="009A21B3"/>
    <w:rsid w:val="009A290E"/>
    <w:rsid w:val="009A2CDB"/>
    <w:rsid w:val="009A4245"/>
    <w:rsid w:val="009A61CA"/>
    <w:rsid w:val="009B251A"/>
    <w:rsid w:val="009C1078"/>
    <w:rsid w:val="009C6E88"/>
    <w:rsid w:val="009C784B"/>
    <w:rsid w:val="009E24E4"/>
    <w:rsid w:val="009E3CF6"/>
    <w:rsid w:val="009E7CFF"/>
    <w:rsid w:val="009E7FF4"/>
    <w:rsid w:val="009F0A97"/>
    <w:rsid w:val="009F29D8"/>
    <w:rsid w:val="009F749B"/>
    <w:rsid w:val="00A009DE"/>
    <w:rsid w:val="00A00C21"/>
    <w:rsid w:val="00A00C97"/>
    <w:rsid w:val="00A00EA6"/>
    <w:rsid w:val="00A017AC"/>
    <w:rsid w:val="00A05A89"/>
    <w:rsid w:val="00A0779B"/>
    <w:rsid w:val="00A07E25"/>
    <w:rsid w:val="00A105F7"/>
    <w:rsid w:val="00A11BDD"/>
    <w:rsid w:val="00A152A1"/>
    <w:rsid w:val="00A16E52"/>
    <w:rsid w:val="00A267D8"/>
    <w:rsid w:val="00A27174"/>
    <w:rsid w:val="00A27C7F"/>
    <w:rsid w:val="00A30DF4"/>
    <w:rsid w:val="00A30EAB"/>
    <w:rsid w:val="00A32D52"/>
    <w:rsid w:val="00A35BB1"/>
    <w:rsid w:val="00A35F9F"/>
    <w:rsid w:val="00A363E4"/>
    <w:rsid w:val="00A3642E"/>
    <w:rsid w:val="00A36558"/>
    <w:rsid w:val="00A3794D"/>
    <w:rsid w:val="00A406F5"/>
    <w:rsid w:val="00A430AE"/>
    <w:rsid w:val="00A43FB7"/>
    <w:rsid w:val="00A44445"/>
    <w:rsid w:val="00A45284"/>
    <w:rsid w:val="00A4619B"/>
    <w:rsid w:val="00A47A68"/>
    <w:rsid w:val="00A50896"/>
    <w:rsid w:val="00A5108B"/>
    <w:rsid w:val="00A565E4"/>
    <w:rsid w:val="00A56E07"/>
    <w:rsid w:val="00A571FC"/>
    <w:rsid w:val="00A5774B"/>
    <w:rsid w:val="00A61F06"/>
    <w:rsid w:val="00A62F27"/>
    <w:rsid w:val="00A64392"/>
    <w:rsid w:val="00A649C9"/>
    <w:rsid w:val="00A64A1E"/>
    <w:rsid w:val="00A64EA2"/>
    <w:rsid w:val="00A7191C"/>
    <w:rsid w:val="00A7383A"/>
    <w:rsid w:val="00A77658"/>
    <w:rsid w:val="00A833DD"/>
    <w:rsid w:val="00A83C80"/>
    <w:rsid w:val="00A84C8A"/>
    <w:rsid w:val="00A92108"/>
    <w:rsid w:val="00A93714"/>
    <w:rsid w:val="00A94AFD"/>
    <w:rsid w:val="00A94BA8"/>
    <w:rsid w:val="00AA103F"/>
    <w:rsid w:val="00AA24FC"/>
    <w:rsid w:val="00AA319B"/>
    <w:rsid w:val="00AA37CE"/>
    <w:rsid w:val="00AA6601"/>
    <w:rsid w:val="00AA68B6"/>
    <w:rsid w:val="00AB225E"/>
    <w:rsid w:val="00AB2E44"/>
    <w:rsid w:val="00AB34D3"/>
    <w:rsid w:val="00AB7907"/>
    <w:rsid w:val="00AB7C0D"/>
    <w:rsid w:val="00AC0C33"/>
    <w:rsid w:val="00AC1E96"/>
    <w:rsid w:val="00AC3474"/>
    <w:rsid w:val="00AC4DEE"/>
    <w:rsid w:val="00AC57BD"/>
    <w:rsid w:val="00AC5C7B"/>
    <w:rsid w:val="00AC5F13"/>
    <w:rsid w:val="00AC66F5"/>
    <w:rsid w:val="00AC722D"/>
    <w:rsid w:val="00AC7A8E"/>
    <w:rsid w:val="00AD0592"/>
    <w:rsid w:val="00AD13BD"/>
    <w:rsid w:val="00AD2EC0"/>
    <w:rsid w:val="00AD2FC7"/>
    <w:rsid w:val="00AD37BF"/>
    <w:rsid w:val="00AE174A"/>
    <w:rsid w:val="00AE1A6C"/>
    <w:rsid w:val="00AE1C73"/>
    <w:rsid w:val="00AE33B3"/>
    <w:rsid w:val="00AE3A6D"/>
    <w:rsid w:val="00AE5855"/>
    <w:rsid w:val="00AF1300"/>
    <w:rsid w:val="00AF4148"/>
    <w:rsid w:val="00AF629F"/>
    <w:rsid w:val="00AF7DCE"/>
    <w:rsid w:val="00B00D39"/>
    <w:rsid w:val="00B03EA6"/>
    <w:rsid w:val="00B03EB8"/>
    <w:rsid w:val="00B04099"/>
    <w:rsid w:val="00B048F2"/>
    <w:rsid w:val="00B07A77"/>
    <w:rsid w:val="00B1049B"/>
    <w:rsid w:val="00B10B08"/>
    <w:rsid w:val="00B11365"/>
    <w:rsid w:val="00B125E3"/>
    <w:rsid w:val="00B12FAD"/>
    <w:rsid w:val="00B14794"/>
    <w:rsid w:val="00B14F7B"/>
    <w:rsid w:val="00B15872"/>
    <w:rsid w:val="00B15A92"/>
    <w:rsid w:val="00B15F41"/>
    <w:rsid w:val="00B173E4"/>
    <w:rsid w:val="00B21047"/>
    <w:rsid w:val="00B21AF3"/>
    <w:rsid w:val="00B21D41"/>
    <w:rsid w:val="00B2312E"/>
    <w:rsid w:val="00B242D5"/>
    <w:rsid w:val="00B24716"/>
    <w:rsid w:val="00B2490D"/>
    <w:rsid w:val="00B25471"/>
    <w:rsid w:val="00B25A51"/>
    <w:rsid w:val="00B2773B"/>
    <w:rsid w:val="00B27768"/>
    <w:rsid w:val="00B27C10"/>
    <w:rsid w:val="00B3023E"/>
    <w:rsid w:val="00B321CD"/>
    <w:rsid w:val="00B32F09"/>
    <w:rsid w:val="00B355D6"/>
    <w:rsid w:val="00B37899"/>
    <w:rsid w:val="00B41D36"/>
    <w:rsid w:val="00B41D7A"/>
    <w:rsid w:val="00B43366"/>
    <w:rsid w:val="00B44A66"/>
    <w:rsid w:val="00B45500"/>
    <w:rsid w:val="00B4634F"/>
    <w:rsid w:val="00B52CB5"/>
    <w:rsid w:val="00B54545"/>
    <w:rsid w:val="00B55832"/>
    <w:rsid w:val="00B56110"/>
    <w:rsid w:val="00B601E7"/>
    <w:rsid w:val="00B60AF3"/>
    <w:rsid w:val="00B635F2"/>
    <w:rsid w:val="00B67831"/>
    <w:rsid w:val="00B67F44"/>
    <w:rsid w:val="00B722E1"/>
    <w:rsid w:val="00B75662"/>
    <w:rsid w:val="00B77881"/>
    <w:rsid w:val="00B813BD"/>
    <w:rsid w:val="00B841B4"/>
    <w:rsid w:val="00B852F7"/>
    <w:rsid w:val="00B85690"/>
    <w:rsid w:val="00B85944"/>
    <w:rsid w:val="00B86A99"/>
    <w:rsid w:val="00B8795C"/>
    <w:rsid w:val="00B907FB"/>
    <w:rsid w:val="00B90835"/>
    <w:rsid w:val="00B93998"/>
    <w:rsid w:val="00B93A4F"/>
    <w:rsid w:val="00B940D5"/>
    <w:rsid w:val="00B9425B"/>
    <w:rsid w:val="00B9454B"/>
    <w:rsid w:val="00B956B9"/>
    <w:rsid w:val="00B973A8"/>
    <w:rsid w:val="00BA024B"/>
    <w:rsid w:val="00BA08C2"/>
    <w:rsid w:val="00BA22E2"/>
    <w:rsid w:val="00BA39E7"/>
    <w:rsid w:val="00BA7C2B"/>
    <w:rsid w:val="00BA7EEB"/>
    <w:rsid w:val="00BB00F9"/>
    <w:rsid w:val="00BB384E"/>
    <w:rsid w:val="00BB4C2C"/>
    <w:rsid w:val="00BC02F9"/>
    <w:rsid w:val="00BC0987"/>
    <w:rsid w:val="00BC117E"/>
    <w:rsid w:val="00BC14A3"/>
    <w:rsid w:val="00BC182E"/>
    <w:rsid w:val="00BC2080"/>
    <w:rsid w:val="00BC4883"/>
    <w:rsid w:val="00BC5679"/>
    <w:rsid w:val="00BC6EAD"/>
    <w:rsid w:val="00BC7DFA"/>
    <w:rsid w:val="00BD53CD"/>
    <w:rsid w:val="00BD5BF8"/>
    <w:rsid w:val="00BD6816"/>
    <w:rsid w:val="00BD7E99"/>
    <w:rsid w:val="00BE29A8"/>
    <w:rsid w:val="00BE6429"/>
    <w:rsid w:val="00BE643D"/>
    <w:rsid w:val="00BE737E"/>
    <w:rsid w:val="00BE7F75"/>
    <w:rsid w:val="00BF00D8"/>
    <w:rsid w:val="00BF20BA"/>
    <w:rsid w:val="00BF425D"/>
    <w:rsid w:val="00BF4AAF"/>
    <w:rsid w:val="00BF514D"/>
    <w:rsid w:val="00BF543E"/>
    <w:rsid w:val="00BF7B68"/>
    <w:rsid w:val="00C03996"/>
    <w:rsid w:val="00C0442C"/>
    <w:rsid w:val="00C044F3"/>
    <w:rsid w:val="00C050C7"/>
    <w:rsid w:val="00C056B9"/>
    <w:rsid w:val="00C05A29"/>
    <w:rsid w:val="00C05ABD"/>
    <w:rsid w:val="00C1121D"/>
    <w:rsid w:val="00C11A01"/>
    <w:rsid w:val="00C12608"/>
    <w:rsid w:val="00C12AC3"/>
    <w:rsid w:val="00C17CEB"/>
    <w:rsid w:val="00C227AE"/>
    <w:rsid w:val="00C24193"/>
    <w:rsid w:val="00C3053C"/>
    <w:rsid w:val="00C308E0"/>
    <w:rsid w:val="00C325DD"/>
    <w:rsid w:val="00C32C07"/>
    <w:rsid w:val="00C37D4D"/>
    <w:rsid w:val="00C40443"/>
    <w:rsid w:val="00C41BBF"/>
    <w:rsid w:val="00C4207F"/>
    <w:rsid w:val="00C4280C"/>
    <w:rsid w:val="00C437C8"/>
    <w:rsid w:val="00C43BFD"/>
    <w:rsid w:val="00C467E5"/>
    <w:rsid w:val="00C47135"/>
    <w:rsid w:val="00C477EE"/>
    <w:rsid w:val="00C47B35"/>
    <w:rsid w:val="00C50D78"/>
    <w:rsid w:val="00C51C20"/>
    <w:rsid w:val="00C51E5A"/>
    <w:rsid w:val="00C52FF9"/>
    <w:rsid w:val="00C53698"/>
    <w:rsid w:val="00C538D7"/>
    <w:rsid w:val="00C5575A"/>
    <w:rsid w:val="00C568DC"/>
    <w:rsid w:val="00C56A18"/>
    <w:rsid w:val="00C57277"/>
    <w:rsid w:val="00C5793A"/>
    <w:rsid w:val="00C61DA5"/>
    <w:rsid w:val="00C63473"/>
    <w:rsid w:val="00C649B4"/>
    <w:rsid w:val="00C64C07"/>
    <w:rsid w:val="00C6679A"/>
    <w:rsid w:val="00C70C66"/>
    <w:rsid w:val="00C7128E"/>
    <w:rsid w:val="00C73183"/>
    <w:rsid w:val="00C7650A"/>
    <w:rsid w:val="00C76A3A"/>
    <w:rsid w:val="00C8230C"/>
    <w:rsid w:val="00C85861"/>
    <w:rsid w:val="00C85BEF"/>
    <w:rsid w:val="00C9042A"/>
    <w:rsid w:val="00C92A72"/>
    <w:rsid w:val="00CA12E3"/>
    <w:rsid w:val="00CA6115"/>
    <w:rsid w:val="00CB0BE5"/>
    <w:rsid w:val="00CB1741"/>
    <w:rsid w:val="00CB20C4"/>
    <w:rsid w:val="00CB2342"/>
    <w:rsid w:val="00CB2FB2"/>
    <w:rsid w:val="00CB300F"/>
    <w:rsid w:val="00CB3B22"/>
    <w:rsid w:val="00CB4608"/>
    <w:rsid w:val="00CB514A"/>
    <w:rsid w:val="00CB63AF"/>
    <w:rsid w:val="00CB683C"/>
    <w:rsid w:val="00CC07BC"/>
    <w:rsid w:val="00CC1283"/>
    <w:rsid w:val="00CC2360"/>
    <w:rsid w:val="00CC3072"/>
    <w:rsid w:val="00CC4667"/>
    <w:rsid w:val="00CC62C1"/>
    <w:rsid w:val="00CC6AF3"/>
    <w:rsid w:val="00CC6BCD"/>
    <w:rsid w:val="00CC77D5"/>
    <w:rsid w:val="00CD0AD8"/>
    <w:rsid w:val="00CD180A"/>
    <w:rsid w:val="00CD1D95"/>
    <w:rsid w:val="00CD24E9"/>
    <w:rsid w:val="00CD2603"/>
    <w:rsid w:val="00CD3BCB"/>
    <w:rsid w:val="00CD4250"/>
    <w:rsid w:val="00CD46C5"/>
    <w:rsid w:val="00CD4FC2"/>
    <w:rsid w:val="00CD7137"/>
    <w:rsid w:val="00CE0B3D"/>
    <w:rsid w:val="00CE30DC"/>
    <w:rsid w:val="00CE3205"/>
    <w:rsid w:val="00CE39CB"/>
    <w:rsid w:val="00CE4302"/>
    <w:rsid w:val="00CE4F44"/>
    <w:rsid w:val="00CE7887"/>
    <w:rsid w:val="00CF2150"/>
    <w:rsid w:val="00CF3577"/>
    <w:rsid w:val="00CF4125"/>
    <w:rsid w:val="00D021A8"/>
    <w:rsid w:val="00D02797"/>
    <w:rsid w:val="00D03023"/>
    <w:rsid w:val="00D04081"/>
    <w:rsid w:val="00D11FA2"/>
    <w:rsid w:val="00D14715"/>
    <w:rsid w:val="00D17464"/>
    <w:rsid w:val="00D17918"/>
    <w:rsid w:val="00D21904"/>
    <w:rsid w:val="00D21D1C"/>
    <w:rsid w:val="00D23CA9"/>
    <w:rsid w:val="00D31952"/>
    <w:rsid w:val="00D3344C"/>
    <w:rsid w:val="00D33883"/>
    <w:rsid w:val="00D35121"/>
    <w:rsid w:val="00D35E1F"/>
    <w:rsid w:val="00D36148"/>
    <w:rsid w:val="00D366BA"/>
    <w:rsid w:val="00D36DAE"/>
    <w:rsid w:val="00D41E89"/>
    <w:rsid w:val="00D42C39"/>
    <w:rsid w:val="00D42DBD"/>
    <w:rsid w:val="00D45173"/>
    <w:rsid w:val="00D45DD3"/>
    <w:rsid w:val="00D50EF3"/>
    <w:rsid w:val="00D52AB3"/>
    <w:rsid w:val="00D52AE1"/>
    <w:rsid w:val="00D54379"/>
    <w:rsid w:val="00D54F60"/>
    <w:rsid w:val="00D5733E"/>
    <w:rsid w:val="00D60AF5"/>
    <w:rsid w:val="00D624F7"/>
    <w:rsid w:val="00D62EB8"/>
    <w:rsid w:val="00D64BB4"/>
    <w:rsid w:val="00D653AD"/>
    <w:rsid w:val="00D673D6"/>
    <w:rsid w:val="00D677D7"/>
    <w:rsid w:val="00D707D3"/>
    <w:rsid w:val="00D71E3E"/>
    <w:rsid w:val="00D73BE6"/>
    <w:rsid w:val="00D777F6"/>
    <w:rsid w:val="00D801C4"/>
    <w:rsid w:val="00D80F6C"/>
    <w:rsid w:val="00D81891"/>
    <w:rsid w:val="00D844CF"/>
    <w:rsid w:val="00D853A0"/>
    <w:rsid w:val="00D863E2"/>
    <w:rsid w:val="00D86EA6"/>
    <w:rsid w:val="00D900F5"/>
    <w:rsid w:val="00D936FA"/>
    <w:rsid w:val="00D93C25"/>
    <w:rsid w:val="00D941CF"/>
    <w:rsid w:val="00D96576"/>
    <w:rsid w:val="00D97EFC"/>
    <w:rsid w:val="00DA2BED"/>
    <w:rsid w:val="00DB0443"/>
    <w:rsid w:val="00DB0DE4"/>
    <w:rsid w:val="00DB119A"/>
    <w:rsid w:val="00DB170B"/>
    <w:rsid w:val="00DB225E"/>
    <w:rsid w:val="00DB2BB9"/>
    <w:rsid w:val="00DB4BF0"/>
    <w:rsid w:val="00DC0438"/>
    <w:rsid w:val="00DC1E5B"/>
    <w:rsid w:val="00DC237B"/>
    <w:rsid w:val="00DC3875"/>
    <w:rsid w:val="00DC7D7C"/>
    <w:rsid w:val="00DD2049"/>
    <w:rsid w:val="00DD341C"/>
    <w:rsid w:val="00DD4D1B"/>
    <w:rsid w:val="00DD7B96"/>
    <w:rsid w:val="00DE04C1"/>
    <w:rsid w:val="00DE0885"/>
    <w:rsid w:val="00DE23CF"/>
    <w:rsid w:val="00DE4A8F"/>
    <w:rsid w:val="00DE5787"/>
    <w:rsid w:val="00DE7EA1"/>
    <w:rsid w:val="00DF247B"/>
    <w:rsid w:val="00DF268B"/>
    <w:rsid w:val="00DF329C"/>
    <w:rsid w:val="00DF3BE4"/>
    <w:rsid w:val="00DF3C28"/>
    <w:rsid w:val="00DF54ED"/>
    <w:rsid w:val="00DF5576"/>
    <w:rsid w:val="00DF58BB"/>
    <w:rsid w:val="00DF7B24"/>
    <w:rsid w:val="00E00A6F"/>
    <w:rsid w:val="00E00AEC"/>
    <w:rsid w:val="00E013EA"/>
    <w:rsid w:val="00E039F6"/>
    <w:rsid w:val="00E0413D"/>
    <w:rsid w:val="00E046D1"/>
    <w:rsid w:val="00E04BB5"/>
    <w:rsid w:val="00E058CB"/>
    <w:rsid w:val="00E06986"/>
    <w:rsid w:val="00E07A8B"/>
    <w:rsid w:val="00E11172"/>
    <w:rsid w:val="00E14396"/>
    <w:rsid w:val="00E15279"/>
    <w:rsid w:val="00E160BF"/>
    <w:rsid w:val="00E21DB0"/>
    <w:rsid w:val="00E251D7"/>
    <w:rsid w:val="00E25FB1"/>
    <w:rsid w:val="00E30083"/>
    <w:rsid w:val="00E308E7"/>
    <w:rsid w:val="00E30F26"/>
    <w:rsid w:val="00E31198"/>
    <w:rsid w:val="00E333B8"/>
    <w:rsid w:val="00E36C7A"/>
    <w:rsid w:val="00E3790A"/>
    <w:rsid w:val="00E4083E"/>
    <w:rsid w:val="00E43254"/>
    <w:rsid w:val="00E454A5"/>
    <w:rsid w:val="00E47AF6"/>
    <w:rsid w:val="00E504AD"/>
    <w:rsid w:val="00E50AB5"/>
    <w:rsid w:val="00E54F2A"/>
    <w:rsid w:val="00E55E66"/>
    <w:rsid w:val="00E56934"/>
    <w:rsid w:val="00E57DAB"/>
    <w:rsid w:val="00E61AA8"/>
    <w:rsid w:val="00E63558"/>
    <w:rsid w:val="00E63D51"/>
    <w:rsid w:val="00E668A1"/>
    <w:rsid w:val="00E67C3B"/>
    <w:rsid w:val="00E73011"/>
    <w:rsid w:val="00E73D96"/>
    <w:rsid w:val="00E800D7"/>
    <w:rsid w:val="00E832BF"/>
    <w:rsid w:val="00E839EF"/>
    <w:rsid w:val="00E83BC8"/>
    <w:rsid w:val="00E860DF"/>
    <w:rsid w:val="00E86775"/>
    <w:rsid w:val="00E90B23"/>
    <w:rsid w:val="00E91E98"/>
    <w:rsid w:val="00E91FF6"/>
    <w:rsid w:val="00E934A0"/>
    <w:rsid w:val="00E974CA"/>
    <w:rsid w:val="00EA136C"/>
    <w:rsid w:val="00EA324E"/>
    <w:rsid w:val="00EA4054"/>
    <w:rsid w:val="00EA6CA4"/>
    <w:rsid w:val="00EB1D7F"/>
    <w:rsid w:val="00EB3902"/>
    <w:rsid w:val="00EB4AED"/>
    <w:rsid w:val="00EB6686"/>
    <w:rsid w:val="00EC13DC"/>
    <w:rsid w:val="00EC220D"/>
    <w:rsid w:val="00EC25BC"/>
    <w:rsid w:val="00EC3EC3"/>
    <w:rsid w:val="00EC4E79"/>
    <w:rsid w:val="00EC53FB"/>
    <w:rsid w:val="00EC6BA7"/>
    <w:rsid w:val="00EC6BCA"/>
    <w:rsid w:val="00ED0673"/>
    <w:rsid w:val="00ED15DD"/>
    <w:rsid w:val="00ED17FE"/>
    <w:rsid w:val="00ED1ED4"/>
    <w:rsid w:val="00ED26D2"/>
    <w:rsid w:val="00ED6DE1"/>
    <w:rsid w:val="00ED7A33"/>
    <w:rsid w:val="00EE1B32"/>
    <w:rsid w:val="00EE3B34"/>
    <w:rsid w:val="00EE3D25"/>
    <w:rsid w:val="00EE41DC"/>
    <w:rsid w:val="00EE51C8"/>
    <w:rsid w:val="00EE75A1"/>
    <w:rsid w:val="00F00F39"/>
    <w:rsid w:val="00F0140E"/>
    <w:rsid w:val="00F01C6A"/>
    <w:rsid w:val="00F03C92"/>
    <w:rsid w:val="00F0432F"/>
    <w:rsid w:val="00F04596"/>
    <w:rsid w:val="00F050C6"/>
    <w:rsid w:val="00F06623"/>
    <w:rsid w:val="00F06BEF"/>
    <w:rsid w:val="00F10434"/>
    <w:rsid w:val="00F11148"/>
    <w:rsid w:val="00F11687"/>
    <w:rsid w:val="00F12146"/>
    <w:rsid w:val="00F12DDB"/>
    <w:rsid w:val="00F2044E"/>
    <w:rsid w:val="00F2255D"/>
    <w:rsid w:val="00F22CDB"/>
    <w:rsid w:val="00F236EE"/>
    <w:rsid w:val="00F246C1"/>
    <w:rsid w:val="00F251C2"/>
    <w:rsid w:val="00F25D25"/>
    <w:rsid w:val="00F27E6A"/>
    <w:rsid w:val="00F331F0"/>
    <w:rsid w:val="00F33E01"/>
    <w:rsid w:val="00F3454B"/>
    <w:rsid w:val="00F3521E"/>
    <w:rsid w:val="00F35351"/>
    <w:rsid w:val="00F36CBA"/>
    <w:rsid w:val="00F40008"/>
    <w:rsid w:val="00F402C8"/>
    <w:rsid w:val="00F409CB"/>
    <w:rsid w:val="00F40D2D"/>
    <w:rsid w:val="00F42CB2"/>
    <w:rsid w:val="00F43C25"/>
    <w:rsid w:val="00F4762F"/>
    <w:rsid w:val="00F47D03"/>
    <w:rsid w:val="00F50E54"/>
    <w:rsid w:val="00F51491"/>
    <w:rsid w:val="00F51626"/>
    <w:rsid w:val="00F52313"/>
    <w:rsid w:val="00F5271F"/>
    <w:rsid w:val="00F529BD"/>
    <w:rsid w:val="00F5349C"/>
    <w:rsid w:val="00F54774"/>
    <w:rsid w:val="00F5691A"/>
    <w:rsid w:val="00F60D69"/>
    <w:rsid w:val="00F62FAF"/>
    <w:rsid w:val="00F63FCE"/>
    <w:rsid w:val="00F648AC"/>
    <w:rsid w:val="00F65C84"/>
    <w:rsid w:val="00F71596"/>
    <w:rsid w:val="00F740D9"/>
    <w:rsid w:val="00F74316"/>
    <w:rsid w:val="00F7545C"/>
    <w:rsid w:val="00F75883"/>
    <w:rsid w:val="00F76B21"/>
    <w:rsid w:val="00F76C17"/>
    <w:rsid w:val="00F77C91"/>
    <w:rsid w:val="00F77D3F"/>
    <w:rsid w:val="00F806C2"/>
    <w:rsid w:val="00F83A69"/>
    <w:rsid w:val="00F85CDA"/>
    <w:rsid w:val="00F8632C"/>
    <w:rsid w:val="00F8704B"/>
    <w:rsid w:val="00F94391"/>
    <w:rsid w:val="00F966CF"/>
    <w:rsid w:val="00FA0C9F"/>
    <w:rsid w:val="00FA377E"/>
    <w:rsid w:val="00FA3EE2"/>
    <w:rsid w:val="00FA42E7"/>
    <w:rsid w:val="00FA4381"/>
    <w:rsid w:val="00FA55CA"/>
    <w:rsid w:val="00FA61F0"/>
    <w:rsid w:val="00FA622B"/>
    <w:rsid w:val="00FB0DCE"/>
    <w:rsid w:val="00FB44AA"/>
    <w:rsid w:val="00FC1C09"/>
    <w:rsid w:val="00FC2768"/>
    <w:rsid w:val="00FC29A6"/>
    <w:rsid w:val="00FC5B07"/>
    <w:rsid w:val="00FC5E59"/>
    <w:rsid w:val="00FC7D85"/>
    <w:rsid w:val="00FD2358"/>
    <w:rsid w:val="00FD4139"/>
    <w:rsid w:val="00FD4C54"/>
    <w:rsid w:val="00FD587F"/>
    <w:rsid w:val="00FD666F"/>
    <w:rsid w:val="00FD6FEA"/>
    <w:rsid w:val="00FD774A"/>
    <w:rsid w:val="00FE165C"/>
    <w:rsid w:val="00FE3601"/>
    <w:rsid w:val="00FE478B"/>
    <w:rsid w:val="00FE4DFB"/>
    <w:rsid w:val="00FE56B3"/>
    <w:rsid w:val="00FF0A60"/>
    <w:rsid w:val="00FF1227"/>
    <w:rsid w:val="00FF2A1E"/>
    <w:rsid w:val="00FF71B9"/>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EA75E"/>
  <w15:chartTrackingRefBased/>
  <w15:docId w15:val="{BE498A21-CE25-4C1F-B770-59821E0A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RN Text"/>
    <w:next w:val="RNTopic"/>
    <w:qFormat/>
    <w:rsid w:val="003E000F"/>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2">
    <w:name w:val="heading 2"/>
    <w:basedOn w:val="Normal"/>
    <w:next w:val="Normal"/>
    <w:link w:val="Heading2Char"/>
    <w:uiPriority w:val="9"/>
    <w:unhideWhenUsed/>
    <w:qFormat/>
    <w:rsid w:val="00673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4611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3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 w:type="paragraph" w:styleId="Caption">
    <w:name w:val="caption"/>
    <w:basedOn w:val="Normal"/>
    <w:next w:val="Normal"/>
    <w:unhideWhenUsed/>
    <w:qFormat/>
    <w:rsid w:val="0036511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73F1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AA68B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37691"/>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537691"/>
    <w:rPr>
      <w:rFonts w:ascii="Helvetica Neue" w:eastAsia="Helvetica Neue" w:hAnsi="Helvetica Neue" w:cs="Helvetica Neue"/>
      <w:sz w:val="24"/>
      <w:szCs w:val="24"/>
    </w:rPr>
  </w:style>
  <w:style w:type="character" w:customStyle="1" w:styleId="Heading4Char">
    <w:name w:val="Heading 4 Char"/>
    <w:basedOn w:val="DefaultParagraphFont"/>
    <w:link w:val="Heading4"/>
    <w:uiPriority w:val="9"/>
    <w:semiHidden/>
    <w:rsid w:val="00646110"/>
    <w:rPr>
      <w:rFonts w:asciiTheme="majorHAnsi" w:eastAsiaTheme="majorEastAsia" w:hAnsiTheme="majorHAnsi" w:cstheme="majorBidi"/>
      <w:i/>
      <w:iCs/>
      <w:color w:val="2E74B5" w:themeColor="accent1" w:themeShade="BF"/>
    </w:rPr>
  </w:style>
  <w:style w:type="paragraph" w:customStyle="1" w:styleId="RNToCTopic">
    <w:name w:val="RN ToC Topic"/>
    <w:basedOn w:val="Heading1"/>
    <w:link w:val="RNToCTopicChar"/>
    <w:qFormat/>
    <w:rsid w:val="00A105F7"/>
    <w:rPr>
      <w:color w:val="833C0B" w:themeColor="accent2" w:themeShade="80"/>
    </w:rPr>
  </w:style>
  <w:style w:type="paragraph" w:customStyle="1" w:styleId="RNToCSummary">
    <w:name w:val="RN ToC Summary"/>
    <w:basedOn w:val="Normal"/>
    <w:link w:val="RNToCSummaryChar"/>
    <w:qFormat/>
    <w:rsid w:val="00A105F7"/>
    <w:pPr>
      <w:ind w:left="720"/>
    </w:pPr>
  </w:style>
  <w:style w:type="character" w:customStyle="1" w:styleId="RNToCTopicChar">
    <w:name w:val="RN ToC Topic Char"/>
    <w:basedOn w:val="Heading1Char"/>
    <w:link w:val="RNToCTopic"/>
    <w:rsid w:val="00A105F7"/>
    <w:rPr>
      <w:rFonts w:ascii="Calibri" w:eastAsia="Times New Roman" w:hAnsi="Calibri" w:cs="Times New Roman"/>
      <w:b/>
      <w:bCs/>
      <w:color w:val="833C0B" w:themeColor="accent2" w:themeShade="80"/>
      <w:sz w:val="28"/>
      <w:szCs w:val="28"/>
      <w:lang w:val="en-GB"/>
    </w:rPr>
  </w:style>
  <w:style w:type="paragraph" w:customStyle="1" w:styleId="RNTopic">
    <w:name w:val="RN Topic"/>
    <w:basedOn w:val="Heading1"/>
    <w:next w:val="Normal"/>
    <w:link w:val="RNTopicChar"/>
    <w:qFormat/>
    <w:rsid w:val="000732F3"/>
    <w:pPr>
      <w:pBdr>
        <w:top w:val="double" w:sz="4" w:space="1" w:color="BF8F00" w:themeColor="accent4" w:themeShade="BF"/>
      </w:pBdr>
    </w:pPr>
    <w:rPr>
      <w:color w:val="auto"/>
    </w:rPr>
  </w:style>
  <w:style w:type="character" w:customStyle="1" w:styleId="RNToCSummaryChar">
    <w:name w:val="RN ToC Summary Char"/>
    <w:basedOn w:val="DefaultParagraphFont"/>
    <w:link w:val="RNToCSummary"/>
    <w:rsid w:val="00A105F7"/>
  </w:style>
  <w:style w:type="paragraph" w:customStyle="1" w:styleId="RNCaption">
    <w:name w:val="RN Caption"/>
    <w:basedOn w:val="Normal"/>
    <w:link w:val="RNCaptionChar"/>
    <w:qFormat/>
    <w:rsid w:val="00A94AFD"/>
    <w:pPr>
      <w:jc w:val="center"/>
    </w:pPr>
    <w:rPr>
      <w:i/>
      <w:sz w:val="18"/>
      <w:szCs w:val="18"/>
    </w:rPr>
  </w:style>
  <w:style w:type="character" w:customStyle="1" w:styleId="RNTopicChar">
    <w:name w:val="RN Topic Char"/>
    <w:basedOn w:val="Heading1Char"/>
    <w:link w:val="RNTopic"/>
    <w:rsid w:val="000732F3"/>
    <w:rPr>
      <w:rFonts w:ascii="Calibri" w:eastAsia="Times New Roman" w:hAnsi="Calibri" w:cs="Times New Roman"/>
      <w:b/>
      <w:bCs/>
      <w:color w:val="1D1B11"/>
      <w:sz w:val="28"/>
      <w:szCs w:val="28"/>
      <w:lang w:val="en-GB"/>
    </w:rPr>
  </w:style>
  <w:style w:type="character" w:customStyle="1" w:styleId="RNCaptionChar">
    <w:name w:val="RN Caption Char"/>
    <w:basedOn w:val="DefaultParagraphFont"/>
    <w:link w:val="RNCaption"/>
    <w:rsid w:val="00A94AFD"/>
    <w:rPr>
      <w:i/>
      <w:sz w:val="18"/>
      <w:szCs w:val="18"/>
    </w:rPr>
  </w:style>
  <w:style w:type="table" w:customStyle="1" w:styleId="TableGrid1">
    <w:name w:val="Table Grid1"/>
    <w:basedOn w:val="TableNormal"/>
    <w:next w:val="TableGrid"/>
    <w:uiPriority w:val="39"/>
    <w:rsid w:val="00D777F6"/>
    <w:pPr>
      <w:widowControl w:val="0"/>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2">
    <w:name w:val="MainHead2"/>
    <w:basedOn w:val="Normal"/>
    <w:qFormat/>
    <w:rsid w:val="00E800D7"/>
    <w:pPr>
      <w:spacing w:after="240" w:line="240" w:lineRule="auto"/>
    </w:pPr>
    <w:rPr>
      <w:rFonts w:ascii="Arial" w:eastAsiaTheme="minorEastAsia" w:hAnsi="Arial" w:cs="Arial"/>
      <w:color w:val="FFC000" w:themeColor="accent4"/>
      <w:sz w:val="32"/>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3629">
      <w:bodyDiv w:val="1"/>
      <w:marLeft w:val="0"/>
      <w:marRight w:val="0"/>
      <w:marTop w:val="0"/>
      <w:marBottom w:val="0"/>
      <w:divBdr>
        <w:top w:val="none" w:sz="0" w:space="0" w:color="auto"/>
        <w:left w:val="none" w:sz="0" w:space="0" w:color="auto"/>
        <w:bottom w:val="none" w:sz="0" w:space="0" w:color="auto"/>
        <w:right w:val="none" w:sz="0" w:space="0" w:color="auto"/>
      </w:divBdr>
    </w:div>
    <w:div w:id="38239311">
      <w:bodyDiv w:val="1"/>
      <w:marLeft w:val="0"/>
      <w:marRight w:val="0"/>
      <w:marTop w:val="0"/>
      <w:marBottom w:val="0"/>
      <w:divBdr>
        <w:top w:val="none" w:sz="0" w:space="0" w:color="auto"/>
        <w:left w:val="none" w:sz="0" w:space="0" w:color="auto"/>
        <w:bottom w:val="none" w:sz="0" w:space="0" w:color="auto"/>
        <w:right w:val="none" w:sz="0" w:space="0" w:color="auto"/>
      </w:divBdr>
    </w:div>
    <w:div w:id="57676664">
      <w:bodyDiv w:val="1"/>
      <w:marLeft w:val="0"/>
      <w:marRight w:val="0"/>
      <w:marTop w:val="0"/>
      <w:marBottom w:val="0"/>
      <w:divBdr>
        <w:top w:val="none" w:sz="0" w:space="0" w:color="auto"/>
        <w:left w:val="none" w:sz="0" w:space="0" w:color="auto"/>
        <w:bottom w:val="none" w:sz="0" w:space="0" w:color="auto"/>
        <w:right w:val="none" w:sz="0" w:space="0" w:color="auto"/>
      </w:divBdr>
    </w:div>
    <w:div w:id="88819078">
      <w:bodyDiv w:val="1"/>
      <w:marLeft w:val="0"/>
      <w:marRight w:val="0"/>
      <w:marTop w:val="0"/>
      <w:marBottom w:val="0"/>
      <w:divBdr>
        <w:top w:val="none" w:sz="0" w:space="0" w:color="auto"/>
        <w:left w:val="none" w:sz="0" w:space="0" w:color="auto"/>
        <w:bottom w:val="none" w:sz="0" w:space="0" w:color="auto"/>
        <w:right w:val="none" w:sz="0" w:space="0" w:color="auto"/>
      </w:divBdr>
    </w:div>
    <w:div w:id="149753342">
      <w:bodyDiv w:val="1"/>
      <w:marLeft w:val="0"/>
      <w:marRight w:val="0"/>
      <w:marTop w:val="0"/>
      <w:marBottom w:val="0"/>
      <w:divBdr>
        <w:top w:val="none" w:sz="0" w:space="0" w:color="auto"/>
        <w:left w:val="none" w:sz="0" w:space="0" w:color="auto"/>
        <w:bottom w:val="none" w:sz="0" w:space="0" w:color="auto"/>
        <w:right w:val="none" w:sz="0" w:space="0" w:color="auto"/>
      </w:divBdr>
    </w:div>
    <w:div w:id="210508322">
      <w:bodyDiv w:val="1"/>
      <w:marLeft w:val="0"/>
      <w:marRight w:val="0"/>
      <w:marTop w:val="0"/>
      <w:marBottom w:val="0"/>
      <w:divBdr>
        <w:top w:val="none" w:sz="0" w:space="0" w:color="auto"/>
        <w:left w:val="none" w:sz="0" w:space="0" w:color="auto"/>
        <w:bottom w:val="none" w:sz="0" w:space="0" w:color="auto"/>
        <w:right w:val="none" w:sz="0" w:space="0" w:color="auto"/>
      </w:divBdr>
    </w:div>
    <w:div w:id="261572860">
      <w:bodyDiv w:val="1"/>
      <w:marLeft w:val="0"/>
      <w:marRight w:val="0"/>
      <w:marTop w:val="0"/>
      <w:marBottom w:val="0"/>
      <w:divBdr>
        <w:top w:val="none" w:sz="0" w:space="0" w:color="auto"/>
        <w:left w:val="none" w:sz="0" w:space="0" w:color="auto"/>
        <w:bottom w:val="none" w:sz="0" w:space="0" w:color="auto"/>
        <w:right w:val="none" w:sz="0" w:space="0" w:color="auto"/>
      </w:divBdr>
    </w:div>
    <w:div w:id="262687103">
      <w:bodyDiv w:val="1"/>
      <w:marLeft w:val="0"/>
      <w:marRight w:val="0"/>
      <w:marTop w:val="0"/>
      <w:marBottom w:val="0"/>
      <w:divBdr>
        <w:top w:val="none" w:sz="0" w:space="0" w:color="auto"/>
        <w:left w:val="none" w:sz="0" w:space="0" w:color="auto"/>
        <w:bottom w:val="none" w:sz="0" w:space="0" w:color="auto"/>
        <w:right w:val="none" w:sz="0" w:space="0" w:color="auto"/>
      </w:divBdr>
    </w:div>
    <w:div w:id="268707739">
      <w:bodyDiv w:val="1"/>
      <w:marLeft w:val="0"/>
      <w:marRight w:val="0"/>
      <w:marTop w:val="0"/>
      <w:marBottom w:val="0"/>
      <w:divBdr>
        <w:top w:val="none" w:sz="0" w:space="0" w:color="auto"/>
        <w:left w:val="none" w:sz="0" w:space="0" w:color="auto"/>
        <w:bottom w:val="none" w:sz="0" w:space="0" w:color="auto"/>
        <w:right w:val="none" w:sz="0" w:space="0" w:color="auto"/>
      </w:divBdr>
      <w:divsChild>
        <w:div w:id="12267038">
          <w:marLeft w:val="907"/>
          <w:marRight w:val="0"/>
          <w:marTop w:val="0"/>
          <w:marBottom w:val="240"/>
          <w:divBdr>
            <w:top w:val="none" w:sz="0" w:space="0" w:color="auto"/>
            <w:left w:val="none" w:sz="0" w:space="0" w:color="auto"/>
            <w:bottom w:val="none" w:sz="0" w:space="0" w:color="auto"/>
            <w:right w:val="none" w:sz="0" w:space="0" w:color="auto"/>
          </w:divBdr>
        </w:div>
        <w:div w:id="16777504">
          <w:marLeft w:val="446"/>
          <w:marRight w:val="0"/>
          <w:marTop w:val="0"/>
          <w:marBottom w:val="240"/>
          <w:divBdr>
            <w:top w:val="none" w:sz="0" w:space="0" w:color="auto"/>
            <w:left w:val="none" w:sz="0" w:space="0" w:color="auto"/>
            <w:bottom w:val="none" w:sz="0" w:space="0" w:color="auto"/>
            <w:right w:val="none" w:sz="0" w:space="0" w:color="auto"/>
          </w:divBdr>
        </w:div>
        <w:div w:id="141393075">
          <w:marLeft w:val="907"/>
          <w:marRight w:val="0"/>
          <w:marTop w:val="0"/>
          <w:marBottom w:val="240"/>
          <w:divBdr>
            <w:top w:val="none" w:sz="0" w:space="0" w:color="auto"/>
            <w:left w:val="none" w:sz="0" w:space="0" w:color="auto"/>
            <w:bottom w:val="none" w:sz="0" w:space="0" w:color="auto"/>
            <w:right w:val="none" w:sz="0" w:space="0" w:color="auto"/>
          </w:divBdr>
        </w:div>
        <w:div w:id="156852030">
          <w:marLeft w:val="907"/>
          <w:marRight w:val="0"/>
          <w:marTop w:val="0"/>
          <w:marBottom w:val="240"/>
          <w:divBdr>
            <w:top w:val="none" w:sz="0" w:space="0" w:color="auto"/>
            <w:left w:val="none" w:sz="0" w:space="0" w:color="auto"/>
            <w:bottom w:val="none" w:sz="0" w:space="0" w:color="auto"/>
            <w:right w:val="none" w:sz="0" w:space="0" w:color="auto"/>
          </w:divBdr>
        </w:div>
        <w:div w:id="333647845">
          <w:marLeft w:val="446"/>
          <w:marRight w:val="0"/>
          <w:marTop w:val="0"/>
          <w:marBottom w:val="240"/>
          <w:divBdr>
            <w:top w:val="none" w:sz="0" w:space="0" w:color="auto"/>
            <w:left w:val="none" w:sz="0" w:space="0" w:color="auto"/>
            <w:bottom w:val="none" w:sz="0" w:space="0" w:color="auto"/>
            <w:right w:val="none" w:sz="0" w:space="0" w:color="auto"/>
          </w:divBdr>
        </w:div>
        <w:div w:id="351032297">
          <w:marLeft w:val="446"/>
          <w:marRight w:val="0"/>
          <w:marTop w:val="0"/>
          <w:marBottom w:val="240"/>
          <w:divBdr>
            <w:top w:val="none" w:sz="0" w:space="0" w:color="auto"/>
            <w:left w:val="none" w:sz="0" w:space="0" w:color="auto"/>
            <w:bottom w:val="none" w:sz="0" w:space="0" w:color="auto"/>
            <w:right w:val="none" w:sz="0" w:space="0" w:color="auto"/>
          </w:divBdr>
        </w:div>
        <w:div w:id="1196963318">
          <w:marLeft w:val="907"/>
          <w:marRight w:val="0"/>
          <w:marTop w:val="0"/>
          <w:marBottom w:val="240"/>
          <w:divBdr>
            <w:top w:val="none" w:sz="0" w:space="0" w:color="auto"/>
            <w:left w:val="none" w:sz="0" w:space="0" w:color="auto"/>
            <w:bottom w:val="none" w:sz="0" w:space="0" w:color="auto"/>
            <w:right w:val="none" w:sz="0" w:space="0" w:color="auto"/>
          </w:divBdr>
        </w:div>
        <w:div w:id="2085952670">
          <w:marLeft w:val="907"/>
          <w:marRight w:val="0"/>
          <w:marTop w:val="0"/>
          <w:marBottom w:val="240"/>
          <w:divBdr>
            <w:top w:val="none" w:sz="0" w:space="0" w:color="auto"/>
            <w:left w:val="none" w:sz="0" w:space="0" w:color="auto"/>
            <w:bottom w:val="none" w:sz="0" w:space="0" w:color="auto"/>
            <w:right w:val="none" w:sz="0" w:space="0" w:color="auto"/>
          </w:divBdr>
        </w:div>
      </w:divsChild>
    </w:div>
    <w:div w:id="300501871">
      <w:bodyDiv w:val="1"/>
      <w:marLeft w:val="0"/>
      <w:marRight w:val="0"/>
      <w:marTop w:val="0"/>
      <w:marBottom w:val="0"/>
      <w:divBdr>
        <w:top w:val="none" w:sz="0" w:space="0" w:color="auto"/>
        <w:left w:val="none" w:sz="0" w:space="0" w:color="auto"/>
        <w:bottom w:val="none" w:sz="0" w:space="0" w:color="auto"/>
        <w:right w:val="none" w:sz="0" w:space="0" w:color="auto"/>
      </w:divBdr>
    </w:div>
    <w:div w:id="410082508">
      <w:bodyDiv w:val="1"/>
      <w:marLeft w:val="0"/>
      <w:marRight w:val="0"/>
      <w:marTop w:val="0"/>
      <w:marBottom w:val="0"/>
      <w:divBdr>
        <w:top w:val="none" w:sz="0" w:space="0" w:color="auto"/>
        <w:left w:val="none" w:sz="0" w:space="0" w:color="auto"/>
        <w:bottom w:val="none" w:sz="0" w:space="0" w:color="auto"/>
        <w:right w:val="none" w:sz="0" w:space="0" w:color="auto"/>
      </w:divBdr>
    </w:div>
    <w:div w:id="451870888">
      <w:bodyDiv w:val="1"/>
      <w:marLeft w:val="0"/>
      <w:marRight w:val="0"/>
      <w:marTop w:val="0"/>
      <w:marBottom w:val="0"/>
      <w:divBdr>
        <w:top w:val="none" w:sz="0" w:space="0" w:color="auto"/>
        <w:left w:val="none" w:sz="0" w:space="0" w:color="auto"/>
        <w:bottom w:val="none" w:sz="0" w:space="0" w:color="auto"/>
        <w:right w:val="none" w:sz="0" w:space="0" w:color="auto"/>
      </w:divBdr>
    </w:div>
    <w:div w:id="517042729">
      <w:bodyDiv w:val="1"/>
      <w:marLeft w:val="0"/>
      <w:marRight w:val="0"/>
      <w:marTop w:val="0"/>
      <w:marBottom w:val="0"/>
      <w:divBdr>
        <w:top w:val="none" w:sz="0" w:space="0" w:color="auto"/>
        <w:left w:val="none" w:sz="0" w:space="0" w:color="auto"/>
        <w:bottom w:val="none" w:sz="0" w:space="0" w:color="auto"/>
        <w:right w:val="none" w:sz="0" w:space="0" w:color="auto"/>
      </w:divBdr>
    </w:div>
    <w:div w:id="615261138">
      <w:bodyDiv w:val="1"/>
      <w:marLeft w:val="0"/>
      <w:marRight w:val="0"/>
      <w:marTop w:val="0"/>
      <w:marBottom w:val="0"/>
      <w:divBdr>
        <w:top w:val="none" w:sz="0" w:space="0" w:color="auto"/>
        <w:left w:val="none" w:sz="0" w:space="0" w:color="auto"/>
        <w:bottom w:val="none" w:sz="0" w:space="0" w:color="auto"/>
        <w:right w:val="none" w:sz="0" w:space="0" w:color="auto"/>
      </w:divBdr>
      <w:divsChild>
        <w:div w:id="48849188">
          <w:marLeft w:val="446"/>
          <w:marRight w:val="0"/>
          <w:marTop w:val="0"/>
          <w:marBottom w:val="240"/>
          <w:divBdr>
            <w:top w:val="none" w:sz="0" w:space="0" w:color="auto"/>
            <w:left w:val="none" w:sz="0" w:space="0" w:color="auto"/>
            <w:bottom w:val="none" w:sz="0" w:space="0" w:color="auto"/>
            <w:right w:val="none" w:sz="0" w:space="0" w:color="auto"/>
          </w:divBdr>
        </w:div>
        <w:div w:id="616762517">
          <w:marLeft w:val="446"/>
          <w:marRight w:val="0"/>
          <w:marTop w:val="0"/>
          <w:marBottom w:val="240"/>
          <w:divBdr>
            <w:top w:val="none" w:sz="0" w:space="0" w:color="auto"/>
            <w:left w:val="none" w:sz="0" w:space="0" w:color="auto"/>
            <w:bottom w:val="none" w:sz="0" w:space="0" w:color="auto"/>
            <w:right w:val="none" w:sz="0" w:space="0" w:color="auto"/>
          </w:divBdr>
        </w:div>
        <w:div w:id="855121736">
          <w:marLeft w:val="446"/>
          <w:marRight w:val="0"/>
          <w:marTop w:val="0"/>
          <w:marBottom w:val="240"/>
          <w:divBdr>
            <w:top w:val="none" w:sz="0" w:space="0" w:color="auto"/>
            <w:left w:val="none" w:sz="0" w:space="0" w:color="auto"/>
            <w:bottom w:val="none" w:sz="0" w:space="0" w:color="auto"/>
            <w:right w:val="none" w:sz="0" w:space="0" w:color="auto"/>
          </w:divBdr>
        </w:div>
        <w:div w:id="1922368067">
          <w:marLeft w:val="446"/>
          <w:marRight w:val="0"/>
          <w:marTop w:val="0"/>
          <w:marBottom w:val="240"/>
          <w:divBdr>
            <w:top w:val="none" w:sz="0" w:space="0" w:color="auto"/>
            <w:left w:val="none" w:sz="0" w:space="0" w:color="auto"/>
            <w:bottom w:val="none" w:sz="0" w:space="0" w:color="auto"/>
            <w:right w:val="none" w:sz="0" w:space="0" w:color="auto"/>
          </w:divBdr>
        </w:div>
      </w:divsChild>
    </w:div>
    <w:div w:id="619455476">
      <w:bodyDiv w:val="1"/>
      <w:marLeft w:val="0"/>
      <w:marRight w:val="0"/>
      <w:marTop w:val="0"/>
      <w:marBottom w:val="0"/>
      <w:divBdr>
        <w:top w:val="none" w:sz="0" w:space="0" w:color="auto"/>
        <w:left w:val="none" w:sz="0" w:space="0" w:color="auto"/>
        <w:bottom w:val="none" w:sz="0" w:space="0" w:color="auto"/>
        <w:right w:val="none" w:sz="0" w:space="0" w:color="auto"/>
      </w:divBdr>
      <w:divsChild>
        <w:div w:id="306978746">
          <w:marLeft w:val="907"/>
          <w:marRight w:val="0"/>
          <w:marTop w:val="0"/>
          <w:marBottom w:val="240"/>
          <w:divBdr>
            <w:top w:val="none" w:sz="0" w:space="0" w:color="auto"/>
            <w:left w:val="none" w:sz="0" w:space="0" w:color="auto"/>
            <w:bottom w:val="none" w:sz="0" w:space="0" w:color="auto"/>
            <w:right w:val="none" w:sz="0" w:space="0" w:color="auto"/>
          </w:divBdr>
        </w:div>
        <w:div w:id="577249993">
          <w:marLeft w:val="907"/>
          <w:marRight w:val="0"/>
          <w:marTop w:val="0"/>
          <w:marBottom w:val="240"/>
          <w:divBdr>
            <w:top w:val="none" w:sz="0" w:space="0" w:color="auto"/>
            <w:left w:val="none" w:sz="0" w:space="0" w:color="auto"/>
            <w:bottom w:val="none" w:sz="0" w:space="0" w:color="auto"/>
            <w:right w:val="none" w:sz="0" w:space="0" w:color="auto"/>
          </w:divBdr>
        </w:div>
        <w:div w:id="651450070">
          <w:marLeft w:val="907"/>
          <w:marRight w:val="0"/>
          <w:marTop w:val="0"/>
          <w:marBottom w:val="240"/>
          <w:divBdr>
            <w:top w:val="none" w:sz="0" w:space="0" w:color="auto"/>
            <w:left w:val="none" w:sz="0" w:space="0" w:color="auto"/>
            <w:bottom w:val="none" w:sz="0" w:space="0" w:color="auto"/>
            <w:right w:val="none" w:sz="0" w:space="0" w:color="auto"/>
          </w:divBdr>
        </w:div>
        <w:div w:id="1800105202">
          <w:marLeft w:val="446"/>
          <w:marRight w:val="0"/>
          <w:marTop w:val="0"/>
          <w:marBottom w:val="240"/>
          <w:divBdr>
            <w:top w:val="none" w:sz="0" w:space="0" w:color="auto"/>
            <w:left w:val="none" w:sz="0" w:space="0" w:color="auto"/>
            <w:bottom w:val="none" w:sz="0" w:space="0" w:color="auto"/>
            <w:right w:val="none" w:sz="0" w:space="0" w:color="auto"/>
          </w:divBdr>
        </w:div>
        <w:div w:id="1997874456">
          <w:marLeft w:val="907"/>
          <w:marRight w:val="0"/>
          <w:marTop w:val="0"/>
          <w:marBottom w:val="240"/>
          <w:divBdr>
            <w:top w:val="none" w:sz="0" w:space="0" w:color="auto"/>
            <w:left w:val="none" w:sz="0" w:space="0" w:color="auto"/>
            <w:bottom w:val="none" w:sz="0" w:space="0" w:color="auto"/>
            <w:right w:val="none" w:sz="0" w:space="0" w:color="auto"/>
          </w:divBdr>
        </w:div>
      </w:divsChild>
    </w:div>
    <w:div w:id="681276788">
      <w:bodyDiv w:val="1"/>
      <w:marLeft w:val="0"/>
      <w:marRight w:val="0"/>
      <w:marTop w:val="0"/>
      <w:marBottom w:val="0"/>
      <w:divBdr>
        <w:top w:val="none" w:sz="0" w:space="0" w:color="auto"/>
        <w:left w:val="none" w:sz="0" w:space="0" w:color="auto"/>
        <w:bottom w:val="none" w:sz="0" w:space="0" w:color="auto"/>
        <w:right w:val="none" w:sz="0" w:space="0" w:color="auto"/>
      </w:divBdr>
    </w:div>
    <w:div w:id="719090484">
      <w:bodyDiv w:val="1"/>
      <w:marLeft w:val="0"/>
      <w:marRight w:val="0"/>
      <w:marTop w:val="0"/>
      <w:marBottom w:val="0"/>
      <w:divBdr>
        <w:top w:val="none" w:sz="0" w:space="0" w:color="auto"/>
        <w:left w:val="none" w:sz="0" w:space="0" w:color="auto"/>
        <w:bottom w:val="none" w:sz="0" w:space="0" w:color="auto"/>
        <w:right w:val="none" w:sz="0" w:space="0" w:color="auto"/>
      </w:divBdr>
    </w:div>
    <w:div w:id="719400751">
      <w:bodyDiv w:val="1"/>
      <w:marLeft w:val="0"/>
      <w:marRight w:val="0"/>
      <w:marTop w:val="0"/>
      <w:marBottom w:val="0"/>
      <w:divBdr>
        <w:top w:val="none" w:sz="0" w:space="0" w:color="auto"/>
        <w:left w:val="none" w:sz="0" w:space="0" w:color="auto"/>
        <w:bottom w:val="none" w:sz="0" w:space="0" w:color="auto"/>
        <w:right w:val="none" w:sz="0" w:space="0" w:color="auto"/>
      </w:divBdr>
    </w:div>
    <w:div w:id="815296262">
      <w:bodyDiv w:val="1"/>
      <w:marLeft w:val="0"/>
      <w:marRight w:val="0"/>
      <w:marTop w:val="0"/>
      <w:marBottom w:val="0"/>
      <w:divBdr>
        <w:top w:val="none" w:sz="0" w:space="0" w:color="auto"/>
        <w:left w:val="none" w:sz="0" w:space="0" w:color="auto"/>
        <w:bottom w:val="none" w:sz="0" w:space="0" w:color="auto"/>
        <w:right w:val="none" w:sz="0" w:space="0" w:color="auto"/>
      </w:divBdr>
    </w:div>
    <w:div w:id="857498973">
      <w:bodyDiv w:val="1"/>
      <w:marLeft w:val="0"/>
      <w:marRight w:val="0"/>
      <w:marTop w:val="0"/>
      <w:marBottom w:val="0"/>
      <w:divBdr>
        <w:top w:val="none" w:sz="0" w:space="0" w:color="auto"/>
        <w:left w:val="none" w:sz="0" w:space="0" w:color="auto"/>
        <w:bottom w:val="none" w:sz="0" w:space="0" w:color="auto"/>
        <w:right w:val="none" w:sz="0" w:space="0" w:color="auto"/>
      </w:divBdr>
    </w:div>
    <w:div w:id="870460882">
      <w:bodyDiv w:val="1"/>
      <w:marLeft w:val="0"/>
      <w:marRight w:val="0"/>
      <w:marTop w:val="0"/>
      <w:marBottom w:val="0"/>
      <w:divBdr>
        <w:top w:val="none" w:sz="0" w:space="0" w:color="auto"/>
        <w:left w:val="none" w:sz="0" w:space="0" w:color="auto"/>
        <w:bottom w:val="none" w:sz="0" w:space="0" w:color="auto"/>
        <w:right w:val="none" w:sz="0" w:space="0" w:color="auto"/>
      </w:divBdr>
    </w:div>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939529839">
      <w:bodyDiv w:val="1"/>
      <w:marLeft w:val="0"/>
      <w:marRight w:val="0"/>
      <w:marTop w:val="0"/>
      <w:marBottom w:val="0"/>
      <w:divBdr>
        <w:top w:val="none" w:sz="0" w:space="0" w:color="auto"/>
        <w:left w:val="none" w:sz="0" w:space="0" w:color="auto"/>
        <w:bottom w:val="none" w:sz="0" w:space="0" w:color="auto"/>
        <w:right w:val="none" w:sz="0" w:space="0" w:color="auto"/>
      </w:divBdr>
    </w:div>
    <w:div w:id="988437198">
      <w:bodyDiv w:val="1"/>
      <w:marLeft w:val="0"/>
      <w:marRight w:val="0"/>
      <w:marTop w:val="0"/>
      <w:marBottom w:val="0"/>
      <w:divBdr>
        <w:top w:val="none" w:sz="0" w:space="0" w:color="auto"/>
        <w:left w:val="none" w:sz="0" w:space="0" w:color="auto"/>
        <w:bottom w:val="none" w:sz="0" w:space="0" w:color="auto"/>
        <w:right w:val="none" w:sz="0" w:space="0" w:color="auto"/>
      </w:divBdr>
    </w:div>
    <w:div w:id="1047216805">
      <w:bodyDiv w:val="1"/>
      <w:marLeft w:val="0"/>
      <w:marRight w:val="0"/>
      <w:marTop w:val="0"/>
      <w:marBottom w:val="0"/>
      <w:divBdr>
        <w:top w:val="none" w:sz="0" w:space="0" w:color="auto"/>
        <w:left w:val="none" w:sz="0" w:space="0" w:color="auto"/>
        <w:bottom w:val="none" w:sz="0" w:space="0" w:color="auto"/>
        <w:right w:val="none" w:sz="0" w:space="0" w:color="auto"/>
      </w:divBdr>
    </w:div>
    <w:div w:id="1070080408">
      <w:bodyDiv w:val="1"/>
      <w:marLeft w:val="0"/>
      <w:marRight w:val="0"/>
      <w:marTop w:val="0"/>
      <w:marBottom w:val="0"/>
      <w:divBdr>
        <w:top w:val="none" w:sz="0" w:space="0" w:color="auto"/>
        <w:left w:val="none" w:sz="0" w:space="0" w:color="auto"/>
        <w:bottom w:val="none" w:sz="0" w:space="0" w:color="auto"/>
        <w:right w:val="none" w:sz="0" w:space="0" w:color="auto"/>
      </w:divBdr>
    </w:div>
    <w:div w:id="1175538799">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1287783543">
      <w:bodyDiv w:val="1"/>
      <w:marLeft w:val="0"/>
      <w:marRight w:val="0"/>
      <w:marTop w:val="0"/>
      <w:marBottom w:val="0"/>
      <w:divBdr>
        <w:top w:val="none" w:sz="0" w:space="0" w:color="auto"/>
        <w:left w:val="none" w:sz="0" w:space="0" w:color="auto"/>
        <w:bottom w:val="none" w:sz="0" w:space="0" w:color="auto"/>
        <w:right w:val="none" w:sz="0" w:space="0" w:color="auto"/>
      </w:divBdr>
      <w:divsChild>
        <w:div w:id="128209778">
          <w:marLeft w:val="446"/>
          <w:marRight w:val="0"/>
          <w:marTop w:val="0"/>
          <w:marBottom w:val="240"/>
          <w:divBdr>
            <w:top w:val="none" w:sz="0" w:space="0" w:color="auto"/>
            <w:left w:val="none" w:sz="0" w:space="0" w:color="auto"/>
            <w:bottom w:val="none" w:sz="0" w:space="0" w:color="auto"/>
            <w:right w:val="none" w:sz="0" w:space="0" w:color="auto"/>
          </w:divBdr>
        </w:div>
        <w:div w:id="720402549">
          <w:marLeft w:val="446"/>
          <w:marRight w:val="0"/>
          <w:marTop w:val="0"/>
          <w:marBottom w:val="240"/>
          <w:divBdr>
            <w:top w:val="none" w:sz="0" w:space="0" w:color="auto"/>
            <w:left w:val="none" w:sz="0" w:space="0" w:color="auto"/>
            <w:bottom w:val="none" w:sz="0" w:space="0" w:color="auto"/>
            <w:right w:val="none" w:sz="0" w:space="0" w:color="auto"/>
          </w:divBdr>
        </w:div>
        <w:div w:id="1846896096">
          <w:marLeft w:val="446"/>
          <w:marRight w:val="0"/>
          <w:marTop w:val="0"/>
          <w:marBottom w:val="240"/>
          <w:divBdr>
            <w:top w:val="none" w:sz="0" w:space="0" w:color="auto"/>
            <w:left w:val="none" w:sz="0" w:space="0" w:color="auto"/>
            <w:bottom w:val="none" w:sz="0" w:space="0" w:color="auto"/>
            <w:right w:val="none" w:sz="0" w:space="0" w:color="auto"/>
          </w:divBdr>
        </w:div>
      </w:divsChild>
    </w:div>
    <w:div w:id="1293706758">
      <w:bodyDiv w:val="1"/>
      <w:marLeft w:val="0"/>
      <w:marRight w:val="0"/>
      <w:marTop w:val="0"/>
      <w:marBottom w:val="0"/>
      <w:divBdr>
        <w:top w:val="none" w:sz="0" w:space="0" w:color="auto"/>
        <w:left w:val="none" w:sz="0" w:space="0" w:color="auto"/>
        <w:bottom w:val="none" w:sz="0" w:space="0" w:color="auto"/>
        <w:right w:val="none" w:sz="0" w:space="0" w:color="auto"/>
      </w:divBdr>
    </w:div>
    <w:div w:id="1329483527">
      <w:bodyDiv w:val="1"/>
      <w:marLeft w:val="0"/>
      <w:marRight w:val="0"/>
      <w:marTop w:val="0"/>
      <w:marBottom w:val="0"/>
      <w:divBdr>
        <w:top w:val="none" w:sz="0" w:space="0" w:color="auto"/>
        <w:left w:val="none" w:sz="0" w:space="0" w:color="auto"/>
        <w:bottom w:val="none" w:sz="0" w:space="0" w:color="auto"/>
        <w:right w:val="none" w:sz="0" w:space="0" w:color="auto"/>
      </w:divBdr>
      <w:divsChild>
        <w:div w:id="175703753">
          <w:marLeft w:val="907"/>
          <w:marRight w:val="0"/>
          <w:marTop w:val="0"/>
          <w:marBottom w:val="240"/>
          <w:divBdr>
            <w:top w:val="none" w:sz="0" w:space="0" w:color="auto"/>
            <w:left w:val="none" w:sz="0" w:space="0" w:color="auto"/>
            <w:bottom w:val="none" w:sz="0" w:space="0" w:color="auto"/>
            <w:right w:val="none" w:sz="0" w:space="0" w:color="auto"/>
          </w:divBdr>
        </w:div>
        <w:div w:id="830371529">
          <w:marLeft w:val="907"/>
          <w:marRight w:val="0"/>
          <w:marTop w:val="0"/>
          <w:marBottom w:val="240"/>
          <w:divBdr>
            <w:top w:val="none" w:sz="0" w:space="0" w:color="auto"/>
            <w:left w:val="none" w:sz="0" w:space="0" w:color="auto"/>
            <w:bottom w:val="none" w:sz="0" w:space="0" w:color="auto"/>
            <w:right w:val="none" w:sz="0" w:space="0" w:color="auto"/>
          </w:divBdr>
        </w:div>
        <w:div w:id="892736937">
          <w:marLeft w:val="907"/>
          <w:marRight w:val="0"/>
          <w:marTop w:val="0"/>
          <w:marBottom w:val="240"/>
          <w:divBdr>
            <w:top w:val="none" w:sz="0" w:space="0" w:color="auto"/>
            <w:left w:val="none" w:sz="0" w:space="0" w:color="auto"/>
            <w:bottom w:val="none" w:sz="0" w:space="0" w:color="auto"/>
            <w:right w:val="none" w:sz="0" w:space="0" w:color="auto"/>
          </w:divBdr>
        </w:div>
        <w:div w:id="1569339894">
          <w:marLeft w:val="446"/>
          <w:marRight w:val="0"/>
          <w:marTop w:val="0"/>
          <w:marBottom w:val="240"/>
          <w:divBdr>
            <w:top w:val="none" w:sz="0" w:space="0" w:color="auto"/>
            <w:left w:val="none" w:sz="0" w:space="0" w:color="auto"/>
            <w:bottom w:val="none" w:sz="0" w:space="0" w:color="auto"/>
            <w:right w:val="none" w:sz="0" w:space="0" w:color="auto"/>
          </w:divBdr>
        </w:div>
        <w:div w:id="2140299081">
          <w:marLeft w:val="907"/>
          <w:marRight w:val="0"/>
          <w:marTop w:val="0"/>
          <w:marBottom w:val="240"/>
          <w:divBdr>
            <w:top w:val="none" w:sz="0" w:space="0" w:color="auto"/>
            <w:left w:val="none" w:sz="0" w:space="0" w:color="auto"/>
            <w:bottom w:val="none" w:sz="0" w:space="0" w:color="auto"/>
            <w:right w:val="none" w:sz="0" w:space="0" w:color="auto"/>
          </w:divBdr>
        </w:div>
      </w:divsChild>
    </w:div>
    <w:div w:id="1336499836">
      <w:bodyDiv w:val="1"/>
      <w:marLeft w:val="0"/>
      <w:marRight w:val="0"/>
      <w:marTop w:val="0"/>
      <w:marBottom w:val="0"/>
      <w:divBdr>
        <w:top w:val="none" w:sz="0" w:space="0" w:color="auto"/>
        <w:left w:val="none" w:sz="0" w:space="0" w:color="auto"/>
        <w:bottom w:val="none" w:sz="0" w:space="0" w:color="auto"/>
        <w:right w:val="none" w:sz="0" w:space="0" w:color="auto"/>
      </w:divBdr>
      <w:divsChild>
        <w:div w:id="1452672576">
          <w:marLeft w:val="0"/>
          <w:marRight w:val="0"/>
          <w:marTop w:val="0"/>
          <w:marBottom w:val="0"/>
          <w:divBdr>
            <w:top w:val="none" w:sz="0" w:space="0" w:color="auto"/>
            <w:left w:val="none" w:sz="0" w:space="0" w:color="auto"/>
            <w:bottom w:val="none" w:sz="0" w:space="0" w:color="auto"/>
            <w:right w:val="none" w:sz="0" w:space="0" w:color="auto"/>
          </w:divBdr>
        </w:div>
      </w:divsChild>
    </w:div>
    <w:div w:id="1527406747">
      <w:bodyDiv w:val="1"/>
      <w:marLeft w:val="0"/>
      <w:marRight w:val="0"/>
      <w:marTop w:val="0"/>
      <w:marBottom w:val="0"/>
      <w:divBdr>
        <w:top w:val="none" w:sz="0" w:space="0" w:color="auto"/>
        <w:left w:val="none" w:sz="0" w:space="0" w:color="auto"/>
        <w:bottom w:val="none" w:sz="0" w:space="0" w:color="auto"/>
        <w:right w:val="none" w:sz="0" w:space="0" w:color="auto"/>
      </w:divBdr>
    </w:div>
    <w:div w:id="1626736366">
      <w:bodyDiv w:val="1"/>
      <w:marLeft w:val="0"/>
      <w:marRight w:val="0"/>
      <w:marTop w:val="0"/>
      <w:marBottom w:val="0"/>
      <w:divBdr>
        <w:top w:val="none" w:sz="0" w:space="0" w:color="auto"/>
        <w:left w:val="none" w:sz="0" w:space="0" w:color="auto"/>
        <w:bottom w:val="none" w:sz="0" w:space="0" w:color="auto"/>
        <w:right w:val="none" w:sz="0" w:space="0" w:color="auto"/>
      </w:divBdr>
    </w:div>
    <w:div w:id="1676878558">
      <w:bodyDiv w:val="1"/>
      <w:marLeft w:val="0"/>
      <w:marRight w:val="0"/>
      <w:marTop w:val="0"/>
      <w:marBottom w:val="0"/>
      <w:divBdr>
        <w:top w:val="none" w:sz="0" w:space="0" w:color="auto"/>
        <w:left w:val="none" w:sz="0" w:space="0" w:color="auto"/>
        <w:bottom w:val="none" w:sz="0" w:space="0" w:color="auto"/>
        <w:right w:val="none" w:sz="0" w:space="0" w:color="auto"/>
      </w:divBdr>
    </w:div>
    <w:div w:id="1738473657">
      <w:bodyDiv w:val="1"/>
      <w:marLeft w:val="0"/>
      <w:marRight w:val="0"/>
      <w:marTop w:val="0"/>
      <w:marBottom w:val="0"/>
      <w:divBdr>
        <w:top w:val="none" w:sz="0" w:space="0" w:color="auto"/>
        <w:left w:val="none" w:sz="0" w:space="0" w:color="auto"/>
        <w:bottom w:val="none" w:sz="0" w:space="0" w:color="auto"/>
        <w:right w:val="none" w:sz="0" w:space="0" w:color="auto"/>
      </w:divBdr>
    </w:div>
    <w:div w:id="1746295321">
      <w:bodyDiv w:val="1"/>
      <w:marLeft w:val="0"/>
      <w:marRight w:val="0"/>
      <w:marTop w:val="0"/>
      <w:marBottom w:val="0"/>
      <w:divBdr>
        <w:top w:val="none" w:sz="0" w:space="0" w:color="auto"/>
        <w:left w:val="none" w:sz="0" w:space="0" w:color="auto"/>
        <w:bottom w:val="none" w:sz="0" w:space="0" w:color="auto"/>
        <w:right w:val="none" w:sz="0" w:space="0" w:color="auto"/>
      </w:divBdr>
      <w:divsChild>
        <w:div w:id="679502584">
          <w:marLeft w:val="907"/>
          <w:marRight w:val="0"/>
          <w:marTop w:val="0"/>
          <w:marBottom w:val="240"/>
          <w:divBdr>
            <w:top w:val="none" w:sz="0" w:space="0" w:color="auto"/>
            <w:left w:val="none" w:sz="0" w:space="0" w:color="auto"/>
            <w:bottom w:val="none" w:sz="0" w:space="0" w:color="auto"/>
            <w:right w:val="none" w:sz="0" w:space="0" w:color="auto"/>
          </w:divBdr>
        </w:div>
      </w:divsChild>
    </w:div>
    <w:div w:id="1778672512">
      <w:bodyDiv w:val="1"/>
      <w:marLeft w:val="0"/>
      <w:marRight w:val="0"/>
      <w:marTop w:val="0"/>
      <w:marBottom w:val="0"/>
      <w:divBdr>
        <w:top w:val="none" w:sz="0" w:space="0" w:color="auto"/>
        <w:left w:val="none" w:sz="0" w:space="0" w:color="auto"/>
        <w:bottom w:val="none" w:sz="0" w:space="0" w:color="auto"/>
        <w:right w:val="none" w:sz="0" w:space="0" w:color="auto"/>
      </w:divBdr>
    </w:div>
    <w:div w:id="1841040489">
      <w:bodyDiv w:val="1"/>
      <w:marLeft w:val="0"/>
      <w:marRight w:val="0"/>
      <w:marTop w:val="0"/>
      <w:marBottom w:val="0"/>
      <w:divBdr>
        <w:top w:val="none" w:sz="0" w:space="0" w:color="auto"/>
        <w:left w:val="none" w:sz="0" w:space="0" w:color="auto"/>
        <w:bottom w:val="none" w:sz="0" w:space="0" w:color="auto"/>
        <w:right w:val="none" w:sz="0" w:space="0" w:color="auto"/>
      </w:divBdr>
    </w:div>
    <w:div w:id="2041977628">
      <w:bodyDiv w:val="1"/>
      <w:marLeft w:val="0"/>
      <w:marRight w:val="0"/>
      <w:marTop w:val="0"/>
      <w:marBottom w:val="0"/>
      <w:divBdr>
        <w:top w:val="none" w:sz="0" w:space="0" w:color="auto"/>
        <w:left w:val="none" w:sz="0" w:space="0" w:color="auto"/>
        <w:bottom w:val="none" w:sz="0" w:space="0" w:color="auto"/>
        <w:right w:val="none" w:sz="0" w:space="0" w:color="auto"/>
      </w:divBdr>
    </w:div>
    <w:div w:id="2063627754">
      <w:bodyDiv w:val="1"/>
      <w:marLeft w:val="0"/>
      <w:marRight w:val="0"/>
      <w:marTop w:val="0"/>
      <w:marBottom w:val="0"/>
      <w:divBdr>
        <w:top w:val="none" w:sz="0" w:space="0" w:color="auto"/>
        <w:left w:val="none" w:sz="0" w:space="0" w:color="auto"/>
        <w:bottom w:val="none" w:sz="0" w:space="0" w:color="auto"/>
        <w:right w:val="none" w:sz="0" w:space="0" w:color="auto"/>
      </w:divBdr>
    </w:div>
    <w:div w:id="2070108691">
      <w:bodyDiv w:val="1"/>
      <w:marLeft w:val="0"/>
      <w:marRight w:val="0"/>
      <w:marTop w:val="0"/>
      <w:marBottom w:val="0"/>
      <w:divBdr>
        <w:top w:val="none" w:sz="0" w:space="0" w:color="auto"/>
        <w:left w:val="none" w:sz="0" w:space="0" w:color="auto"/>
        <w:bottom w:val="none" w:sz="0" w:space="0" w:color="auto"/>
        <w:right w:val="none" w:sz="0" w:space="0" w:color="auto"/>
      </w:divBdr>
    </w:div>
    <w:div w:id="2072388902">
      <w:bodyDiv w:val="1"/>
      <w:marLeft w:val="0"/>
      <w:marRight w:val="0"/>
      <w:marTop w:val="0"/>
      <w:marBottom w:val="0"/>
      <w:divBdr>
        <w:top w:val="none" w:sz="0" w:space="0" w:color="auto"/>
        <w:left w:val="none" w:sz="0" w:space="0" w:color="auto"/>
        <w:bottom w:val="none" w:sz="0" w:space="0" w:color="auto"/>
        <w:right w:val="none" w:sz="0" w:space="0" w:color="auto"/>
      </w:divBdr>
    </w:div>
    <w:div w:id="2079547139">
      <w:bodyDiv w:val="1"/>
      <w:marLeft w:val="0"/>
      <w:marRight w:val="0"/>
      <w:marTop w:val="0"/>
      <w:marBottom w:val="0"/>
      <w:divBdr>
        <w:top w:val="none" w:sz="0" w:space="0" w:color="auto"/>
        <w:left w:val="none" w:sz="0" w:space="0" w:color="auto"/>
        <w:bottom w:val="none" w:sz="0" w:space="0" w:color="auto"/>
        <w:right w:val="none" w:sz="0" w:space="0" w:color="auto"/>
      </w:divBdr>
    </w:div>
    <w:div w:id="2104109817">
      <w:bodyDiv w:val="1"/>
      <w:marLeft w:val="0"/>
      <w:marRight w:val="0"/>
      <w:marTop w:val="0"/>
      <w:marBottom w:val="0"/>
      <w:divBdr>
        <w:top w:val="none" w:sz="0" w:space="0" w:color="auto"/>
        <w:left w:val="none" w:sz="0" w:space="0" w:color="auto"/>
        <w:bottom w:val="none" w:sz="0" w:space="0" w:color="auto"/>
        <w:right w:val="none" w:sz="0" w:space="0" w:color="auto"/>
      </w:divBdr>
    </w:div>
    <w:div w:id="211740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png"/><Relationship Id="rId21" Type="http://schemas.openxmlformats.org/officeDocument/2006/relationships/image" Target="media/image14.tif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0.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 Id="rId30" Type="http://schemas.openxmlformats.org/officeDocument/2006/relationships/image" Target="media/image170.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5001924\Documents\Custom%20Office%20Templates\Release_Enhancement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E7DE7-F7B1-BE45-92B3-92DFD641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C:\Users\e5001924\Documents\Custom Office Templates\Release_Enhancements.dotm</Template>
  <TotalTime>1</TotalTime>
  <Pages>15</Pages>
  <Words>2126</Words>
  <Characters>12119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14217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O'Neal, Robyn L</dc:creator>
  <cp:keywords/>
  <dc:description/>
  <cp:lastModifiedBy>Nate Bassi</cp:lastModifiedBy>
  <cp:revision>4</cp:revision>
  <cp:lastPrinted>2019-07-25T00:40:00Z</cp:lastPrinted>
  <dcterms:created xsi:type="dcterms:W3CDTF">2019-10-07T20:36:00Z</dcterms:created>
  <dcterms:modified xsi:type="dcterms:W3CDTF">2019-10-07T22:39:00Z</dcterms:modified>
</cp:coreProperties>
</file>