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12ADE" w14:textId="77777777" w:rsidR="00BE14E9" w:rsidRDefault="00796394" w:rsidP="00CF77A8">
      <w:pPr>
        <w:pStyle w:val="Heading1"/>
        <w:rPr>
          <w:noProof/>
        </w:rPr>
      </w:pPr>
      <w:bookmarkStart w:id="0" w:name="_Toc23422423"/>
      <w:bookmarkStart w:id="1" w:name="_Toc23422523"/>
      <w:bookmarkStart w:id="2" w:name="_Toc23838812"/>
      <w:bookmarkStart w:id="3" w:name="_Toc24461932"/>
      <w:bookmarkStart w:id="4" w:name="_Toc24461975"/>
      <w:bookmarkStart w:id="5" w:name="_Toc24621129"/>
      <w:bookmarkStart w:id="6" w:name="_Toc24624096"/>
      <w:bookmarkStart w:id="7" w:name="_Toc24624182"/>
      <w:bookmarkStart w:id="8" w:name="_Toc29813402"/>
      <w:bookmarkStart w:id="9" w:name="_Toc29904535"/>
      <w:bookmarkStart w:id="10" w:name="_Toc29904570"/>
      <w:bookmarkStart w:id="11" w:name="_Toc45717399"/>
      <w:r>
        <w:t>Paragon 5.</w:t>
      </w:r>
      <w:r w:rsidR="00356BEF">
        <w:t>78</w:t>
      </w:r>
      <w:r>
        <w:t xml:space="preserve"> Release Enhancements</w:t>
      </w:r>
      <w:bookmarkEnd w:id="0"/>
      <w:bookmarkEnd w:id="1"/>
      <w:bookmarkEnd w:id="2"/>
      <w:r w:rsidR="00DB4140">
        <w:t xml:space="preserve"> (</w:t>
      </w:r>
      <w:r w:rsidR="00356BEF">
        <w:t>July 2020</w:t>
      </w:r>
      <w:r w:rsidR="00DB4140">
        <w:t>)</w:t>
      </w:r>
      <w:bookmarkEnd w:id="3"/>
      <w:bookmarkEnd w:id="4"/>
      <w:bookmarkEnd w:id="5"/>
      <w:bookmarkEnd w:id="6"/>
      <w:bookmarkEnd w:id="7"/>
      <w:bookmarkEnd w:id="8"/>
      <w:bookmarkEnd w:id="9"/>
      <w:bookmarkEnd w:id="10"/>
      <w:bookmarkEnd w:id="11"/>
      <w:r w:rsidR="00722C44">
        <w:fldChar w:fldCharType="begin"/>
      </w:r>
      <w:r w:rsidR="00722C44">
        <w:instrText xml:space="preserve"> TOC \o "1-2" \h \z \u </w:instrText>
      </w:r>
      <w:r w:rsidR="00722C44">
        <w:fldChar w:fldCharType="separate"/>
      </w:r>
    </w:p>
    <w:p w14:paraId="3BA33D7D" w14:textId="13DDD9A9" w:rsidR="00BE14E9" w:rsidRDefault="00BE14E9">
      <w:pPr>
        <w:pStyle w:val="TOC1"/>
        <w:rPr>
          <w:rFonts w:eastAsiaTheme="minorEastAsia"/>
          <w:noProof/>
        </w:rPr>
      </w:pPr>
      <w:hyperlink w:anchor="_Toc45717399" w:history="1">
        <w:r w:rsidRPr="00990872">
          <w:rPr>
            <w:rStyle w:val="Hyperlink"/>
            <w:noProof/>
          </w:rPr>
          <w:t>Paragon 5.78 Release Enhancements (July 2020)</w:t>
        </w:r>
        <w:r>
          <w:rPr>
            <w:noProof/>
            <w:webHidden/>
          </w:rPr>
          <w:tab/>
        </w:r>
        <w:r>
          <w:rPr>
            <w:noProof/>
            <w:webHidden/>
          </w:rPr>
          <w:fldChar w:fldCharType="begin"/>
        </w:r>
        <w:r>
          <w:rPr>
            <w:noProof/>
            <w:webHidden/>
          </w:rPr>
          <w:instrText xml:space="preserve"> PAGEREF _Toc45717399 \h </w:instrText>
        </w:r>
        <w:r>
          <w:rPr>
            <w:noProof/>
            <w:webHidden/>
          </w:rPr>
        </w:r>
        <w:r>
          <w:rPr>
            <w:noProof/>
            <w:webHidden/>
          </w:rPr>
          <w:fldChar w:fldCharType="separate"/>
        </w:r>
        <w:r w:rsidR="001240A2">
          <w:rPr>
            <w:noProof/>
            <w:webHidden/>
          </w:rPr>
          <w:t>1</w:t>
        </w:r>
        <w:r>
          <w:rPr>
            <w:noProof/>
            <w:webHidden/>
          </w:rPr>
          <w:fldChar w:fldCharType="end"/>
        </w:r>
      </w:hyperlink>
    </w:p>
    <w:p w14:paraId="007AC2E6" w14:textId="698A608D" w:rsidR="00BE14E9" w:rsidRDefault="00BE14E9">
      <w:pPr>
        <w:pStyle w:val="TOC1"/>
        <w:rPr>
          <w:rFonts w:eastAsiaTheme="minorEastAsia"/>
          <w:noProof/>
        </w:rPr>
      </w:pPr>
      <w:hyperlink w:anchor="_Toc45717400" w:history="1">
        <w:r w:rsidRPr="00990872">
          <w:rPr>
            <w:rStyle w:val="Hyperlink"/>
            <w:noProof/>
          </w:rPr>
          <w:t>Corrected Issues</w:t>
        </w:r>
        <w:r>
          <w:rPr>
            <w:noProof/>
            <w:webHidden/>
          </w:rPr>
          <w:tab/>
        </w:r>
        <w:r>
          <w:rPr>
            <w:noProof/>
            <w:webHidden/>
          </w:rPr>
          <w:fldChar w:fldCharType="begin"/>
        </w:r>
        <w:r>
          <w:rPr>
            <w:noProof/>
            <w:webHidden/>
          </w:rPr>
          <w:instrText xml:space="preserve"> PAGEREF _Toc45717400 \h </w:instrText>
        </w:r>
        <w:r>
          <w:rPr>
            <w:noProof/>
            <w:webHidden/>
          </w:rPr>
        </w:r>
        <w:r>
          <w:rPr>
            <w:noProof/>
            <w:webHidden/>
          </w:rPr>
          <w:fldChar w:fldCharType="separate"/>
        </w:r>
        <w:r w:rsidR="001240A2">
          <w:rPr>
            <w:noProof/>
            <w:webHidden/>
          </w:rPr>
          <w:t>2</w:t>
        </w:r>
        <w:r>
          <w:rPr>
            <w:noProof/>
            <w:webHidden/>
          </w:rPr>
          <w:fldChar w:fldCharType="end"/>
        </w:r>
      </w:hyperlink>
    </w:p>
    <w:p w14:paraId="0093A6E8" w14:textId="2C30F851" w:rsidR="00BE14E9" w:rsidRDefault="00BE14E9">
      <w:pPr>
        <w:pStyle w:val="TOC1"/>
        <w:rPr>
          <w:rFonts w:eastAsiaTheme="minorEastAsia"/>
          <w:noProof/>
        </w:rPr>
      </w:pPr>
      <w:hyperlink w:anchor="_Toc45717401" w:history="1">
        <w:r w:rsidRPr="00990872">
          <w:rPr>
            <w:rStyle w:val="Hyperlink"/>
            <w:noProof/>
          </w:rPr>
          <w:t>Agent Level Changes</w:t>
        </w:r>
        <w:r>
          <w:rPr>
            <w:noProof/>
            <w:webHidden/>
          </w:rPr>
          <w:tab/>
        </w:r>
        <w:r>
          <w:rPr>
            <w:noProof/>
            <w:webHidden/>
          </w:rPr>
          <w:fldChar w:fldCharType="begin"/>
        </w:r>
        <w:r>
          <w:rPr>
            <w:noProof/>
            <w:webHidden/>
          </w:rPr>
          <w:instrText xml:space="preserve"> PAGEREF _Toc45717401 \h </w:instrText>
        </w:r>
        <w:r>
          <w:rPr>
            <w:noProof/>
            <w:webHidden/>
          </w:rPr>
        </w:r>
        <w:r>
          <w:rPr>
            <w:noProof/>
            <w:webHidden/>
          </w:rPr>
          <w:fldChar w:fldCharType="separate"/>
        </w:r>
        <w:r w:rsidR="001240A2">
          <w:rPr>
            <w:noProof/>
            <w:webHidden/>
          </w:rPr>
          <w:t>3</w:t>
        </w:r>
        <w:r>
          <w:rPr>
            <w:noProof/>
            <w:webHidden/>
          </w:rPr>
          <w:fldChar w:fldCharType="end"/>
        </w:r>
      </w:hyperlink>
    </w:p>
    <w:p w14:paraId="3B76D259" w14:textId="0832BB2D" w:rsidR="00BE14E9" w:rsidRDefault="00BE14E9">
      <w:pPr>
        <w:pStyle w:val="TOC2"/>
        <w:tabs>
          <w:tab w:val="right" w:leader="dot" w:pos="9350"/>
        </w:tabs>
        <w:rPr>
          <w:rFonts w:eastAsiaTheme="minorEastAsia"/>
          <w:noProof/>
        </w:rPr>
      </w:pPr>
      <w:hyperlink w:anchor="_Toc45717402" w:history="1">
        <w:r w:rsidRPr="00990872">
          <w:rPr>
            <w:rStyle w:val="Hyperlink"/>
            <w:noProof/>
          </w:rPr>
          <w:t>New View – ConnectView</w:t>
        </w:r>
        <w:r>
          <w:rPr>
            <w:noProof/>
            <w:webHidden/>
          </w:rPr>
          <w:tab/>
        </w:r>
        <w:r>
          <w:rPr>
            <w:noProof/>
            <w:webHidden/>
          </w:rPr>
          <w:fldChar w:fldCharType="begin"/>
        </w:r>
        <w:r>
          <w:rPr>
            <w:noProof/>
            <w:webHidden/>
          </w:rPr>
          <w:instrText xml:space="preserve"> PAGEREF _Toc45717402 \h </w:instrText>
        </w:r>
        <w:r>
          <w:rPr>
            <w:noProof/>
            <w:webHidden/>
          </w:rPr>
        </w:r>
        <w:r>
          <w:rPr>
            <w:noProof/>
            <w:webHidden/>
          </w:rPr>
          <w:fldChar w:fldCharType="separate"/>
        </w:r>
        <w:r w:rsidR="001240A2">
          <w:rPr>
            <w:noProof/>
            <w:webHidden/>
          </w:rPr>
          <w:t>3</w:t>
        </w:r>
        <w:r>
          <w:rPr>
            <w:noProof/>
            <w:webHidden/>
          </w:rPr>
          <w:fldChar w:fldCharType="end"/>
        </w:r>
      </w:hyperlink>
    </w:p>
    <w:p w14:paraId="58706AEB" w14:textId="3B81E05C" w:rsidR="00BE14E9" w:rsidRDefault="00BE14E9">
      <w:pPr>
        <w:pStyle w:val="TOC2"/>
        <w:tabs>
          <w:tab w:val="right" w:leader="dot" w:pos="9350"/>
        </w:tabs>
        <w:rPr>
          <w:rFonts w:eastAsiaTheme="minorEastAsia"/>
          <w:noProof/>
        </w:rPr>
      </w:pPr>
      <w:hyperlink w:anchor="_Toc45717403" w:history="1">
        <w:r w:rsidRPr="00990872">
          <w:rPr>
            <w:rStyle w:val="Hyperlink"/>
            <w:noProof/>
          </w:rPr>
          <w:t>LIM – Saving a Partial Listing Certain Field Requirements Removed</w:t>
        </w:r>
        <w:r>
          <w:rPr>
            <w:noProof/>
            <w:webHidden/>
          </w:rPr>
          <w:tab/>
        </w:r>
        <w:r>
          <w:rPr>
            <w:noProof/>
            <w:webHidden/>
          </w:rPr>
          <w:fldChar w:fldCharType="begin"/>
        </w:r>
        <w:r>
          <w:rPr>
            <w:noProof/>
            <w:webHidden/>
          </w:rPr>
          <w:instrText xml:space="preserve"> PAGEREF _Toc45717403 \h </w:instrText>
        </w:r>
        <w:r>
          <w:rPr>
            <w:noProof/>
            <w:webHidden/>
          </w:rPr>
        </w:r>
        <w:r>
          <w:rPr>
            <w:noProof/>
            <w:webHidden/>
          </w:rPr>
          <w:fldChar w:fldCharType="separate"/>
        </w:r>
        <w:r w:rsidR="001240A2">
          <w:rPr>
            <w:noProof/>
            <w:webHidden/>
          </w:rPr>
          <w:t>4</w:t>
        </w:r>
        <w:r>
          <w:rPr>
            <w:noProof/>
            <w:webHidden/>
          </w:rPr>
          <w:fldChar w:fldCharType="end"/>
        </w:r>
      </w:hyperlink>
    </w:p>
    <w:p w14:paraId="6BC2AF02" w14:textId="25151E95" w:rsidR="00BE14E9" w:rsidRDefault="00BE14E9">
      <w:pPr>
        <w:pStyle w:val="TOC2"/>
        <w:tabs>
          <w:tab w:val="right" w:leader="dot" w:pos="9350"/>
        </w:tabs>
        <w:rPr>
          <w:rFonts w:eastAsiaTheme="minorEastAsia"/>
          <w:noProof/>
        </w:rPr>
      </w:pPr>
      <w:hyperlink w:anchor="_Toc45717404" w:history="1">
        <w:r w:rsidRPr="00990872">
          <w:rPr>
            <w:rStyle w:val="Hyperlink"/>
            <w:noProof/>
          </w:rPr>
          <w:t>Contacts - Importing Google Contacts</w:t>
        </w:r>
        <w:r>
          <w:rPr>
            <w:noProof/>
            <w:webHidden/>
          </w:rPr>
          <w:tab/>
        </w:r>
        <w:r>
          <w:rPr>
            <w:noProof/>
            <w:webHidden/>
          </w:rPr>
          <w:fldChar w:fldCharType="begin"/>
        </w:r>
        <w:r>
          <w:rPr>
            <w:noProof/>
            <w:webHidden/>
          </w:rPr>
          <w:instrText xml:space="preserve"> PAGEREF _Toc45717404 \h </w:instrText>
        </w:r>
        <w:r>
          <w:rPr>
            <w:noProof/>
            <w:webHidden/>
          </w:rPr>
        </w:r>
        <w:r>
          <w:rPr>
            <w:noProof/>
            <w:webHidden/>
          </w:rPr>
          <w:fldChar w:fldCharType="separate"/>
        </w:r>
        <w:r w:rsidR="001240A2">
          <w:rPr>
            <w:noProof/>
            <w:webHidden/>
          </w:rPr>
          <w:t>5</w:t>
        </w:r>
        <w:r>
          <w:rPr>
            <w:noProof/>
            <w:webHidden/>
          </w:rPr>
          <w:fldChar w:fldCharType="end"/>
        </w:r>
      </w:hyperlink>
    </w:p>
    <w:p w14:paraId="26C0C050" w14:textId="40B92F73" w:rsidR="00BE14E9" w:rsidRDefault="00BE14E9">
      <w:pPr>
        <w:pStyle w:val="TOC2"/>
        <w:tabs>
          <w:tab w:val="right" w:leader="dot" w:pos="9350"/>
        </w:tabs>
        <w:rPr>
          <w:rFonts w:eastAsiaTheme="minorEastAsia"/>
          <w:noProof/>
        </w:rPr>
      </w:pPr>
      <w:hyperlink w:anchor="_Toc45717405" w:history="1">
        <w:r w:rsidRPr="00990872">
          <w:rPr>
            <w:rStyle w:val="Hyperlink"/>
            <w:noProof/>
          </w:rPr>
          <w:t>Search - Power Search – Numeric String Changes</w:t>
        </w:r>
        <w:r>
          <w:rPr>
            <w:noProof/>
            <w:webHidden/>
          </w:rPr>
          <w:tab/>
        </w:r>
        <w:r>
          <w:rPr>
            <w:noProof/>
            <w:webHidden/>
          </w:rPr>
          <w:fldChar w:fldCharType="begin"/>
        </w:r>
        <w:r>
          <w:rPr>
            <w:noProof/>
            <w:webHidden/>
          </w:rPr>
          <w:instrText xml:space="preserve"> PAGEREF _Toc45717405 \h </w:instrText>
        </w:r>
        <w:r>
          <w:rPr>
            <w:noProof/>
            <w:webHidden/>
          </w:rPr>
        </w:r>
        <w:r>
          <w:rPr>
            <w:noProof/>
            <w:webHidden/>
          </w:rPr>
          <w:fldChar w:fldCharType="separate"/>
        </w:r>
        <w:r w:rsidR="001240A2">
          <w:rPr>
            <w:noProof/>
            <w:webHidden/>
          </w:rPr>
          <w:t>6</w:t>
        </w:r>
        <w:r>
          <w:rPr>
            <w:noProof/>
            <w:webHidden/>
          </w:rPr>
          <w:fldChar w:fldCharType="end"/>
        </w:r>
      </w:hyperlink>
    </w:p>
    <w:p w14:paraId="4B9E75C8" w14:textId="03778789" w:rsidR="00BE14E9" w:rsidRDefault="00BE14E9">
      <w:pPr>
        <w:pStyle w:val="TOC2"/>
        <w:tabs>
          <w:tab w:val="right" w:leader="dot" w:pos="9350"/>
        </w:tabs>
        <w:rPr>
          <w:rFonts w:eastAsiaTheme="minorEastAsia"/>
          <w:noProof/>
        </w:rPr>
      </w:pPr>
      <w:hyperlink w:anchor="_Toc45717406" w:history="1">
        <w:r w:rsidRPr="00990872">
          <w:rPr>
            <w:rStyle w:val="Hyperlink"/>
            <w:noProof/>
          </w:rPr>
          <w:t>Search – Display Public Records with Listings on Map</w:t>
        </w:r>
        <w:r>
          <w:rPr>
            <w:noProof/>
            <w:webHidden/>
          </w:rPr>
          <w:tab/>
        </w:r>
        <w:r>
          <w:rPr>
            <w:noProof/>
            <w:webHidden/>
          </w:rPr>
          <w:fldChar w:fldCharType="begin"/>
        </w:r>
        <w:r>
          <w:rPr>
            <w:noProof/>
            <w:webHidden/>
          </w:rPr>
          <w:instrText xml:space="preserve"> PAGEREF _Toc45717406 \h </w:instrText>
        </w:r>
        <w:r>
          <w:rPr>
            <w:noProof/>
            <w:webHidden/>
          </w:rPr>
        </w:r>
        <w:r>
          <w:rPr>
            <w:noProof/>
            <w:webHidden/>
          </w:rPr>
          <w:fldChar w:fldCharType="separate"/>
        </w:r>
        <w:r w:rsidR="001240A2">
          <w:rPr>
            <w:noProof/>
            <w:webHidden/>
          </w:rPr>
          <w:t>7</w:t>
        </w:r>
        <w:r>
          <w:rPr>
            <w:noProof/>
            <w:webHidden/>
          </w:rPr>
          <w:fldChar w:fldCharType="end"/>
        </w:r>
      </w:hyperlink>
    </w:p>
    <w:p w14:paraId="191966C1" w14:textId="1526D3CB" w:rsidR="00BE14E9" w:rsidRDefault="00BE14E9">
      <w:pPr>
        <w:pStyle w:val="TOC2"/>
        <w:tabs>
          <w:tab w:val="right" w:leader="dot" w:pos="9350"/>
        </w:tabs>
        <w:rPr>
          <w:rFonts w:eastAsiaTheme="minorEastAsia"/>
          <w:noProof/>
        </w:rPr>
      </w:pPr>
      <w:hyperlink w:anchor="_Toc45717407" w:history="1">
        <w:r w:rsidRPr="00990872">
          <w:rPr>
            <w:rStyle w:val="Hyperlink"/>
            <w:noProof/>
          </w:rPr>
          <w:t>Zestimate Direct Link</w:t>
        </w:r>
        <w:r>
          <w:rPr>
            <w:noProof/>
            <w:webHidden/>
          </w:rPr>
          <w:tab/>
        </w:r>
        <w:r>
          <w:rPr>
            <w:noProof/>
            <w:webHidden/>
          </w:rPr>
          <w:fldChar w:fldCharType="begin"/>
        </w:r>
        <w:r>
          <w:rPr>
            <w:noProof/>
            <w:webHidden/>
          </w:rPr>
          <w:instrText xml:space="preserve"> PAGEREF _Toc45717407 \h </w:instrText>
        </w:r>
        <w:r>
          <w:rPr>
            <w:noProof/>
            <w:webHidden/>
          </w:rPr>
        </w:r>
        <w:r>
          <w:rPr>
            <w:noProof/>
            <w:webHidden/>
          </w:rPr>
          <w:fldChar w:fldCharType="separate"/>
        </w:r>
        <w:r w:rsidR="001240A2">
          <w:rPr>
            <w:noProof/>
            <w:webHidden/>
          </w:rPr>
          <w:t>8</w:t>
        </w:r>
        <w:r>
          <w:rPr>
            <w:noProof/>
            <w:webHidden/>
          </w:rPr>
          <w:fldChar w:fldCharType="end"/>
        </w:r>
      </w:hyperlink>
    </w:p>
    <w:p w14:paraId="7E87BF91" w14:textId="167BFDC4" w:rsidR="00BE14E9" w:rsidRDefault="00BE14E9">
      <w:pPr>
        <w:pStyle w:val="TOC2"/>
        <w:tabs>
          <w:tab w:val="right" w:leader="dot" w:pos="9350"/>
        </w:tabs>
        <w:rPr>
          <w:rFonts w:eastAsiaTheme="minorEastAsia"/>
          <w:noProof/>
        </w:rPr>
      </w:pPr>
      <w:hyperlink w:anchor="_Toc45717408" w:history="1">
        <w:r w:rsidRPr="00990872">
          <w:rPr>
            <w:rStyle w:val="Hyperlink"/>
            <w:noProof/>
          </w:rPr>
          <w:t>Deep Link from REALTORS® Valuation Model to RPR</w:t>
        </w:r>
        <w:r>
          <w:rPr>
            <w:noProof/>
            <w:webHidden/>
          </w:rPr>
          <w:tab/>
        </w:r>
        <w:r>
          <w:rPr>
            <w:noProof/>
            <w:webHidden/>
          </w:rPr>
          <w:fldChar w:fldCharType="begin"/>
        </w:r>
        <w:r>
          <w:rPr>
            <w:noProof/>
            <w:webHidden/>
          </w:rPr>
          <w:instrText xml:space="preserve"> PAGEREF _Toc45717408 \h </w:instrText>
        </w:r>
        <w:r>
          <w:rPr>
            <w:noProof/>
            <w:webHidden/>
          </w:rPr>
        </w:r>
        <w:r>
          <w:rPr>
            <w:noProof/>
            <w:webHidden/>
          </w:rPr>
          <w:fldChar w:fldCharType="separate"/>
        </w:r>
        <w:r w:rsidR="001240A2">
          <w:rPr>
            <w:noProof/>
            <w:webHidden/>
          </w:rPr>
          <w:t>8</w:t>
        </w:r>
        <w:r>
          <w:rPr>
            <w:noProof/>
            <w:webHidden/>
          </w:rPr>
          <w:fldChar w:fldCharType="end"/>
        </w:r>
      </w:hyperlink>
    </w:p>
    <w:p w14:paraId="38CD2C7D" w14:textId="2BD3B8AB" w:rsidR="00BE14E9" w:rsidRDefault="00BE14E9">
      <w:pPr>
        <w:pStyle w:val="TOC2"/>
        <w:tabs>
          <w:tab w:val="right" w:leader="dot" w:pos="9350"/>
        </w:tabs>
        <w:rPr>
          <w:rFonts w:eastAsiaTheme="minorEastAsia"/>
          <w:noProof/>
        </w:rPr>
      </w:pPr>
      <w:hyperlink w:anchor="_Toc45717409" w:history="1">
        <w:r w:rsidRPr="00990872">
          <w:rPr>
            <w:rStyle w:val="Hyperlink"/>
            <w:noProof/>
          </w:rPr>
          <w:t>Checkboxes and Export Option Added</w:t>
        </w:r>
        <w:r>
          <w:rPr>
            <w:noProof/>
            <w:webHidden/>
          </w:rPr>
          <w:tab/>
        </w:r>
        <w:r>
          <w:rPr>
            <w:noProof/>
            <w:webHidden/>
          </w:rPr>
          <w:fldChar w:fldCharType="begin"/>
        </w:r>
        <w:r>
          <w:rPr>
            <w:noProof/>
            <w:webHidden/>
          </w:rPr>
          <w:instrText xml:space="preserve"> PAGEREF _Toc45717409 \h </w:instrText>
        </w:r>
        <w:r>
          <w:rPr>
            <w:noProof/>
            <w:webHidden/>
          </w:rPr>
        </w:r>
        <w:r>
          <w:rPr>
            <w:noProof/>
            <w:webHidden/>
          </w:rPr>
          <w:fldChar w:fldCharType="separate"/>
        </w:r>
        <w:r w:rsidR="001240A2">
          <w:rPr>
            <w:noProof/>
            <w:webHidden/>
          </w:rPr>
          <w:t>9</w:t>
        </w:r>
        <w:r>
          <w:rPr>
            <w:noProof/>
            <w:webHidden/>
          </w:rPr>
          <w:fldChar w:fldCharType="end"/>
        </w:r>
      </w:hyperlink>
    </w:p>
    <w:p w14:paraId="32309958" w14:textId="2DFE7E7F" w:rsidR="00BE14E9" w:rsidRDefault="00BE14E9">
      <w:pPr>
        <w:pStyle w:val="TOC2"/>
        <w:tabs>
          <w:tab w:val="right" w:leader="dot" w:pos="9350"/>
        </w:tabs>
        <w:rPr>
          <w:rFonts w:eastAsiaTheme="minorEastAsia"/>
          <w:noProof/>
        </w:rPr>
      </w:pPr>
      <w:hyperlink w:anchor="_Toc45717410" w:history="1">
        <w:r w:rsidRPr="00990872">
          <w:rPr>
            <w:rStyle w:val="Hyperlink"/>
            <w:noProof/>
          </w:rPr>
          <w:t>Added Details Column to Alerts Grid</w:t>
        </w:r>
        <w:r>
          <w:rPr>
            <w:noProof/>
            <w:webHidden/>
          </w:rPr>
          <w:tab/>
        </w:r>
        <w:r>
          <w:rPr>
            <w:noProof/>
            <w:webHidden/>
          </w:rPr>
          <w:fldChar w:fldCharType="begin"/>
        </w:r>
        <w:r>
          <w:rPr>
            <w:noProof/>
            <w:webHidden/>
          </w:rPr>
          <w:instrText xml:space="preserve"> PAGEREF _Toc45717410 \h </w:instrText>
        </w:r>
        <w:r>
          <w:rPr>
            <w:noProof/>
            <w:webHidden/>
          </w:rPr>
        </w:r>
        <w:r>
          <w:rPr>
            <w:noProof/>
            <w:webHidden/>
          </w:rPr>
          <w:fldChar w:fldCharType="separate"/>
        </w:r>
        <w:r w:rsidR="001240A2">
          <w:rPr>
            <w:noProof/>
            <w:webHidden/>
          </w:rPr>
          <w:t>9</w:t>
        </w:r>
        <w:r>
          <w:rPr>
            <w:noProof/>
            <w:webHidden/>
          </w:rPr>
          <w:fldChar w:fldCharType="end"/>
        </w:r>
      </w:hyperlink>
    </w:p>
    <w:p w14:paraId="0D7787F5" w14:textId="3331F16D" w:rsidR="00BE14E9" w:rsidRDefault="00BE14E9">
      <w:pPr>
        <w:pStyle w:val="TOC2"/>
        <w:tabs>
          <w:tab w:val="right" w:leader="dot" w:pos="9350"/>
        </w:tabs>
        <w:rPr>
          <w:rFonts w:eastAsiaTheme="minorEastAsia"/>
          <w:noProof/>
        </w:rPr>
      </w:pPr>
      <w:hyperlink w:anchor="_Toc45717411" w:history="1">
        <w:r w:rsidRPr="00990872">
          <w:rPr>
            <w:rStyle w:val="Hyperlink"/>
            <w:noProof/>
          </w:rPr>
          <w:t>Parcel Property Panel Now Supports Multi-Unit Parcels</w:t>
        </w:r>
        <w:r>
          <w:rPr>
            <w:noProof/>
            <w:webHidden/>
          </w:rPr>
          <w:tab/>
        </w:r>
        <w:r>
          <w:rPr>
            <w:noProof/>
            <w:webHidden/>
          </w:rPr>
          <w:fldChar w:fldCharType="begin"/>
        </w:r>
        <w:r>
          <w:rPr>
            <w:noProof/>
            <w:webHidden/>
          </w:rPr>
          <w:instrText xml:space="preserve"> PAGEREF _Toc45717411 \h </w:instrText>
        </w:r>
        <w:r>
          <w:rPr>
            <w:noProof/>
            <w:webHidden/>
          </w:rPr>
        </w:r>
        <w:r>
          <w:rPr>
            <w:noProof/>
            <w:webHidden/>
          </w:rPr>
          <w:fldChar w:fldCharType="separate"/>
        </w:r>
        <w:r w:rsidR="001240A2">
          <w:rPr>
            <w:noProof/>
            <w:webHidden/>
          </w:rPr>
          <w:t>10</w:t>
        </w:r>
        <w:r>
          <w:rPr>
            <w:noProof/>
            <w:webHidden/>
          </w:rPr>
          <w:fldChar w:fldCharType="end"/>
        </w:r>
      </w:hyperlink>
    </w:p>
    <w:p w14:paraId="3DA78451" w14:textId="25A1D6BB" w:rsidR="00BE14E9" w:rsidRDefault="00BE14E9">
      <w:pPr>
        <w:pStyle w:val="TOC1"/>
        <w:rPr>
          <w:rFonts w:eastAsiaTheme="minorEastAsia"/>
          <w:noProof/>
        </w:rPr>
      </w:pPr>
      <w:hyperlink w:anchor="_Toc45717412" w:history="1">
        <w:r w:rsidRPr="00990872">
          <w:rPr>
            <w:rStyle w:val="Hyperlink"/>
            <w:noProof/>
          </w:rPr>
          <w:t>MLS Customizations and Administration</w:t>
        </w:r>
        <w:r>
          <w:rPr>
            <w:noProof/>
            <w:webHidden/>
          </w:rPr>
          <w:tab/>
        </w:r>
        <w:r>
          <w:rPr>
            <w:noProof/>
            <w:webHidden/>
          </w:rPr>
          <w:fldChar w:fldCharType="begin"/>
        </w:r>
        <w:r>
          <w:rPr>
            <w:noProof/>
            <w:webHidden/>
          </w:rPr>
          <w:instrText xml:space="preserve"> PAGEREF _Toc45717412 \h </w:instrText>
        </w:r>
        <w:r>
          <w:rPr>
            <w:noProof/>
            <w:webHidden/>
          </w:rPr>
        </w:r>
        <w:r>
          <w:rPr>
            <w:noProof/>
            <w:webHidden/>
          </w:rPr>
          <w:fldChar w:fldCharType="separate"/>
        </w:r>
        <w:r w:rsidR="001240A2">
          <w:rPr>
            <w:noProof/>
            <w:webHidden/>
          </w:rPr>
          <w:t>11</w:t>
        </w:r>
        <w:r>
          <w:rPr>
            <w:noProof/>
            <w:webHidden/>
          </w:rPr>
          <w:fldChar w:fldCharType="end"/>
        </w:r>
      </w:hyperlink>
    </w:p>
    <w:p w14:paraId="5E8BE7BF" w14:textId="365E3DF4" w:rsidR="00BE14E9" w:rsidRDefault="00BE14E9">
      <w:pPr>
        <w:pStyle w:val="TOC2"/>
        <w:tabs>
          <w:tab w:val="right" w:leader="dot" w:pos="9350"/>
        </w:tabs>
        <w:rPr>
          <w:rFonts w:eastAsiaTheme="minorEastAsia"/>
          <w:noProof/>
        </w:rPr>
      </w:pPr>
      <w:hyperlink w:anchor="_Toc45717413" w:history="1">
        <w:r w:rsidRPr="00990872">
          <w:rPr>
            <w:rStyle w:val="Hyperlink"/>
            <w:noProof/>
          </w:rPr>
          <w:t>Partial Listings Retention Settings</w:t>
        </w:r>
        <w:r>
          <w:rPr>
            <w:noProof/>
            <w:webHidden/>
          </w:rPr>
          <w:tab/>
        </w:r>
        <w:r>
          <w:rPr>
            <w:noProof/>
            <w:webHidden/>
          </w:rPr>
          <w:fldChar w:fldCharType="begin"/>
        </w:r>
        <w:r>
          <w:rPr>
            <w:noProof/>
            <w:webHidden/>
          </w:rPr>
          <w:instrText xml:space="preserve"> PAGEREF _Toc45717413 \h </w:instrText>
        </w:r>
        <w:r>
          <w:rPr>
            <w:noProof/>
            <w:webHidden/>
          </w:rPr>
        </w:r>
        <w:r>
          <w:rPr>
            <w:noProof/>
            <w:webHidden/>
          </w:rPr>
          <w:fldChar w:fldCharType="separate"/>
        </w:r>
        <w:r w:rsidR="001240A2">
          <w:rPr>
            <w:noProof/>
            <w:webHidden/>
          </w:rPr>
          <w:t>11</w:t>
        </w:r>
        <w:r>
          <w:rPr>
            <w:noProof/>
            <w:webHidden/>
          </w:rPr>
          <w:fldChar w:fldCharType="end"/>
        </w:r>
      </w:hyperlink>
    </w:p>
    <w:p w14:paraId="38467FCD" w14:textId="17A1E9B0" w:rsidR="00BE14E9" w:rsidRDefault="00BE14E9">
      <w:pPr>
        <w:pStyle w:val="TOC2"/>
        <w:tabs>
          <w:tab w:val="right" w:leader="dot" w:pos="9350"/>
        </w:tabs>
        <w:rPr>
          <w:rFonts w:eastAsiaTheme="minorEastAsia"/>
          <w:noProof/>
        </w:rPr>
      </w:pPr>
      <w:hyperlink w:anchor="_Toc45717414" w:history="1">
        <w:r w:rsidRPr="00990872">
          <w:rPr>
            <w:rStyle w:val="Hyperlink"/>
            <w:noProof/>
          </w:rPr>
          <w:t>Admin - Add Audit Button to Maintain Office</w:t>
        </w:r>
        <w:r>
          <w:rPr>
            <w:noProof/>
            <w:webHidden/>
          </w:rPr>
          <w:tab/>
        </w:r>
        <w:r>
          <w:rPr>
            <w:noProof/>
            <w:webHidden/>
          </w:rPr>
          <w:fldChar w:fldCharType="begin"/>
        </w:r>
        <w:r>
          <w:rPr>
            <w:noProof/>
            <w:webHidden/>
          </w:rPr>
          <w:instrText xml:space="preserve"> PAGEREF _Toc45717414 \h </w:instrText>
        </w:r>
        <w:r>
          <w:rPr>
            <w:noProof/>
            <w:webHidden/>
          </w:rPr>
        </w:r>
        <w:r>
          <w:rPr>
            <w:noProof/>
            <w:webHidden/>
          </w:rPr>
          <w:fldChar w:fldCharType="separate"/>
        </w:r>
        <w:r w:rsidR="001240A2">
          <w:rPr>
            <w:noProof/>
            <w:webHidden/>
          </w:rPr>
          <w:t>11</w:t>
        </w:r>
        <w:r>
          <w:rPr>
            <w:noProof/>
            <w:webHidden/>
          </w:rPr>
          <w:fldChar w:fldCharType="end"/>
        </w:r>
      </w:hyperlink>
    </w:p>
    <w:p w14:paraId="03A1A727" w14:textId="32D2915B" w:rsidR="00BE14E9" w:rsidRDefault="00BE14E9">
      <w:pPr>
        <w:pStyle w:val="TOC2"/>
        <w:tabs>
          <w:tab w:val="right" w:leader="dot" w:pos="9350"/>
        </w:tabs>
        <w:rPr>
          <w:rFonts w:eastAsiaTheme="minorEastAsia"/>
          <w:noProof/>
        </w:rPr>
      </w:pPr>
      <w:hyperlink w:anchor="_Toc45717415" w:history="1">
        <w:r w:rsidRPr="00990872">
          <w:rPr>
            <w:rStyle w:val="Hyperlink"/>
            <w:noProof/>
          </w:rPr>
          <w:t>Admin - Simplified Transfer of Agents and Assets</w:t>
        </w:r>
        <w:r>
          <w:rPr>
            <w:noProof/>
            <w:webHidden/>
          </w:rPr>
          <w:tab/>
        </w:r>
        <w:r>
          <w:rPr>
            <w:noProof/>
            <w:webHidden/>
          </w:rPr>
          <w:fldChar w:fldCharType="begin"/>
        </w:r>
        <w:r>
          <w:rPr>
            <w:noProof/>
            <w:webHidden/>
          </w:rPr>
          <w:instrText xml:space="preserve"> PAGEREF _Toc45717415 \h </w:instrText>
        </w:r>
        <w:r>
          <w:rPr>
            <w:noProof/>
            <w:webHidden/>
          </w:rPr>
        </w:r>
        <w:r>
          <w:rPr>
            <w:noProof/>
            <w:webHidden/>
          </w:rPr>
          <w:fldChar w:fldCharType="separate"/>
        </w:r>
        <w:r w:rsidR="001240A2">
          <w:rPr>
            <w:noProof/>
            <w:webHidden/>
          </w:rPr>
          <w:t>12</w:t>
        </w:r>
        <w:r>
          <w:rPr>
            <w:noProof/>
            <w:webHidden/>
          </w:rPr>
          <w:fldChar w:fldCharType="end"/>
        </w:r>
      </w:hyperlink>
    </w:p>
    <w:p w14:paraId="6B96482D" w14:textId="697B1D8F" w:rsidR="00BE14E9" w:rsidRDefault="00BE14E9">
      <w:pPr>
        <w:pStyle w:val="TOC1"/>
        <w:rPr>
          <w:rFonts w:eastAsiaTheme="minorEastAsia"/>
          <w:noProof/>
        </w:rPr>
      </w:pPr>
      <w:hyperlink w:anchor="_Toc45717416" w:history="1">
        <w:r w:rsidRPr="00990872">
          <w:rPr>
            <w:rStyle w:val="Hyperlink"/>
            <w:noProof/>
          </w:rPr>
          <w:t>Paragon Connect</w:t>
        </w:r>
        <w:r>
          <w:rPr>
            <w:noProof/>
            <w:webHidden/>
          </w:rPr>
          <w:tab/>
        </w:r>
        <w:r>
          <w:rPr>
            <w:noProof/>
            <w:webHidden/>
          </w:rPr>
          <w:fldChar w:fldCharType="begin"/>
        </w:r>
        <w:r>
          <w:rPr>
            <w:noProof/>
            <w:webHidden/>
          </w:rPr>
          <w:instrText xml:space="preserve"> PAGEREF _Toc45717416 \h </w:instrText>
        </w:r>
        <w:r>
          <w:rPr>
            <w:noProof/>
            <w:webHidden/>
          </w:rPr>
        </w:r>
        <w:r>
          <w:rPr>
            <w:noProof/>
            <w:webHidden/>
          </w:rPr>
          <w:fldChar w:fldCharType="separate"/>
        </w:r>
        <w:r w:rsidR="001240A2">
          <w:rPr>
            <w:noProof/>
            <w:webHidden/>
          </w:rPr>
          <w:t>14</w:t>
        </w:r>
        <w:r>
          <w:rPr>
            <w:noProof/>
            <w:webHidden/>
          </w:rPr>
          <w:fldChar w:fldCharType="end"/>
        </w:r>
      </w:hyperlink>
    </w:p>
    <w:p w14:paraId="7F5BCB59" w14:textId="67FC12E1" w:rsidR="00BE14E9" w:rsidRDefault="00BE14E9">
      <w:pPr>
        <w:pStyle w:val="TOC2"/>
        <w:tabs>
          <w:tab w:val="right" w:leader="dot" w:pos="9350"/>
        </w:tabs>
        <w:rPr>
          <w:rFonts w:eastAsiaTheme="minorEastAsia"/>
          <w:noProof/>
        </w:rPr>
      </w:pPr>
      <w:hyperlink w:anchor="_Toc45717417" w:history="1">
        <w:r w:rsidRPr="00990872">
          <w:rPr>
            <w:rStyle w:val="Hyperlink"/>
            <w:noProof/>
          </w:rPr>
          <w:t>Public Record Data</w:t>
        </w:r>
        <w:r>
          <w:rPr>
            <w:noProof/>
            <w:webHidden/>
          </w:rPr>
          <w:tab/>
        </w:r>
        <w:r>
          <w:rPr>
            <w:noProof/>
            <w:webHidden/>
          </w:rPr>
          <w:fldChar w:fldCharType="begin"/>
        </w:r>
        <w:r>
          <w:rPr>
            <w:noProof/>
            <w:webHidden/>
          </w:rPr>
          <w:instrText xml:space="preserve"> PAGEREF _Toc45717417 \h </w:instrText>
        </w:r>
        <w:r>
          <w:rPr>
            <w:noProof/>
            <w:webHidden/>
          </w:rPr>
        </w:r>
        <w:r>
          <w:rPr>
            <w:noProof/>
            <w:webHidden/>
          </w:rPr>
          <w:fldChar w:fldCharType="separate"/>
        </w:r>
        <w:r w:rsidR="001240A2">
          <w:rPr>
            <w:noProof/>
            <w:webHidden/>
          </w:rPr>
          <w:t>14</w:t>
        </w:r>
        <w:r>
          <w:rPr>
            <w:noProof/>
            <w:webHidden/>
          </w:rPr>
          <w:fldChar w:fldCharType="end"/>
        </w:r>
      </w:hyperlink>
    </w:p>
    <w:p w14:paraId="7F950FD6" w14:textId="121AFF2E" w:rsidR="00BE14E9" w:rsidRDefault="00BE14E9">
      <w:pPr>
        <w:pStyle w:val="TOC2"/>
        <w:tabs>
          <w:tab w:val="right" w:leader="dot" w:pos="9350"/>
        </w:tabs>
        <w:rPr>
          <w:rFonts w:eastAsiaTheme="minorEastAsia"/>
          <w:noProof/>
        </w:rPr>
      </w:pPr>
      <w:hyperlink w:anchor="_Toc45717418" w:history="1">
        <w:r w:rsidRPr="00990872">
          <w:rPr>
            <w:rStyle w:val="Hyperlink"/>
            <w:noProof/>
          </w:rPr>
          <w:t>Interactive Parcels</w:t>
        </w:r>
        <w:r>
          <w:rPr>
            <w:noProof/>
            <w:webHidden/>
          </w:rPr>
          <w:tab/>
        </w:r>
        <w:r>
          <w:rPr>
            <w:noProof/>
            <w:webHidden/>
          </w:rPr>
          <w:fldChar w:fldCharType="begin"/>
        </w:r>
        <w:r>
          <w:rPr>
            <w:noProof/>
            <w:webHidden/>
          </w:rPr>
          <w:instrText xml:space="preserve"> PAGEREF _Toc45717418 \h </w:instrText>
        </w:r>
        <w:r>
          <w:rPr>
            <w:noProof/>
            <w:webHidden/>
          </w:rPr>
        </w:r>
        <w:r>
          <w:rPr>
            <w:noProof/>
            <w:webHidden/>
          </w:rPr>
          <w:fldChar w:fldCharType="separate"/>
        </w:r>
        <w:r w:rsidR="001240A2">
          <w:rPr>
            <w:noProof/>
            <w:webHidden/>
          </w:rPr>
          <w:t>15</w:t>
        </w:r>
        <w:r>
          <w:rPr>
            <w:noProof/>
            <w:webHidden/>
          </w:rPr>
          <w:fldChar w:fldCharType="end"/>
        </w:r>
      </w:hyperlink>
    </w:p>
    <w:p w14:paraId="148D8459" w14:textId="42035D6B" w:rsidR="00BE14E9" w:rsidRDefault="00BE14E9">
      <w:pPr>
        <w:pStyle w:val="TOC2"/>
        <w:tabs>
          <w:tab w:val="right" w:leader="dot" w:pos="9350"/>
        </w:tabs>
        <w:rPr>
          <w:rFonts w:eastAsiaTheme="minorEastAsia"/>
          <w:noProof/>
        </w:rPr>
      </w:pPr>
      <w:hyperlink w:anchor="_Toc45717419" w:history="1">
        <w:r w:rsidRPr="00990872">
          <w:rPr>
            <w:rStyle w:val="Hyperlink"/>
            <w:noProof/>
          </w:rPr>
          <w:t>Activity Tracking</w:t>
        </w:r>
        <w:r>
          <w:rPr>
            <w:noProof/>
            <w:webHidden/>
          </w:rPr>
          <w:tab/>
        </w:r>
        <w:r>
          <w:rPr>
            <w:noProof/>
            <w:webHidden/>
          </w:rPr>
          <w:fldChar w:fldCharType="begin"/>
        </w:r>
        <w:r>
          <w:rPr>
            <w:noProof/>
            <w:webHidden/>
          </w:rPr>
          <w:instrText xml:space="preserve"> PAGEREF _Toc45717419 \h </w:instrText>
        </w:r>
        <w:r>
          <w:rPr>
            <w:noProof/>
            <w:webHidden/>
          </w:rPr>
        </w:r>
        <w:r>
          <w:rPr>
            <w:noProof/>
            <w:webHidden/>
          </w:rPr>
          <w:fldChar w:fldCharType="separate"/>
        </w:r>
        <w:r w:rsidR="001240A2">
          <w:rPr>
            <w:noProof/>
            <w:webHidden/>
          </w:rPr>
          <w:t>15</w:t>
        </w:r>
        <w:r>
          <w:rPr>
            <w:noProof/>
            <w:webHidden/>
          </w:rPr>
          <w:fldChar w:fldCharType="end"/>
        </w:r>
      </w:hyperlink>
    </w:p>
    <w:p w14:paraId="141B0AB3" w14:textId="705A03FA" w:rsidR="00BE14E9" w:rsidRDefault="00BE14E9">
      <w:pPr>
        <w:pStyle w:val="TOC1"/>
        <w:rPr>
          <w:rFonts w:eastAsiaTheme="minorEastAsia"/>
          <w:noProof/>
        </w:rPr>
      </w:pPr>
      <w:hyperlink w:anchor="_Toc45717420" w:history="1">
        <w:r w:rsidRPr="00990872">
          <w:rPr>
            <w:rStyle w:val="Hyperlink"/>
            <w:noProof/>
          </w:rPr>
          <w:t>Affiliate Connect</w:t>
        </w:r>
        <w:r>
          <w:rPr>
            <w:noProof/>
            <w:webHidden/>
          </w:rPr>
          <w:tab/>
        </w:r>
        <w:r>
          <w:rPr>
            <w:noProof/>
            <w:webHidden/>
          </w:rPr>
          <w:fldChar w:fldCharType="begin"/>
        </w:r>
        <w:r>
          <w:rPr>
            <w:noProof/>
            <w:webHidden/>
          </w:rPr>
          <w:instrText xml:space="preserve"> PAGEREF _Toc45717420 \h </w:instrText>
        </w:r>
        <w:r>
          <w:rPr>
            <w:noProof/>
            <w:webHidden/>
          </w:rPr>
        </w:r>
        <w:r>
          <w:rPr>
            <w:noProof/>
            <w:webHidden/>
          </w:rPr>
          <w:fldChar w:fldCharType="separate"/>
        </w:r>
        <w:r w:rsidR="001240A2">
          <w:rPr>
            <w:noProof/>
            <w:webHidden/>
          </w:rPr>
          <w:t>16</w:t>
        </w:r>
        <w:r>
          <w:rPr>
            <w:noProof/>
            <w:webHidden/>
          </w:rPr>
          <w:fldChar w:fldCharType="end"/>
        </w:r>
      </w:hyperlink>
    </w:p>
    <w:p w14:paraId="6C7629A0" w14:textId="619FD18C" w:rsidR="00BE14E9" w:rsidRDefault="00BE14E9">
      <w:pPr>
        <w:pStyle w:val="TOC2"/>
        <w:tabs>
          <w:tab w:val="right" w:leader="dot" w:pos="9350"/>
        </w:tabs>
        <w:rPr>
          <w:rFonts w:eastAsiaTheme="minorEastAsia"/>
          <w:noProof/>
        </w:rPr>
      </w:pPr>
      <w:hyperlink w:anchor="_Toc45717421" w:history="1">
        <w:r w:rsidRPr="00990872">
          <w:rPr>
            <w:rStyle w:val="Hyperlink"/>
            <w:noProof/>
          </w:rPr>
          <w:t>Agent Dashboard Updates</w:t>
        </w:r>
        <w:r>
          <w:rPr>
            <w:noProof/>
            <w:webHidden/>
          </w:rPr>
          <w:tab/>
        </w:r>
        <w:r>
          <w:rPr>
            <w:noProof/>
            <w:webHidden/>
          </w:rPr>
          <w:fldChar w:fldCharType="begin"/>
        </w:r>
        <w:r>
          <w:rPr>
            <w:noProof/>
            <w:webHidden/>
          </w:rPr>
          <w:instrText xml:space="preserve"> PAGEREF _Toc45717421 \h </w:instrText>
        </w:r>
        <w:r>
          <w:rPr>
            <w:noProof/>
            <w:webHidden/>
          </w:rPr>
        </w:r>
        <w:r>
          <w:rPr>
            <w:noProof/>
            <w:webHidden/>
          </w:rPr>
          <w:fldChar w:fldCharType="separate"/>
        </w:r>
        <w:r w:rsidR="001240A2">
          <w:rPr>
            <w:noProof/>
            <w:webHidden/>
          </w:rPr>
          <w:t>16</w:t>
        </w:r>
        <w:r>
          <w:rPr>
            <w:noProof/>
            <w:webHidden/>
          </w:rPr>
          <w:fldChar w:fldCharType="end"/>
        </w:r>
      </w:hyperlink>
    </w:p>
    <w:p w14:paraId="0C27CC99" w14:textId="0FB755EF" w:rsidR="00BE14E9" w:rsidRDefault="00BE14E9">
      <w:pPr>
        <w:pStyle w:val="TOC2"/>
        <w:tabs>
          <w:tab w:val="right" w:leader="dot" w:pos="9350"/>
        </w:tabs>
        <w:rPr>
          <w:rFonts w:eastAsiaTheme="minorEastAsia"/>
          <w:noProof/>
        </w:rPr>
      </w:pPr>
      <w:hyperlink w:anchor="_Toc45717422" w:history="1">
        <w:r w:rsidRPr="00990872">
          <w:rPr>
            <w:rStyle w:val="Hyperlink"/>
            <w:noProof/>
          </w:rPr>
          <w:t>New! Affiliate Market Page and Sign up Form</w:t>
        </w:r>
        <w:r>
          <w:rPr>
            <w:noProof/>
            <w:webHidden/>
          </w:rPr>
          <w:tab/>
        </w:r>
        <w:r>
          <w:rPr>
            <w:noProof/>
            <w:webHidden/>
          </w:rPr>
          <w:fldChar w:fldCharType="begin"/>
        </w:r>
        <w:r>
          <w:rPr>
            <w:noProof/>
            <w:webHidden/>
          </w:rPr>
          <w:instrText xml:space="preserve"> PAGEREF _Toc45717422 \h </w:instrText>
        </w:r>
        <w:r>
          <w:rPr>
            <w:noProof/>
            <w:webHidden/>
          </w:rPr>
        </w:r>
        <w:r>
          <w:rPr>
            <w:noProof/>
            <w:webHidden/>
          </w:rPr>
          <w:fldChar w:fldCharType="separate"/>
        </w:r>
        <w:r w:rsidR="001240A2">
          <w:rPr>
            <w:noProof/>
            <w:webHidden/>
          </w:rPr>
          <w:t>17</w:t>
        </w:r>
        <w:r>
          <w:rPr>
            <w:noProof/>
            <w:webHidden/>
          </w:rPr>
          <w:fldChar w:fldCharType="end"/>
        </w:r>
      </w:hyperlink>
    </w:p>
    <w:p w14:paraId="172B6529" w14:textId="77777777" w:rsidR="0061514D" w:rsidRPr="00396FD9" w:rsidRDefault="00722C44" w:rsidP="00396FD9">
      <w:pPr>
        <w:pStyle w:val="TOC1"/>
        <w:rPr>
          <w:rFonts w:eastAsiaTheme="minorEastAsia"/>
          <w:noProof/>
        </w:rPr>
      </w:pPr>
      <w:r>
        <w:rPr>
          <w:b/>
        </w:rPr>
        <w:fldChar w:fldCharType="end"/>
      </w:r>
      <w:r w:rsidR="0061514D">
        <w:br w:type="page"/>
      </w:r>
    </w:p>
    <w:p w14:paraId="76D49FC5" w14:textId="77777777" w:rsidR="0061514D" w:rsidRDefault="0061514D" w:rsidP="001D4CAB">
      <w:pPr>
        <w:pStyle w:val="Heading1"/>
      </w:pPr>
      <w:bookmarkStart w:id="12" w:name="_Toc23422524"/>
      <w:bookmarkStart w:id="13" w:name="_Toc23838813"/>
      <w:bookmarkStart w:id="14" w:name="_Toc24461976"/>
      <w:bookmarkStart w:id="15" w:name="_Toc24621130"/>
      <w:bookmarkStart w:id="16" w:name="_Toc24624097"/>
      <w:bookmarkStart w:id="17" w:name="_Toc29904571"/>
      <w:bookmarkStart w:id="18" w:name="_Toc45717400"/>
      <w:r>
        <w:lastRenderedPageBreak/>
        <w:t>Corrected Issues</w:t>
      </w:r>
      <w:bookmarkEnd w:id="12"/>
      <w:bookmarkEnd w:id="13"/>
      <w:bookmarkEnd w:id="14"/>
      <w:bookmarkEnd w:id="15"/>
      <w:bookmarkEnd w:id="16"/>
      <w:bookmarkEnd w:id="17"/>
      <w:bookmarkEnd w:id="18"/>
    </w:p>
    <w:tbl>
      <w:tblPr>
        <w:tblStyle w:val="TableGrid"/>
        <w:tblW w:w="9350" w:type="dxa"/>
        <w:tblLook w:val="04A0" w:firstRow="1" w:lastRow="0" w:firstColumn="1" w:lastColumn="0" w:noHBand="0" w:noVBand="1"/>
      </w:tblPr>
      <w:tblGrid>
        <w:gridCol w:w="984"/>
        <w:gridCol w:w="549"/>
        <w:gridCol w:w="1882"/>
        <w:gridCol w:w="2790"/>
        <w:gridCol w:w="3145"/>
      </w:tblGrid>
      <w:tr w:rsidR="00AB1931" w:rsidRPr="00AB1931" w14:paraId="5069E813" w14:textId="77777777" w:rsidTr="00AB1931">
        <w:trPr>
          <w:trHeight w:val="300"/>
        </w:trPr>
        <w:tc>
          <w:tcPr>
            <w:tcW w:w="984" w:type="dxa"/>
            <w:noWrap/>
            <w:hideMark/>
          </w:tcPr>
          <w:p w14:paraId="56024C84"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WO#</w:t>
            </w:r>
          </w:p>
        </w:tc>
        <w:tc>
          <w:tcPr>
            <w:tcW w:w="549" w:type="dxa"/>
            <w:noWrap/>
            <w:hideMark/>
          </w:tcPr>
          <w:p w14:paraId="313E38D9"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Seq</w:t>
            </w:r>
          </w:p>
        </w:tc>
        <w:tc>
          <w:tcPr>
            <w:tcW w:w="1882" w:type="dxa"/>
            <w:noWrap/>
            <w:hideMark/>
          </w:tcPr>
          <w:p w14:paraId="3B17AEF4"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2790" w:type="dxa"/>
            <w:noWrap/>
            <w:hideMark/>
          </w:tcPr>
          <w:p w14:paraId="169FA37B"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3145" w:type="dxa"/>
            <w:noWrap/>
            <w:hideMark/>
          </w:tcPr>
          <w:p w14:paraId="054F5B30" w14:textId="77777777" w:rsidR="00AB1931" w:rsidRPr="00AB1931" w:rsidRDefault="00AB1931" w:rsidP="00AB1931">
            <w:pPr>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AB1931" w:rsidRPr="00AB1931" w14:paraId="561D61B1" w14:textId="77777777" w:rsidTr="00AB1931">
        <w:trPr>
          <w:trHeight w:val="300"/>
        </w:trPr>
        <w:tc>
          <w:tcPr>
            <w:tcW w:w="984" w:type="dxa"/>
            <w:noWrap/>
            <w:hideMark/>
          </w:tcPr>
          <w:p w14:paraId="09F8FE1E"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131637</w:t>
            </w:r>
          </w:p>
        </w:tc>
        <w:tc>
          <w:tcPr>
            <w:tcW w:w="549" w:type="dxa"/>
            <w:noWrap/>
            <w:hideMark/>
          </w:tcPr>
          <w:p w14:paraId="303976E0"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w:t>
            </w:r>
          </w:p>
        </w:tc>
        <w:tc>
          <w:tcPr>
            <w:tcW w:w="1882" w:type="dxa"/>
            <w:noWrap/>
            <w:hideMark/>
          </w:tcPr>
          <w:p w14:paraId="27924F23"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RETS</w:t>
            </w:r>
          </w:p>
        </w:tc>
        <w:tc>
          <w:tcPr>
            <w:tcW w:w="2790" w:type="dxa"/>
            <w:noWrap/>
            <w:hideMark/>
          </w:tcPr>
          <w:p w14:paraId="32F2AA70"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New England Real Estate Network (NEREN)</w:t>
            </w:r>
          </w:p>
        </w:tc>
        <w:tc>
          <w:tcPr>
            <w:tcW w:w="3145" w:type="dxa"/>
            <w:noWrap/>
            <w:hideMark/>
          </w:tcPr>
          <w:p w14:paraId="2281516C"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 xml:space="preserve">Vendor updates to listings via FTP, </w:t>
            </w:r>
            <w:proofErr w:type="spellStart"/>
            <w:r w:rsidRPr="00AB1931">
              <w:rPr>
                <w:rFonts w:ascii="Calibri" w:eastAsia="Times New Roman" w:hAnsi="Calibri" w:cs="Calibri"/>
                <w:color w:val="000000"/>
              </w:rPr>
              <w:t>L_UpdateDate</w:t>
            </w:r>
            <w:proofErr w:type="spellEnd"/>
            <w:r w:rsidRPr="00AB1931">
              <w:rPr>
                <w:rFonts w:ascii="Calibri" w:eastAsia="Times New Roman" w:hAnsi="Calibri" w:cs="Calibri"/>
                <w:color w:val="000000"/>
              </w:rPr>
              <w:t xml:space="preserve"> does not reflect change </w:t>
            </w:r>
            <w:r w:rsidR="00CF5CCB">
              <w:rPr>
                <w:rFonts w:ascii="Calibri" w:eastAsia="Times New Roman" w:hAnsi="Calibri" w:cs="Calibri"/>
                <w:color w:val="000000"/>
              </w:rPr>
              <w:t>PETL</w:t>
            </w:r>
          </w:p>
        </w:tc>
      </w:tr>
      <w:tr w:rsidR="00AB1931" w:rsidRPr="00AB1931" w14:paraId="3A75D617" w14:textId="77777777" w:rsidTr="00AB1931">
        <w:trPr>
          <w:trHeight w:val="300"/>
        </w:trPr>
        <w:tc>
          <w:tcPr>
            <w:tcW w:w="984" w:type="dxa"/>
            <w:noWrap/>
            <w:hideMark/>
          </w:tcPr>
          <w:p w14:paraId="4039ABC0"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136259</w:t>
            </w:r>
          </w:p>
        </w:tc>
        <w:tc>
          <w:tcPr>
            <w:tcW w:w="549" w:type="dxa"/>
            <w:noWrap/>
            <w:hideMark/>
          </w:tcPr>
          <w:p w14:paraId="7F7EC687"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w:t>
            </w:r>
          </w:p>
        </w:tc>
        <w:tc>
          <w:tcPr>
            <w:tcW w:w="1882" w:type="dxa"/>
            <w:noWrap/>
            <w:hideMark/>
          </w:tcPr>
          <w:p w14:paraId="3D932AD2"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CMA</w:t>
            </w:r>
          </w:p>
        </w:tc>
        <w:tc>
          <w:tcPr>
            <w:tcW w:w="2790" w:type="dxa"/>
            <w:noWrap/>
            <w:hideMark/>
          </w:tcPr>
          <w:p w14:paraId="51DE84D8"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Willamette</w:t>
            </w:r>
            <w:r>
              <w:rPr>
                <w:rFonts w:ascii="Calibri" w:eastAsia="Times New Roman" w:hAnsi="Calibri" w:cs="Calibri"/>
                <w:color w:val="000000"/>
              </w:rPr>
              <w:t>, NEREN</w:t>
            </w:r>
          </w:p>
        </w:tc>
        <w:tc>
          <w:tcPr>
            <w:tcW w:w="3145" w:type="dxa"/>
            <w:noWrap/>
            <w:hideMark/>
          </w:tcPr>
          <w:p w14:paraId="609B220A"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CMA Summary Report Cutting Off</w:t>
            </w:r>
          </w:p>
        </w:tc>
      </w:tr>
      <w:tr w:rsidR="00AB1931" w:rsidRPr="00AB1931" w14:paraId="4C76864B" w14:textId="77777777" w:rsidTr="00AB1931">
        <w:trPr>
          <w:trHeight w:val="300"/>
        </w:trPr>
        <w:tc>
          <w:tcPr>
            <w:tcW w:w="984" w:type="dxa"/>
            <w:noWrap/>
            <w:hideMark/>
          </w:tcPr>
          <w:p w14:paraId="55A2FEE1"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146363</w:t>
            </w:r>
          </w:p>
        </w:tc>
        <w:tc>
          <w:tcPr>
            <w:tcW w:w="549" w:type="dxa"/>
            <w:noWrap/>
            <w:hideMark/>
          </w:tcPr>
          <w:p w14:paraId="6918E55D"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w:t>
            </w:r>
          </w:p>
        </w:tc>
        <w:tc>
          <w:tcPr>
            <w:tcW w:w="1882" w:type="dxa"/>
            <w:noWrap/>
            <w:hideMark/>
          </w:tcPr>
          <w:p w14:paraId="7B2402A3"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Views/Reports</w:t>
            </w:r>
          </w:p>
        </w:tc>
        <w:tc>
          <w:tcPr>
            <w:tcW w:w="2790" w:type="dxa"/>
            <w:noWrap/>
            <w:hideMark/>
          </w:tcPr>
          <w:p w14:paraId="2F862FF6"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Intermountain</w:t>
            </w:r>
            <w:r>
              <w:rPr>
                <w:rFonts w:ascii="Calibri" w:eastAsia="Times New Roman" w:hAnsi="Calibri" w:cs="Calibri"/>
                <w:color w:val="000000"/>
              </w:rPr>
              <w:t xml:space="preserve">, </w:t>
            </w:r>
            <w:r w:rsidR="00CF5CCB">
              <w:rPr>
                <w:rFonts w:ascii="Calibri" w:eastAsia="Times New Roman" w:hAnsi="Calibri" w:cs="Calibri"/>
                <w:color w:val="000000"/>
              </w:rPr>
              <w:t>CARMLS, Global MLS, MAXEBRD, Memphis</w:t>
            </w:r>
          </w:p>
        </w:tc>
        <w:tc>
          <w:tcPr>
            <w:tcW w:w="3145" w:type="dxa"/>
            <w:noWrap/>
            <w:hideMark/>
          </w:tcPr>
          <w:p w14:paraId="49EAB6E0"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Sub Area not sorting properly on spreadsheets for some users</w:t>
            </w:r>
          </w:p>
        </w:tc>
      </w:tr>
      <w:tr w:rsidR="00AB1931" w:rsidRPr="00AB1931" w14:paraId="56E578FF" w14:textId="77777777" w:rsidTr="00AB1931">
        <w:trPr>
          <w:trHeight w:val="300"/>
        </w:trPr>
        <w:tc>
          <w:tcPr>
            <w:tcW w:w="984" w:type="dxa"/>
            <w:noWrap/>
            <w:hideMark/>
          </w:tcPr>
          <w:p w14:paraId="7A0AB9B1"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147022</w:t>
            </w:r>
          </w:p>
        </w:tc>
        <w:tc>
          <w:tcPr>
            <w:tcW w:w="549" w:type="dxa"/>
            <w:noWrap/>
            <w:hideMark/>
          </w:tcPr>
          <w:p w14:paraId="0882C253"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3</w:t>
            </w:r>
          </w:p>
        </w:tc>
        <w:tc>
          <w:tcPr>
            <w:tcW w:w="1882" w:type="dxa"/>
            <w:noWrap/>
            <w:hideMark/>
          </w:tcPr>
          <w:p w14:paraId="1B65A9EB"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Update</w:t>
            </w:r>
          </w:p>
        </w:tc>
        <w:tc>
          <w:tcPr>
            <w:tcW w:w="2790" w:type="dxa"/>
            <w:noWrap/>
            <w:hideMark/>
          </w:tcPr>
          <w:p w14:paraId="263465F4"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Northern Nevada Regional MLS</w:t>
            </w:r>
            <w:r w:rsidR="00CF5CCB">
              <w:rPr>
                <w:rFonts w:ascii="Calibri" w:eastAsia="Times New Roman" w:hAnsi="Calibri" w:cs="Calibri"/>
                <w:color w:val="000000"/>
              </w:rPr>
              <w:t>, Georgia MLS, St. Augustine</w:t>
            </w:r>
          </w:p>
        </w:tc>
        <w:tc>
          <w:tcPr>
            <w:tcW w:w="3145" w:type="dxa"/>
            <w:noWrap/>
            <w:hideMark/>
          </w:tcPr>
          <w:p w14:paraId="4338035A"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RETS: Interactive Map Layer Errors Can't Be Bypassed with RETS Update</w:t>
            </w:r>
          </w:p>
        </w:tc>
      </w:tr>
      <w:tr w:rsidR="00AB1931" w:rsidRPr="00AB1931" w14:paraId="34CDE242" w14:textId="77777777" w:rsidTr="00AB1931">
        <w:trPr>
          <w:trHeight w:val="300"/>
        </w:trPr>
        <w:tc>
          <w:tcPr>
            <w:tcW w:w="984" w:type="dxa"/>
            <w:noWrap/>
            <w:hideMark/>
          </w:tcPr>
          <w:p w14:paraId="3C5FBEA8"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149750</w:t>
            </w:r>
          </w:p>
        </w:tc>
        <w:tc>
          <w:tcPr>
            <w:tcW w:w="549" w:type="dxa"/>
            <w:noWrap/>
            <w:hideMark/>
          </w:tcPr>
          <w:p w14:paraId="4021FBB6"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w:t>
            </w:r>
          </w:p>
        </w:tc>
        <w:tc>
          <w:tcPr>
            <w:tcW w:w="1882" w:type="dxa"/>
            <w:noWrap/>
            <w:hideMark/>
          </w:tcPr>
          <w:p w14:paraId="72C2564C"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Admin - Listings</w:t>
            </w:r>
          </w:p>
        </w:tc>
        <w:tc>
          <w:tcPr>
            <w:tcW w:w="2790" w:type="dxa"/>
            <w:noWrap/>
            <w:hideMark/>
          </w:tcPr>
          <w:p w14:paraId="24759201"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New England Real Estate Network (NEREN)</w:t>
            </w:r>
          </w:p>
        </w:tc>
        <w:tc>
          <w:tcPr>
            <w:tcW w:w="3145" w:type="dxa"/>
            <w:noWrap/>
            <w:hideMark/>
          </w:tcPr>
          <w:p w14:paraId="4D6EF586"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Incorrect Updating Agent on Associated Documents Audit Report from Assumed Agent</w:t>
            </w:r>
          </w:p>
        </w:tc>
      </w:tr>
      <w:tr w:rsidR="00AB1931" w:rsidRPr="00AB1931" w14:paraId="794BA0E4" w14:textId="77777777" w:rsidTr="00AB1931">
        <w:trPr>
          <w:trHeight w:val="300"/>
        </w:trPr>
        <w:tc>
          <w:tcPr>
            <w:tcW w:w="984" w:type="dxa"/>
            <w:noWrap/>
            <w:hideMark/>
          </w:tcPr>
          <w:p w14:paraId="596DC9E1"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150562</w:t>
            </w:r>
          </w:p>
        </w:tc>
        <w:tc>
          <w:tcPr>
            <w:tcW w:w="549" w:type="dxa"/>
            <w:noWrap/>
            <w:hideMark/>
          </w:tcPr>
          <w:p w14:paraId="63E696A6"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w:t>
            </w:r>
          </w:p>
        </w:tc>
        <w:tc>
          <w:tcPr>
            <w:tcW w:w="1882" w:type="dxa"/>
            <w:noWrap/>
            <w:hideMark/>
          </w:tcPr>
          <w:p w14:paraId="202E5D4F"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CMA</w:t>
            </w:r>
          </w:p>
        </w:tc>
        <w:tc>
          <w:tcPr>
            <w:tcW w:w="2790" w:type="dxa"/>
            <w:noWrap/>
            <w:hideMark/>
          </w:tcPr>
          <w:p w14:paraId="2DBE74F8"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New England Real Estate Network (NEREN)</w:t>
            </w:r>
          </w:p>
        </w:tc>
        <w:tc>
          <w:tcPr>
            <w:tcW w:w="3145" w:type="dxa"/>
            <w:noWrap/>
            <w:hideMark/>
          </w:tcPr>
          <w:p w14:paraId="7E9A1CB1"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Subject Property Photo Not Being Used on Cover Setup Page</w:t>
            </w:r>
          </w:p>
        </w:tc>
      </w:tr>
      <w:tr w:rsidR="00AB1931" w:rsidRPr="00AB1931" w14:paraId="75696D90" w14:textId="77777777" w:rsidTr="00AB1931">
        <w:trPr>
          <w:trHeight w:val="300"/>
        </w:trPr>
        <w:tc>
          <w:tcPr>
            <w:tcW w:w="984" w:type="dxa"/>
            <w:noWrap/>
            <w:hideMark/>
          </w:tcPr>
          <w:p w14:paraId="65684EED"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150903</w:t>
            </w:r>
          </w:p>
        </w:tc>
        <w:tc>
          <w:tcPr>
            <w:tcW w:w="549" w:type="dxa"/>
            <w:noWrap/>
            <w:hideMark/>
          </w:tcPr>
          <w:p w14:paraId="6DA8BCED"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w:t>
            </w:r>
          </w:p>
        </w:tc>
        <w:tc>
          <w:tcPr>
            <w:tcW w:w="1882" w:type="dxa"/>
            <w:noWrap/>
            <w:hideMark/>
          </w:tcPr>
          <w:p w14:paraId="7D64C056"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Views/Reports</w:t>
            </w:r>
          </w:p>
        </w:tc>
        <w:tc>
          <w:tcPr>
            <w:tcW w:w="2790" w:type="dxa"/>
            <w:noWrap/>
            <w:hideMark/>
          </w:tcPr>
          <w:p w14:paraId="1D33A758"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New England Real Estate Network (NEREN)</w:t>
            </w:r>
          </w:p>
        </w:tc>
        <w:tc>
          <w:tcPr>
            <w:tcW w:w="3145" w:type="dxa"/>
            <w:noWrap/>
            <w:hideMark/>
          </w:tcPr>
          <w:p w14:paraId="61A7976F"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 xml:space="preserve">Clicking the Favorite Icon on a Tax Report Results in </w:t>
            </w:r>
            <w:r w:rsidR="00CF5CCB">
              <w:rPr>
                <w:rFonts w:ascii="Calibri" w:eastAsia="Times New Roman" w:hAnsi="Calibri" w:cs="Calibri"/>
                <w:color w:val="000000"/>
              </w:rPr>
              <w:t>an</w:t>
            </w:r>
            <w:r w:rsidRPr="00AB1931">
              <w:rPr>
                <w:rFonts w:ascii="Calibri" w:eastAsia="Times New Roman" w:hAnsi="Calibri" w:cs="Calibri"/>
                <w:color w:val="000000"/>
              </w:rPr>
              <w:t xml:space="preserve"> Error</w:t>
            </w:r>
          </w:p>
        </w:tc>
      </w:tr>
      <w:tr w:rsidR="00AB1931" w:rsidRPr="00AB1931" w14:paraId="429DF10C" w14:textId="77777777" w:rsidTr="00AB1931">
        <w:trPr>
          <w:trHeight w:val="300"/>
        </w:trPr>
        <w:tc>
          <w:tcPr>
            <w:tcW w:w="984" w:type="dxa"/>
            <w:noWrap/>
            <w:hideMark/>
          </w:tcPr>
          <w:p w14:paraId="689D3142"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151186</w:t>
            </w:r>
          </w:p>
        </w:tc>
        <w:tc>
          <w:tcPr>
            <w:tcW w:w="549" w:type="dxa"/>
            <w:noWrap/>
            <w:hideMark/>
          </w:tcPr>
          <w:p w14:paraId="7177AC3B"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w:t>
            </w:r>
          </w:p>
        </w:tc>
        <w:tc>
          <w:tcPr>
            <w:tcW w:w="1882" w:type="dxa"/>
            <w:noWrap/>
            <w:hideMark/>
          </w:tcPr>
          <w:p w14:paraId="17174BEC"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Admin - Listings</w:t>
            </w:r>
          </w:p>
        </w:tc>
        <w:tc>
          <w:tcPr>
            <w:tcW w:w="2790" w:type="dxa"/>
            <w:noWrap/>
            <w:hideMark/>
          </w:tcPr>
          <w:p w14:paraId="73C85334" w14:textId="77777777" w:rsidR="00AB1931" w:rsidRPr="00AB1931" w:rsidRDefault="00AB1931" w:rsidP="00AB1931">
            <w:pPr>
              <w:rPr>
                <w:rFonts w:ascii="Calibri" w:eastAsia="Times New Roman" w:hAnsi="Calibri" w:cs="Calibri"/>
                <w:color w:val="000000"/>
              </w:rPr>
            </w:pPr>
            <w:proofErr w:type="spellStart"/>
            <w:r w:rsidRPr="00AB1931">
              <w:rPr>
                <w:rFonts w:ascii="Calibri" w:eastAsia="Times New Roman" w:hAnsi="Calibri" w:cs="Calibri"/>
                <w:color w:val="000000"/>
              </w:rPr>
              <w:t>NorthstarMLS</w:t>
            </w:r>
            <w:proofErr w:type="spellEnd"/>
            <w:r w:rsidRPr="00AB1931">
              <w:rPr>
                <w:rFonts w:ascii="Calibri" w:eastAsia="Times New Roman" w:hAnsi="Calibri" w:cs="Calibri"/>
                <w:color w:val="000000"/>
              </w:rPr>
              <w:t xml:space="preserve"> (NSMLS) - Regional MLS of Minnesota</w:t>
            </w:r>
            <w:r w:rsidR="00CF5CCB">
              <w:rPr>
                <w:rFonts w:ascii="Calibri" w:eastAsia="Times New Roman" w:hAnsi="Calibri" w:cs="Calibri"/>
                <w:color w:val="000000"/>
              </w:rPr>
              <w:t>, RMLS Portland</w:t>
            </w:r>
          </w:p>
        </w:tc>
        <w:tc>
          <w:tcPr>
            <w:tcW w:w="3145" w:type="dxa"/>
            <w:noWrap/>
            <w:hideMark/>
          </w:tcPr>
          <w:p w14:paraId="672CF41D"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Under certain situation</w:t>
            </w:r>
            <w:r w:rsidR="00CF5CCB">
              <w:rPr>
                <w:rFonts w:ascii="Calibri" w:eastAsia="Times New Roman" w:hAnsi="Calibri" w:cs="Calibri"/>
                <w:color w:val="000000"/>
              </w:rPr>
              <w:t>s</w:t>
            </w:r>
            <w:r w:rsidRPr="00AB1931">
              <w:rPr>
                <w:rFonts w:ascii="Calibri" w:eastAsia="Times New Roman" w:hAnsi="Calibri" w:cs="Calibri"/>
                <w:color w:val="000000"/>
              </w:rPr>
              <w:t>, photo slideshow is cutting off bottom of photos</w:t>
            </w:r>
          </w:p>
        </w:tc>
      </w:tr>
      <w:tr w:rsidR="00AB1931" w:rsidRPr="00AB1931" w14:paraId="74262E9B" w14:textId="77777777" w:rsidTr="00AB1931">
        <w:trPr>
          <w:trHeight w:val="300"/>
        </w:trPr>
        <w:tc>
          <w:tcPr>
            <w:tcW w:w="984" w:type="dxa"/>
            <w:noWrap/>
            <w:hideMark/>
          </w:tcPr>
          <w:p w14:paraId="40354482"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151287</w:t>
            </w:r>
          </w:p>
        </w:tc>
        <w:tc>
          <w:tcPr>
            <w:tcW w:w="549" w:type="dxa"/>
            <w:noWrap/>
            <w:hideMark/>
          </w:tcPr>
          <w:p w14:paraId="5691FF53"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w:t>
            </w:r>
          </w:p>
        </w:tc>
        <w:tc>
          <w:tcPr>
            <w:tcW w:w="1882" w:type="dxa"/>
            <w:noWrap/>
            <w:hideMark/>
          </w:tcPr>
          <w:p w14:paraId="39FCF3A9"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Admin - MLS Views and Reports</w:t>
            </w:r>
          </w:p>
        </w:tc>
        <w:tc>
          <w:tcPr>
            <w:tcW w:w="2790" w:type="dxa"/>
            <w:noWrap/>
            <w:hideMark/>
          </w:tcPr>
          <w:p w14:paraId="381C7270"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New England Real Estate Network (NEREN)</w:t>
            </w:r>
          </w:p>
        </w:tc>
        <w:tc>
          <w:tcPr>
            <w:tcW w:w="3145" w:type="dxa"/>
            <w:noWrap/>
            <w:hideMark/>
          </w:tcPr>
          <w:p w14:paraId="365EF693"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Delete Field Preference Section Confirms Delete Home Page Message - Wrong Wording</w:t>
            </w:r>
          </w:p>
        </w:tc>
      </w:tr>
      <w:tr w:rsidR="00AB1931" w:rsidRPr="00AB1931" w14:paraId="2175434A" w14:textId="77777777" w:rsidTr="00AB1931">
        <w:trPr>
          <w:trHeight w:val="300"/>
        </w:trPr>
        <w:tc>
          <w:tcPr>
            <w:tcW w:w="984" w:type="dxa"/>
            <w:noWrap/>
            <w:hideMark/>
          </w:tcPr>
          <w:p w14:paraId="77D6DBE7"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128572</w:t>
            </w:r>
          </w:p>
        </w:tc>
        <w:tc>
          <w:tcPr>
            <w:tcW w:w="549" w:type="dxa"/>
            <w:noWrap/>
            <w:hideMark/>
          </w:tcPr>
          <w:p w14:paraId="08BF26D4"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w:t>
            </w:r>
          </w:p>
        </w:tc>
        <w:tc>
          <w:tcPr>
            <w:tcW w:w="1882" w:type="dxa"/>
            <w:noWrap/>
            <w:hideMark/>
          </w:tcPr>
          <w:p w14:paraId="28415AE0"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Views/Reports</w:t>
            </w:r>
          </w:p>
        </w:tc>
        <w:tc>
          <w:tcPr>
            <w:tcW w:w="2790" w:type="dxa"/>
            <w:noWrap/>
            <w:hideMark/>
          </w:tcPr>
          <w:p w14:paraId="6E47FE44"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 xml:space="preserve">South Central Kansas MLS </w:t>
            </w:r>
            <w:r w:rsidR="00CF5CCB">
              <w:rPr>
                <w:rFonts w:ascii="Calibri" w:eastAsia="Times New Roman" w:hAnsi="Calibri" w:cs="Calibri"/>
                <w:color w:val="000000"/>
              </w:rPr>
              <w:t>–</w:t>
            </w:r>
            <w:r w:rsidRPr="00AB1931">
              <w:rPr>
                <w:rFonts w:ascii="Calibri" w:eastAsia="Times New Roman" w:hAnsi="Calibri" w:cs="Calibri"/>
                <w:color w:val="000000"/>
              </w:rPr>
              <w:t xml:space="preserve"> Wichita</w:t>
            </w:r>
            <w:r w:rsidR="00CF5CCB">
              <w:rPr>
                <w:rFonts w:ascii="Calibri" w:eastAsia="Times New Roman" w:hAnsi="Calibri" w:cs="Calibri"/>
                <w:color w:val="000000"/>
              </w:rPr>
              <w:t>, Charlottesville, Rutherford</w:t>
            </w:r>
          </w:p>
        </w:tc>
        <w:tc>
          <w:tcPr>
            <w:tcW w:w="3145" w:type="dxa"/>
            <w:noWrap/>
            <w:hideMark/>
          </w:tcPr>
          <w:p w14:paraId="5AF26E10"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 xml:space="preserve">Emailed hyperlink of more than </w:t>
            </w:r>
            <w:r w:rsidR="00CF5CCB">
              <w:rPr>
                <w:rFonts w:ascii="Calibri" w:eastAsia="Times New Roman" w:hAnsi="Calibri" w:cs="Calibri"/>
                <w:color w:val="000000"/>
              </w:rPr>
              <w:t>four</w:t>
            </w:r>
            <w:r w:rsidRPr="00AB1931">
              <w:rPr>
                <w:rFonts w:ascii="Calibri" w:eastAsia="Times New Roman" w:hAnsi="Calibri" w:cs="Calibri"/>
                <w:color w:val="000000"/>
              </w:rPr>
              <w:t xml:space="preserve"> listings in </w:t>
            </w:r>
            <w:proofErr w:type="spellStart"/>
            <w:r w:rsidRPr="00AB1931">
              <w:rPr>
                <w:rFonts w:ascii="Calibri" w:eastAsia="Times New Roman" w:hAnsi="Calibri" w:cs="Calibri"/>
                <w:color w:val="000000"/>
              </w:rPr>
              <w:t>QuickCMA</w:t>
            </w:r>
            <w:proofErr w:type="spellEnd"/>
            <w:r w:rsidRPr="00AB1931">
              <w:rPr>
                <w:rFonts w:ascii="Calibri" w:eastAsia="Times New Roman" w:hAnsi="Calibri" w:cs="Calibri"/>
                <w:color w:val="000000"/>
              </w:rPr>
              <w:t xml:space="preserve"> View causes overlapping</w:t>
            </w:r>
          </w:p>
        </w:tc>
      </w:tr>
      <w:tr w:rsidR="00AB1931" w:rsidRPr="00AB1931" w14:paraId="2063718A" w14:textId="77777777" w:rsidTr="00AB1931">
        <w:trPr>
          <w:trHeight w:val="300"/>
        </w:trPr>
        <w:tc>
          <w:tcPr>
            <w:tcW w:w="984" w:type="dxa"/>
            <w:noWrap/>
            <w:hideMark/>
          </w:tcPr>
          <w:p w14:paraId="2AA341CE"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150281</w:t>
            </w:r>
          </w:p>
        </w:tc>
        <w:tc>
          <w:tcPr>
            <w:tcW w:w="549" w:type="dxa"/>
            <w:noWrap/>
            <w:hideMark/>
          </w:tcPr>
          <w:p w14:paraId="54204018" w14:textId="77777777" w:rsidR="00AB1931" w:rsidRPr="00AB1931" w:rsidRDefault="00AB1931" w:rsidP="00AB1931">
            <w:pPr>
              <w:jc w:val="right"/>
              <w:rPr>
                <w:rFonts w:ascii="Calibri" w:eastAsia="Times New Roman" w:hAnsi="Calibri" w:cs="Calibri"/>
                <w:color w:val="000000"/>
              </w:rPr>
            </w:pPr>
            <w:r w:rsidRPr="00AB1931">
              <w:rPr>
                <w:rFonts w:ascii="Calibri" w:eastAsia="Times New Roman" w:hAnsi="Calibri" w:cs="Calibri"/>
                <w:color w:val="000000"/>
              </w:rPr>
              <w:t>1</w:t>
            </w:r>
          </w:p>
        </w:tc>
        <w:tc>
          <w:tcPr>
            <w:tcW w:w="1882" w:type="dxa"/>
            <w:noWrap/>
            <w:hideMark/>
          </w:tcPr>
          <w:p w14:paraId="7447C4C3"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Mapping</w:t>
            </w:r>
          </w:p>
        </w:tc>
        <w:tc>
          <w:tcPr>
            <w:tcW w:w="2790" w:type="dxa"/>
            <w:noWrap/>
            <w:hideMark/>
          </w:tcPr>
          <w:p w14:paraId="00546A33"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Baldwin County AOR (BCAR)</w:t>
            </w:r>
          </w:p>
        </w:tc>
        <w:tc>
          <w:tcPr>
            <w:tcW w:w="3145" w:type="dxa"/>
            <w:noWrap/>
            <w:hideMark/>
          </w:tcPr>
          <w:p w14:paraId="417AD5A8" w14:textId="77777777" w:rsidR="00AB1931" w:rsidRPr="00AB1931" w:rsidRDefault="00AB1931" w:rsidP="00AB1931">
            <w:pPr>
              <w:rPr>
                <w:rFonts w:ascii="Calibri" w:eastAsia="Times New Roman" w:hAnsi="Calibri" w:cs="Calibri"/>
                <w:color w:val="000000"/>
              </w:rPr>
            </w:pPr>
            <w:r w:rsidRPr="00AB1931">
              <w:rPr>
                <w:rFonts w:ascii="Calibri" w:eastAsia="Times New Roman" w:hAnsi="Calibri" w:cs="Calibri"/>
                <w:color w:val="000000"/>
              </w:rPr>
              <w:t>Need to enhance parcel-click property panel to display multiple properties from parcel of condos</w:t>
            </w:r>
          </w:p>
        </w:tc>
      </w:tr>
      <w:tr w:rsidR="00A372C4" w:rsidRPr="00AB1931" w14:paraId="16EF5EFD" w14:textId="77777777" w:rsidTr="00AB1931">
        <w:trPr>
          <w:trHeight w:val="300"/>
        </w:trPr>
        <w:tc>
          <w:tcPr>
            <w:tcW w:w="984" w:type="dxa"/>
            <w:noWrap/>
          </w:tcPr>
          <w:p w14:paraId="22078564" w14:textId="77777777" w:rsidR="00A372C4" w:rsidRPr="00AB1931" w:rsidRDefault="00A372C4" w:rsidP="00AB1931">
            <w:pPr>
              <w:jc w:val="right"/>
              <w:rPr>
                <w:rFonts w:ascii="Calibri" w:eastAsia="Times New Roman" w:hAnsi="Calibri" w:cs="Calibri"/>
                <w:color w:val="000000"/>
              </w:rPr>
            </w:pPr>
            <w:bookmarkStart w:id="19" w:name="_Hlk45109445"/>
            <w:r>
              <w:rPr>
                <w:rFonts w:ascii="Calibri" w:eastAsia="Times New Roman" w:hAnsi="Calibri" w:cs="Calibri"/>
                <w:color w:val="000000"/>
              </w:rPr>
              <w:t>147881</w:t>
            </w:r>
          </w:p>
        </w:tc>
        <w:tc>
          <w:tcPr>
            <w:tcW w:w="549" w:type="dxa"/>
            <w:noWrap/>
          </w:tcPr>
          <w:p w14:paraId="15950108" w14:textId="77777777" w:rsidR="00A372C4" w:rsidRPr="00AB1931" w:rsidRDefault="00A372C4" w:rsidP="00AB1931">
            <w:pPr>
              <w:jc w:val="right"/>
              <w:rPr>
                <w:rFonts w:ascii="Calibri" w:eastAsia="Times New Roman" w:hAnsi="Calibri" w:cs="Calibri"/>
                <w:color w:val="000000"/>
              </w:rPr>
            </w:pPr>
            <w:r>
              <w:rPr>
                <w:rFonts w:ascii="Calibri" w:eastAsia="Times New Roman" w:hAnsi="Calibri" w:cs="Calibri"/>
                <w:color w:val="000000"/>
              </w:rPr>
              <w:t>1</w:t>
            </w:r>
          </w:p>
        </w:tc>
        <w:tc>
          <w:tcPr>
            <w:tcW w:w="1882" w:type="dxa"/>
            <w:noWrap/>
          </w:tcPr>
          <w:p w14:paraId="1055501F" w14:textId="77777777" w:rsidR="00A372C4" w:rsidRPr="00AB1931" w:rsidRDefault="00A372C4" w:rsidP="00AB1931">
            <w:pPr>
              <w:rPr>
                <w:rFonts w:ascii="Calibri" w:eastAsia="Times New Roman" w:hAnsi="Calibri" w:cs="Calibri"/>
                <w:color w:val="000000"/>
              </w:rPr>
            </w:pPr>
            <w:r>
              <w:rPr>
                <w:rFonts w:ascii="Calibri" w:eastAsia="Times New Roman" w:hAnsi="Calibri" w:cs="Calibri"/>
                <w:color w:val="000000"/>
              </w:rPr>
              <w:t>Collab Center Preferences</w:t>
            </w:r>
          </w:p>
        </w:tc>
        <w:tc>
          <w:tcPr>
            <w:tcW w:w="2790" w:type="dxa"/>
            <w:noWrap/>
          </w:tcPr>
          <w:p w14:paraId="33EF824A" w14:textId="77777777" w:rsidR="00A372C4" w:rsidRPr="00AB1931" w:rsidRDefault="00A372C4" w:rsidP="00AB1931">
            <w:pPr>
              <w:rPr>
                <w:rFonts w:ascii="Calibri" w:eastAsia="Times New Roman" w:hAnsi="Calibri" w:cs="Calibri"/>
                <w:color w:val="000000"/>
              </w:rPr>
            </w:pPr>
            <w:r>
              <w:rPr>
                <w:rFonts w:ascii="Calibri" w:eastAsia="Times New Roman" w:hAnsi="Calibri" w:cs="Calibri"/>
                <w:color w:val="000000"/>
              </w:rPr>
              <w:t>New England Real Estate Network (NEREN)</w:t>
            </w:r>
          </w:p>
        </w:tc>
        <w:tc>
          <w:tcPr>
            <w:tcW w:w="3145" w:type="dxa"/>
            <w:noWrap/>
          </w:tcPr>
          <w:p w14:paraId="0666203C" w14:textId="77777777" w:rsidR="00A372C4" w:rsidRPr="00AB1931" w:rsidRDefault="00A372C4" w:rsidP="00AB1931">
            <w:pPr>
              <w:rPr>
                <w:rFonts w:ascii="Calibri" w:eastAsia="Times New Roman" w:hAnsi="Calibri" w:cs="Calibri"/>
                <w:color w:val="000000"/>
              </w:rPr>
            </w:pPr>
            <w:r>
              <w:rPr>
                <w:rFonts w:ascii="Calibri" w:eastAsia="Times New Roman" w:hAnsi="Calibri" w:cs="Calibri"/>
                <w:color w:val="000000"/>
              </w:rPr>
              <w:t>Agent Photo Aspect Ratio is Not Maintained in Collab Center, it distorts the photo, making it necessary to attach a custom photo.</w:t>
            </w:r>
          </w:p>
        </w:tc>
      </w:tr>
      <w:bookmarkEnd w:id="19"/>
    </w:tbl>
    <w:p w14:paraId="781BC46F" w14:textId="77777777" w:rsidR="0061514D" w:rsidRDefault="0061514D">
      <w:pPr>
        <w:rPr>
          <w:rFonts w:asciiTheme="majorHAnsi" w:eastAsiaTheme="majorEastAsia" w:hAnsiTheme="majorHAnsi" w:cstheme="majorBidi"/>
          <w:b/>
          <w:color w:val="FFFFFF" w:themeColor="background1"/>
          <w:sz w:val="40"/>
          <w:szCs w:val="32"/>
        </w:rPr>
      </w:pPr>
      <w:r>
        <w:br w:type="page"/>
      </w:r>
    </w:p>
    <w:p w14:paraId="5C4BBCD3" w14:textId="77777777" w:rsidR="003D10F4" w:rsidRDefault="001D4CAB" w:rsidP="001D4CAB">
      <w:pPr>
        <w:pStyle w:val="Heading1"/>
      </w:pPr>
      <w:bookmarkStart w:id="20" w:name="_Toc23422525"/>
      <w:bookmarkStart w:id="21" w:name="_Toc23838814"/>
      <w:bookmarkStart w:id="22" w:name="_Toc29904572"/>
      <w:bookmarkStart w:id="23" w:name="_Toc45717401"/>
      <w:r w:rsidRPr="001D4CAB">
        <w:lastRenderedPageBreak/>
        <w:t>Agent Level Changes</w:t>
      </w:r>
      <w:bookmarkEnd w:id="20"/>
      <w:bookmarkEnd w:id="21"/>
      <w:bookmarkEnd w:id="22"/>
      <w:bookmarkEnd w:id="23"/>
    </w:p>
    <w:p w14:paraId="6097D712" w14:textId="77777777" w:rsidR="00527CC5" w:rsidRDefault="001D4CAB" w:rsidP="00527CC5">
      <w:r w:rsidRPr="001D4CAB">
        <w:rPr>
          <w:b/>
        </w:rPr>
        <w:t>The following section contains changes that are active system wide and available to users based on their assigned security levels.</w:t>
      </w:r>
    </w:p>
    <w:p w14:paraId="3C22C75F" w14:textId="77777777" w:rsidR="00527CC5" w:rsidRDefault="009B2577" w:rsidP="00527CC5">
      <w:pPr>
        <w:pStyle w:val="Heading2"/>
      </w:pPr>
      <w:bookmarkStart w:id="24" w:name="_Toc45717402"/>
      <w:r>
        <w:t>New</w:t>
      </w:r>
      <w:r w:rsidR="00527CC5">
        <w:t xml:space="preserve"> View – </w:t>
      </w:r>
      <w:proofErr w:type="spellStart"/>
      <w:r w:rsidR="00527CC5">
        <w:t>ConnectView</w:t>
      </w:r>
      <w:bookmarkEnd w:id="24"/>
      <w:proofErr w:type="spellEnd"/>
    </w:p>
    <w:p w14:paraId="1D476EB1" w14:textId="77777777" w:rsidR="00527CC5" w:rsidRDefault="00527CC5" w:rsidP="00527CC5">
      <w:pPr>
        <w:pStyle w:val="Heading3"/>
      </w:pPr>
      <w:bookmarkStart w:id="25" w:name="_Toc29904580"/>
      <w:r>
        <w:t>Action Item: N/A</w:t>
      </w:r>
      <w:bookmarkEnd w:id="25"/>
    </w:p>
    <w:p w14:paraId="586E3459" w14:textId="77777777" w:rsidR="00527CC5" w:rsidRDefault="00527CC5" w:rsidP="00527CC5">
      <w:pPr>
        <w:spacing w:after="0" w:line="240" w:lineRule="auto"/>
        <w:rPr>
          <w:bCs/>
          <w:sz w:val="24"/>
          <w:szCs w:val="24"/>
        </w:rPr>
      </w:pPr>
      <w:r w:rsidRPr="00527CC5">
        <w:rPr>
          <w:sz w:val="24"/>
          <w:szCs w:val="24"/>
        </w:rPr>
        <w:t>Everyone love</w:t>
      </w:r>
      <w:r w:rsidR="00FE2130">
        <w:rPr>
          <w:sz w:val="24"/>
          <w:szCs w:val="24"/>
        </w:rPr>
        <w:t>s</w:t>
      </w:r>
      <w:r w:rsidRPr="00527CC5">
        <w:rPr>
          <w:sz w:val="24"/>
          <w:szCs w:val="24"/>
        </w:rPr>
        <w:t xml:space="preserve"> the Paragon Connect Detail View – So now we have embedded that view in</w:t>
      </w:r>
      <w:r w:rsidR="007B1E87">
        <w:rPr>
          <w:sz w:val="24"/>
          <w:szCs w:val="24"/>
        </w:rPr>
        <w:t xml:space="preserve"> </w:t>
      </w:r>
      <w:r w:rsidRPr="00527CC5">
        <w:rPr>
          <w:sz w:val="24"/>
          <w:szCs w:val="24"/>
        </w:rPr>
        <w:t>Para</w:t>
      </w:r>
      <w:r w:rsidR="009B2577">
        <w:rPr>
          <w:sz w:val="24"/>
          <w:szCs w:val="24"/>
        </w:rPr>
        <w:t>gon Classic</w:t>
      </w:r>
      <w:r w:rsidRPr="00527CC5">
        <w:rPr>
          <w:sz w:val="24"/>
          <w:szCs w:val="24"/>
        </w:rPr>
        <w:t xml:space="preserve">. This </w:t>
      </w:r>
      <w:r w:rsidR="007B1E87">
        <w:rPr>
          <w:sz w:val="24"/>
          <w:szCs w:val="24"/>
        </w:rPr>
        <w:t>p</w:t>
      </w:r>
      <w:r w:rsidR="007B1E87" w:rsidRPr="00527CC5">
        <w:rPr>
          <w:sz w:val="24"/>
          <w:szCs w:val="24"/>
        </w:rPr>
        <w:t xml:space="preserve">owerful </w:t>
      </w:r>
      <w:r w:rsidR="007B1E87">
        <w:rPr>
          <w:sz w:val="24"/>
          <w:szCs w:val="24"/>
        </w:rPr>
        <w:t>r</w:t>
      </w:r>
      <w:r w:rsidR="007B1E87" w:rsidRPr="00527CC5">
        <w:rPr>
          <w:sz w:val="24"/>
          <w:szCs w:val="24"/>
        </w:rPr>
        <w:t xml:space="preserve">eport </w:t>
      </w:r>
      <w:r w:rsidRPr="00527CC5">
        <w:rPr>
          <w:sz w:val="24"/>
          <w:szCs w:val="24"/>
        </w:rPr>
        <w:t xml:space="preserve">is located </w:t>
      </w:r>
      <w:r>
        <w:rPr>
          <w:sz w:val="24"/>
          <w:szCs w:val="24"/>
        </w:rPr>
        <w:t>at the top of</w:t>
      </w:r>
      <w:r w:rsidRPr="00527CC5">
        <w:rPr>
          <w:sz w:val="24"/>
          <w:szCs w:val="24"/>
        </w:rPr>
        <w:t xml:space="preserve"> your </w:t>
      </w:r>
      <w:r>
        <w:rPr>
          <w:sz w:val="24"/>
          <w:szCs w:val="24"/>
        </w:rPr>
        <w:t>Favorites folder (because we are sure you are going to want it as a favorite)</w:t>
      </w:r>
      <w:r w:rsidRPr="00527CC5">
        <w:rPr>
          <w:sz w:val="24"/>
          <w:szCs w:val="24"/>
        </w:rPr>
        <w:t xml:space="preserve"> and is called</w:t>
      </w:r>
      <w:r w:rsidR="00FE2130">
        <w:rPr>
          <w:sz w:val="24"/>
          <w:szCs w:val="24"/>
        </w:rPr>
        <w:t xml:space="preserve"> the</w:t>
      </w:r>
      <w:r w:rsidRPr="00527CC5">
        <w:rPr>
          <w:sz w:val="24"/>
          <w:szCs w:val="24"/>
        </w:rPr>
        <w:t xml:space="preserve"> </w:t>
      </w:r>
      <w:proofErr w:type="spellStart"/>
      <w:r w:rsidRPr="00527CC5">
        <w:rPr>
          <w:b/>
          <w:bCs/>
          <w:sz w:val="24"/>
          <w:szCs w:val="24"/>
        </w:rPr>
        <w:t>ConnectView</w:t>
      </w:r>
      <w:proofErr w:type="spellEnd"/>
      <w:r w:rsidRPr="00527CC5">
        <w:rPr>
          <w:b/>
          <w:bCs/>
          <w:sz w:val="24"/>
          <w:szCs w:val="24"/>
        </w:rPr>
        <w:t xml:space="preserve">.  </w:t>
      </w:r>
      <w:r>
        <w:rPr>
          <w:bCs/>
          <w:sz w:val="24"/>
          <w:szCs w:val="24"/>
        </w:rPr>
        <w:t>If you decide</w:t>
      </w:r>
      <w:r w:rsidR="00CB28CD">
        <w:rPr>
          <w:bCs/>
          <w:sz w:val="24"/>
          <w:szCs w:val="24"/>
        </w:rPr>
        <w:t xml:space="preserve"> to remove </w:t>
      </w:r>
      <w:proofErr w:type="spellStart"/>
      <w:r w:rsidR="00CB28CD">
        <w:rPr>
          <w:bCs/>
          <w:sz w:val="24"/>
          <w:szCs w:val="24"/>
        </w:rPr>
        <w:t>ConnectView</w:t>
      </w:r>
      <w:proofErr w:type="spellEnd"/>
      <w:r w:rsidR="00CB28CD">
        <w:rPr>
          <w:bCs/>
          <w:sz w:val="24"/>
          <w:szCs w:val="24"/>
        </w:rPr>
        <w:t xml:space="preserve"> from your favorites, it will appear under Specialty Views.</w:t>
      </w:r>
      <w:r w:rsidR="00CB28CD" w:rsidDel="00CB28CD">
        <w:rPr>
          <w:bCs/>
          <w:sz w:val="24"/>
          <w:szCs w:val="24"/>
        </w:rPr>
        <w:t xml:space="preserve"> </w:t>
      </w:r>
    </w:p>
    <w:p w14:paraId="16DB0F14" w14:textId="77777777" w:rsidR="00527CC5" w:rsidRDefault="00527CC5" w:rsidP="00CB28CD">
      <w:pPr>
        <w:spacing w:after="0" w:line="240" w:lineRule="auto"/>
        <w:rPr>
          <w:bCs/>
          <w:sz w:val="24"/>
          <w:szCs w:val="24"/>
        </w:rPr>
      </w:pPr>
      <w:r w:rsidRPr="00527CC5">
        <w:rPr>
          <w:sz w:val="24"/>
          <w:szCs w:val="24"/>
        </w:rPr>
        <w:t>User Preferences are available for setting</w:t>
      </w:r>
      <w:r w:rsidR="00FE2130">
        <w:rPr>
          <w:sz w:val="24"/>
          <w:szCs w:val="24"/>
        </w:rPr>
        <w:t xml:space="preserve"> the</w:t>
      </w:r>
      <w:r w:rsidRPr="00527CC5">
        <w:rPr>
          <w:sz w:val="24"/>
          <w:szCs w:val="24"/>
        </w:rPr>
        <w:t xml:space="preserve"> </w:t>
      </w:r>
      <w:proofErr w:type="spellStart"/>
      <w:r w:rsidRPr="00527CC5">
        <w:rPr>
          <w:sz w:val="24"/>
          <w:szCs w:val="24"/>
        </w:rPr>
        <w:t>ConnectView</w:t>
      </w:r>
      <w:proofErr w:type="spellEnd"/>
      <w:r w:rsidRPr="00527CC5">
        <w:rPr>
          <w:sz w:val="24"/>
          <w:szCs w:val="24"/>
        </w:rPr>
        <w:t xml:space="preserve"> as the default search result </w:t>
      </w:r>
      <w:r w:rsidR="009B2577">
        <w:rPr>
          <w:sz w:val="24"/>
          <w:szCs w:val="24"/>
        </w:rPr>
        <w:t>report</w:t>
      </w:r>
      <w:r w:rsidRPr="00527CC5">
        <w:rPr>
          <w:sz w:val="24"/>
          <w:szCs w:val="24"/>
        </w:rPr>
        <w:t xml:space="preserve">, default double-click report, etc. </w:t>
      </w:r>
    </w:p>
    <w:p w14:paraId="6CDE3673" w14:textId="6130C0AD" w:rsidR="00527CC5" w:rsidRDefault="00527CC5" w:rsidP="00527CC5">
      <w:pPr>
        <w:spacing w:after="0" w:line="240" w:lineRule="auto"/>
        <w:rPr>
          <w:sz w:val="24"/>
          <w:szCs w:val="24"/>
        </w:rPr>
      </w:pPr>
      <w:r w:rsidRPr="00527CC5">
        <w:rPr>
          <w:sz w:val="24"/>
          <w:szCs w:val="24"/>
        </w:rPr>
        <w:t>T</w:t>
      </w:r>
      <w:r w:rsidR="00FE2130">
        <w:rPr>
          <w:sz w:val="24"/>
          <w:szCs w:val="24"/>
        </w:rPr>
        <w:t>he power of t</w:t>
      </w:r>
      <w:r w:rsidRPr="00527CC5">
        <w:rPr>
          <w:sz w:val="24"/>
          <w:szCs w:val="24"/>
        </w:rPr>
        <w:t xml:space="preserve">his </w:t>
      </w:r>
      <w:r w:rsidR="009B2577">
        <w:rPr>
          <w:sz w:val="24"/>
          <w:szCs w:val="24"/>
        </w:rPr>
        <w:t>view</w:t>
      </w:r>
      <w:r w:rsidR="00FE2130">
        <w:rPr>
          <w:sz w:val="24"/>
          <w:szCs w:val="24"/>
        </w:rPr>
        <w:t xml:space="preserve"> is that it</w:t>
      </w:r>
      <w:r w:rsidRPr="00527CC5">
        <w:rPr>
          <w:sz w:val="24"/>
          <w:szCs w:val="24"/>
        </w:rPr>
        <w:t xml:space="preserve"> combines all the details of the </w:t>
      </w:r>
      <w:r w:rsidR="00FE2130">
        <w:rPr>
          <w:sz w:val="24"/>
          <w:szCs w:val="24"/>
        </w:rPr>
        <w:t>L</w:t>
      </w:r>
      <w:r w:rsidRPr="00527CC5">
        <w:rPr>
          <w:sz w:val="24"/>
          <w:szCs w:val="24"/>
        </w:rPr>
        <w:t xml:space="preserve">isting, with any Documents, Property History, Automated Valuations, </w:t>
      </w:r>
      <w:r>
        <w:rPr>
          <w:sz w:val="24"/>
          <w:szCs w:val="24"/>
        </w:rPr>
        <w:t xml:space="preserve">and </w:t>
      </w:r>
      <w:r w:rsidRPr="00527CC5">
        <w:rPr>
          <w:sz w:val="24"/>
          <w:szCs w:val="24"/>
        </w:rPr>
        <w:t>Community Reports</w:t>
      </w:r>
      <w:r w:rsidR="00D2266E">
        <w:rPr>
          <w:sz w:val="24"/>
          <w:szCs w:val="24"/>
        </w:rPr>
        <w:t>,</w:t>
      </w:r>
      <w:r w:rsidRPr="00527CC5">
        <w:rPr>
          <w:sz w:val="24"/>
          <w:szCs w:val="24"/>
        </w:rPr>
        <w:t xml:space="preserve"> and </w:t>
      </w:r>
      <w:r w:rsidR="00B8616B">
        <w:rPr>
          <w:sz w:val="24"/>
          <w:szCs w:val="24"/>
        </w:rPr>
        <w:t>where applicable,</w:t>
      </w:r>
      <w:r w:rsidRPr="00527CC5">
        <w:rPr>
          <w:sz w:val="24"/>
          <w:szCs w:val="24"/>
        </w:rPr>
        <w:t xml:space="preserve"> Public Record Data as well.</w:t>
      </w:r>
      <w:r w:rsidR="00FE2130">
        <w:rPr>
          <w:sz w:val="24"/>
          <w:szCs w:val="24"/>
        </w:rPr>
        <w:t xml:space="preserve"> Simply click the tabs at the top to be taken to each section or scroll the View.</w:t>
      </w:r>
      <w:r w:rsidRPr="00527CC5">
        <w:rPr>
          <w:sz w:val="24"/>
          <w:szCs w:val="24"/>
        </w:rPr>
        <w:t xml:space="preserve"> Check out this short 1 minute 25 sec video that will walk you through it </w:t>
      </w:r>
      <w:hyperlink r:id="rId8" w:history="1">
        <w:r w:rsidRPr="00527CC5">
          <w:rPr>
            <w:rStyle w:val="Hyperlink"/>
            <w:sz w:val="24"/>
            <w:szCs w:val="24"/>
          </w:rPr>
          <w:t>Click here</w:t>
        </w:r>
      </w:hyperlink>
      <w:r w:rsidRPr="00527CC5">
        <w:rPr>
          <w:sz w:val="24"/>
          <w:szCs w:val="24"/>
        </w:rPr>
        <w:t>.</w:t>
      </w:r>
    </w:p>
    <w:p w14:paraId="23DBBEDC" w14:textId="77777777" w:rsidR="00527CC5" w:rsidRPr="00527CC5" w:rsidRDefault="00527CC5" w:rsidP="00527CC5">
      <w:pPr>
        <w:spacing w:after="0" w:line="240" w:lineRule="auto"/>
        <w:rPr>
          <w:sz w:val="24"/>
          <w:szCs w:val="24"/>
        </w:rPr>
      </w:pPr>
    </w:p>
    <w:p w14:paraId="4035B2BF" w14:textId="77777777" w:rsidR="00527CC5" w:rsidRDefault="00527CC5" w:rsidP="00527CC5">
      <w:r>
        <w:t xml:space="preserve">Note: Due to its interactive nature, when shared via email </w:t>
      </w:r>
      <w:r w:rsidR="00FE2130">
        <w:t xml:space="preserve">the </w:t>
      </w:r>
      <w:proofErr w:type="spellStart"/>
      <w:r>
        <w:t>ConnectView</w:t>
      </w:r>
      <w:proofErr w:type="spellEnd"/>
      <w:r>
        <w:t xml:space="preserve"> will be sent as a </w:t>
      </w:r>
      <w:proofErr w:type="spellStart"/>
      <w:r>
        <w:t>CollabLink</w:t>
      </w:r>
      <w:proofErr w:type="spellEnd"/>
      <w:r>
        <w:rPr>
          <w:noProof/>
        </w:rPr>
        <w:drawing>
          <wp:inline distT="0" distB="0" distL="0" distR="0" wp14:anchorId="083C54BF" wp14:editId="0D8BDA16">
            <wp:extent cx="4162313" cy="3335020"/>
            <wp:effectExtent l="152400" t="152400" r="353060" b="360680"/>
            <wp:docPr id="12" name="Content Placeholder 6">
              <a:extLst xmlns:a="http://schemas.openxmlformats.org/drawingml/2006/main">
                <a:ext uri="{FF2B5EF4-FFF2-40B4-BE49-F238E27FC236}">
                  <a16:creationId xmlns:a16="http://schemas.microsoft.com/office/drawing/2014/main" id="{78C4BA88-3DD5-4F61-858A-A3E7B9F9B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6">
                      <a:extLst>
                        <a:ext uri="{FF2B5EF4-FFF2-40B4-BE49-F238E27FC236}">
                          <a16:creationId xmlns:a16="http://schemas.microsoft.com/office/drawing/2014/main" id="{78C4BA88-3DD5-4F61-858A-A3E7B9F9B94E}"/>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5839" cy="3353870"/>
                    </a:xfrm>
                    <a:prstGeom prst="rect">
                      <a:avLst/>
                    </a:prstGeom>
                    <a:ln>
                      <a:noFill/>
                    </a:ln>
                    <a:effectLst>
                      <a:outerShdw blurRad="292100" dist="139700" dir="2700000" algn="tl" rotWithShape="0">
                        <a:srgbClr val="333333">
                          <a:alpha val="65000"/>
                        </a:srgbClr>
                      </a:outerShdw>
                    </a:effectLst>
                  </pic:spPr>
                </pic:pic>
              </a:graphicData>
            </a:graphic>
          </wp:inline>
        </w:drawing>
      </w:r>
    </w:p>
    <w:p w14:paraId="67172566" w14:textId="77777777" w:rsidR="00527CC5" w:rsidRPr="001D4CAB" w:rsidRDefault="00527CC5" w:rsidP="001D4CAB">
      <w:pPr>
        <w:rPr>
          <w:b/>
        </w:rPr>
      </w:pPr>
    </w:p>
    <w:p w14:paraId="7E0295FD" w14:textId="77777777" w:rsidR="00EC00AF" w:rsidRDefault="002D33A7" w:rsidP="00EC00AF">
      <w:pPr>
        <w:pStyle w:val="Heading2"/>
      </w:pPr>
      <w:bookmarkStart w:id="26" w:name="_Toc45717403"/>
      <w:r>
        <w:lastRenderedPageBreak/>
        <w:t xml:space="preserve">LIM </w:t>
      </w:r>
      <w:r w:rsidR="00796FA2">
        <w:t xml:space="preserve">– </w:t>
      </w:r>
      <w:r w:rsidR="00DD41D7">
        <w:t xml:space="preserve">Saving a </w:t>
      </w:r>
      <w:r w:rsidR="00796FA2">
        <w:t>Partial Listing Certain Field Requirements</w:t>
      </w:r>
      <w:r w:rsidR="00FE2130">
        <w:t xml:space="preserve"> Removed</w:t>
      </w:r>
      <w:bookmarkEnd w:id="26"/>
    </w:p>
    <w:p w14:paraId="4441063E" w14:textId="77777777" w:rsidR="009877C1" w:rsidRDefault="00EC00AF" w:rsidP="009877C1">
      <w:pPr>
        <w:pStyle w:val="Heading3"/>
      </w:pPr>
      <w:bookmarkStart w:id="27" w:name="_Toc23422527"/>
      <w:bookmarkStart w:id="28" w:name="_Toc23838816"/>
      <w:bookmarkStart w:id="29" w:name="_Toc24461979"/>
      <w:bookmarkStart w:id="30" w:name="_Toc24621133"/>
      <w:bookmarkStart w:id="31" w:name="_Toc24624100"/>
      <w:bookmarkStart w:id="32" w:name="_Toc29904574"/>
      <w:r>
        <w:t>Action Item: N/A</w:t>
      </w:r>
      <w:bookmarkEnd w:id="27"/>
      <w:bookmarkEnd w:id="28"/>
      <w:bookmarkEnd w:id="29"/>
      <w:bookmarkEnd w:id="30"/>
      <w:bookmarkEnd w:id="31"/>
      <w:bookmarkEnd w:id="32"/>
    </w:p>
    <w:p w14:paraId="0D9951C4" w14:textId="77777777" w:rsidR="00DD41D7" w:rsidRDefault="00343C06" w:rsidP="00343C06">
      <w:pPr>
        <w:rPr>
          <w:sz w:val="24"/>
          <w:szCs w:val="24"/>
        </w:rPr>
      </w:pPr>
      <w:r>
        <w:rPr>
          <w:sz w:val="24"/>
          <w:szCs w:val="24"/>
        </w:rPr>
        <w:t>Saving a</w:t>
      </w:r>
      <w:r w:rsidRPr="00343C06">
        <w:rPr>
          <w:sz w:val="24"/>
          <w:szCs w:val="24"/>
        </w:rPr>
        <w:t xml:space="preserve"> Partial Listing</w:t>
      </w:r>
      <w:r>
        <w:rPr>
          <w:sz w:val="24"/>
          <w:szCs w:val="24"/>
        </w:rPr>
        <w:t xml:space="preserve"> just got easier! </w:t>
      </w:r>
    </w:p>
    <w:p w14:paraId="4DE28C7E" w14:textId="3B9E0C1B" w:rsidR="00DD41D7" w:rsidRDefault="00343C06" w:rsidP="00343C06">
      <w:pPr>
        <w:rPr>
          <w:sz w:val="24"/>
          <w:szCs w:val="24"/>
        </w:rPr>
      </w:pPr>
      <w:r>
        <w:rPr>
          <w:sz w:val="24"/>
          <w:szCs w:val="24"/>
        </w:rPr>
        <w:t>When saving a Partial Listing you will no longer be required to save List Date</w:t>
      </w:r>
      <w:r w:rsidR="00FE2130">
        <w:rPr>
          <w:sz w:val="24"/>
          <w:szCs w:val="24"/>
        </w:rPr>
        <w:t>,</w:t>
      </w:r>
      <w:r>
        <w:rPr>
          <w:sz w:val="24"/>
          <w:szCs w:val="24"/>
        </w:rPr>
        <w:t xml:space="preserve"> Expiration Date</w:t>
      </w:r>
      <w:r w:rsidR="00FE2130">
        <w:rPr>
          <w:sz w:val="24"/>
          <w:szCs w:val="24"/>
        </w:rPr>
        <w:t>,</w:t>
      </w:r>
      <w:r>
        <w:rPr>
          <w:sz w:val="24"/>
          <w:szCs w:val="24"/>
        </w:rPr>
        <w:t xml:space="preserve"> Type</w:t>
      </w:r>
      <w:r w:rsidR="00FE2130">
        <w:rPr>
          <w:sz w:val="24"/>
          <w:szCs w:val="24"/>
        </w:rPr>
        <w:t>, or</w:t>
      </w:r>
      <w:r>
        <w:rPr>
          <w:sz w:val="24"/>
          <w:szCs w:val="24"/>
        </w:rPr>
        <w:t xml:space="preserve"> Area. This will allow you to get the partial started, even if you don’t have all the details. </w:t>
      </w:r>
    </w:p>
    <w:p w14:paraId="073491C6" w14:textId="77777777" w:rsidR="00343C06" w:rsidRDefault="00DD41D7" w:rsidP="00343C06">
      <w:pPr>
        <w:rPr>
          <w:noProof/>
        </w:rPr>
      </w:pPr>
      <w:r>
        <w:rPr>
          <w:noProof/>
        </w:rPr>
        <w:drawing>
          <wp:anchor distT="0" distB="0" distL="114300" distR="114300" simplePos="0" relativeHeight="251667456" behindDoc="0" locked="0" layoutInCell="1" allowOverlap="1" wp14:anchorId="3DDA28D8" wp14:editId="755DCD1E">
            <wp:simplePos x="0" y="0"/>
            <wp:positionH relativeFrom="column">
              <wp:posOffset>0</wp:posOffset>
            </wp:positionH>
            <wp:positionV relativeFrom="paragraph">
              <wp:posOffset>611505</wp:posOffset>
            </wp:positionV>
            <wp:extent cx="5943600" cy="1607820"/>
            <wp:effectExtent l="190500" t="190500" r="190500" b="182880"/>
            <wp:wrapSquare wrapText="bothSides"/>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ror msg.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1607820"/>
                    </a:xfrm>
                    <a:prstGeom prst="rect">
                      <a:avLst/>
                    </a:prstGeom>
                    <a:ln>
                      <a:noFill/>
                    </a:ln>
                    <a:effectLst>
                      <a:outerShdw blurRad="190500" algn="tl" rotWithShape="0">
                        <a:srgbClr val="000000">
                          <a:alpha val="70000"/>
                        </a:srgbClr>
                      </a:outerShdw>
                    </a:effectLst>
                  </pic:spPr>
                </pic:pic>
              </a:graphicData>
            </a:graphic>
          </wp:anchor>
        </w:drawing>
      </w:r>
      <w:r w:rsidR="00343C06">
        <w:rPr>
          <w:sz w:val="24"/>
          <w:szCs w:val="24"/>
        </w:rPr>
        <w:t xml:space="preserve">When the Partial listing is </w:t>
      </w:r>
      <w:r w:rsidR="00D10874">
        <w:rPr>
          <w:sz w:val="24"/>
          <w:szCs w:val="24"/>
        </w:rPr>
        <w:t>converted to a listing</w:t>
      </w:r>
      <w:r w:rsidR="00343C06">
        <w:rPr>
          <w:sz w:val="24"/>
          <w:szCs w:val="24"/>
        </w:rPr>
        <w:t>, the field requirements are enforced again.</w:t>
      </w:r>
      <w:r w:rsidR="00343C06">
        <w:rPr>
          <w:noProof/>
        </w:rPr>
        <w:t xml:space="preserve"> </w:t>
      </w:r>
    </w:p>
    <w:p w14:paraId="06C8FDCC" w14:textId="77777777" w:rsidR="00DD41D7" w:rsidRDefault="00DD41D7"/>
    <w:p w14:paraId="67BD3CAB" w14:textId="77777777" w:rsidR="00DD41D7" w:rsidRDefault="00DD41D7"/>
    <w:p w14:paraId="61CD69D9" w14:textId="77777777" w:rsidR="00DD41D7" w:rsidRDefault="00DD41D7">
      <w:r>
        <w:br w:type="page"/>
      </w:r>
    </w:p>
    <w:p w14:paraId="2062A218" w14:textId="77777777" w:rsidR="00115FA0" w:rsidRDefault="002D33A7" w:rsidP="00115FA0">
      <w:pPr>
        <w:pStyle w:val="Heading2"/>
      </w:pPr>
      <w:bookmarkStart w:id="33" w:name="_Toc45717404"/>
      <w:r>
        <w:lastRenderedPageBreak/>
        <w:t xml:space="preserve">Contacts - </w:t>
      </w:r>
      <w:r w:rsidR="005B0CD8">
        <w:t>Importing Google Contacts</w:t>
      </w:r>
      <w:bookmarkEnd w:id="33"/>
    </w:p>
    <w:p w14:paraId="02F13AA7" w14:textId="77777777" w:rsidR="00115FA0" w:rsidRDefault="00115FA0" w:rsidP="00115FA0">
      <w:pPr>
        <w:pStyle w:val="Heading3"/>
      </w:pPr>
      <w:bookmarkStart w:id="34" w:name="_Toc29904582"/>
      <w:r>
        <w:t>Action Item: N/A</w:t>
      </w:r>
      <w:bookmarkEnd w:id="34"/>
    </w:p>
    <w:p w14:paraId="7B63DA87" w14:textId="39434CD0" w:rsidR="00115FA0" w:rsidRDefault="005B0CD8" w:rsidP="00115FA0">
      <w:r>
        <w:t xml:space="preserve">You asked and </w:t>
      </w:r>
      <w:r w:rsidR="004F3B2D">
        <w:t>we delivered</w:t>
      </w:r>
      <w:r w:rsidR="00B8616B">
        <w:t>!</w:t>
      </w:r>
      <w:r w:rsidR="004F3B2D">
        <w:t xml:space="preserve"> You now have a new import option for Contacts, this will allow you to browse and multi-select Google contacts to import into Paragon</w:t>
      </w:r>
      <w:r w:rsidR="0050721D">
        <w:t>!</w:t>
      </w:r>
    </w:p>
    <w:p w14:paraId="40C36049" w14:textId="77777777" w:rsidR="00D54918" w:rsidRDefault="00D54918" w:rsidP="00D54918">
      <w:pPr>
        <w:rPr>
          <w:noProof/>
        </w:rPr>
      </w:pPr>
      <w:r>
        <w:t>The fields that are imported are; First Name, Last Name, Email, and Phone Number.</w:t>
      </w:r>
      <w:r w:rsidRPr="004F3B2D">
        <w:rPr>
          <w:noProof/>
        </w:rPr>
        <w:t xml:space="preserve"> </w:t>
      </w:r>
    </w:p>
    <w:p w14:paraId="2251A903" w14:textId="77777777" w:rsidR="0050721D" w:rsidRDefault="0050721D" w:rsidP="00D54918">
      <w:r w:rsidRPr="00B8616B">
        <w:rPr>
          <w:b/>
          <w:bCs/>
        </w:rPr>
        <w:t>Note:</w:t>
      </w:r>
      <w:r>
        <w:t xml:space="preserve"> Browsers must allow pop-ups from Paragon</w:t>
      </w:r>
      <w:r w:rsidR="00B8616B">
        <w:t xml:space="preserve"> for this function.</w:t>
      </w:r>
    </w:p>
    <w:p w14:paraId="31CD9F6C" w14:textId="77777777" w:rsidR="00D54918" w:rsidRDefault="0050721D" w:rsidP="00D54918">
      <w:pPr>
        <w:rPr>
          <w:noProof/>
        </w:rPr>
      </w:pPr>
      <w:r>
        <w:rPr>
          <w:noProof/>
        </w:rPr>
        <w:drawing>
          <wp:inline distT="0" distB="0" distL="0" distR="0" wp14:anchorId="6EC7FEC4" wp14:editId="09858D95">
            <wp:extent cx="5667375" cy="3669868"/>
            <wp:effectExtent l="152400" t="152400" r="352425" b="368935"/>
            <wp:docPr id="19"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1">
                      <a:extLst>
                        <a:ext uri="{28A0092B-C50C-407E-A947-70E740481C1C}">
                          <a14:useLocalDpi xmlns:a14="http://schemas.microsoft.com/office/drawing/2010/main" val="0"/>
                        </a:ext>
                      </a:extLst>
                    </a:blip>
                    <a:srcRect/>
                    <a:stretch/>
                  </pic:blipFill>
                  <pic:spPr>
                    <a:xfrm>
                      <a:off x="0" y="0"/>
                      <a:ext cx="5669866" cy="3671481"/>
                    </a:xfrm>
                    <a:prstGeom prst="rect">
                      <a:avLst/>
                    </a:prstGeom>
                    <a:ln>
                      <a:noFill/>
                    </a:ln>
                    <a:effectLst>
                      <a:outerShdw blurRad="292100" dist="139700" dir="2700000" algn="tl" rotWithShape="0">
                        <a:srgbClr val="333333">
                          <a:alpha val="65000"/>
                        </a:srgbClr>
                      </a:outerShdw>
                    </a:effectLst>
                  </pic:spPr>
                </pic:pic>
              </a:graphicData>
            </a:graphic>
          </wp:inline>
        </w:drawing>
      </w:r>
    </w:p>
    <w:p w14:paraId="3869C914" w14:textId="77777777" w:rsidR="00D54918" w:rsidRDefault="00D54918" w:rsidP="00D54918">
      <w:pPr>
        <w:rPr>
          <w:noProof/>
        </w:rPr>
      </w:pPr>
    </w:p>
    <w:p w14:paraId="4D53CBBF" w14:textId="77777777" w:rsidR="00D54918" w:rsidRDefault="00D54918" w:rsidP="00D54918">
      <w:pPr>
        <w:jc w:val="right"/>
        <w:rPr>
          <w:noProof/>
        </w:rPr>
      </w:pPr>
    </w:p>
    <w:p w14:paraId="22BC432B" w14:textId="77777777" w:rsidR="00D54918" w:rsidRDefault="00D54918" w:rsidP="00D54918">
      <w:pPr>
        <w:rPr>
          <w:noProof/>
        </w:rPr>
      </w:pPr>
    </w:p>
    <w:p w14:paraId="2B6987DD" w14:textId="77777777" w:rsidR="00D54918" w:rsidRDefault="00D54918" w:rsidP="00D54918">
      <w:pPr>
        <w:rPr>
          <w:noProof/>
        </w:rPr>
      </w:pPr>
    </w:p>
    <w:p w14:paraId="0A8DE874" w14:textId="77777777" w:rsidR="00D54918" w:rsidRDefault="00D54918" w:rsidP="00D54918"/>
    <w:p w14:paraId="011B6257" w14:textId="77777777" w:rsidR="00D54918" w:rsidRDefault="00D54918" w:rsidP="00115FA0"/>
    <w:p w14:paraId="12985FED" w14:textId="77777777" w:rsidR="00D54918" w:rsidRDefault="00D54918" w:rsidP="00115FA0"/>
    <w:p w14:paraId="7AA4C30A" w14:textId="77777777" w:rsidR="00D54918" w:rsidRDefault="00D54918" w:rsidP="00115FA0"/>
    <w:p w14:paraId="1DDB47F7" w14:textId="77777777" w:rsidR="002D33A7" w:rsidRDefault="002D33A7" w:rsidP="002D33A7">
      <w:pPr>
        <w:rPr>
          <w:sz w:val="24"/>
          <w:szCs w:val="24"/>
        </w:rPr>
      </w:pPr>
    </w:p>
    <w:p w14:paraId="00648B34" w14:textId="77777777" w:rsidR="002D33A7" w:rsidRDefault="002D33A7" w:rsidP="002D33A7">
      <w:pPr>
        <w:pStyle w:val="Heading2"/>
      </w:pPr>
      <w:bookmarkStart w:id="35" w:name="_Toc45717405"/>
      <w:r>
        <w:t>Search - Power Search – Numeric String Changes</w:t>
      </w:r>
      <w:bookmarkEnd w:id="35"/>
    </w:p>
    <w:p w14:paraId="2C3CED68" w14:textId="77777777" w:rsidR="002D33A7" w:rsidRDefault="002D33A7" w:rsidP="002D33A7">
      <w:pPr>
        <w:pStyle w:val="Heading3"/>
      </w:pPr>
      <w:bookmarkStart w:id="36" w:name="_Toc29904576"/>
      <w:r>
        <w:rPr>
          <w:noProof/>
        </w:rPr>
        <w:drawing>
          <wp:anchor distT="0" distB="0" distL="114300" distR="114300" simplePos="0" relativeHeight="251665408" behindDoc="0" locked="0" layoutInCell="1" allowOverlap="1" wp14:anchorId="516214C4" wp14:editId="3AC383C9">
            <wp:simplePos x="0" y="0"/>
            <wp:positionH relativeFrom="column">
              <wp:posOffset>3177540</wp:posOffset>
            </wp:positionH>
            <wp:positionV relativeFrom="paragraph">
              <wp:posOffset>224790</wp:posOffset>
            </wp:positionV>
            <wp:extent cx="3234055" cy="2933700"/>
            <wp:effectExtent l="190500" t="190500" r="194945" b="190500"/>
            <wp:wrapThrough wrapText="bothSides">
              <wp:wrapPolygon edited="0">
                <wp:start x="254" y="-1403"/>
                <wp:lineTo x="-1272" y="-1122"/>
                <wp:lineTo x="-1145" y="21460"/>
                <wp:lineTo x="127" y="22582"/>
                <wp:lineTo x="254" y="22862"/>
                <wp:lineTo x="21248" y="22862"/>
                <wp:lineTo x="21375" y="22582"/>
                <wp:lineTo x="22648" y="21460"/>
                <wp:lineTo x="22775" y="1122"/>
                <wp:lineTo x="21375" y="-982"/>
                <wp:lineTo x="21248" y="-1403"/>
                <wp:lineTo x="254" y="-1403"/>
              </wp:wrapPolygon>
            </wp:wrapThrough>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ct match.png"/>
                    <pic:cNvPicPr/>
                  </pic:nvPicPr>
                  <pic:blipFill>
                    <a:blip r:embed="rId12">
                      <a:extLst>
                        <a:ext uri="{28A0092B-C50C-407E-A947-70E740481C1C}">
                          <a14:useLocalDpi xmlns:a14="http://schemas.microsoft.com/office/drawing/2010/main" val="0"/>
                        </a:ext>
                      </a:extLst>
                    </a:blip>
                    <a:stretch>
                      <a:fillRect/>
                    </a:stretch>
                  </pic:blipFill>
                  <pic:spPr>
                    <a:xfrm>
                      <a:off x="0" y="0"/>
                      <a:ext cx="3234055" cy="29337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Action Item: N/A</w:t>
      </w:r>
      <w:bookmarkEnd w:id="36"/>
    </w:p>
    <w:p w14:paraId="386C8C5E" w14:textId="77777777" w:rsidR="002D33A7" w:rsidRDefault="002D33A7" w:rsidP="002D33A7">
      <w:r>
        <w:t xml:space="preserve">We continue to refine Power Search to bring you better results! </w:t>
      </w:r>
    </w:p>
    <w:p w14:paraId="3751D55B" w14:textId="77777777" w:rsidR="002D33A7" w:rsidRDefault="002D33A7" w:rsidP="002D33A7">
      <w:r>
        <w:t>In this release, we’ve enhanced how Power Search views a short numeric string. Assuming a short numeric string is looking for an address, Power Search will return exact matches first, before returning ‘starts with’ matches</w:t>
      </w:r>
      <w:r w:rsidR="00B8616B">
        <w:t xml:space="preserve"> </w:t>
      </w:r>
      <w:proofErr w:type="gramStart"/>
      <w:r w:rsidR="00B8616B">
        <w:t>insuring</w:t>
      </w:r>
      <w:proofErr w:type="gramEnd"/>
      <w:r w:rsidR="00B8616B">
        <w:t xml:space="preserve"> better accuracy</w:t>
      </w:r>
      <w:r>
        <w:t>.</w:t>
      </w:r>
    </w:p>
    <w:p w14:paraId="5972CA6A" w14:textId="77777777" w:rsidR="002D33A7" w:rsidRDefault="002D33A7" w:rsidP="002D33A7">
      <w:r>
        <w:t xml:space="preserve">For example, “123” will return listings with street number 123 before listings with street number 1234 or 1235.  </w:t>
      </w:r>
    </w:p>
    <w:p w14:paraId="23CC33DA" w14:textId="77777777" w:rsidR="002D33A7" w:rsidRDefault="002D33A7" w:rsidP="002D33A7"/>
    <w:p w14:paraId="6BEE08E3" w14:textId="77777777" w:rsidR="002D33A7" w:rsidRDefault="002D33A7" w:rsidP="002D33A7"/>
    <w:p w14:paraId="25D7CC60" w14:textId="77777777" w:rsidR="002D33A7" w:rsidRDefault="002D33A7" w:rsidP="002D33A7"/>
    <w:p w14:paraId="62C84588" w14:textId="77777777" w:rsidR="00AB6E31" w:rsidRDefault="00AB6E31">
      <w:r>
        <w:br w:type="page"/>
      </w:r>
    </w:p>
    <w:p w14:paraId="38205743" w14:textId="77777777" w:rsidR="00BF17DE" w:rsidRDefault="00BF17DE" w:rsidP="00BF17DE">
      <w:pPr>
        <w:pStyle w:val="Heading2"/>
      </w:pPr>
      <w:bookmarkStart w:id="37" w:name="_Toc45717406"/>
      <w:r>
        <w:lastRenderedPageBreak/>
        <w:t xml:space="preserve">Search </w:t>
      </w:r>
      <w:r w:rsidR="0064539E">
        <w:t>–</w:t>
      </w:r>
      <w:r>
        <w:t xml:space="preserve"> </w:t>
      </w:r>
      <w:r w:rsidR="0064539E">
        <w:t>Display Public Records with Listings on Map</w:t>
      </w:r>
      <w:bookmarkEnd w:id="37"/>
      <w:r w:rsidR="0064539E">
        <w:t xml:space="preserve"> </w:t>
      </w:r>
    </w:p>
    <w:p w14:paraId="4BC06B8C" w14:textId="77777777" w:rsidR="00BF17DE" w:rsidRDefault="00BF17DE" w:rsidP="00BF17DE">
      <w:pPr>
        <w:pStyle w:val="Heading3"/>
      </w:pPr>
      <w:r>
        <w:t>Action Item: N/A</w:t>
      </w:r>
    </w:p>
    <w:p w14:paraId="2FEABB44" w14:textId="77777777" w:rsidR="0064539E" w:rsidRPr="0064539E" w:rsidRDefault="0064539E" w:rsidP="0064539E">
      <w:pPr>
        <w:spacing w:after="0"/>
      </w:pPr>
      <w:r w:rsidRPr="0064539E">
        <w:t>In 5.77, we released the ability to display associated public record pins with listing pins on the same map for select customers. But the public record portion was limited to the map boundaries and ignored any drawings used in the search for the listings. Now if/when there are drawings on the map, the public record search will include the drawing coordinates in the search and limit the results to the drawings</w:t>
      </w:r>
      <w:r w:rsidR="00D2266E">
        <w:t>,</w:t>
      </w:r>
      <w:r w:rsidRPr="0064539E">
        <w:t xml:space="preserve"> just like the listings.</w:t>
      </w:r>
    </w:p>
    <w:p w14:paraId="5B1EFEA3" w14:textId="77777777" w:rsidR="00AB6E31" w:rsidRDefault="0064539E" w:rsidP="00BF17DE">
      <w:r>
        <w:rPr>
          <w:noProof/>
        </w:rPr>
        <w:drawing>
          <wp:inline distT="0" distB="0" distL="0" distR="0" wp14:anchorId="5CCEC124" wp14:editId="02D47180">
            <wp:extent cx="5943600" cy="4540885"/>
            <wp:effectExtent l="57150" t="57150" r="114300" b="1073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40885"/>
                    </a:xfrm>
                    <a:prstGeom prst="rect">
                      <a:avLst/>
                    </a:prstGeom>
                    <a:ln w="3175">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4F1B9260" w14:textId="77777777" w:rsidR="00AB6E31" w:rsidRDefault="00AB6E31" w:rsidP="00AB6E31">
      <w:r>
        <w:br w:type="page"/>
      </w:r>
    </w:p>
    <w:p w14:paraId="6FCB3A93" w14:textId="77777777" w:rsidR="00AB6E31" w:rsidRPr="00284558" w:rsidRDefault="00D10874" w:rsidP="00AB6E31">
      <w:pPr>
        <w:pStyle w:val="Heading2"/>
        <w:rPr>
          <w:color w:val="FF0000"/>
        </w:rPr>
      </w:pPr>
      <w:bookmarkStart w:id="38" w:name="_Toc45717407"/>
      <w:r>
        <w:lastRenderedPageBreak/>
        <w:t>Zestimate Direct Link</w:t>
      </w:r>
      <w:bookmarkEnd w:id="38"/>
      <w:r w:rsidR="00284558">
        <w:rPr>
          <w:color w:val="FF0000"/>
        </w:rPr>
        <w:t xml:space="preserve"> </w:t>
      </w:r>
    </w:p>
    <w:p w14:paraId="6293011A" w14:textId="77777777" w:rsidR="00AB6E31" w:rsidRDefault="00AB6E31" w:rsidP="00AB6E31">
      <w:pPr>
        <w:pStyle w:val="Heading3"/>
      </w:pPr>
      <w:r>
        <w:t>Action Item: N/A</w:t>
      </w:r>
    </w:p>
    <w:p w14:paraId="3C9E2B45" w14:textId="77777777" w:rsidR="00444C0F" w:rsidRPr="00444C0F" w:rsidRDefault="00D10874" w:rsidP="00444C0F">
      <w:pPr>
        <w:spacing w:after="0"/>
      </w:pPr>
      <w:r>
        <w:t>A</w:t>
      </w:r>
      <w:r w:rsidR="00444C0F" w:rsidRPr="00444C0F">
        <w:t xml:space="preserve"> link has been added from the Zestimate to the specific property in focus. Previously, the feature just linked to Zillow.com. Now it lands on the </w:t>
      </w:r>
      <w:r>
        <w:t xml:space="preserve">specific </w:t>
      </w:r>
      <w:r w:rsidR="00444C0F" w:rsidRPr="00444C0F">
        <w:t>property</w:t>
      </w:r>
      <w:r>
        <w:t xml:space="preserve"> in Zillow</w:t>
      </w:r>
      <w:r w:rsidR="00444C0F" w:rsidRPr="00444C0F">
        <w:t>.</w:t>
      </w:r>
    </w:p>
    <w:p w14:paraId="1AEED454" w14:textId="77777777" w:rsidR="00444C0F" w:rsidRPr="00444C0F" w:rsidRDefault="00444C0F" w:rsidP="00444C0F">
      <w:pPr>
        <w:spacing w:after="0"/>
      </w:pPr>
      <w:r w:rsidRPr="00444C0F">
        <w:rPr>
          <w:noProof/>
        </w:rPr>
        <w:drawing>
          <wp:anchor distT="0" distB="0" distL="114300" distR="114300" simplePos="0" relativeHeight="251676672" behindDoc="0" locked="0" layoutInCell="1" allowOverlap="1" wp14:anchorId="594F4178" wp14:editId="508F7FD8">
            <wp:simplePos x="0" y="0"/>
            <wp:positionH relativeFrom="column">
              <wp:posOffset>1247775</wp:posOffset>
            </wp:positionH>
            <wp:positionV relativeFrom="paragraph">
              <wp:posOffset>84455</wp:posOffset>
            </wp:positionV>
            <wp:extent cx="4558030" cy="2272030"/>
            <wp:effectExtent l="57150" t="57150" r="109220" b="1092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8030" cy="2272030"/>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7546152" w14:textId="77777777" w:rsidR="00444C0F" w:rsidRPr="00444C0F" w:rsidRDefault="00444C0F" w:rsidP="00444C0F">
      <w:pPr>
        <w:spacing w:after="0"/>
      </w:pPr>
    </w:p>
    <w:p w14:paraId="5B267994" w14:textId="77777777" w:rsidR="00444C0F" w:rsidRPr="00444C0F" w:rsidRDefault="00444C0F" w:rsidP="00444C0F">
      <w:pPr>
        <w:spacing w:after="0"/>
      </w:pPr>
    </w:p>
    <w:p w14:paraId="6E130718" w14:textId="77777777" w:rsidR="00444C0F" w:rsidRPr="00444C0F" w:rsidRDefault="00444C0F" w:rsidP="00444C0F">
      <w:pPr>
        <w:spacing w:after="0"/>
      </w:pPr>
      <w:r w:rsidRPr="00444C0F">
        <w:rPr>
          <w:noProof/>
        </w:rPr>
        <w:drawing>
          <wp:anchor distT="0" distB="0" distL="114300" distR="114300" simplePos="0" relativeHeight="251677696" behindDoc="0" locked="0" layoutInCell="1" allowOverlap="1" wp14:anchorId="2C2866D9" wp14:editId="24FE6375">
            <wp:simplePos x="0" y="0"/>
            <wp:positionH relativeFrom="column">
              <wp:posOffset>-13970</wp:posOffset>
            </wp:positionH>
            <wp:positionV relativeFrom="paragraph">
              <wp:posOffset>320923</wp:posOffset>
            </wp:positionV>
            <wp:extent cx="2694940" cy="494665"/>
            <wp:effectExtent l="57150" t="57150" r="105410" b="1149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94940" cy="494665"/>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B0405DF" w14:textId="77777777" w:rsidR="00444C0F" w:rsidRDefault="00444C0F" w:rsidP="00444C0F"/>
    <w:p w14:paraId="14623A6B" w14:textId="77777777" w:rsidR="00444C0F" w:rsidRDefault="00444C0F" w:rsidP="00444C0F"/>
    <w:p w14:paraId="1767DED5" w14:textId="77777777" w:rsidR="00444C0F" w:rsidRDefault="00444C0F" w:rsidP="00444C0F"/>
    <w:p w14:paraId="06DC618E" w14:textId="77777777" w:rsidR="00444C0F" w:rsidRDefault="00444C0F" w:rsidP="00444C0F"/>
    <w:p w14:paraId="4F9745B3" w14:textId="77777777" w:rsidR="00444C0F" w:rsidRPr="00444C0F" w:rsidRDefault="00444C0F" w:rsidP="00444C0F"/>
    <w:p w14:paraId="7959B7F2" w14:textId="77777777" w:rsidR="00AB6E31" w:rsidRPr="00444C0F" w:rsidRDefault="00284558" w:rsidP="00AB6E31">
      <w:pPr>
        <w:pStyle w:val="Heading2"/>
        <w:rPr>
          <w:color w:val="FF0000"/>
        </w:rPr>
      </w:pPr>
      <w:bookmarkStart w:id="39" w:name="_Toc45717408"/>
      <w:r>
        <w:t>Deep Link from REALTORS® Valuation Model to RPR</w:t>
      </w:r>
      <w:bookmarkEnd w:id="39"/>
      <w:r w:rsidR="00444C0F">
        <w:t xml:space="preserve"> </w:t>
      </w:r>
    </w:p>
    <w:p w14:paraId="01F2A98B" w14:textId="77777777" w:rsidR="00AB6E31" w:rsidRDefault="00AB6E31" w:rsidP="00AB6E31">
      <w:pPr>
        <w:pStyle w:val="Heading3"/>
      </w:pPr>
      <w:r>
        <w:t>Action Item: N/A</w:t>
      </w:r>
    </w:p>
    <w:p w14:paraId="555ED8E4" w14:textId="77777777" w:rsidR="00284558" w:rsidRDefault="00284558" w:rsidP="00284558">
      <w:pPr>
        <w:spacing w:after="0"/>
      </w:pPr>
      <w:proofErr w:type="gramStart"/>
      <w:r w:rsidRPr="008A4BCB">
        <w:t>Similar to</w:t>
      </w:r>
      <w:proofErr w:type="gramEnd"/>
      <w:r w:rsidRPr="008A4BCB">
        <w:t xml:space="preserve"> the Zestimate link, a link has been added to the Realtors Valuation Model </w:t>
      </w:r>
      <w:r w:rsidR="00D10874">
        <w:t xml:space="preserve">(RVM) </w:t>
      </w:r>
      <w:r w:rsidRPr="008A4BCB">
        <w:t>t</w:t>
      </w:r>
      <w:r w:rsidR="00D10874">
        <w:t>hat</w:t>
      </w:r>
      <w:r w:rsidRPr="008A4BCB">
        <w:t xml:space="preserve"> </w:t>
      </w:r>
      <w:r w:rsidR="00D10874">
        <w:t>takes</w:t>
      </w:r>
      <w:r w:rsidR="00D10874" w:rsidRPr="008A4BCB">
        <w:t xml:space="preserve"> </w:t>
      </w:r>
      <w:r w:rsidRPr="008A4BCB">
        <w:t>the user directly into the Refined Valuation Model in RPR</w:t>
      </w:r>
      <w:r w:rsidR="00D2266E">
        <w:t>,</w:t>
      </w:r>
      <w:r>
        <w:t xml:space="preserve"> where the user can use the interactive RVM to create a report</w:t>
      </w:r>
      <w:r w:rsidRPr="008A4BCB">
        <w:t>.</w:t>
      </w:r>
      <w:r>
        <w:t xml:space="preserve"> </w:t>
      </w:r>
      <w:r w:rsidR="00B8616B" w:rsidRPr="00B8616B">
        <w:rPr>
          <w:b/>
          <w:bCs/>
        </w:rPr>
        <w:t>Note:</w:t>
      </w:r>
      <w:r w:rsidR="00B8616B">
        <w:t xml:space="preserve"> </w:t>
      </w:r>
      <w:r>
        <w:t>This link will only appear to agents.</w:t>
      </w:r>
    </w:p>
    <w:p w14:paraId="32B380CB" w14:textId="77777777" w:rsidR="00284558" w:rsidRPr="008A4BCB" w:rsidRDefault="00284558" w:rsidP="00284558">
      <w:pPr>
        <w:spacing w:after="0"/>
      </w:pPr>
    </w:p>
    <w:p w14:paraId="2B60ADAF" w14:textId="77777777" w:rsidR="0077476E" w:rsidRDefault="0077476E">
      <w:pPr>
        <w:rPr>
          <w:noProof/>
        </w:rPr>
      </w:pPr>
      <w:r>
        <w:rPr>
          <w:noProof/>
        </w:rPr>
        <w:br w:type="page"/>
      </w:r>
      <w:r w:rsidR="00444C0F" w:rsidRPr="00284558">
        <w:rPr>
          <w:noProof/>
        </w:rPr>
        <w:drawing>
          <wp:anchor distT="0" distB="0" distL="114300" distR="114300" simplePos="0" relativeHeight="251673600" behindDoc="0" locked="0" layoutInCell="1" allowOverlap="1" wp14:anchorId="5A9775BD" wp14:editId="7F8CC120">
            <wp:simplePos x="0" y="0"/>
            <wp:positionH relativeFrom="column">
              <wp:posOffset>1143000</wp:posOffset>
            </wp:positionH>
            <wp:positionV relativeFrom="paragraph">
              <wp:posOffset>345440</wp:posOffset>
            </wp:positionV>
            <wp:extent cx="4625975" cy="1852295"/>
            <wp:effectExtent l="57150" t="57150" r="117475" b="1098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25975" cy="1852295"/>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84558" w:rsidRPr="00284558">
        <w:rPr>
          <w:noProof/>
        </w:rPr>
        <w:drawing>
          <wp:anchor distT="0" distB="0" distL="114300" distR="114300" simplePos="0" relativeHeight="251674624" behindDoc="0" locked="0" layoutInCell="1" allowOverlap="1" wp14:anchorId="25F0A5BB" wp14:editId="1C12B43A">
            <wp:simplePos x="0" y="0"/>
            <wp:positionH relativeFrom="column">
              <wp:posOffset>0</wp:posOffset>
            </wp:positionH>
            <wp:positionV relativeFrom="paragraph">
              <wp:posOffset>993140</wp:posOffset>
            </wp:positionV>
            <wp:extent cx="2697480" cy="502920"/>
            <wp:effectExtent l="57150" t="57150" r="121920" b="1066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97480" cy="502920"/>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6F3E66B" w14:textId="77777777" w:rsidR="00115FA0" w:rsidRDefault="00030393" w:rsidP="00115FA0">
      <w:pPr>
        <w:pStyle w:val="Heading2"/>
      </w:pPr>
      <w:bookmarkStart w:id="40" w:name="_Toc45717409"/>
      <w:r>
        <w:lastRenderedPageBreak/>
        <w:t>C</w:t>
      </w:r>
      <w:r w:rsidR="004D77DB">
        <w:t xml:space="preserve">heckboxes and Export Option </w:t>
      </w:r>
      <w:r w:rsidR="002B6A6D">
        <w:t>Added</w:t>
      </w:r>
      <w:bookmarkEnd w:id="40"/>
    </w:p>
    <w:p w14:paraId="45DB7A87" w14:textId="77777777" w:rsidR="00115FA0" w:rsidRDefault="00115FA0" w:rsidP="00115FA0">
      <w:pPr>
        <w:pStyle w:val="Heading3"/>
      </w:pPr>
      <w:bookmarkStart w:id="41" w:name="_Toc29904584"/>
      <w:r>
        <w:t>Action Item: N/A</w:t>
      </w:r>
      <w:bookmarkEnd w:id="41"/>
    </w:p>
    <w:p w14:paraId="0FF856DA" w14:textId="22E02276" w:rsidR="00115FA0" w:rsidRDefault="004D25DA" w:rsidP="00115FA0">
      <w:r>
        <w:t>When</w:t>
      </w:r>
      <w:r w:rsidR="002B6A6D">
        <w:t xml:space="preserve"> viewing</w:t>
      </w:r>
      <w:r>
        <w:t xml:space="preserve"> your </w:t>
      </w:r>
      <w:r w:rsidR="002B6A6D">
        <w:t xml:space="preserve">property watches in the grid, you now </w:t>
      </w:r>
      <w:r w:rsidR="00B8616B">
        <w:t>can</w:t>
      </w:r>
      <w:r w:rsidR="002B6A6D">
        <w:t xml:space="preserve"> select </w:t>
      </w:r>
      <w:r>
        <w:t xml:space="preserve">watched </w:t>
      </w:r>
      <w:r w:rsidR="00CB28CD">
        <w:t>properties</w:t>
      </w:r>
      <w:r w:rsidR="00B8616B">
        <w:t>.</w:t>
      </w:r>
      <w:r>
        <w:t xml:space="preserve"> </w:t>
      </w:r>
      <w:r w:rsidR="00B8616B">
        <w:t>W</w:t>
      </w:r>
      <w:r>
        <w:t xml:space="preserve">e have added the check box to the </w:t>
      </w:r>
      <w:r w:rsidR="006B10E2">
        <w:t xml:space="preserve">give you the ability to select one, more or </w:t>
      </w:r>
      <w:r w:rsidR="00CB28CD">
        <w:t>all</w:t>
      </w:r>
      <w:r w:rsidR="006B10E2">
        <w:t xml:space="preserve"> your properties from your watch list and export the data. With the export, the agent will be able to sort, print or email the list. We have also added the Owner Name to the grid so that you can use that information in a mailing list.</w:t>
      </w:r>
      <w:r w:rsidR="006B10E2" w:rsidRPr="006B10E2">
        <w:rPr>
          <w:noProof/>
        </w:rPr>
        <w:t xml:space="preserve"> </w:t>
      </w:r>
      <w:r w:rsidR="006B10E2" w:rsidRPr="008A4BCB">
        <w:rPr>
          <w:noProof/>
        </w:rPr>
        <w:drawing>
          <wp:inline distT="0" distB="0" distL="0" distR="0" wp14:anchorId="01F08310" wp14:editId="02E09E4F">
            <wp:extent cx="3649648" cy="1626797"/>
            <wp:effectExtent l="57150" t="57150" r="122555" b="1073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2900" cy="1637162"/>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inline>
        </w:drawing>
      </w:r>
    </w:p>
    <w:p w14:paraId="45289973" w14:textId="77777777" w:rsidR="006B10E2" w:rsidRDefault="006B10E2" w:rsidP="00115FA0"/>
    <w:p w14:paraId="4193A9B8" w14:textId="77777777" w:rsidR="003D38FF" w:rsidRDefault="006B10E2" w:rsidP="003D38FF">
      <w:pPr>
        <w:pStyle w:val="Heading2"/>
      </w:pPr>
      <w:bookmarkStart w:id="42" w:name="_Toc45717410"/>
      <w:r>
        <w:t>Add</w:t>
      </w:r>
      <w:r w:rsidR="002B6A6D">
        <w:t>ed</w:t>
      </w:r>
      <w:r>
        <w:t xml:space="preserve"> Details Column to Alert</w:t>
      </w:r>
      <w:r w:rsidR="002B6A6D">
        <w:t>s</w:t>
      </w:r>
      <w:r>
        <w:t xml:space="preserve"> Grid</w:t>
      </w:r>
      <w:bookmarkEnd w:id="42"/>
    </w:p>
    <w:p w14:paraId="58E2C29F" w14:textId="77777777" w:rsidR="003D38FF" w:rsidRDefault="003D38FF" w:rsidP="003D38FF">
      <w:pPr>
        <w:pStyle w:val="Heading3"/>
      </w:pPr>
      <w:bookmarkStart w:id="43" w:name="_Toc29904586"/>
      <w:r>
        <w:t>Action Item: N/A</w:t>
      </w:r>
      <w:bookmarkEnd w:id="43"/>
    </w:p>
    <w:p w14:paraId="0E51323E" w14:textId="77777777" w:rsidR="00D7118F" w:rsidRDefault="006B10E2" w:rsidP="00986469">
      <w:r>
        <w:t>So that the user will not have to return to the original email to see the details of the alert, we have added the details to the grid when looking at your watches.</w:t>
      </w:r>
      <w:r w:rsidRPr="006B10E2">
        <w:rPr>
          <w:noProof/>
        </w:rPr>
        <w:t xml:space="preserve"> </w:t>
      </w:r>
      <w:r w:rsidRPr="008A4BCB">
        <w:rPr>
          <w:noProof/>
        </w:rPr>
        <w:drawing>
          <wp:inline distT="0" distB="0" distL="0" distR="0" wp14:anchorId="1F2F96D3" wp14:editId="7FB9E421">
            <wp:extent cx="5645426" cy="1264471"/>
            <wp:effectExtent l="57150" t="57150" r="107950" b="1073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0392" cy="1274542"/>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inline>
        </w:drawing>
      </w:r>
    </w:p>
    <w:p w14:paraId="5C013E40" w14:textId="77777777" w:rsidR="00352E6B" w:rsidRDefault="00352E6B">
      <w:r>
        <w:br w:type="page"/>
      </w:r>
    </w:p>
    <w:p w14:paraId="36BE1343" w14:textId="77777777" w:rsidR="00D7118F" w:rsidRDefault="002B6A6D" w:rsidP="00405B5A">
      <w:pPr>
        <w:pStyle w:val="Heading2"/>
      </w:pPr>
      <w:bookmarkStart w:id="44" w:name="_Toc45717411"/>
      <w:r>
        <w:lastRenderedPageBreak/>
        <w:t>P</w:t>
      </w:r>
      <w:r w:rsidR="00352E6B">
        <w:t xml:space="preserve">arcel Property Panel </w:t>
      </w:r>
      <w:r>
        <w:t>Now Supports Multi-Unit Parcels</w:t>
      </w:r>
      <w:bookmarkEnd w:id="44"/>
    </w:p>
    <w:p w14:paraId="34F5CE67" w14:textId="77777777" w:rsidR="00405B5A" w:rsidRDefault="00405B5A" w:rsidP="00405B5A">
      <w:pPr>
        <w:pStyle w:val="Heading3"/>
      </w:pPr>
      <w:bookmarkStart w:id="45" w:name="_Toc29904588"/>
      <w:r>
        <w:t>Action Item: N/A</w:t>
      </w:r>
      <w:bookmarkEnd w:id="45"/>
    </w:p>
    <w:p w14:paraId="54FC0FD2" w14:textId="77777777" w:rsidR="00CB28CD" w:rsidRDefault="00B8616B" w:rsidP="00CB28CD">
      <w:pPr>
        <w:rPr>
          <w:color w:val="2F5496"/>
        </w:rPr>
      </w:pPr>
      <w:r>
        <w:t xml:space="preserve">You asked and we delivered! </w:t>
      </w:r>
      <w:r w:rsidR="00CB28CD">
        <w:t>If you have a single parcel with multiple units, such as a condo, the property panel will display the parcel address followed by multiple Unit numbers for that parcel. Click the unit number to view the individual property record for that unit.</w:t>
      </w:r>
    </w:p>
    <w:p w14:paraId="64F7D34A" w14:textId="77777777" w:rsidR="00352E6B" w:rsidRDefault="00352E6B" w:rsidP="00405B5A">
      <w:r w:rsidRPr="00352E6B">
        <w:rPr>
          <w:noProof/>
        </w:rPr>
        <w:drawing>
          <wp:anchor distT="0" distB="0" distL="114300" distR="114300" simplePos="0" relativeHeight="251669504" behindDoc="0" locked="0" layoutInCell="1" allowOverlap="1" wp14:anchorId="306C903A" wp14:editId="4FE5CD6C">
            <wp:simplePos x="0" y="0"/>
            <wp:positionH relativeFrom="column">
              <wp:posOffset>-36830</wp:posOffset>
            </wp:positionH>
            <wp:positionV relativeFrom="paragraph">
              <wp:posOffset>27940</wp:posOffset>
            </wp:positionV>
            <wp:extent cx="3678555" cy="3705225"/>
            <wp:effectExtent l="57150" t="57150" r="112395" b="1238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78555" cy="3705225"/>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2719C38" w14:textId="77777777" w:rsidR="00352E6B" w:rsidRDefault="00352E6B" w:rsidP="00405B5A"/>
    <w:p w14:paraId="2B82DE1F" w14:textId="77777777" w:rsidR="00352E6B" w:rsidRDefault="00352E6B" w:rsidP="00405B5A"/>
    <w:p w14:paraId="56901391" w14:textId="77777777" w:rsidR="00352E6B" w:rsidRDefault="00352E6B" w:rsidP="00405B5A">
      <w:r w:rsidRPr="00352E6B">
        <w:rPr>
          <w:noProof/>
        </w:rPr>
        <w:drawing>
          <wp:anchor distT="0" distB="0" distL="114300" distR="114300" simplePos="0" relativeHeight="251670528" behindDoc="1" locked="0" layoutInCell="1" allowOverlap="1" wp14:anchorId="1B3FFE80" wp14:editId="011325A8">
            <wp:simplePos x="0" y="0"/>
            <wp:positionH relativeFrom="column">
              <wp:posOffset>2133600</wp:posOffset>
            </wp:positionH>
            <wp:positionV relativeFrom="paragraph">
              <wp:posOffset>356870</wp:posOffset>
            </wp:positionV>
            <wp:extent cx="3675380" cy="3703320"/>
            <wp:effectExtent l="57150" t="57150" r="115570" b="106680"/>
            <wp:wrapThrough wrapText="bothSides">
              <wp:wrapPolygon edited="0">
                <wp:start x="-112" y="-333"/>
                <wp:lineTo x="-336" y="-222"/>
                <wp:lineTo x="-336" y="21667"/>
                <wp:lineTo x="-112" y="22111"/>
                <wp:lineTo x="21943" y="22111"/>
                <wp:lineTo x="22167" y="21222"/>
                <wp:lineTo x="22167" y="1556"/>
                <wp:lineTo x="21831" y="-111"/>
                <wp:lineTo x="21831" y="-333"/>
                <wp:lineTo x="-112" y="-333"/>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75380" cy="3703320"/>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04B8660" w14:textId="77777777" w:rsidR="00352E6B" w:rsidRDefault="00352E6B" w:rsidP="00405B5A">
      <w:r w:rsidRPr="00352E6B">
        <w:rPr>
          <w:noProof/>
        </w:rPr>
        <w:drawing>
          <wp:anchor distT="0" distB="0" distL="114300" distR="114300" simplePos="0" relativeHeight="251671552" behindDoc="0" locked="0" layoutInCell="1" allowOverlap="1" wp14:anchorId="2D61AF8E" wp14:editId="1798A8AA">
            <wp:simplePos x="0" y="0"/>
            <wp:positionH relativeFrom="column">
              <wp:posOffset>706120</wp:posOffset>
            </wp:positionH>
            <wp:positionV relativeFrom="paragraph">
              <wp:posOffset>2804160</wp:posOffset>
            </wp:positionV>
            <wp:extent cx="2673350" cy="309880"/>
            <wp:effectExtent l="57150" t="57150" r="107950" b="1092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73350" cy="309880"/>
                    </a:xfrm>
                    <a:prstGeom prst="rect">
                      <a:avLst/>
                    </a:prstGeom>
                    <a:ln w="3175">
                      <a:solidFill>
                        <a:sysClr val="window" lastClr="FFFFFF">
                          <a:lumMod val="50000"/>
                        </a:sys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C6F15E0" w14:textId="77777777" w:rsidR="00352E6B" w:rsidRDefault="00352E6B" w:rsidP="00405B5A"/>
    <w:p w14:paraId="6CA6F5BC" w14:textId="77777777" w:rsidR="00352E6B" w:rsidRDefault="00352E6B" w:rsidP="00405B5A"/>
    <w:p w14:paraId="5C2E1273" w14:textId="77777777" w:rsidR="00352E6B" w:rsidRDefault="00352E6B" w:rsidP="00405B5A"/>
    <w:p w14:paraId="6E86A801" w14:textId="77777777" w:rsidR="0061514D" w:rsidRPr="00115FA0" w:rsidRDefault="0061514D" w:rsidP="00115FA0">
      <w:pPr>
        <w:pStyle w:val="ListParagraph"/>
        <w:numPr>
          <w:ilvl w:val="0"/>
          <w:numId w:val="3"/>
        </w:numPr>
        <w:rPr>
          <w:color w:val="FFFFFF" w:themeColor="background1"/>
          <w:sz w:val="40"/>
          <w:szCs w:val="32"/>
        </w:rPr>
      </w:pPr>
      <w:r>
        <w:br w:type="page"/>
      </w:r>
    </w:p>
    <w:p w14:paraId="3EE83396" w14:textId="77777777" w:rsidR="001D4CAB" w:rsidRDefault="001D4CAB" w:rsidP="001D4CAB">
      <w:pPr>
        <w:pStyle w:val="Heading1"/>
      </w:pPr>
      <w:bookmarkStart w:id="46" w:name="_Toc29904595"/>
      <w:bookmarkStart w:id="47" w:name="_Toc45717412"/>
      <w:r>
        <w:lastRenderedPageBreak/>
        <w:t>MLS Customizations and Administration</w:t>
      </w:r>
      <w:bookmarkEnd w:id="46"/>
      <w:bookmarkEnd w:id="47"/>
    </w:p>
    <w:p w14:paraId="6D0FD9D5" w14:textId="77777777" w:rsidR="00ED728A" w:rsidRDefault="00796394">
      <w:pPr>
        <w:rPr>
          <w:b/>
        </w:rPr>
      </w:pPr>
      <w:r w:rsidRPr="00796394">
        <w:rPr>
          <w:b/>
        </w:rPr>
        <w:t>All options in this section are either configurable via MLS Administration controls or by your System Support Manager as noted.</w:t>
      </w:r>
    </w:p>
    <w:p w14:paraId="52C7BE27" w14:textId="2F9C59C6" w:rsidR="001F1989" w:rsidRDefault="001F1989" w:rsidP="001F1989">
      <w:pPr>
        <w:pStyle w:val="Heading2"/>
      </w:pPr>
      <w:bookmarkStart w:id="48" w:name="_Toc45717413"/>
      <w:r>
        <w:t>Partial Listings Retention Settings</w:t>
      </w:r>
      <w:bookmarkEnd w:id="48"/>
    </w:p>
    <w:p w14:paraId="53D6B097" w14:textId="47721C15" w:rsidR="001F1989" w:rsidRDefault="001F1989" w:rsidP="001F1989">
      <w:pPr>
        <w:pStyle w:val="Heading3"/>
      </w:pPr>
      <w:r>
        <w:t xml:space="preserve">Action Item: </w:t>
      </w:r>
      <w:r w:rsidR="001240A2">
        <w:t>Review retention settings and contact SSM is you would like to make any changes</w:t>
      </w:r>
      <w:bookmarkStart w:id="49" w:name="_GoBack"/>
      <w:bookmarkEnd w:id="49"/>
      <w:r w:rsidR="00DE78E4">
        <w:t xml:space="preserve"> </w:t>
      </w:r>
    </w:p>
    <w:p w14:paraId="196511A6" w14:textId="2DDBF827" w:rsidR="001F1989" w:rsidRDefault="00DE78E4" w:rsidP="001F1989">
      <w:r>
        <w:t xml:space="preserve">To address multiple customer requests for partial listings to be retained on the Paragon site for a </w:t>
      </w:r>
      <w:proofErr w:type="gramStart"/>
      <w:r>
        <w:t>sufficient amount of</w:t>
      </w:r>
      <w:proofErr w:type="gramEnd"/>
      <w:r>
        <w:t xml:space="preserve"> time</w:t>
      </w:r>
      <w:r w:rsidR="001F1989">
        <w:t xml:space="preserve">, a script will be run during the 5.78 deployment to update purge settings </w:t>
      </w:r>
      <w:r w:rsidR="00BE14E9">
        <w:t>for only customers who currently keep Partial Listings for one day.</w:t>
      </w:r>
    </w:p>
    <w:p w14:paraId="75AA34E9" w14:textId="77777777" w:rsidR="00BE14E9" w:rsidRDefault="001F1989" w:rsidP="001F1989">
      <w:pPr>
        <w:numPr>
          <w:ilvl w:val="0"/>
          <w:numId w:val="11"/>
        </w:numPr>
        <w:spacing w:after="120" w:line="240" w:lineRule="auto"/>
      </w:pPr>
      <w:r>
        <w:t xml:space="preserve">Admin &gt; Status Category=10 Partial Listings &gt; </w:t>
      </w:r>
      <w:r w:rsidR="00BE14E9" w:rsidRPr="00BE14E9">
        <w:rPr>
          <w:u w:val="single"/>
        </w:rPr>
        <w:t>ALL</w:t>
      </w:r>
      <w:r w:rsidR="00BE14E9">
        <w:t xml:space="preserve"> </w:t>
      </w:r>
      <w:r>
        <w:t xml:space="preserve">Months to Keep value will be changed to 12 months for all sites where it is currently 0. </w:t>
      </w:r>
    </w:p>
    <w:p w14:paraId="6DA38B58" w14:textId="1673DB21" w:rsidR="001F1989" w:rsidRPr="00BE14E9" w:rsidRDefault="001F1989" w:rsidP="001F1989">
      <w:pPr>
        <w:numPr>
          <w:ilvl w:val="0"/>
          <w:numId w:val="11"/>
        </w:numPr>
        <w:spacing w:after="120" w:line="240" w:lineRule="auto"/>
        <w:rPr>
          <w:b/>
          <w:bCs/>
          <w:u w:val="single"/>
        </w:rPr>
      </w:pPr>
      <w:r w:rsidRPr="00BE14E9">
        <w:rPr>
          <w:b/>
          <w:bCs/>
          <w:u w:val="single"/>
        </w:rPr>
        <w:t>Sites with Months to Keep greater than zero will not be changed.</w:t>
      </w:r>
    </w:p>
    <w:p w14:paraId="1424A024" w14:textId="26C02F83" w:rsidR="00D73E1B" w:rsidRDefault="00A64B93" w:rsidP="00D73E1B">
      <w:pPr>
        <w:pStyle w:val="Heading2"/>
      </w:pPr>
      <w:bookmarkStart w:id="50" w:name="_Toc45717414"/>
      <w:r>
        <w:t xml:space="preserve">Admin - </w:t>
      </w:r>
      <w:r w:rsidR="00152CC0">
        <w:t xml:space="preserve">Add </w:t>
      </w:r>
      <w:r w:rsidR="004F1981">
        <w:t>Audit Button to Maintain Office</w:t>
      </w:r>
      <w:bookmarkEnd w:id="50"/>
    </w:p>
    <w:p w14:paraId="5C203DF3" w14:textId="3E9AD131" w:rsidR="00D73E1B" w:rsidRDefault="00D73E1B" w:rsidP="00D73E1B">
      <w:pPr>
        <w:pStyle w:val="Heading3"/>
        <w:rPr>
          <w:b w:val="0"/>
        </w:rPr>
      </w:pPr>
      <w:bookmarkStart w:id="51" w:name="_Toc29904597"/>
      <w:r>
        <w:t>Action Item: N/A</w:t>
      </w:r>
      <w:bookmarkEnd w:id="51"/>
    </w:p>
    <w:p w14:paraId="70A1927E" w14:textId="3E7BD8F8" w:rsidR="004F1981" w:rsidRDefault="00BE14E9" w:rsidP="004F1981">
      <w:pPr>
        <w:rPr>
          <w:b/>
        </w:rPr>
      </w:pPr>
      <w:r>
        <w:rPr>
          <w:noProof/>
        </w:rPr>
        <w:drawing>
          <wp:anchor distT="0" distB="0" distL="114300" distR="114300" simplePos="0" relativeHeight="251679744" behindDoc="0" locked="0" layoutInCell="1" allowOverlap="1" wp14:anchorId="2CFD90FC" wp14:editId="2233B862">
            <wp:simplePos x="0" y="0"/>
            <wp:positionH relativeFrom="column">
              <wp:posOffset>-38100</wp:posOffset>
            </wp:positionH>
            <wp:positionV relativeFrom="page">
              <wp:posOffset>4953635</wp:posOffset>
            </wp:positionV>
            <wp:extent cx="4571365" cy="1418590"/>
            <wp:effectExtent l="190500" t="190500" r="191135" b="181610"/>
            <wp:wrapTopAndBottom/>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 audit.png"/>
                    <pic:cNvPicPr/>
                  </pic:nvPicPr>
                  <pic:blipFill>
                    <a:blip r:embed="rId23">
                      <a:extLst>
                        <a:ext uri="{28A0092B-C50C-407E-A947-70E740481C1C}">
                          <a14:useLocalDpi xmlns:a14="http://schemas.microsoft.com/office/drawing/2010/main" val="0"/>
                        </a:ext>
                      </a:extLst>
                    </a:blip>
                    <a:stretch>
                      <a:fillRect/>
                    </a:stretch>
                  </pic:blipFill>
                  <pic:spPr>
                    <a:xfrm>
                      <a:off x="0" y="0"/>
                      <a:ext cx="4571365" cy="1418590"/>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678720" behindDoc="0" locked="0" layoutInCell="1" allowOverlap="1" wp14:anchorId="53B4E81E" wp14:editId="6133FB11">
            <wp:simplePos x="0" y="0"/>
            <wp:positionH relativeFrom="column">
              <wp:posOffset>438150</wp:posOffset>
            </wp:positionH>
            <wp:positionV relativeFrom="page">
              <wp:posOffset>6372225</wp:posOffset>
            </wp:positionV>
            <wp:extent cx="5495925" cy="2500630"/>
            <wp:effectExtent l="190500" t="190500" r="200025" b="185420"/>
            <wp:wrapTopAndBottom/>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e audit report.png"/>
                    <pic:cNvPicPr/>
                  </pic:nvPicPr>
                  <pic:blipFill>
                    <a:blip r:embed="rId24">
                      <a:extLst>
                        <a:ext uri="{28A0092B-C50C-407E-A947-70E740481C1C}">
                          <a14:useLocalDpi xmlns:a14="http://schemas.microsoft.com/office/drawing/2010/main" val="0"/>
                        </a:ext>
                      </a:extLst>
                    </a:blip>
                    <a:stretch>
                      <a:fillRect/>
                    </a:stretch>
                  </pic:blipFill>
                  <pic:spPr>
                    <a:xfrm>
                      <a:off x="0" y="0"/>
                      <a:ext cx="5495925" cy="2500630"/>
                    </a:xfrm>
                    <a:prstGeom prst="rect">
                      <a:avLst/>
                    </a:prstGeom>
                    <a:ln>
                      <a:noFill/>
                    </a:ln>
                    <a:effectLst>
                      <a:outerShdw blurRad="190500" algn="tl" rotWithShape="0">
                        <a:srgbClr val="000000">
                          <a:alpha val="70000"/>
                        </a:srgbClr>
                      </a:outerShdw>
                    </a:effectLst>
                  </pic:spPr>
                </pic:pic>
              </a:graphicData>
            </a:graphic>
          </wp:anchor>
        </w:drawing>
      </w:r>
      <w:r w:rsidR="004F1981">
        <w:t>After high acclaim for the recently added Audit button on the Admin &gt; Maintain Agent page, we’ve added an Audit button to the Maintain Office page, too! Clicking the Audit button in the toolbar while on an office record displays the Organization Audit Report for that office.</w:t>
      </w:r>
      <w:r w:rsidRPr="00BE14E9">
        <w:rPr>
          <w:noProof/>
        </w:rPr>
        <w:t xml:space="preserve"> </w:t>
      </w:r>
    </w:p>
    <w:p w14:paraId="53602F32" w14:textId="5348813E" w:rsidR="004F1981" w:rsidRPr="004F1981" w:rsidRDefault="004F1981" w:rsidP="004F1981">
      <w:pPr>
        <w:rPr>
          <w:b/>
        </w:rPr>
      </w:pPr>
    </w:p>
    <w:p w14:paraId="2BFF69BB" w14:textId="77777777" w:rsidR="00D73E1B" w:rsidRDefault="00A64B93" w:rsidP="00D73E1B">
      <w:pPr>
        <w:pStyle w:val="Heading2"/>
      </w:pPr>
      <w:bookmarkStart w:id="52" w:name="_Toc45717415"/>
      <w:r>
        <w:t xml:space="preserve">Admin - </w:t>
      </w:r>
      <w:r w:rsidR="0077476E">
        <w:t>Simplified Transfer of Agents and Assets</w:t>
      </w:r>
      <w:bookmarkEnd w:id="52"/>
    </w:p>
    <w:p w14:paraId="008804B4" w14:textId="7D48CBBE" w:rsidR="00D73E1B" w:rsidRDefault="00D73E1B" w:rsidP="00D73E1B">
      <w:pPr>
        <w:pStyle w:val="Heading3"/>
      </w:pPr>
      <w:bookmarkStart w:id="53" w:name="_Toc29904599"/>
      <w:r>
        <w:t xml:space="preserve">Action Item: </w:t>
      </w:r>
      <w:bookmarkEnd w:id="53"/>
      <w:r w:rsidR="00D10874">
        <w:t>N/A</w:t>
      </w:r>
    </w:p>
    <w:p w14:paraId="7D2911BA" w14:textId="25E5A66A" w:rsidR="00A95E1D" w:rsidRDefault="0077476E" w:rsidP="00986469">
      <w:r>
        <w:t xml:space="preserve">We have simplified the </w:t>
      </w:r>
      <w:r w:rsidR="00D10874">
        <w:t>interface</w:t>
      </w:r>
      <w:r w:rsidR="0082257E">
        <w:t xml:space="preserve"> and </w:t>
      </w:r>
      <w:r>
        <w:t>workflow for moving an agent between offices and transferring an agent’s assets (CMAs, Listings, Contacts, etc.). There is now a separate tool for each of these two functions!</w:t>
      </w:r>
    </w:p>
    <w:p w14:paraId="2B9A1072" w14:textId="0E164F7F" w:rsidR="002D33A7" w:rsidRDefault="00A64B93" w:rsidP="00986469">
      <w:pPr>
        <w:rPr>
          <w:noProof/>
        </w:rPr>
      </w:pPr>
      <w:r>
        <w:rPr>
          <w:noProof/>
        </w:rPr>
        <w:t>Both tools are available in the agents grid and the agent viewer.</w:t>
      </w:r>
    </w:p>
    <w:p w14:paraId="5075BECE" w14:textId="77777777" w:rsidR="0077476E" w:rsidRDefault="0082257E" w:rsidP="00986469">
      <w:pPr>
        <w:rPr>
          <w:noProof/>
        </w:rPr>
      </w:pPr>
      <w:r>
        <w:rPr>
          <w:noProof/>
        </w:rPr>
        <w:drawing>
          <wp:inline distT="0" distB="0" distL="0" distR="0" wp14:anchorId="5F49F040" wp14:editId="0BE185A5">
            <wp:extent cx="6090563" cy="25527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1200" cy="2565541"/>
                    </a:xfrm>
                    <a:prstGeom prst="rect">
                      <a:avLst/>
                    </a:prstGeom>
                  </pic:spPr>
                </pic:pic>
              </a:graphicData>
            </a:graphic>
          </wp:inline>
        </w:drawing>
      </w:r>
    </w:p>
    <w:p w14:paraId="5025B30F" w14:textId="77777777" w:rsidR="00A64B93" w:rsidRDefault="00A64B93" w:rsidP="002D33A7">
      <w:pPr>
        <w:rPr>
          <w:noProof/>
        </w:rPr>
      </w:pPr>
    </w:p>
    <w:p w14:paraId="51533890" w14:textId="77777777" w:rsidR="002D33A7" w:rsidRDefault="002D33A7" w:rsidP="002D33A7">
      <w:pPr>
        <w:rPr>
          <w:noProof/>
        </w:rPr>
      </w:pPr>
      <w:r>
        <w:rPr>
          <w:noProof/>
        </w:rPr>
        <w:t xml:space="preserve">When transferring </w:t>
      </w:r>
      <w:r w:rsidRPr="002D33A7">
        <w:rPr>
          <w:b/>
          <w:noProof/>
        </w:rPr>
        <w:t>Assets</w:t>
      </w:r>
      <w:r>
        <w:rPr>
          <w:noProof/>
        </w:rPr>
        <w:t xml:space="preserve"> the updated UI is easier to read and understand due to a more refined layout.</w:t>
      </w:r>
    </w:p>
    <w:p w14:paraId="00ADDEA8" w14:textId="77777777" w:rsidR="002D33A7" w:rsidRDefault="002D33A7" w:rsidP="00986469">
      <w:pPr>
        <w:rPr>
          <w:noProof/>
        </w:rPr>
      </w:pPr>
      <w:r>
        <w:rPr>
          <w:noProof/>
        </w:rPr>
        <w:drawing>
          <wp:inline distT="0" distB="0" distL="0" distR="0" wp14:anchorId="4A8DA69C" wp14:editId="373D84D7">
            <wp:extent cx="5943600" cy="2846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846070"/>
                    </a:xfrm>
                    <a:prstGeom prst="rect">
                      <a:avLst/>
                    </a:prstGeom>
                  </pic:spPr>
                </pic:pic>
              </a:graphicData>
            </a:graphic>
          </wp:inline>
        </w:drawing>
      </w:r>
    </w:p>
    <w:p w14:paraId="29438D8D" w14:textId="77777777" w:rsidR="002D33A7" w:rsidRDefault="002D33A7" w:rsidP="00986469">
      <w:pPr>
        <w:rPr>
          <w:noProof/>
        </w:rPr>
      </w:pPr>
    </w:p>
    <w:p w14:paraId="1F9A2EBF" w14:textId="0B96CBDB" w:rsidR="00D2266E" w:rsidRDefault="0082257E" w:rsidP="00986469">
      <w:pPr>
        <w:rPr>
          <w:noProof/>
        </w:rPr>
      </w:pPr>
      <w:r>
        <w:rPr>
          <w:noProof/>
        </w:rPr>
        <w:lastRenderedPageBreak/>
        <w:t xml:space="preserve">When transfering an </w:t>
      </w:r>
      <w:r w:rsidRPr="00E408D9">
        <w:rPr>
          <w:bCs/>
          <w:noProof/>
        </w:rPr>
        <w:t>Agent</w:t>
      </w:r>
      <w:r>
        <w:rPr>
          <w:noProof/>
        </w:rPr>
        <w:t xml:space="preserve"> the new updated UI makes the options easier to understand. </w:t>
      </w:r>
      <w:r w:rsidR="00BE6FB2" w:rsidRPr="00BE6FB2">
        <w:rPr>
          <w:b/>
          <w:bCs/>
          <w:noProof/>
        </w:rPr>
        <w:t>A long awaited feature has been added</w:t>
      </w:r>
      <w:r w:rsidR="00CB28CD">
        <w:rPr>
          <w:b/>
          <w:bCs/>
          <w:noProof/>
        </w:rPr>
        <w:t xml:space="preserve"> </w:t>
      </w:r>
      <w:r w:rsidRPr="00BE6FB2">
        <w:rPr>
          <w:b/>
          <w:bCs/>
          <w:noProof/>
        </w:rPr>
        <w:t>for changing the agent’s team</w:t>
      </w:r>
      <w:r w:rsidR="00BE6FB2" w:rsidRPr="00BE6FB2">
        <w:rPr>
          <w:b/>
          <w:bCs/>
          <w:noProof/>
        </w:rPr>
        <w:t xml:space="preserve">. </w:t>
      </w:r>
      <w:r w:rsidRPr="00BE6FB2">
        <w:rPr>
          <w:b/>
          <w:bCs/>
          <w:noProof/>
        </w:rPr>
        <w:t xml:space="preserve">  </w:t>
      </w:r>
      <w:r w:rsidR="00BE6FB2" w:rsidRPr="00BE6FB2">
        <w:rPr>
          <w:b/>
          <w:bCs/>
          <w:noProof/>
        </w:rPr>
        <w:t>I</w:t>
      </w:r>
      <w:r w:rsidRPr="00BE6FB2">
        <w:rPr>
          <w:b/>
          <w:bCs/>
          <w:noProof/>
        </w:rPr>
        <w:t xml:space="preserve">f </w:t>
      </w:r>
      <w:r w:rsidR="00BE6FB2" w:rsidRPr="00BE6FB2">
        <w:rPr>
          <w:b/>
          <w:bCs/>
          <w:noProof/>
        </w:rPr>
        <w:t>the Admin User</w:t>
      </w:r>
      <w:r w:rsidRPr="00BE6FB2">
        <w:rPr>
          <w:b/>
          <w:bCs/>
          <w:noProof/>
        </w:rPr>
        <w:t xml:space="preserve"> </w:t>
      </w:r>
      <w:r w:rsidR="00BE6FB2" w:rsidRPr="00BE6FB2">
        <w:rPr>
          <w:b/>
          <w:bCs/>
          <w:noProof/>
        </w:rPr>
        <w:t>DOES</w:t>
      </w:r>
      <w:r w:rsidRPr="00BE6FB2">
        <w:rPr>
          <w:b/>
          <w:bCs/>
          <w:noProof/>
        </w:rPr>
        <w:t xml:space="preserve"> NOT specify a team during a </w:t>
      </w:r>
      <w:r w:rsidR="00E408D9">
        <w:rPr>
          <w:b/>
          <w:bCs/>
          <w:noProof/>
        </w:rPr>
        <w:t>transfer</w:t>
      </w:r>
      <w:r w:rsidRPr="00BE6FB2">
        <w:rPr>
          <w:b/>
          <w:bCs/>
          <w:noProof/>
        </w:rPr>
        <w:t>, the agent’s team will be removed.</w:t>
      </w:r>
      <w:r>
        <w:rPr>
          <w:noProof/>
        </w:rPr>
        <w:t xml:space="preserve"> Also the Listing Agent column has been added to the grid so that you can individually manage listing assignments.</w:t>
      </w:r>
      <w:r w:rsidR="002D33A7" w:rsidRPr="002D33A7">
        <w:rPr>
          <w:noProof/>
        </w:rPr>
        <w:t xml:space="preserve"> </w:t>
      </w:r>
    </w:p>
    <w:p w14:paraId="7900102A" w14:textId="77777777" w:rsidR="0082257E" w:rsidRDefault="002D33A7" w:rsidP="00986469">
      <w:pPr>
        <w:rPr>
          <w:noProof/>
        </w:rPr>
      </w:pPr>
      <w:r>
        <w:rPr>
          <w:noProof/>
        </w:rPr>
        <w:drawing>
          <wp:inline distT="0" distB="0" distL="0" distR="0" wp14:anchorId="3A6C794D" wp14:editId="6D1F875D">
            <wp:extent cx="5943600" cy="60369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6036945"/>
                    </a:xfrm>
                    <a:prstGeom prst="rect">
                      <a:avLst/>
                    </a:prstGeom>
                  </pic:spPr>
                </pic:pic>
              </a:graphicData>
            </a:graphic>
          </wp:inline>
        </w:drawing>
      </w:r>
    </w:p>
    <w:p w14:paraId="12791B5A" w14:textId="77777777" w:rsidR="00A64B93" w:rsidRDefault="00A64B93">
      <w:pPr>
        <w:rPr>
          <w:noProof/>
        </w:rPr>
      </w:pPr>
      <w:r>
        <w:rPr>
          <w:noProof/>
        </w:rPr>
        <w:br w:type="page"/>
      </w:r>
    </w:p>
    <w:p w14:paraId="4B1AFFC5" w14:textId="77777777" w:rsidR="00867C73" w:rsidRDefault="00867C73" w:rsidP="00867C73">
      <w:pPr>
        <w:pStyle w:val="Heading1"/>
      </w:pPr>
      <w:bookmarkStart w:id="54" w:name="_Toc29904616"/>
      <w:bookmarkStart w:id="55" w:name="_Toc45717416"/>
      <w:r>
        <w:lastRenderedPageBreak/>
        <w:t>Paragon Connect</w:t>
      </w:r>
      <w:bookmarkEnd w:id="54"/>
      <w:bookmarkEnd w:id="55"/>
    </w:p>
    <w:p w14:paraId="65D30B9F" w14:textId="77777777" w:rsidR="00867C73" w:rsidRDefault="00867C73">
      <w:pPr>
        <w:rPr>
          <w:b/>
        </w:rPr>
      </w:pPr>
      <w:r w:rsidRPr="00796394">
        <w:rPr>
          <w:b/>
        </w:rPr>
        <w:t>All options in this section are either configurable via MLS Administration controls or by your System Support Manager as noted.</w:t>
      </w:r>
    </w:p>
    <w:bookmarkStart w:id="56" w:name="_Toc45717417"/>
    <w:p w14:paraId="6C71B18B" w14:textId="77777777" w:rsidR="001E4AA6" w:rsidRDefault="00356BEF" w:rsidP="001E4AA6">
      <w:pPr>
        <w:pStyle w:val="Heading2"/>
      </w:pPr>
      <w:r>
        <w:rPr>
          <w:noProof/>
        </w:rPr>
        <mc:AlternateContent>
          <mc:Choice Requires="wpg">
            <w:drawing>
              <wp:anchor distT="0" distB="0" distL="114300" distR="114300" simplePos="0" relativeHeight="251659264" behindDoc="1" locked="0" layoutInCell="1" allowOverlap="1" wp14:anchorId="764B5E52" wp14:editId="446E5791">
                <wp:simplePos x="0" y="0"/>
                <wp:positionH relativeFrom="column">
                  <wp:posOffset>4238625</wp:posOffset>
                </wp:positionH>
                <wp:positionV relativeFrom="paragraph">
                  <wp:posOffset>280670</wp:posOffset>
                </wp:positionV>
                <wp:extent cx="2038350" cy="3114675"/>
                <wp:effectExtent l="0" t="0" r="0" b="9525"/>
                <wp:wrapTight wrapText="bothSides">
                  <wp:wrapPolygon edited="0">
                    <wp:start x="1009" y="0"/>
                    <wp:lineTo x="0" y="661"/>
                    <wp:lineTo x="0" y="19420"/>
                    <wp:lineTo x="6258" y="21138"/>
                    <wp:lineTo x="8479" y="21534"/>
                    <wp:lineTo x="20389" y="21534"/>
                    <wp:lineTo x="21196" y="21138"/>
                    <wp:lineTo x="21398" y="20609"/>
                    <wp:lineTo x="21398" y="1982"/>
                    <wp:lineTo x="17159" y="925"/>
                    <wp:lineTo x="12718" y="0"/>
                    <wp:lineTo x="1009" y="0"/>
                  </wp:wrapPolygon>
                </wp:wrapTight>
                <wp:docPr id="1" name="Group 1"/>
                <wp:cNvGraphicFramePr/>
                <a:graphic xmlns:a="http://schemas.openxmlformats.org/drawingml/2006/main">
                  <a:graphicData uri="http://schemas.microsoft.com/office/word/2010/wordprocessingGroup">
                    <wpg:wgp>
                      <wpg:cNvGrpSpPr/>
                      <wpg:grpSpPr>
                        <a:xfrm>
                          <a:off x="0" y="0"/>
                          <a:ext cx="2038350" cy="3114675"/>
                          <a:chOff x="0" y="0"/>
                          <a:chExt cx="3330673" cy="4779156"/>
                        </a:xfrm>
                      </wpg:grpSpPr>
                      <wpg:grpSp>
                        <wpg:cNvPr id="2" name="Group 4">
                          <a:extLst>
                            <a:ext uri="{FF2B5EF4-FFF2-40B4-BE49-F238E27FC236}">
                              <a16:creationId xmlns:a16="http://schemas.microsoft.com/office/drawing/2014/main" id="{BBEB4A8F-3C32-0C49-B06F-5454CD9EE51E}"/>
                            </a:ext>
                          </a:extLst>
                        </wpg:cNvPr>
                        <wpg:cNvGrpSpPr/>
                        <wpg:grpSpPr>
                          <a:xfrm>
                            <a:off x="0" y="0"/>
                            <a:ext cx="2158774" cy="4392679"/>
                            <a:chOff x="0" y="0"/>
                            <a:chExt cx="2158774" cy="4392679"/>
                          </a:xfrm>
                        </wpg:grpSpPr>
                        <pic:pic xmlns:pic="http://schemas.openxmlformats.org/drawingml/2006/picture">
                          <pic:nvPicPr>
                            <pic:cNvPr id="4" name="Picture 4">
                              <a:extLst>
                                <a:ext uri="{FF2B5EF4-FFF2-40B4-BE49-F238E27FC236}">
                                  <a16:creationId xmlns:a16="http://schemas.microsoft.com/office/drawing/2014/main" id="{A3EFF353-64CF-3245-B9A6-D1CEC47C1ADF}"/>
                                </a:ext>
                              </a:extLst>
                            </pic:cNvPr>
                            <pic:cNvPicPr>
                              <a:picLocks noChangeAspect="1"/>
                            </pic:cNvPicPr>
                          </pic:nvPicPr>
                          <pic:blipFill>
                            <a:blip r:embed="rId28"/>
                            <a:stretch>
                              <a:fillRect/>
                            </a:stretch>
                          </pic:blipFill>
                          <pic:spPr>
                            <a:xfrm>
                              <a:off x="0" y="0"/>
                              <a:ext cx="2158774" cy="4392679"/>
                            </a:xfrm>
                            <a:prstGeom prst="rect">
                              <a:avLst/>
                            </a:prstGeom>
                          </pic:spPr>
                        </pic:pic>
                        <pic:pic xmlns:pic="http://schemas.openxmlformats.org/drawingml/2006/picture">
                          <pic:nvPicPr>
                            <pic:cNvPr id="5" name="Picture 5">
                              <a:extLst>
                                <a:ext uri="{FF2B5EF4-FFF2-40B4-BE49-F238E27FC236}">
                                  <a16:creationId xmlns:a16="http://schemas.microsoft.com/office/drawing/2014/main" id="{697C2999-3D7B-7C4A-AE0A-50A42EB9F5BA}"/>
                                </a:ext>
                              </a:extLst>
                            </pic:cNvPr>
                            <pic:cNvPicPr>
                              <a:picLocks noChangeAspect="1"/>
                            </pic:cNvPicPr>
                          </pic:nvPicPr>
                          <pic:blipFill>
                            <a:blip r:embed="rId29"/>
                            <a:stretch>
                              <a:fillRect/>
                            </a:stretch>
                          </pic:blipFill>
                          <pic:spPr>
                            <a:xfrm>
                              <a:off x="111563" y="460079"/>
                              <a:ext cx="1873238" cy="3330201"/>
                            </a:xfrm>
                            <a:prstGeom prst="rect">
                              <a:avLst/>
                            </a:prstGeom>
                          </pic:spPr>
                        </pic:pic>
                      </wpg:grpSp>
                      <pic:pic xmlns:pic="http://schemas.openxmlformats.org/drawingml/2006/picture">
                        <pic:nvPicPr>
                          <pic:cNvPr id="6" name="Picture 6">
                            <a:extLst>
                              <a:ext uri="{FF2B5EF4-FFF2-40B4-BE49-F238E27FC236}">
                                <a16:creationId xmlns:a16="http://schemas.microsoft.com/office/drawing/2014/main" id="{192D69C4-9230-414D-B360-7325E2E6305D}"/>
                              </a:ext>
                            </a:extLst>
                          </pic:cNvPr>
                          <pic:cNvPicPr>
                            <a:picLocks noChangeAspect="1"/>
                          </pic:cNvPicPr>
                        </pic:nvPicPr>
                        <pic:blipFill>
                          <a:blip r:embed="rId28"/>
                          <a:stretch>
                            <a:fillRect/>
                          </a:stretch>
                        </pic:blipFill>
                        <pic:spPr>
                          <a:xfrm>
                            <a:off x="1172308" y="386861"/>
                            <a:ext cx="2158365" cy="4392295"/>
                          </a:xfrm>
                          <a:prstGeom prst="rect">
                            <a:avLst/>
                          </a:prstGeom>
                        </pic:spPr>
                      </pic:pic>
                      <pic:pic xmlns:pic="http://schemas.openxmlformats.org/drawingml/2006/picture">
                        <pic:nvPicPr>
                          <pic:cNvPr id="7" name="Picture 3">
                            <a:extLst>
                              <a:ext uri="{FF2B5EF4-FFF2-40B4-BE49-F238E27FC236}">
                                <a16:creationId xmlns:a16="http://schemas.microsoft.com/office/drawing/2014/main" id="{879229ED-C5D1-7B41-807B-510D18E72E18}"/>
                              </a:ext>
                            </a:extLst>
                          </pic:cNvPr>
                          <pic:cNvPicPr>
                            <a:picLocks noChangeAspect="1"/>
                          </pic:cNvPicPr>
                        </pic:nvPicPr>
                        <pic:blipFill>
                          <a:blip r:embed="rId30"/>
                          <a:stretch>
                            <a:fillRect/>
                          </a:stretch>
                        </pic:blipFill>
                        <pic:spPr>
                          <a:xfrm>
                            <a:off x="1312985" y="914400"/>
                            <a:ext cx="1872615" cy="33299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88EE80" id="Group 1" o:spid="_x0000_s1026" style="position:absolute;margin-left:333.75pt;margin-top:22.1pt;width:160.5pt;height:245.25pt;z-index:-251657216;mso-width-relative:margin;mso-height-relative:margin" coordsize="33306,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">
                <v:group id="Group 4" o:spid="_x0000_s1027" style="position:absolute;width:21587;height:43926" coordsize="21587,4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21587;height:4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">
                    <v:imagedata r:id="rId31" o:title=""/>
                  </v:shape>
                  <v:shape id="Picture 5" o:spid="_x0000_s1029" type="#_x0000_t75" style="position:absolute;left:1115;top:4600;width:18733;height:3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">
                    <v:imagedata r:id="rId32" o:title=""/>
                  </v:shape>
                </v:group>
                <v:shape id="Picture 6" o:spid="_x0000_s1030" type="#_x0000_t75" style="position:absolute;left:11723;top:3868;width:21583;height:43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">
                  <v:imagedata r:id="rId31" o:title=""/>
                </v:shape>
                <v:shape id="Picture 3" o:spid="_x0000_s1031" type="#_x0000_t75" style="position:absolute;left:13129;top:9144;width:18727;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">
                  <v:imagedata r:id="rId33" o:title=""/>
                </v:shape>
                <w10:wrap type="tight"/>
              </v:group>
            </w:pict>
          </mc:Fallback>
        </mc:AlternateContent>
      </w:r>
      <w:r>
        <w:t>Public Record Data</w:t>
      </w:r>
      <w:bookmarkEnd w:id="56"/>
    </w:p>
    <w:p w14:paraId="60B51914" w14:textId="77777777" w:rsidR="001E4AA6" w:rsidRDefault="001E4AA6" w:rsidP="001E4AA6">
      <w:pPr>
        <w:pStyle w:val="Heading3"/>
      </w:pPr>
      <w:bookmarkStart w:id="57" w:name="_Toc23838827"/>
      <w:bookmarkStart w:id="58" w:name="_Toc24461990"/>
      <w:bookmarkStart w:id="59" w:name="_Toc24621144"/>
      <w:bookmarkStart w:id="60" w:name="_Toc24624111"/>
      <w:bookmarkStart w:id="61" w:name="_Toc29904618"/>
      <w:r>
        <w:t>Action Item: N/A</w:t>
      </w:r>
      <w:bookmarkEnd w:id="57"/>
      <w:bookmarkEnd w:id="58"/>
      <w:bookmarkEnd w:id="59"/>
      <w:bookmarkEnd w:id="60"/>
      <w:bookmarkEnd w:id="61"/>
    </w:p>
    <w:p w14:paraId="1E901093" w14:textId="77777777" w:rsidR="006313FC" w:rsidRDefault="006313FC" w:rsidP="00356BEF"/>
    <w:p w14:paraId="17D897FE" w14:textId="77777777" w:rsidR="00356BEF" w:rsidRDefault="006313FC" w:rsidP="00356BEF">
      <w:r>
        <w:t xml:space="preserve">In our last </w:t>
      </w:r>
      <w:r w:rsidR="00BE6FB2">
        <w:t xml:space="preserve">5.77 </w:t>
      </w:r>
      <w:r>
        <w:t>release</w:t>
      </w:r>
      <w:r w:rsidR="00BE6FB2">
        <w:t>,</w:t>
      </w:r>
      <w:r w:rsidR="00356BEF" w:rsidRPr="00B405B5">
        <w:t xml:space="preserve"> we </w:t>
      </w:r>
      <w:r w:rsidR="00BE6FB2">
        <w:t>accessed standardized Public Record Data from Black Knight and CRS</w:t>
      </w:r>
      <w:r w:rsidR="00356BEF" w:rsidRPr="00B405B5">
        <w:t xml:space="preserve"> </w:t>
      </w:r>
      <w:r w:rsidR="00BE6FB2">
        <w:t xml:space="preserve">via </w:t>
      </w:r>
      <w:r w:rsidR="00356BEF" w:rsidRPr="00B405B5">
        <w:t xml:space="preserve">API.  </w:t>
      </w:r>
    </w:p>
    <w:p w14:paraId="6B4BB4C7" w14:textId="77777777" w:rsidR="00356BEF" w:rsidRDefault="00356BEF" w:rsidP="00356BEF">
      <w:r>
        <w:t xml:space="preserve">Now in 5.78, if you subscribe to any of these two </w:t>
      </w:r>
      <w:r w:rsidR="00BE6FB2">
        <w:t xml:space="preserve">Premium Tax </w:t>
      </w:r>
      <w:r>
        <w:t>services, you can view public record data along with MLS data all in the same report.  You can also zoom in on the map and click on any parcel to view any public record data on that property.  View the following:</w:t>
      </w:r>
    </w:p>
    <w:p w14:paraId="52631766" w14:textId="77777777" w:rsidR="00356BEF" w:rsidRDefault="00356BEF" w:rsidP="00356BEF"/>
    <w:p w14:paraId="3E858D7B" w14:textId="77777777" w:rsidR="00356BEF" w:rsidRDefault="00356BEF" w:rsidP="00356BEF">
      <w:pPr>
        <w:pStyle w:val="ListParagraph"/>
        <w:numPr>
          <w:ilvl w:val="0"/>
          <w:numId w:val="6"/>
        </w:numPr>
        <w:spacing w:after="0" w:line="240" w:lineRule="auto"/>
      </w:pPr>
      <w:r>
        <w:t>Owner Information</w:t>
      </w:r>
    </w:p>
    <w:p w14:paraId="249170F7" w14:textId="77777777" w:rsidR="00356BEF" w:rsidRDefault="00356BEF" w:rsidP="00356BEF">
      <w:pPr>
        <w:pStyle w:val="ListParagraph"/>
        <w:numPr>
          <w:ilvl w:val="0"/>
          <w:numId w:val="6"/>
        </w:numPr>
        <w:spacing w:after="0" w:line="240" w:lineRule="auto"/>
      </w:pPr>
      <w:r>
        <w:t>Mortgage History</w:t>
      </w:r>
    </w:p>
    <w:p w14:paraId="7AA77FEE" w14:textId="77777777" w:rsidR="00356BEF" w:rsidRDefault="00356BEF" w:rsidP="00356BEF">
      <w:pPr>
        <w:pStyle w:val="ListParagraph"/>
        <w:numPr>
          <w:ilvl w:val="0"/>
          <w:numId w:val="6"/>
        </w:numPr>
        <w:spacing w:after="0" w:line="240" w:lineRule="auto"/>
      </w:pPr>
      <w:r>
        <w:t>Location Information</w:t>
      </w:r>
    </w:p>
    <w:p w14:paraId="06E3C341" w14:textId="77777777" w:rsidR="00356BEF" w:rsidRDefault="00356BEF" w:rsidP="00356BEF">
      <w:pPr>
        <w:pStyle w:val="ListParagraph"/>
        <w:numPr>
          <w:ilvl w:val="0"/>
          <w:numId w:val="6"/>
        </w:numPr>
        <w:spacing w:after="0" w:line="240" w:lineRule="auto"/>
      </w:pPr>
      <w:r>
        <w:t xml:space="preserve">Building Characteristics </w:t>
      </w:r>
    </w:p>
    <w:p w14:paraId="6AC63667" w14:textId="77777777" w:rsidR="00356BEF" w:rsidRDefault="00356BEF" w:rsidP="00356BEF">
      <w:pPr>
        <w:pStyle w:val="ListParagraph"/>
        <w:numPr>
          <w:ilvl w:val="0"/>
          <w:numId w:val="6"/>
        </w:numPr>
        <w:spacing w:after="0" w:line="240" w:lineRule="auto"/>
      </w:pPr>
      <w:r>
        <w:t>Tax Assessment</w:t>
      </w:r>
    </w:p>
    <w:p w14:paraId="51220A8C" w14:textId="77777777" w:rsidR="001E4AA6" w:rsidRDefault="001E4AA6" w:rsidP="001E4AA6"/>
    <w:p w14:paraId="21FB83E3" w14:textId="77777777" w:rsidR="00356BEF" w:rsidRDefault="00356BEF" w:rsidP="001E4AA6"/>
    <w:p w14:paraId="48FF6BF0" w14:textId="77777777" w:rsidR="00356BEF" w:rsidRDefault="00356BEF" w:rsidP="001E4AA6"/>
    <w:bookmarkStart w:id="62" w:name="_Toc23253864"/>
    <w:bookmarkStart w:id="63" w:name="_Toc23253942"/>
    <w:bookmarkStart w:id="64" w:name="_Toc23422578"/>
    <w:bookmarkStart w:id="65" w:name="_Toc23838869"/>
    <w:bookmarkStart w:id="66" w:name="_Toc24462032"/>
    <w:bookmarkStart w:id="67" w:name="_Toc24621188"/>
    <w:bookmarkStart w:id="68" w:name="_Toc24624155"/>
    <w:bookmarkStart w:id="69" w:name="_Toc45717418"/>
    <w:p w14:paraId="09DCB32D" w14:textId="77777777" w:rsidR="00356BEF" w:rsidRDefault="006313FC" w:rsidP="00356BEF">
      <w:pPr>
        <w:pStyle w:val="Heading2"/>
      </w:pPr>
      <w:r>
        <w:rPr>
          <w:noProof/>
        </w:rPr>
        <w:lastRenderedPageBreak/>
        <mc:AlternateContent>
          <mc:Choice Requires="wpg">
            <w:drawing>
              <wp:anchor distT="0" distB="0" distL="114300" distR="114300" simplePos="0" relativeHeight="251661312" behindDoc="1" locked="0" layoutInCell="1" allowOverlap="1" wp14:anchorId="0820A544" wp14:editId="6770E2E3">
                <wp:simplePos x="0" y="0"/>
                <wp:positionH relativeFrom="column">
                  <wp:posOffset>4057650</wp:posOffset>
                </wp:positionH>
                <wp:positionV relativeFrom="paragraph">
                  <wp:posOffset>289560</wp:posOffset>
                </wp:positionV>
                <wp:extent cx="2030095" cy="3088640"/>
                <wp:effectExtent l="0" t="0" r="1905" b="0"/>
                <wp:wrapTight wrapText="bothSides">
                  <wp:wrapPolygon edited="0">
                    <wp:start x="1486" y="0"/>
                    <wp:lineTo x="541" y="355"/>
                    <wp:lineTo x="0" y="888"/>
                    <wp:lineTo x="0" y="19451"/>
                    <wp:lineTo x="1486" y="19895"/>
                    <wp:lineTo x="8108" y="21493"/>
                    <wp:lineTo x="19999" y="21493"/>
                    <wp:lineTo x="20945" y="21316"/>
                    <wp:lineTo x="21485" y="20428"/>
                    <wp:lineTo x="21485" y="1954"/>
                    <wp:lineTo x="19458" y="1510"/>
                    <wp:lineTo x="14999" y="1421"/>
                    <wp:lineTo x="15134" y="1066"/>
                    <wp:lineTo x="14053" y="266"/>
                    <wp:lineTo x="13242" y="0"/>
                    <wp:lineTo x="1486" y="0"/>
                  </wp:wrapPolygon>
                </wp:wrapTight>
                <wp:docPr id="18" name="Group 18"/>
                <wp:cNvGraphicFramePr/>
                <a:graphic xmlns:a="http://schemas.openxmlformats.org/drawingml/2006/main">
                  <a:graphicData uri="http://schemas.microsoft.com/office/word/2010/wordprocessingGroup">
                    <wpg:wgp>
                      <wpg:cNvGrpSpPr/>
                      <wpg:grpSpPr>
                        <a:xfrm>
                          <a:off x="0" y="0"/>
                          <a:ext cx="2030095" cy="3088640"/>
                          <a:chOff x="0" y="0"/>
                          <a:chExt cx="3008923" cy="4577959"/>
                        </a:xfrm>
                      </wpg:grpSpPr>
                      <pic:pic xmlns:pic="http://schemas.openxmlformats.org/drawingml/2006/picture">
                        <pic:nvPicPr>
                          <pic:cNvPr id="15" name="Picture 2">
                            <a:extLst>
                              <a:ext uri="{FF2B5EF4-FFF2-40B4-BE49-F238E27FC236}">
                                <a16:creationId xmlns:a16="http://schemas.microsoft.com/office/drawing/2014/main" id="{97975003-5F0F-2249-98DB-FA738D0D6A04}"/>
                              </a:ext>
                            </a:extLst>
                          </pic:cNvPr>
                          <pic:cNvPicPr>
                            <a:picLocks noChangeAspect="1"/>
                          </pic:cNvPicPr>
                        </pic:nvPicPr>
                        <pic:blipFill>
                          <a:blip r:embed="rId34"/>
                          <a:stretch>
                            <a:fillRect/>
                          </a:stretch>
                        </pic:blipFill>
                        <pic:spPr>
                          <a:xfrm>
                            <a:off x="0" y="0"/>
                            <a:ext cx="2082800" cy="4237990"/>
                          </a:xfrm>
                          <a:prstGeom prst="rect">
                            <a:avLst/>
                          </a:prstGeom>
                        </pic:spPr>
                      </pic:pic>
                      <pic:pic xmlns:pic="http://schemas.openxmlformats.org/drawingml/2006/picture">
                        <pic:nvPicPr>
                          <pic:cNvPr id="16" name="Picture 4">
                            <a:extLst>
                              <a:ext uri="{FF2B5EF4-FFF2-40B4-BE49-F238E27FC236}">
                                <a16:creationId xmlns:a16="http://schemas.microsoft.com/office/drawing/2014/main" id="{B8F81AA4-69C5-A44C-9FA3-663D99BFBD7D}"/>
                              </a:ext>
                            </a:extLst>
                          </pic:cNvPr>
                          <pic:cNvPicPr>
                            <a:picLocks noChangeAspect="1"/>
                          </pic:cNvPicPr>
                        </pic:nvPicPr>
                        <pic:blipFill>
                          <a:blip r:embed="rId35"/>
                          <a:stretch>
                            <a:fillRect/>
                          </a:stretch>
                        </pic:blipFill>
                        <pic:spPr>
                          <a:xfrm>
                            <a:off x="926123" y="339969"/>
                            <a:ext cx="2082800" cy="4237990"/>
                          </a:xfrm>
                          <a:prstGeom prst="rect">
                            <a:avLst/>
                          </a:prstGeom>
                        </pic:spPr>
                      </pic:pic>
                      <pic:pic xmlns:pic="http://schemas.openxmlformats.org/drawingml/2006/picture">
                        <pic:nvPicPr>
                          <pic:cNvPr id="17" name="Picture 1">
                            <a:extLst>
                              <a:ext uri="{FF2B5EF4-FFF2-40B4-BE49-F238E27FC236}">
                                <a16:creationId xmlns:a16="http://schemas.microsoft.com/office/drawing/2014/main" id="{2DD13206-CC32-974D-8E90-5695A11E9922}"/>
                              </a:ext>
                            </a:extLst>
                          </pic:cNvPr>
                          <pic:cNvPicPr>
                            <a:picLocks noChangeAspect="1"/>
                          </pic:cNvPicPr>
                        </pic:nvPicPr>
                        <pic:blipFill>
                          <a:blip r:embed="rId36"/>
                          <a:stretch>
                            <a:fillRect/>
                          </a:stretch>
                        </pic:blipFill>
                        <pic:spPr>
                          <a:xfrm>
                            <a:off x="1066800" y="844061"/>
                            <a:ext cx="1829435" cy="3253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995484" id="Group 18" o:spid="_x0000_s1026" style="position:absolute;margin-left:319.5pt;margin-top:22.8pt;width:159.85pt;height:243.2pt;z-index:-251655168;mso-width-relative:margin;mso-height-relative:margin" coordsize="30089,4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&#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">
                <v:shape id="Picture 2" o:spid="_x0000_s1027" type="#_x0000_t75" style="position:absolute;width:20828;height:4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">
                  <v:imagedata r:id="rId37" o:title=""/>
                </v:shape>
                <v:shape id="Picture 4" o:spid="_x0000_s1028" type="#_x0000_t75" style="position:absolute;left:9261;top:3399;width:20828;height:4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">
                  <v:imagedata r:id="rId38" o:title=""/>
                </v:shape>
                <v:shape id="Picture 1" o:spid="_x0000_s1029" type="#_x0000_t75" style="position:absolute;left:10668;top:8440;width:18294;height:3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">
                  <v:imagedata r:id="rId39" o:title=""/>
                </v:shape>
                <w10:wrap type="tight"/>
              </v:group>
            </w:pict>
          </mc:Fallback>
        </mc:AlternateContent>
      </w:r>
      <w:r>
        <w:t>Interactive Parcels</w:t>
      </w:r>
      <w:bookmarkEnd w:id="69"/>
    </w:p>
    <w:p w14:paraId="72D288C8" w14:textId="77777777" w:rsidR="00356BEF" w:rsidRDefault="00356BEF" w:rsidP="00356BEF">
      <w:pPr>
        <w:pStyle w:val="Heading3"/>
      </w:pPr>
      <w:r>
        <w:t>Action Item: N/A</w:t>
      </w:r>
    </w:p>
    <w:p w14:paraId="11D64CC8" w14:textId="77777777" w:rsidR="006313FC" w:rsidRDefault="006313FC" w:rsidP="006313FC"/>
    <w:p w14:paraId="654C4C53" w14:textId="77777777" w:rsidR="006313FC" w:rsidRDefault="006313FC" w:rsidP="006313FC">
      <w:r>
        <w:t xml:space="preserve">Prior to the 5.78 release, the only interaction available within the map view was to either draw a free hand shape or click on </w:t>
      </w:r>
      <w:proofErr w:type="gramStart"/>
      <w:r>
        <w:t>a</w:t>
      </w:r>
      <w:proofErr w:type="gramEnd"/>
      <w:r>
        <w:t xml:space="preserve"> MLS pin.  Now, you can view in close to any property visible on the screen and click the parcel record to view the public record information on that property.  </w:t>
      </w:r>
    </w:p>
    <w:p w14:paraId="3B190AC8" w14:textId="77777777" w:rsidR="006313FC" w:rsidRDefault="006313FC" w:rsidP="006313FC">
      <w:r w:rsidRPr="006313FC">
        <w:rPr>
          <w:b/>
        </w:rPr>
        <w:t>Note:</w:t>
      </w:r>
      <w:r>
        <w:t xml:space="preserve"> Only available to premium tax members.</w:t>
      </w:r>
    </w:p>
    <w:p w14:paraId="4ABF7372" w14:textId="77777777" w:rsidR="006313FC" w:rsidRDefault="006313FC" w:rsidP="006313FC"/>
    <w:p w14:paraId="2DBCBF9F" w14:textId="77777777" w:rsidR="006313FC" w:rsidRDefault="006313FC" w:rsidP="006313FC"/>
    <w:p w14:paraId="3D0FFD1F" w14:textId="77777777" w:rsidR="006313FC" w:rsidRDefault="006313FC" w:rsidP="006313FC"/>
    <w:p w14:paraId="296E573E" w14:textId="77777777" w:rsidR="00A001F9" w:rsidRDefault="00A001F9" w:rsidP="006313FC"/>
    <w:p w14:paraId="0915BC38" w14:textId="77777777" w:rsidR="00A001F9" w:rsidRDefault="00A001F9" w:rsidP="006313FC"/>
    <w:p w14:paraId="21E269E4" w14:textId="77777777" w:rsidR="00A001F9" w:rsidRDefault="00A001F9" w:rsidP="006313FC"/>
    <w:p w14:paraId="0605167D" w14:textId="77777777" w:rsidR="006313FC" w:rsidRDefault="006313FC" w:rsidP="006313FC">
      <w:pPr>
        <w:pStyle w:val="Heading2"/>
      </w:pPr>
      <w:bookmarkStart w:id="70" w:name="_Toc45717419"/>
      <w:r w:rsidRPr="00495A7D">
        <w:rPr>
          <w:b w:val="0"/>
          <w:noProof/>
          <w:sz w:val="28"/>
        </w:rPr>
        <w:drawing>
          <wp:anchor distT="0" distB="0" distL="114300" distR="114300" simplePos="0" relativeHeight="251663360" behindDoc="1" locked="0" layoutInCell="1" allowOverlap="1" wp14:anchorId="685CBAA4" wp14:editId="48711C6A">
            <wp:simplePos x="0" y="0"/>
            <wp:positionH relativeFrom="column">
              <wp:posOffset>3362325</wp:posOffset>
            </wp:positionH>
            <wp:positionV relativeFrom="paragraph">
              <wp:posOffset>147320</wp:posOffset>
            </wp:positionV>
            <wp:extent cx="2749550" cy="2490470"/>
            <wp:effectExtent l="0" t="0" r="0" b="0"/>
            <wp:wrapTight wrapText="bothSides">
              <wp:wrapPolygon edited="0">
                <wp:start x="13668" y="1983"/>
                <wp:lineTo x="10077" y="3855"/>
                <wp:lineTo x="9777" y="4186"/>
                <wp:lineTo x="9678" y="7490"/>
                <wp:lineTo x="6385" y="8481"/>
                <wp:lineTo x="4988" y="9032"/>
                <wp:lineTo x="2993" y="11015"/>
                <wp:lineTo x="599" y="12447"/>
                <wp:lineTo x="100" y="14540"/>
                <wp:lineTo x="0" y="14650"/>
                <wp:lineTo x="0" y="15641"/>
                <wp:lineTo x="9079" y="21479"/>
                <wp:lineTo x="9877" y="21479"/>
                <wp:lineTo x="15265" y="18064"/>
                <wp:lineTo x="15764" y="18064"/>
                <wp:lineTo x="16961" y="16742"/>
                <wp:lineTo x="16961" y="16302"/>
                <wp:lineTo x="19355" y="14540"/>
                <wp:lineTo x="19854" y="14540"/>
                <wp:lineTo x="21251" y="13218"/>
                <wp:lineTo x="21251" y="12777"/>
                <wp:lineTo x="20453" y="11015"/>
                <wp:lineTo x="20552" y="10574"/>
                <wp:lineTo x="20153" y="10134"/>
                <wp:lineTo x="18856" y="9252"/>
                <wp:lineTo x="18258" y="7380"/>
                <wp:lineTo x="15863" y="5728"/>
                <wp:lineTo x="15963" y="3525"/>
                <wp:lineTo x="15564" y="3084"/>
                <wp:lineTo x="14267" y="1983"/>
                <wp:lineTo x="13668" y="1983"/>
              </wp:wrapPolygon>
            </wp:wrapTight>
            <wp:docPr id="11" name="Picture 10">
              <a:extLst xmlns:a="http://schemas.openxmlformats.org/drawingml/2006/main">
                <a:ext uri="{FF2B5EF4-FFF2-40B4-BE49-F238E27FC236}">
                  <a16:creationId xmlns:a16="http://schemas.microsoft.com/office/drawing/2014/main" id="{7F59B143-4258-D14D-99CD-0C0A50049B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F59B143-4258-D14D-99CD-0C0A50049B43}"/>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9550" cy="2490470"/>
                    </a:xfrm>
                    <a:prstGeom prst="rect">
                      <a:avLst/>
                    </a:prstGeom>
                  </pic:spPr>
                </pic:pic>
              </a:graphicData>
            </a:graphic>
            <wp14:sizeRelH relativeFrom="page">
              <wp14:pctWidth>0</wp14:pctWidth>
            </wp14:sizeRelH>
            <wp14:sizeRelV relativeFrom="page">
              <wp14:pctHeight>0</wp14:pctHeight>
            </wp14:sizeRelV>
          </wp:anchor>
        </w:drawing>
      </w:r>
      <w:r>
        <w:t>Activity Tracking</w:t>
      </w:r>
      <w:bookmarkEnd w:id="70"/>
    </w:p>
    <w:p w14:paraId="0C3C77E7" w14:textId="77777777" w:rsidR="006313FC" w:rsidRDefault="006313FC" w:rsidP="006313FC">
      <w:pPr>
        <w:pStyle w:val="Heading3"/>
      </w:pPr>
      <w:r>
        <w:t>Action Item: N/A</w:t>
      </w:r>
    </w:p>
    <w:p w14:paraId="06D09F21" w14:textId="77777777" w:rsidR="006313FC" w:rsidRDefault="006313FC" w:rsidP="006313FC">
      <w:r>
        <w:t>While not yet visible, additional tracking elements have been added to Paragon Connect.  These tracking items help identify usage of the application.  Below are a few new items being tracked:</w:t>
      </w:r>
    </w:p>
    <w:p w14:paraId="0C757009" w14:textId="77777777" w:rsidR="006313FC" w:rsidRDefault="006313FC" w:rsidP="006313FC"/>
    <w:p w14:paraId="1057C1D8" w14:textId="77777777" w:rsidR="006313FC" w:rsidRDefault="006313FC" w:rsidP="006313FC">
      <w:pPr>
        <w:pStyle w:val="ListParagraph"/>
        <w:numPr>
          <w:ilvl w:val="0"/>
          <w:numId w:val="7"/>
        </w:numPr>
        <w:spacing w:after="0" w:line="240" w:lineRule="auto"/>
      </w:pPr>
      <w:r>
        <w:t>Logins</w:t>
      </w:r>
    </w:p>
    <w:p w14:paraId="11B43444" w14:textId="77777777" w:rsidR="006313FC" w:rsidRDefault="006313FC" w:rsidP="006313FC">
      <w:pPr>
        <w:pStyle w:val="ListParagraph"/>
        <w:numPr>
          <w:ilvl w:val="0"/>
          <w:numId w:val="7"/>
        </w:numPr>
        <w:spacing w:after="0" w:line="240" w:lineRule="auto"/>
      </w:pPr>
      <w:r>
        <w:t>Viewing Detail Report</w:t>
      </w:r>
    </w:p>
    <w:p w14:paraId="4945E267" w14:textId="77777777" w:rsidR="006313FC" w:rsidRDefault="006313FC" w:rsidP="006313FC">
      <w:pPr>
        <w:pStyle w:val="ListParagraph"/>
        <w:numPr>
          <w:ilvl w:val="0"/>
          <w:numId w:val="7"/>
        </w:numPr>
        <w:spacing w:after="0" w:line="240" w:lineRule="auto"/>
      </w:pPr>
      <w:r>
        <w:t>Emailing a listing</w:t>
      </w:r>
    </w:p>
    <w:p w14:paraId="190B711F" w14:textId="77777777" w:rsidR="006313FC" w:rsidRDefault="006313FC" w:rsidP="006313FC">
      <w:pPr>
        <w:pStyle w:val="ListParagraph"/>
        <w:numPr>
          <w:ilvl w:val="0"/>
          <w:numId w:val="7"/>
        </w:numPr>
        <w:spacing w:after="0" w:line="240" w:lineRule="auto"/>
      </w:pPr>
      <w:r>
        <w:t>Perform a Power Search</w:t>
      </w:r>
    </w:p>
    <w:p w14:paraId="66FF74B9" w14:textId="77777777" w:rsidR="006313FC" w:rsidRDefault="006313FC" w:rsidP="006313FC">
      <w:pPr>
        <w:pStyle w:val="ListParagraph"/>
        <w:numPr>
          <w:ilvl w:val="0"/>
          <w:numId w:val="7"/>
        </w:numPr>
        <w:spacing w:after="0" w:line="240" w:lineRule="auto"/>
      </w:pPr>
      <w:r>
        <w:t>Add/Modify a Photo</w:t>
      </w:r>
    </w:p>
    <w:p w14:paraId="712DBB77" w14:textId="77777777" w:rsidR="006313FC" w:rsidRDefault="006313FC" w:rsidP="006313FC">
      <w:pPr>
        <w:pStyle w:val="ListParagraph"/>
        <w:numPr>
          <w:ilvl w:val="0"/>
          <w:numId w:val="7"/>
        </w:numPr>
        <w:spacing w:after="0" w:line="240" w:lineRule="auto"/>
      </w:pPr>
      <w:r>
        <w:t>Setup buyer or a sell side site</w:t>
      </w:r>
    </w:p>
    <w:p w14:paraId="027DB168" w14:textId="77777777" w:rsidR="006313FC" w:rsidRDefault="006313FC" w:rsidP="006313FC"/>
    <w:p w14:paraId="2B0B88EC" w14:textId="77777777" w:rsidR="004D25DA" w:rsidRDefault="004D25DA">
      <w:pPr>
        <w:rPr>
          <w:rFonts w:asciiTheme="majorHAnsi" w:eastAsiaTheme="majorEastAsia" w:hAnsiTheme="majorHAnsi" w:cstheme="majorBidi"/>
          <w:b/>
          <w:color w:val="FFFFFF" w:themeColor="background1"/>
          <w:sz w:val="40"/>
          <w:szCs w:val="32"/>
        </w:rPr>
      </w:pPr>
      <w:r>
        <w:rPr>
          <w:rFonts w:asciiTheme="majorHAnsi" w:eastAsiaTheme="majorEastAsia" w:hAnsiTheme="majorHAnsi" w:cstheme="majorBidi"/>
          <w:b/>
          <w:color w:val="FFFFFF" w:themeColor="background1"/>
          <w:sz w:val="40"/>
          <w:szCs w:val="32"/>
        </w:rPr>
        <w:br w:type="page"/>
      </w:r>
    </w:p>
    <w:p w14:paraId="74908AAB" w14:textId="77777777" w:rsidR="00D95B28" w:rsidRDefault="00D95B28" w:rsidP="00D95B28">
      <w:pPr>
        <w:pStyle w:val="Heading1"/>
      </w:pPr>
      <w:bookmarkStart w:id="71" w:name="_Toc45717420"/>
      <w:r>
        <w:lastRenderedPageBreak/>
        <w:t>Affiliate Connect</w:t>
      </w:r>
      <w:bookmarkEnd w:id="71"/>
    </w:p>
    <w:p w14:paraId="6824B728" w14:textId="77777777" w:rsidR="00D95B28" w:rsidRDefault="00D95B28" w:rsidP="00D95B28">
      <w:pPr>
        <w:rPr>
          <w:b/>
        </w:rPr>
      </w:pPr>
      <w:r w:rsidRPr="00796394">
        <w:rPr>
          <w:b/>
        </w:rPr>
        <w:t>All options in this section are either configurable via MLS Administration controls or by your System Support Manager as noted.</w:t>
      </w:r>
    </w:p>
    <w:p w14:paraId="63936F3E" w14:textId="77777777" w:rsidR="00D95B28" w:rsidRDefault="004D25DA" w:rsidP="00D95B28">
      <w:pPr>
        <w:pStyle w:val="Heading2"/>
      </w:pPr>
      <w:bookmarkStart w:id="72" w:name="_Toc45717421"/>
      <w:r>
        <w:t>Agent Dashboard Updates</w:t>
      </w:r>
      <w:bookmarkEnd w:id="72"/>
    </w:p>
    <w:p w14:paraId="2A1F8513" w14:textId="77777777" w:rsidR="00D95B28" w:rsidRDefault="00D95B28" w:rsidP="00D95B28">
      <w:pPr>
        <w:pStyle w:val="Heading3"/>
      </w:pPr>
      <w:r>
        <w:t>Action Item: N/A</w:t>
      </w:r>
    </w:p>
    <w:p w14:paraId="164104CB" w14:textId="77777777" w:rsidR="00D95B28" w:rsidRDefault="004D25DA" w:rsidP="00D95B28">
      <w:r>
        <w:t>The PAC agent dashboard has been further improved to support agent, office and firm level users.</w:t>
      </w:r>
    </w:p>
    <w:p w14:paraId="57619FE2" w14:textId="77777777" w:rsidR="004D25DA" w:rsidRDefault="004D25DA" w:rsidP="004D25DA">
      <w:pPr>
        <w:spacing w:line="240" w:lineRule="auto"/>
        <w:rPr>
          <w:sz w:val="24"/>
          <w:szCs w:val="24"/>
        </w:rPr>
      </w:pPr>
      <w:r>
        <w:t xml:space="preserve">The agent </w:t>
      </w:r>
      <w:r w:rsidR="00CB28CD">
        <w:t>can</w:t>
      </w:r>
      <w:r>
        <w:t xml:space="preserve"> connect with affiliates on an agent level, and benefit from being connect</w:t>
      </w:r>
      <w:r w:rsidR="00D2266E">
        <w:t>ed</w:t>
      </w:r>
      <w:r>
        <w:t xml:space="preserve"> </w:t>
      </w:r>
      <w:r>
        <w:rPr>
          <w:sz w:val="24"/>
          <w:szCs w:val="24"/>
        </w:rPr>
        <w:t xml:space="preserve">to affiliates on an office level by their office manager.  Agents can interact with both agent and office level affiliates through comments.  Any comment added will be available to the affiliate in their dashboard, and </w:t>
      </w:r>
      <w:r w:rsidR="00CB28CD">
        <w:rPr>
          <w:sz w:val="24"/>
          <w:szCs w:val="24"/>
        </w:rPr>
        <w:t xml:space="preserve">they can </w:t>
      </w:r>
      <w:r>
        <w:rPr>
          <w:sz w:val="24"/>
          <w:szCs w:val="24"/>
        </w:rPr>
        <w:t>also send an email to the affiliate.  The agent can view any disclosure added by an office or firm level manager.</w:t>
      </w:r>
    </w:p>
    <w:p w14:paraId="573F8D86" w14:textId="77777777" w:rsidR="004D25DA" w:rsidRDefault="004D25DA" w:rsidP="004D25DA">
      <w:pPr>
        <w:spacing w:line="240" w:lineRule="auto"/>
        <w:rPr>
          <w:sz w:val="24"/>
          <w:szCs w:val="24"/>
        </w:rPr>
      </w:pPr>
      <w:r>
        <w:rPr>
          <w:sz w:val="24"/>
          <w:szCs w:val="24"/>
        </w:rPr>
        <w:t xml:space="preserve">An office or firm manager </w:t>
      </w:r>
      <w:r w:rsidR="00CB28CD">
        <w:rPr>
          <w:sz w:val="24"/>
          <w:szCs w:val="24"/>
        </w:rPr>
        <w:t>will be</w:t>
      </w:r>
      <w:r>
        <w:rPr>
          <w:sz w:val="24"/>
          <w:szCs w:val="24"/>
        </w:rPr>
        <w:t xml:space="preserve"> able to add affiliates to a specific office they oversee, or multiple offices within their firm.  They are also able to add or edit disclosures as appropriate for the specific affiliate. When an affiliate is connected at an office or firm level, </w:t>
      </w:r>
      <w:r w:rsidR="00CB28CD">
        <w:rPr>
          <w:sz w:val="24"/>
          <w:szCs w:val="24"/>
        </w:rPr>
        <w:t>all</w:t>
      </w:r>
      <w:r>
        <w:rPr>
          <w:sz w:val="24"/>
          <w:szCs w:val="24"/>
        </w:rPr>
        <w:t xml:space="preserve"> the agents within the office(s) are visible in their dashboard. </w:t>
      </w:r>
    </w:p>
    <w:p w14:paraId="3C252126" w14:textId="77777777" w:rsidR="004D25DA" w:rsidRDefault="004D25DA" w:rsidP="004D25DA">
      <w:pPr>
        <w:spacing w:line="240" w:lineRule="auto"/>
        <w:rPr>
          <w:sz w:val="24"/>
          <w:szCs w:val="24"/>
        </w:rPr>
      </w:pPr>
      <w:r>
        <w:rPr>
          <w:b/>
          <w:noProof/>
          <w:sz w:val="24"/>
          <w:szCs w:val="24"/>
        </w:rPr>
        <w:drawing>
          <wp:inline distT="0" distB="0" distL="0" distR="0" wp14:anchorId="644D1896" wp14:editId="7CB529B3">
            <wp:extent cx="5943600" cy="3221990"/>
            <wp:effectExtent l="19050" t="19050" r="19050"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gent Dashboard 5.78.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3221990"/>
                    </a:xfrm>
                    <a:prstGeom prst="rect">
                      <a:avLst/>
                    </a:prstGeom>
                    <a:ln>
                      <a:solidFill>
                        <a:schemeClr val="tx1"/>
                      </a:solidFill>
                    </a:ln>
                  </pic:spPr>
                </pic:pic>
              </a:graphicData>
            </a:graphic>
          </wp:inline>
        </w:drawing>
      </w:r>
    </w:p>
    <w:p w14:paraId="777595FA" w14:textId="77777777" w:rsidR="004D25DA" w:rsidRDefault="004D25DA" w:rsidP="004D25DA">
      <w:r>
        <w:br w:type="page"/>
      </w:r>
    </w:p>
    <w:p w14:paraId="75079C97" w14:textId="77777777" w:rsidR="004D25DA" w:rsidRDefault="004D25DA" w:rsidP="004D25DA">
      <w:pPr>
        <w:spacing w:line="240" w:lineRule="auto"/>
        <w:rPr>
          <w:sz w:val="24"/>
          <w:szCs w:val="24"/>
        </w:rPr>
      </w:pPr>
    </w:p>
    <w:p w14:paraId="400F47F7" w14:textId="77777777" w:rsidR="004D25DA" w:rsidRDefault="004D25DA" w:rsidP="004D25DA">
      <w:pPr>
        <w:pStyle w:val="Heading2"/>
      </w:pPr>
      <w:bookmarkStart w:id="73" w:name="_Toc45717422"/>
      <w:r>
        <w:t>New! Affiliate Market Page and Sign up Form</w:t>
      </w:r>
      <w:bookmarkEnd w:id="73"/>
    </w:p>
    <w:p w14:paraId="254892FE" w14:textId="77777777" w:rsidR="004D25DA" w:rsidRDefault="004D25DA" w:rsidP="004D25DA">
      <w:pPr>
        <w:pStyle w:val="Heading3"/>
      </w:pPr>
      <w:r>
        <w:t>Action Item: N/A</w:t>
      </w:r>
    </w:p>
    <w:p w14:paraId="6C3BDFF4" w14:textId="77777777" w:rsidR="004D25DA" w:rsidRDefault="004D25DA" w:rsidP="004D25DA">
      <w:pPr>
        <w:spacing w:line="240" w:lineRule="auto"/>
        <w:rPr>
          <w:sz w:val="24"/>
          <w:szCs w:val="24"/>
        </w:rPr>
      </w:pPr>
      <w:r>
        <w:rPr>
          <w:sz w:val="24"/>
          <w:szCs w:val="24"/>
        </w:rPr>
        <w:t>Paragon Affiliate Connect is now an easy, turn-key solution for the MLS to implement.  We now have a full marketing page, sign up form and paywall for affiliates.</w:t>
      </w:r>
    </w:p>
    <w:p w14:paraId="500B90FF" w14:textId="01B1DDB4" w:rsidR="004D25DA" w:rsidRDefault="004D25DA" w:rsidP="004D25DA">
      <w:pPr>
        <w:spacing w:line="240" w:lineRule="auto"/>
        <w:rPr>
          <w:sz w:val="24"/>
          <w:szCs w:val="24"/>
        </w:rPr>
      </w:pPr>
      <w:r>
        <w:rPr>
          <w:sz w:val="24"/>
          <w:szCs w:val="24"/>
        </w:rPr>
        <w:t xml:space="preserve">Black Knight will hold webinars for affiliates to learn about PAC, handle the onboarding of affiliates for your </w:t>
      </w:r>
      <w:proofErr w:type="gramStart"/>
      <w:r>
        <w:rPr>
          <w:sz w:val="24"/>
          <w:szCs w:val="24"/>
        </w:rPr>
        <w:t>particular</w:t>
      </w:r>
      <w:r w:rsidR="001F1989">
        <w:rPr>
          <w:sz w:val="24"/>
          <w:szCs w:val="24"/>
        </w:rPr>
        <w:t xml:space="preserve"> </w:t>
      </w:r>
      <w:r>
        <w:rPr>
          <w:sz w:val="24"/>
          <w:szCs w:val="24"/>
        </w:rPr>
        <w:t>MLS</w:t>
      </w:r>
      <w:proofErr w:type="gramEnd"/>
      <w:r>
        <w:rPr>
          <w:sz w:val="24"/>
          <w:szCs w:val="24"/>
        </w:rPr>
        <w:t xml:space="preserve"> and we will train and support the affiliates.  </w:t>
      </w:r>
    </w:p>
    <w:p w14:paraId="66C65C21" w14:textId="77777777" w:rsidR="004D25DA" w:rsidRPr="00C01394" w:rsidRDefault="004D25DA" w:rsidP="004D25DA">
      <w:pPr>
        <w:spacing w:line="240" w:lineRule="auto"/>
        <w:rPr>
          <w:sz w:val="24"/>
          <w:szCs w:val="24"/>
        </w:rPr>
      </w:pPr>
      <w:r>
        <w:rPr>
          <w:sz w:val="24"/>
          <w:szCs w:val="24"/>
        </w:rPr>
        <w:t>The pricing for PAC is $25 per month, per affiliate.  There is no long</w:t>
      </w:r>
      <w:r w:rsidR="00CB28CD">
        <w:rPr>
          <w:sz w:val="24"/>
          <w:szCs w:val="24"/>
        </w:rPr>
        <w:t>-</w:t>
      </w:r>
      <w:r>
        <w:rPr>
          <w:sz w:val="24"/>
          <w:szCs w:val="24"/>
        </w:rPr>
        <w:t xml:space="preserve">term contract and affiliates can cancel with a </w:t>
      </w:r>
      <w:proofErr w:type="gramStart"/>
      <w:r>
        <w:rPr>
          <w:sz w:val="24"/>
          <w:szCs w:val="24"/>
        </w:rPr>
        <w:t>30 day</w:t>
      </w:r>
      <w:proofErr w:type="gramEnd"/>
      <w:r>
        <w:rPr>
          <w:sz w:val="24"/>
          <w:szCs w:val="24"/>
        </w:rPr>
        <w:t xml:space="preserve"> notice.</w:t>
      </w:r>
    </w:p>
    <w:p w14:paraId="62C9417E" w14:textId="77777777" w:rsidR="004D25DA" w:rsidRDefault="004D25DA" w:rsidP="004D25DA"/>
    <w:p w14:paraId="50B04239" w14:textId="0071A0A6" w:rsidR="00D95B28" w:rsidRPr="004E35CB" w:rsidRDefault="00D95B28">
      <w:pPr>
        <w:rPr>
          <w:rFonts w:asciiTheme="majorHAnsi" w:eastAsiaTheme="majorEastAsia" w:hAnsiTheme="majorHAnsi" w:cstheme="majorBidi"/>
          <w:b/>
          <w:color w:val="FFFFFF" w:themeColor="background1"/>
          <w:sz w:val="40"/>
          <w:szCs w:val="32"/>
        </w:rPr>
      </w:pPr>
    </w:p>
    <w:bookmarkEnd w:id="62"/>
    <w:bookmarkEnd w:id="63"/>
    <w:bookmarkEnd w:id="64"/>
    <w:bookmarkEnd w:id="65"/>
    <w:bookmarkEnd w:id="66"/>
    <w:bookmarkEnd w:id="67"/>
    <w:bookmarkEnd w:id="68"/>
    <w:p w14:paraId="579DB560" w14:textId="0CD194BF" w:rsidR="00210642" w:rsidRPr="00210642" w:rsidRDefault="00210642" w:rsidP="00210642"/>
    <w:sectPr w:rsidR="00210642" w:rsidRPr="00210642" w:rsidSect="00796394">
      <w:headerReference w:type="default" r:id="rId42"/>
      <w:footerReference w:type="default" r:id="rId43"/>
      <w:headerReference w:type="firs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C1F03" w14:textId="77777777" w:rsidR="00F1748B" w:rsidRDefault="00F1748B" w:rsidP="00796394">
      <w:pPr>
        <w:spacing w:after="0" w:line="240" w:lineRule="auto"/>
      </w:pPr>
      <w:r>
        <w:separator/>
      </w:r>
    </w:p>
  </w:endnote>
  <w:endnote w:type="continuationSeparator" w:id="0">
    <w:p w14:paraId="43FF723D" w14:textId="77777777" w:rsidR="00F1748B" w:rsidRDefault="00F1748B" w:rsidP="00796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ACC52" w14:textId="61D2726F" w:rsidR="00AB1931" w:rsidRPr="00BD0318" w:rsidRDefault="00AB1931" w:rsidP="00BF4A32">
    <w:pPr>
      <w:pBdr>
        <w:bottom w:val="single" w:sz="4" w:space="4" w:color="auto"/>
      </w:pBdr>
      <w:tabs>
        <w:tab w:val="left" w:pos="3330"/>
        <w:tab w:val="left" w:pos="5535"/>
        <w:tab w:val="right" w:pos="10800"/>
      </w:tabs>
      <w:ind w:right="-90"/>
      <w:rPr>
        <w:rFonts w:cs="Calibri"/>
        <w:sz w:val="16"/>
        <w:szCs w:val="16"/>
      </w:rPr>
    </w:pPr>
    <w:r>
      <w:rPr>
        <w:rFonts w:cs="Calibri"/>
        <w:sz w:val="16"/>
        <w:szCs w:val="16"/>
      </w:rPr>
      <w:t xml:space="preserve">Paragon v5.78 </w:t>
    </w:r>
    <w:r w:rsidRPr="00BD0318">
      <w:rPr>
        <w:rFonts w:cs="Calibri"/>
        <w:sz w:val="16"/>
        <w:szCs w:val="16"/>
      </w:rPr>
      <w:t>Release Enhancements</w:t>
    </w:r>
    <w:r w:rsidR="00BF4A32">
      <w:rPr>
        <w:rFonts w:cs="Calibri"/>
        <w:sz w:val="16"/>
        <w:szCs w:val="16"/>
      </w:rPr>
      <w:tab/>
    </w:r>
    <w:r w:rsidR="00BF4A32">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1240A2">
      <w:rPr>
        <w:rFonts w:cs="Calibri"/>
        <w:noProof/>
        <w:sz w:val="16"/>
        <w:szCs w:val="16"/>
      </w:rPr>
      <w:t>7/15/2020</w:t>
    </w:r>
    <w:r w:rsidRPr="00BD0318">
      <w:rPr>
        <w:rFonts w:cs="Calibri"/>
        <w:sz w:val="16"/>
        <w:szCs w:val="16"/>
      </w:rPr>
      <w:fldChar w:fldCharType="end"/>
    </w:r>
  </w:p>
  <w:p w14:paraId="2A5D23E8" w14:textId="77777777" w:rsidR="00AB1931" w:rsidRPr="00796394" w:rsidRDefault="00AB1931"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9BA58" w14:textId="77777777" w:rsidR="00F1748B" w:rsidRDefault="00F1748B" w:rsidP="00796394">
      <w:pPr>
        <w:spacing w:after="0" w:line="240" w:lineRule="auto"/>
      </w:pPr>
      <w:r>
        <w:separator/>
      </w:r>
    </w:p>
  </w:footnote>
  <w:footnote w:type="continuationSeparator" w:id="0">
    <w:p w14:paraId="400BBA0C" w14:textId="77777777" w:rsidR="00F1748B" w:rsidRDefault="00F1748B" w:rsidP="00796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50E1" w14:textId="755BA075" w:rsidR="00AB1931" w:rsidRPr="00796394" w:rsidRDefault="00AB1931" w:rsidP="00796394">
    <w:pPr>
      <w:pStyle w:val="Header"/>
      <w:jc w:val="center"/>
      <w:rPr>
        <w:b/>
        <w:sz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Paragon v5.78</w:t>
    </w:r>
    <w:r w:rsidRPr="00796394">
      <w:rPr>
        <w:b/>
        <w:sz w:val="32"/>
      </w:rPr>
      <w:t xml:space="preserve"> Release Enhancements</w:t>
    </w:r>
  </w:p>
  <w:p w14:paraId="31358CAC" w14:textId="77777777" w:rsidR="00AB1931" w:rsidRDefault="00AB19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F53BD" w14:textId="77777777" w:rsidR="00AB1931" w:rsidRDefault="00AB1931">
    <w:pPr>
      <w:pStyle w:val="Header"/>
    </w:pPr>
    <w:r>
      <w:rPr>
        <w:noProof/>
      </w:rPr>
      <w:drawing>
        <wp:anchor distT="0" distB="0" distL="114300" distR="114300" simplePos="0" relativeHeight="251660288"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66529"/>
    <w:multiLevelType w:val="hybridMultilevel"/>
    <w:tmpl w:val="E2929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F6908C1"/>
    <w:multiLevelType w:val="hybridMultilevel"/>
    <w:tmpl w:val="152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6E3BD0"/>
    <w:multiLevelType w:val="hybridMultilevel"/>
    <w:tmpl w:val="B7AA7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8"/>
  </w:num>
  <w:num w:numId="4">
    <w:abstractNumId w:val="2"/>
  </w:num>
  <w:num w:numId="5">
    <w:abstractNumId w:val="9"/>
  </w:num>
  <w:num w:numId="6">
    <w:abstractNumId w:val="7"/>
  </w:num>
  <w:num w:numId="7">
    <w:abstractNumId w:val="0"/>
  </w:num>
  <w:num w:numId="8">
    <w:abstractNumId w:val="3"/>
  </w:num>
  <w:num w:numId="9">
    <w:abstractNumId w:val="10"/>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297B"/>
    <w:rsid w:val="00030393"/>
    <w:rsid w:val="00034EA2"/>
    <w:rsid w:val="000432BF"/>
    <w:rsid w:val="00044A8C"/>
    <w:rsid w:val="00053A9D"/>
    <w:rsid w:val="00054600"/>
    <w:rsid w:val="000A684A"/>
    <w:rsid w:val="000B05DB"/>
    <w:rsid w:val="000C1B08"/>
    <w:rsid w:val="001062A7"/>
    <w:rsid w:val="00110FF7"/>
    <w:rsid w:val="0011542F"/>
    <w:rsid w:val="00115FA0"/>
    <w:rsid w:val="001240A2"/>
    <w:rsid w:val="00124E6B"/>
    <w:rsid w:val="00124F02"/>
    <w:rsid w:val="00125F4E"/>
    <w:rsid w:val="00152CC0"/>
    <w:rsid w:val="00157DA2"/>
    <w:rsid w:val="00165DB8"/>
    <w:rsid w:val="00176EE4"/>
    <w:rsid w:val="001A73C1"/>
    <w:rsid w:val="001B261C"/>
    <w:rsid w:val="001B314B"/>
    <w:rsid w:val="001C2077"/>
    <w:rsid w:val="001D4CAB"/>
    <w:rsid w:val="001E4AA6"/>
    <w:rsid w:val="001F1989"/>
    <w:rsid w:val="001F6318"/>
    <w:rsid w:val="00210642"/>
    <w:rsid w:val="00220930"/>
    <w:rsid w:val="00231B39"/>
    <w:rsid w:val="00240DFC"/>
    <w:rsid w:val="00244B84"/>
    <w:rsid w:val="00284558"/>
    <w:rsid w:val="002A0118"/>
    <w:rsid w:val="002A3678"/>
    <w:rsid w:val="002A61AC"/>
    <w:rsid w:val="002A7728"/>
    <w:rsid w:val="002B0F69"/>
    <w:rsid w:val="002B6A6D"/>
    <w:rsid w:val="002C30B7"/>
    <w:rsid w:val="002D33A7"/>
    <w:rsid w:val="002E0D2B"/>
    <w:rsid w:val="002E661A"/>
    <w:rsid w:val="00334BA7"/>
    <w:rsid w:val="00334CE3"/>
    <w:rsid w:val="00335509"/>
    <w:rsid w:val="00343C06"/>
    <w:rsid w:val="00352E6B"/>
    <w:rsid w:val="00356BEF"/>
    <w:rsid w:val="00386553"/>
    <w:rsid w:val="00396FD9"/>
    <w:rsid w:val="003C0F51"/>
    <w:rsid w:val="003C5C75"/>
    <w:rsid w:val="003D10F4"/>
    <w:rsid w:val="003D38FF"/>
    <w:rsid w:val="00405B5A"/>
    <w:rsid w:val="004127FA"/>
    <w:rsid w:val="00444C0F"/>
    <w:rsid w:val="00452703"/>
    <w:rsid w:val="00472880"/>
    <w:rsid w:val="004867E3"/>
    <w:rsid w:val="004A15A6"/>
    <w:rsid w:val="004B4F45"/>
    <w:rsid w:val="004D0FD6"/>
    <w:rsid w:val="004D25DA"/>
    <w:rsid w:val="004D77DB"/>
    <w:rsid w:val="004E06C7"/>
    <w:rsid w:val="004E35CB"/>
    <w:rsid w:val="004F1981"/>
    <w:rsid w:val="004F3B2D"/>
    <w:rsid w:val="0050721D"/>
    <w:rsid w:val="00526222"/>
    <w:rsid w:val="00527CC5"/>
    <w:rsid w:val="00545915"/>
    <w:rsid w:val="00547317"/>
    <w:rsid w:val="00565E78"/>
    <w:rsid w:val="005A46F0"/>
    <w:rsid w:val="005B0CD8"/>
    <w:rsid w:val="005C04E7"/>
    <w:rsid w:val="005D71B9"/>
    <w:rsid w:val="005F2FF4"/>
    <w:rsid w:val="0061514D"/>
    <w:rsid w:val="006313FC"/>
    <w:rsid w:val="0064539E"/>
    <w:rsid w:val="006557EF"/>
    <w:rsid w:val="00671044"/>
    <w:rsid w:val="006A1D0B"/>
    <w:rsid w:val="006B10E2"/>
    <w:rsid w:val="006C11E5"/>
    <w:rsid w:val="006C40BA"/>
    <w:rsid w:val="006D0CFA"/>
    <w:rsid w:val="006E03AA"/>
    <w:rsid w:val="006E410C"/>
    <w:rsid w:val="00720E54"/>
    <w:rsid w:val="00722C44"/>
    <w:rsid w:val="0076670B"/>
    <w:rsid w:val="00770CF2"/>
    <w:rsid w:val="00771438"/>
    <w:rsid w:val="0077476E"/>
    <w:rsid w:val="00796394"/>
    <w:rsid w:val="00796FA2"/>
    <w:rsid w:val="007A40BF"/>
    <w:rsid w:val="007A7A42"/>
    <w:rsid w:val="007B1E87"/>
    <w:rsid w:val="007B491A"/>
    <w:rsid w:val="007C0C1E"/>
    <w:rsid w:val="007F339F"/>
    <w:rsid w:val="00811432"/>
    <w:rsid w:val="00814933"/>
    <w:rsid w:val="0082257E"/>
    <w:rsid w:val="00867C73"/>
    <w:rsid w:val="008B2775"/>
    <w:rsid w:val="008B7F6C"/>
    <w:rsid w:val="008E09ED"/>
    <w:rsid w:val="008E55FE"/>
    <w:rsid w:val="00935876"/>
    <w:rsid w:val="009672AA"/>
    <w:rsid w:val="009743FD"/>
    <w:rsid w:val="009801F4"/>
    <w:rsid w:val="00986469"/>
    <w:rsid w:val="009877C1"/>
    <w:rsid w:val="009958A8"/>
    <w:rsid w:val="009B05D0"/>
    <w:rsid w:val="009B0982"/>
    <w:rsid w:val="009B2577"/>
    <w:rsid w:val="009B5C91"/>
    <w:rsid w:val="009C2FB6"/>
    <w:rsid w:val="009E73E8"/>
    <w:rsid w:val="00A001F9"/>
    <w:rsid w:val="00A10F08"/>
    <w:rsid w:val="00A15B37"/>
    <w:rsid w:val="00A26CD2"/>
    <w:rsid w:val="00A372C4"/>
    <w:rsid w:val="00A40524"/>
    <w:rsid w:val="00A42EC9"/>
    <w:rsid w:val="00A47B3E"/>
    <w:rsid w:val="00A64B93"/>
    <w:rsid w:val="00A72909"/>
    <w:rsid w:val="00A7298B"/>
    <w:rsid w:val="00A95E1D"/>
    <w:rsid w:val="00AB1931"/>
    <w:rsid w:val="00AB48D7"/>
    <w:rsid w:val="00AB6E31"/>
    <w:rsid w:val="00AC1A2A"/>
    <w:rsid w:val="00B038F4"/>
    <w:rsid w:val="00B717D3"/>
    <w:rsid w:val="00B8616B"/>
    <w:rsid w:val="00B940C1"/>
    <w:rsid w:val="00BB6E4C"/>
    <w:rsid w:val="00BC3A3B"/>
    <w:rsid w:val="00BD37DB"/>
    <w:rsid w:val="00BE14E9"/>
    <w:rsid w:val="00BE6FB2"/>
    <w:rsid w:val="00BF17DE"/>
    <w:rsid w:val="00BF4A32"/>
    <w:rsid w:val="00C4467D"/>
    <w:rsid w:val="00C60B0B"/>
    <w:rsid w:val="00C7420C"/>
    <w:rsid w:val="00CA6A7A"/>
    <w:rsid w:val="00CB28CD"/>
    <w:rsid w:val="00CC3618"/>
    <w:rsid w:val="00CE5838"/>
    <w:rsid w:val="00CF5CCB"/>
    <w:rsid w:val="00CF77A8"/>
    <w:rsid w:val="00D10874"/>
    <w:rsid w:val="00D14182"/>
    <w:rsid w:val="00D158FD"/>
    <w:rsid w:val="00D2266E"/>
    <w:rsid w:val="00D46519"/>
    <w:rsid w:val="00D54918"/>
    <w:rsid w:val="00D55828"/>
    <w:rsid w:val="00D7118F"/>
    <w:rsid w:val="00D73E1B"/>
    <w:rsid w:val="00D95B28"/>
    <w:rsid w:val="00D97639"/>
    <w:rsid w:val="00DB4140"/>
    <w:rsid w:val="00DB588C"/>
    <w:rsid w:val="00DC17EE"/>
    <w:rsid w:val="00DD41D7"/>
    <w:rsid w:val="00DE78E4"/>
    <w:rsid w:val="00E0782C"/>
    <w:rsid w:val="00E408D9"/>
    <w:rsid w:val="00E95D5C"/>
    <w:rsid w:val="00EC00AF"/>
    <w:rsid w:val="00ED728A"/>
    <w:rsid w:val="00EE6B14"/>
    <w:rsid w:val="00EF752E"/>
    <w:rsid w:val="00F10211"/>
    <w:rsid w:val="00F1748B"/>
    <w:rsid w:val="00F429C9"/>
    <w:rsid w:val="00F5291C"/>
    <w:rsid w:val="00F9175D"/>
    <w:rsid w:val="00FB1F9B"/>
    <w:rsid w:val="00FE2130"/>
    <w:rsid w:val="00FF1733"/>
    <w:rsid w:val="00FF6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71365"/>
  <w15:chartTrackingRefBased/>
  <w15:docId w15:val="{323F5F92-02D6-4AC2-B1A9-BED1AFBA0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796394"/>
    <w:pPr>
      <w:tabs>
        <w:tab w:val="right" w:leader="dot" w:pos="9350"/>
      </w:tabs>
      <w:spacing w:after="100"/>
      <w:jc w:val="center"/>
    </w:p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29.tif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hyperlink" Target="https://vimeo.com/427754219/23850c104b"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cuments\Paragon%20Release%20Documentation\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752A0-2557-4E43-8FD3-3BA7436A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Enhancements_5-2020 template</Template>
  <TotalTime>10</TotalTime>
  <Pages>17</Pages>
  <Words>2057</Words>
  <Characters>11731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13761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4</cp:revision>
  <cp:lastPrinted>2020-07-15T18:56:00Z</cp:lastPrinted>
  <dcterms:created xsi:type="dcterms:W3CDTF">2020-07-14T14:52:00Z</dcterms:created>
  <dcterms:modified xsi:type="dcterms:W3CDTF">2020-07-15T19:06:00Z</dcterms:modified>
</cp:coreProperties>
</file>