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A9D53" w14:textId="77777777" w:rsidR="000E5D8D" w:rsidRDefault="00111FED" w:rsidP="00111FED">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Toc50985434"/>
      <w:r>
        <w:t>Paragon 5.79 Release Enhancements</w:t>
      </w:r>
      <w:bookmarkEnd w:id="0"/>
      <w:bookmarkEnd w:id="1"/>
      <w:bookmarkEnd w:id="2"/>
      <w:r>
        <w:t xml:space="preserve"> (September 2020)</w:t>
      </w:r>
      <w:bookmarkEnd w:id="3"/>
      <w:bookmarkEnd w:id="4"/>
      <w:bookmarkEnd w:id="5"/>
      <w:bookmarkEnd w:id="6"/>
      <w:bookmarkEnd w:id="7"/>
      <w:bookmarkEnd w:id="8"/>
      <w:bookmarkEnd w:id="9"/>
      <w:bookmarkEnd w:id="10"/>
      <w:bookmarkEnd w:id="11"/>
      <w:r>
        <w:fldChar w:fldCharType="begin"/>
      </w:r>
      <w:r>
        <w:instrText xml:space="preserve"> TOC \o "1-2" \h \z \u </w:instrText>
      </w:r>
      <w:r>
        <w:fldChar w:fldCharType="separate"/>
      </w:r>
    </w:p>
    <w:bookmarkStart w:id="12" w:name="_GoBack"/>
    <w:bookmarkEnd w:id="12"/>
    <w:p w14:paraId="0442643B" w14:textId="7446056B" w:rsidR="000E5D8D" w:rsidRDefault="000E5D8D">
      <w:pPr>
        <w:pStyle w:val="TOC1"/>
        <w:rPr>
          <w:rFonts w:eastAsiaTheme="minorEastAsia"/>
          <w:noProof/>
        </w:rPr>
      </w:pPr>
      <w:r w:rsidRPr="00987666">
        <w:rPr>
          <w:rStyle w:val="Hyperlink"/>
          <w:noProof/>
        </w:rPr>
        <w:fldChar w:fldCharType="begin"/>
      </w:r>
      <w:r w:rsidRPr="00987666">
        <w:rPr>
          <w:rStyle w:val="Hyperlink"/>
          <w:noProof/>
        </w:rPr>
        <w:instrText xml:space="preserve"> </w:instrText>
      </w:r>
      <w:r>
        <w:rPr>
          <w:noProof/>
        </w:rPr>
        <w:instrText>HYPERLINK \l "_Toc50985434"</w:instrText>
      </w:r>
      <w:r w:rsidRPr="00987666">
        <w:rPr>
          <w:rStyle w:val="Hyperlink"/>
          <w:noProof/>
        </w:rPr>
        <w:instrText xml:space="preserve"> </w:instrText>
      </w:r>
      <w:r w:rsidRPr="00987666">
        <w:rPr>
          <w:rStyle w:val="Hyperlink"/>
          <w:noProof/>
        </w:rPr>
      </w:r>
      <w:r w:rsidRPr="00987666">
        <w:rPr>
          <w:rStyle w:val="Hyperlink"/>
          <w:noProof/>
        </w:rPr>
        <w:fldChar w:fldCharType="separate"/>
      </w:r>
      <w:r w:rsidRPr="00987666">
        <w:rPr>
          <w:rStyle w:val="Hyperlink"/>
          <w:noProof/>
        </w:rPr>
        <w:t>Paragon 5.79 Release Enhancements (September 2020)</w:t>
      </w:r>
      <w:r>
        <w:rPr>
          <w:noProof/>
          <w:webHidden/>
        </w:rPr>
        <w:tab/>
      </w:r>
      <w:r>
        <w:rPr>
          <w:noProof/>
          <w:webHidden/>
        </w:rPr>
        <w:fldChar w:fldCharType="begin"/>
      </w:r>
      <w:r>
        <w:rPr>
          <w:noProof/>
          <w:webHidden/>
        </w:rPr>
        <w:instrText xml:space="preserve"> PAGEREF _Toc50985434 \h </w:instrText>
      </w:r>
      <w:r>
        <w:rPr>
          <w:noProof/>
          <w:webHidden/>
        </w:rPr>
      </w:r>
      <w:r>
        <w:rPr>
          <w:noProof/>
          <w:webHidden/>
        </w:rPr>
        <w:fldChar w:fldCharType="separate"/>
      </w:r>
      <w:r>
        <w:rPr>
          <w:noProof/>
          <w:webHidden/>
        </w:rPr>
        <w:t>1</w:t>
      </w:r>
      <w:r>
        <w:rPr>
          <w:noProof/>
          <w:webHidden/>
        </w:rPr>
        <w:fldChar w:fldCharType="end"/>
      </w:r>
      <w:r w:rsidRPr="00987666">
        <w:rPr>
          <w:rStyle w:val="Hyperlink"/>
          <w:noProof/>
        </w:rPr>
        <w:fldChar w:fldCharType="end"/>
      </w:r>
    </w:p>
    <w:p w14:paraId="020BCE48" w14:textId="1962A726" w:rsidR="000E5D8D" w:rsidRDefault="000E5D8D">
      <w:pPr>
        <w:pStyle w:val="TOC1"/>
        <w:rPr>
          <w:rFonts w:eastAsiaTheme="minorEastAsia"/>
          <w:noProof/>
        </w:rPr>
      </w:pPr>
      <w:hyperlink w:anchor="_Toc50985435" w:history="1">
        <w:r w:rsidRPr="00987666">
          <w:rPr>
            <w:rStyle w:val="Hyperlink"/>
            <w:noProof/>
          </w:rPr>
          <w:t>Corrected Issues</w:t>
        </w:r>
        <w:r>
          <w:rPr>
            <w:noProof/>
            <w:webHidden/>
          </w:rPr>
          <w:tab/>
        </w:r>
        <w:r>
          <w:rPr>
            <w:noProof/>
            <w:webHidden/>
          </w:rPr>
          <w:fldChar w:fldCharType="begin"/>
        </w:r>
        <w:r>
          <w:rPr>
            <w:noProof/>
            <w:webHidden/>
          </w:rPr>
          <w:instrText xml:space="preserve"> PAGEREF _Toc50985435 \h </w:instrText>
        </w:r>
        <w:r>
          <w:rPr>
            <w:noProof/>
            <w:webHidden/>
          </w:rPr>
        </w:r>
        <w:r>
          <w:rPr>
            <w:noProof/>
            <w:webHidden/>
          </w:rPr>
          <w:fldChar w:fldCharType="separate"/>
        </w:r>
        <w:r>
          <w:rPr>
            <w:noProof/>
            <w:webHidden/>
          </w:rPr>
          <w:t>2</w:t>
        </w:r>
        <w:r>
          <w:rPr>
            <w:noProof/>
            <w:webHidden/>
          </w:rPr>
          <w:fldChar w:fldCharType="end"/>
        </w:r>
      </w:hyperlink>
    </w:p>
    <w:p w14:paraId="19F53F08" w14:textId="596AAEA3" w:rsidR="000E5D8D" w:rsidRDefault="000E5D8D">
      <w:pPr>
        <w:pStyle w:val="TOC1"/>
        <w:rPr>
          <w:rFonts w:eastAsiaTheme="minorEastAsia"/>
          <w:noProof/>
        </w:rPr>
      </w:pPr>
      <w:hyperlink w:anchor="_Toc50985436" w:history="1">
        <w:r w:rsidRPr="00987666">
          <w:rPr>
            <w:rStyle w:val="Hyperlink"/>
            <w:noProof/>
          </w:rPr>
          <w:t>Agent Level Changes</w:t>
        </w:r>
        <w:r>
          <w:rPr>
            <w:noProof/>
            <w:webHidden/>
          </w:rPr>
          <w:tab/>
        </w:r>
        <w:r>
          <w:rPr>
            <w:noProof/>
            <w:webHidden/>
          </w:rPr>
          <w:fldChar w:fldCharType="begin"/>
        </w:r>
        <w:r>
          <w:rPr>
            <w:noProof/>
            <w:webHidden/>
          </w:rPr>
          <w:instrText xml:space="preserve"> PAGEREF _Toc50985436 \h </w:instrText>
        </w:r>
        <w:r>
          <w:rPr>
            <w:noProof/>
            <w:webHidden/>
          </w:rPr>
        </w:r>
        <w:r>
          <w:rPr>
            <w:noProof/>
            <w:webHidden/>
          </w:rPr>
          <w:fldChar w:fldCharType="separate"/>
        </w:r>
        <w:r>
          <w:rPr>
            <w:noProof/>
            <w:webHidden/>
          </w:rPr>
          <w:t>3</w:t>
        </w:r>
        <w:r>
          <w:rPr>
            <w:noProof/>
            <w:webHidden/>
          </w:rPr>
          <w:fldChar w:fldCharType="end"/>
        </w:r>
      </w:hyperlink>
    </w:p>
    <w:p w14:paraId="707FC316" w14:textId="4CD9D03F" w:rsidR="000E5D8D" w:rsidRDefault="000E5D8D">
      <w:pPr>
        <w:pStyle w:val="TOC2"/>
        <w:tabs>
          <w:tab w:val="right" w:leader="dot" w:pos="9350"/>
        </w:tabs>
        <w:rPr>
          <w:rFonts w:eastAsiaTheme="minorEastAsia"/>
          <w:noProof/>
        </w:rPr>
      </w:pPr>
      <w:hyperlink w:anchor="_Toc50985437" w:history="1">
        <w:r w:rsidRPr="00987666">
          <w:rPr>
            <w:rStyle w:val="Hyperlink"/>
            <w:noProof/>
          </w:rPr>
          <w:t>Contact Summary – Add Collaboration Center Notifications to Search Activity Section</w:t>
        </w:r>
        <w:r>
          <w:rPr>
            <w:noProof/>
            <w:webHidden/>
          </w:rPr>
          <w:tab/>
        </w:r>
        <w:r>
          <w:rPr>
            <w:noProof/>
            <w:webHidden/>
          </w:rPr>
          <w:fldChar w:fldCharType="begin"/>
        </w:r>
        <w:r>
          <w:rPr>
            <w:noProof/>
            <w:webHidden/>
          </w:rPr>
          <w:instrText xml:space="preserve"> PAGEREF _Toc50985437 \h </w:instrText>
        </w:r>
        <w:r>
          <w:rPr>
            <w:noProof/>
            <w:webHidden/>
          </w:rPr>
        </w:r>
        <w:r>
          <w:rPr>
            <w:noProof/>
            <w:webHidden/>
          </w:rPr>
          <w:fldChar w:fldCharType="separate"/>
        </w:r>
        <w:r>
          <w:rPr>
            <w:noProof/>
            <w:webHidden/>
          </w:rPr>
          <w:t>3</w:t>
        </w:r>
        <w:r>
          <w:rPr>
            <w:noProof/>
            <w:webHidden/>
          </w:rPr>
          <w:fldChar w:fldCharType="end"/>
        </w:r>
      </w:hyperlink>
    </w:p>
    <w:p w14:paraId="706C2823" w14:textId="4EEF4163" w:rsidR="000E5D8D" w:rsidRDefault="000E5D8D">
      <w:pPr>
        <w:pStyle w:val="TOC2"/>
        <w:tabs>
          <w:tab w:val="right" w:leader="dot" w:pos="9350"/>
        </w:tabs>
        <w:rPr>
          <w:rFonts w:eastAsiaTheme="minorEastAsia"/>
          <w:noProof/>
        </w:rPr>
      </w:pPr>
      <w:hyperlink w:anchor="_Toc50985438" w:history="1">
        <w:r w:rsidRPr="00987666">
          <w:rPr>
            <w:rStyle w:val="Hyperlink"/>
            <w:noProof/>
          </w:rPr>
          <w:t>Contacts- New Contact View Shows Listing Detail and Comments</w:t>
        </w:r>
        <w:r>
          <w:rPr>
            <w:noProof/>
            <w:webHidden/>
          </w:rPr>
          <w:tab/>
        </w:r>
        <w:r>
          <w:rPr>
            <w:noProof/>
            <w:webHidden/>
          </w:rPr>
          <w:fldChar w:fldCharType="begin"/>
        </w:r>
        <w:r>
          <w:rPr>
            <w:noProof/>
            <w:webHidden/>
          </w:rPr>
          <w:instrText xml:space="preserve"> PAGEREF _Toc50985438 \h </w:instrText>
        </w:r>
        <w:r>
          <w:rPr>
            <w:noProof/>
            <w:webHidden/>
          </w:rPr>
        </w:r>
        <w:r>
          <w:rPr>
            <w:noProof/>
            <w:webHidden/>
          </w:rPr>
          <w:fldChar w:fldCharType="separate"/>
        </w:r>
        <w:r>
          <w:rPr>
            <w:noProof/>
            <w:webHidden/>
          </w:rPr>
          <w:t>4</w:t>
        </w:r>
        <w:r>
          <w:rPr>
            <w:noProof/>
            <w:webHidden/>
          </w:rPr>
          <w:fldChar w:fldCharType="end"/>
        </w:r>
      </w:hyperlink>
    </w:p>
    <w:p w14:paraId="004CBE61" w14:textId="512CBFBE" w:rsidR="000E5D8D" w:rsidRDefault="000E5D8D">
      <w:pPr>
        <w:pStyle w:val="TOC2"/>
        <w:tabs>
          <w:tab w:val="right" w:leader="dot" w:pos="9350"/>
        </w:tabs>
        <w:rPr>
          <w:rFonts w:eastAsiaTheme="minorEastAsia"/>
          <w:noProof/>
        </w:rPr>
      </w:pPr>
      <w:hyperlink w:anchor="_Toc50985439" w:history="1">
        <w:r w:rsidRPr="00987666">
          <w:rPr>
            <w:rStyle w:val="Hyperlink"/>
            <w:noProof/>
          </w:rPr>
          <w:t>Contacts – Importing Yahoo Contacts</w:t>
        </w:r>
        <w:r>
          <w:rPr>
            <w:noProof/>
            <w:webHidden/>
          </w:rPr>
          <w:tab/>
        </w:r>
        <w:r>
          <w:rPr>
            <w:noProof/>
            <w:webHidden/>
          </w:rPr>
          <w:fldChar w:fldCharType="begin"/>
        </w:r>
        <w:r>
          <w:rPr>
            <w:noProof/>
            <w:webHidden/>
          </w:rPr>
          <w:instrText xml:space="preserve"> PAGEREF _Toc50985439 \h </w:instrText>
        </w:r>
        <w:r>
          <w:rPr>
            <w:noProof/>
            <w:webHidden/>
          </w:rPr>
        </w:r>
        <w:r>
          <w:rPr>
            <w:noProof/>
            <w:webHidden/>
          </w:rPr>
          <w:fldChar w:fldCharType="separate"/>
        </w:r>
        <w:r>
          <w:rPr>
            <w:noProof/>
            <w:webHidden/>
          </w:rPr>
          <w:t>5</w:t>
        </w:r>
        <w:r>
          <w:rPr>
            <w:noProof/>
            <w:webHidden/>
          </w:rPr>
          <w:fldChar w:fldCharType="end"/>
        </w:r>
      </w:hyperlink>
    </w:p>
    <w:p w14:paraId="1B3045DD" w14:textId="089120CE" w:rsidR="000E5D8D" w:rsidRDefault="000E5D8D">
      <w:pPr>
        <w:pStyle w:val="TOC2"/>
        <w:tabs>
          <w:tab w:val="right" w:leader="dot" w:pos="9350"/>
        </w:tabs>
        <w:rPr>
          <w:rFonts w:eastAsiaTheme="minorEastAsia"/>
          <w:noProof/>
        </w:rPr>
      </w:pPr>
      <w:hyperlink w:anchor="_Toc50985440" w:history="1">
        <w:r w:rsidRPr="00987666">
          <w:rPr>
            <w:rStyle w:val="Hyperlink"/>
            <w:noProof/>
          </w:rPr>
          <w:t>Search - Power Search – Three Additional Refinements</w:t>
        </w:r>
        <w:r>
          <w:rPr>
            <w:noProof/>
            <w:webHidden/>
          </w:rPr>
          <w:tab/>
        </w:r>
        <w:r>
          <w:rPr>
            <w:noProof/>
            <w:webHidden/>
          </w:rPr>
          <w:fldChar w:fldCharType="begin"/>
        </w:r>
        <w:r>
          <w:rPr>
            <w:noProof/>
            <w:webHidden/>
          </w:rPr>
          <w:instrText xml:space="preserve"> PAGEREF _Toc50985440 \h </w:instrText>
        </w:r>
        <w:r>
          <w:rPr>
            <w:noProof/>
            <w:webHidden/>
          </w:rPr>
        </w:r>
        <w:r>
          <w:rPr>
            <w:noProof/>
            <w:webHidden/>
          </w:rPr>
          <w:fldChar w:fldCharType="separate"/>
        </w:r>
        <w:r>
          <w:rPr>
            <w:noProof/>
            <w:webHidden/>
          </w:rPr>
          <w:t>6</w:t>
        </w:r>
        <w:r>
          <w:rPr>
            <w:noProof/>
            <w:webHidden/>
          </w:rPr>
          <w:fldChar w:fldCharType="end"/>
        </w:r>
      </w:hyperlink>
    </w:p>
    <w:p w14:paraId="25F4F2B9" w14:textId="4EAB294F" w:rsidR="000E5D8D" w:rsidRDefault="000E5D8D">
      <w:pPr>
        <w:pStyle w:val="TOC2"/>
        <w:tabs>
          <w:tab w:val="right" w:leader="dot" w:pos="9350"/>
        </w:tabs>
        <w:rPr>
          <w:rFonts w:eastAsiaTheme="minorEastAsia"/>
          <w:noProof/>
        </w:rPr>
      </w:pPr>
      <w:hyperlink w:anchor="_Toc50985441" w:history="1">
        <w:r w:rsidRPr="00987666">
          <w:rPr>
            <w:rStyle w:val="Hyperlink"/>
            <w:noProof/>
          </w:rPr>
          <w:t>LIM – Add Tour/Open House to Partial Listings</w:t>
        </w:r>
        <w:r>
          <w:rPr>
            <w:noProof/>
            <w:webHidden/>
          </w:rPr>
          <w:tab/>
        </w:r>
        <w:r>
          <w:rPr>
            <w:noProof/>
            <w:webHidden/>
          </w:rPr>
          <w:fldChar w:fldCharType="begin"/>
        </w:r>
        <w:r>
          <w:rPr>
            <w:noProof/>
            <w:webHidden/>
          </w:rPr>
          <w:instrText xml:space="preserve"> PAGEREF _Toc50985441 \h </w:instrText>
        </w:r>
        <w:r>
          <w:rPr>
            <w:noProof/>
            <w:webHidden/>
          </w:rPr>
        </w:r>
        <w:r>
          <w:rPr>
            <w:noProof/>
            <w:webHidden/>
          </w:rPr>
          <w:fldChar w:fldCharType="separate"/>
        </w:r>
        <w:r>
          <w:rPr>
            <w:noProof/>
            <w:webHidden/>
          </w:rPr>
          <w:t>8</w:t>
        </w:r>
        <w:r>
          <w:rPr>
            <w:noProof/>
            <w:webHidden/>
          </w:rPr>
          <w:fldChar w:fldCharType="end"/>
        </w:r>
      </w:hyperlink>
    </w:p>
    <w:p w14:paraId="4110775A" w14:textId="5161B0C9" w:rsidR="000E5D8D" w:rsidRDefault="000E5D8D">
      <w:pPr>
        <w:pStyle w:val="TOC1"/>
        <w:rPr>
          <w:rFonts w:eastAsiaTheme="minorEastAsia"/>
          <w:noProof/>
        </w:rPr>
      </w:pPr>
      <w:hyperlink w:anchor="_Toc50985442" w:history="1">
        <w:r w:rsidRPr="00987666">
          <w:rPr>
            <w:rStyle w:val="Hyperlink"/>
            <w:noProof/>
          </w:rPr>
          <w:t>MLS Customizations and Administration</w:t>
        </w:r>
        <w:r>
          <w:rPr>
            <w:noProof/>
            <w:webHidden/>
          </w:rPr>
          <w:tab/>
        </w:r>
        <w:r>
          <w:rPr>
            <w:noProof/>
            <w:webHidden/>
          </w:rPr>
          <w:fldChar w:fldCharType="begin"/>
        </w:r>
        <w:r>
          <w:rPr>
            <w:noProof/>
            <w:webHidden/>
          </w:rPr>
          <w:instrText xml:space="preserve"> PAGEREF _Toc50985442 \h </w:instrText>
        </w:r>
        <w:r>
          <w:rPr>
            <w:noProof/>
            <w:webHidden/>
          </w:rPr>
        </w:r>
        <w:r>
          <w:rPr>
            <w:noProof/>
            <w:webHidden/>
          </w:rPr>
          <w:fldChar w:fldCharType="separate"/>
        </w:r>
        <w:r>
          <w:rPr>
            <w:noProof/>
            <w:webHidden/>
          </w:rPr>
          <w:t>9</w:t>
        </w:r>
        <w:r>
          <w:rPr>
            <w:noProof/>
            <w:webHidden/>
          </w:rPr>
          <w:fldChar w:fldCharType="end"/>
        </w:r>
      </w:hyperlink>
    </w:p>
    <w:p w14:paraId="2FBF90DC" w14:textId="5A4A81DC" w:rsidR="000E5D8D" w:rsidRDefault="000E5D8D">
      <w:pPr>
        <w:pStyle w:val="TOC2"/>
        <w:tabs>
          <w:tab w:val="right" w:leader="dot" w:pos="9350"/>
        </w:tabs>
        <w:rPr>
          <w:rFonts w:eastAsiaTheme="minorEastAsia"/>
          <w:noProof/>
        </w:rPr>
      </w:pPr>
      <w:hyperlink w:anchor="_Toc50985443" w:history="1">
        <w:r w:rsidRPr="00987666">
          <w:rPr>
            <w:rStyle w:val="Hyperlink"/>
            <w:noProof/>
          </w:rPr>
          <w:t>Admin – Email Address added to New Agent Report</w:t>
        </w:r>
        <w:r>
          <w:rPr>
            <w:noProof/>
            <w:webHidden/>
          </w:rPr>
          <w:tab/>
        </w:r>
        <w:r>
          <w:rPr>
            <w:noProof/>
            <w:webHidden/>
          </w:rPr>
          <w:fldChar w:fldCharType="begin"/>
        </w:r>
        <w:r>
          <w:rPr>
            <w:noProof/>
            <w:webHidden/>
          </w:rPr>
          <w:instrText xml:space="preserve"> PAGEREF _Toc50985443 \h </w:instrText>
        </w:r>
        <w:r>
          <w:rPr>
            <w:noProof/>
            <w:webHidden/>
          </w:rPr>
        </w:r>
        <w:r>
          <w:rPr>
            <w:noProof/>
            <w:webHidden/>
          </w:rPr>
          <w:fldChar w:fldCharType="separate"/>
        </w:r>
        <w:r>
          <w:rPr>
            <w:noProof/>
            <w:webHidden/>
          </w:rPr>
          <w:t>9</w:t>
        </w:r>
        <w:r>
          <w:rPr>
            <w:noProof/>
            <w:webHidden/>
          </w:rPr>
          <w:fldChar w:fldCharType="end"/>
        </w:r>
      </w:hyperlink>
    </w:p>
    <w:p w14:paraId="6325279A" w14:textId="33E9BBE5" w:rsidR="000E5D8D" w:rsidRDefault="000E5D8D">
      <w:pPr>
        <w:pStyle w:val="TOC2"/>
        <w:tabs>
          <w:tab w:val="right" w:leader="dot" w:pos="9350"/>
        </w:tabs>
        <w:rPr>
          <w:rFonts w:eastAsiaTheme="minorEastAsia"/>
          <w:noProof/>
        </w:rPr>
      </w:pPr>
      <w:hyperlink w:anchor="_Toc50985444" w:history="1">
        <w:r w:rsidRPr="00987666">
          <w:rPr>
            <w:rStyle w:val="Hyperlink"/>
            <w:noProof/>
          </w:rPr>
          <w:t>Admin – Partial Listings Retention Settings</w:t>
        </w:r>
        <w:r>
          <w:rPr>
            <w:noProof/>
            <w:webHidden/>
          </w:rPr>
          <w:tab/>
        </w:r>
        <w:r>
          <w:rPr>
            <w:noProof/>
            <w:webHidden/>
          </w:rPr>
          <w:fldChar w:fldCharType="begin"/>
        </w:r>
        <w:r>
          <w:rPr>
            <w:noProof/>
            <w:webHidden/>
          </w:rPr>
          <w:instrText xml:space="preserve"> PAGEREF _Toc50985444 \h </w:instrText>
        </w:r>
        <w:r>
          <w:rPr>
            <w:noProof/>
            <w:webHidden/>
          </w:rPr>
        </w:r>
        <w:r>
          <w:rPr>
            <w:noProof/>
            <w:webHidden/>
          </w:rPr>
          <w:fldChar w:fldCharType="separate"/>
        </w:r>
        <w:r>
          <w:rPr>
            <w:noProof/>
            <w:webHidden/>
          </w:rPr>
          <w:t>9</w:t>
        </w:r>
        <w:r>
          <w:rPr>
            <w:noProof/>
            <w:webHidden/>
          </w:rPr>
          <w:fldChar w:fldCharType="end"/>
        </w:r>
      </w:hyperlink>
    </w:p>
    <w:p w14:paraId="236D3D6D" w14:textId="274578B9" w:rsidR="000E5D8D" w:rsidRDefault="000E5D8D">
      <w:pPr>
        <w:pStyle w:val="TOC2"/>
        <w:tabs>
          <w:tab w:val="right" w:leader="dot" w:pos="9350"/>
        </w:tabs>
        <w:rPr>
          <w:rFonts w:eastAsiaTheme="minorEastAsia"/>
          <w:noProof/>
        </w:rPr>
      </w:pPr>
      <w:hyperlink w:anchor="_Toc50985445" w:history="1">
        <w:r w:rsidRPr="00987666">
          <w:rPr>
            <w:rStyle w:val="Hyperlink"/>
            <w:noProof/>
          </w:rPr>
          <w:t>Admin – CDOM Calculation to include check for Previous List Office Match</w:t>
        </w:r>
        <w:r>
          <w:rPr>
            <w:noProof/>
            <w:webHidden/>
          </w:rPr>
          <w:tab/>
        </w:r>
        <w:r>
          <w:rPr>
            <w:noProof/>
            <w:webHidden/>
          </w:rPr>
          <w:fldChar w:fldCharType="begin"/>
        </w:r>
        <w:r>
          <w:rPr>
            <w:noProof/>
            <w:webHidden/>
          </w:rPr>
          <w:instrText xml:space="preserve"> PAGEREF _Toc50985445 \h </w:instrText>
        </w:r>
        <w:r>
          <w:rPr>
            <w:noProof/>
            <w:webHidden/>
          </w:rPr>
        </w:r>
        <w:r>
          <w:rPr>
            <w:noProof/>
            <w:webHidden/>
          </w:rPr>
          <w:fldChar w:fldCharType="separate"/>
        </w:r>
        <w:r>
          <w:rPr>
            <w:noProof/>
            <w:webHidden/>
          </w:rPr>
          <w:t>9</w:t>
        </w:r>
        <w:r>
          <w:rPr>
            <w:noProof/>
            <w:webHidden/>
          </w:rPr>
          <w:fldChar w:fldCharType="end"/>
        </w:r>
      </w:hyperlink>
    </w:p>
    <w:p w14:paraId="30DA4974" w14:textId="0B5C9CD3" w:rsidR="000E5D8D" w:rsidRDefault="000E5D8D">
      <w:pPr>
        <w:pStyle w:val="TOC2"/>
        <w:tabs>
          <w:tab w:val="right" w:leader="dot" w:pos="9350"/>
        </w:tabs>
        <w:rPr>
          <w:rFonts w:eastAsiaTheme="minorEastAsia"/>
          <w:noProof/>
        </w:rPr>
      </w:pPr>
      <w:hyperlink w:anchor="_Toc50985446" w:history="1">
        <w:r w:rsidRPr="00987666">
          <w:rPr>
            <w:rStyle w:val="Hyperlink"/>
            <w:noProof/>
          </w:rPr>
          <w:t>Admin – New RETS Business Rules Option -  Broker Only Feed Required</w:t>
        </w:r>
        <w:r>
          <w:rPr>
            <w:noProof/>
            <w:webHidden/>
          </w:rPr>
          <w:tab/>
        </w:r>
        <w:r>
          <w:rPr>
            <w:noProof/>
            <w:webHidden/>
          </w:rPr>
          <w:fldChar w:fldCharType="begin"/>
        </w:r>
        <w:r>
          <w:rPr>
            <w:noProof/>
            <w:webHidden/>
          </w:rPr>
          <w:instrText xml:space="preserve"> PAGEREF _Toc50985446 \h </w:instrText>
        </w:r>
        <w:r>
          <w:rPr>
            <w:noProof/>
            <w:webHidden/>
          </w:rPr>
        </w:r>
        <w:r>
          <w:rPr>
            <w:noProof/>
            <w:webHidden/>
          </w:rPr>
          <w:fldChar w:fldCharType="separate"/>
        </w:r>
        <w:r>
          <w:rPr>
            <w:noProof/>
            <w:webHidden/>
          </w:rPr>
          <w:t>10</w:t>
        </w:r>
        <w:r>
          <w:rPr>
            <w:noProof/>
            <w:webHidden/>
          </w:rPr>
          <w:fldChar w:fldCharType="end"/>
        </w:r>
      </w:hyperlink>
    </w:p>
    <w:p w14:paraId="4140AC3A" w14:textId="60CC6059" w:rsidR="000E5D8D" w:rsidRDefault="000E5D8D">
      <w:pPr>
        <w:pStyle w:val="TOC2"/>
        <w:tabs>
          <w:tab w:val="right" w:leader="dot" w:pos="9350"/>
        </w:tabs>
        <w:rPr>
          <w:rFonts w:eastAsiaTheme="minorEastAsia"/>
          <w:noProof/>
        </w:rPr>
      </w:pPr>
      <w:hyperlink w:anchor="_Toc50985447" w:history="1">
        <w:r w:rsidRPr="00987666">
          <w:rPr>
            <w:rStyle w:val="Hyperlink"/>
            <w:noProof/>
          </w:rPr>
          <w:t>Admin – Affiliate Connect New Login Agreement Type</w:t>
        </w:r>
        <w:r>
          <w:rPr>
            <w:noProof/>
            <w:webHidden/>
          </w:rPr>
          <w:tab/>
        </w:r>
        <w:r>
          <w:rPr>
            <w:noProof/>
            <w:webHidden/>
          </w:rPr>
          <w:fldChar w:fldCharType="begin"/>
        </w:r>
        <w:r>
          <w:rPr>
            <w:noProof/>
            <w:webHidden/>
          </w:rPr>
          <w:instrText xml:space="preserve"> PAGEREF _Toc50985447 \h </w:instrText>
        </w:r>
        <w:r>
          <w:rPr>
            <w:noProof/>
            <w:webHidden/>
          </w:rPr>
        </w:r>
        <w:r>
          <w:rPr>
            <w:noProof/>
            <w:webHidden/>
          </w:rPr>
          <w:fldChar w:fldCharType="separate"/>
        </w:r>
        <w:r>
          <w:rPr>
            <w:noProof/>
            <w:webHidden/>
          </w:rPr>
          <w:t>11</w:t>
        </w:r>
        <w:r>
          <w:rPr>
            <w:noProof/>
            <w:webHidden/>
          </w:rPr>
          <w:fldChar w:fldCharType="end"/>
        </w:r>
      </w:hyperlink>
    </w:p>
    <w:p w14:paraId="691BF2AD" w14:textId="643B4353" w:rsidR="000E5D8D" w:rsidRDefault="000E5D8D">
      <w:pPr>
        <w:pStyle w:val="TOC1"/>
        <w:rPr>
          <w:rFonts w:eastAsiaTheme="minorEastAsia"/>
          <w:noProof/>
        </w:rPr>
      </w:pPr>
      <w:hyperlink w:anchor="_Toc50985448" w:history="1">
        <w:r w:rsidRPr="00987666">
          <w:rPr>
            <w:rStyle w:val="Hyperlink"/>
            <w:noProof/>
          </w:rPr>
          <w:t>Paragon Connect</w:t>
        </w:r>
        <w:r>
          <w:rPr>
            <w:noProof/>
            <w:webHidden/>
          </w:rPr>
          <w:tab/>
        </w:r>
        <w:r>
          <w:rPr>
            <w:noProof/>
            <w:webHidden/>
          </w:rPr>
          <w:fldChar w:fldCharType="begin"/>
        </w:r>
        <w:r>
          <w:rPr>
            <w:noProof/>
            <w:webHidden/>
          </w:rPr>
          <w:instrText xml:space="preserve"> PAGEREF _Toc50985448 \h </w:instrText>
        </w:r>
        <w:r>
          <w:rPr>
            <w:noProof/>
            <w:webHidden/>
          </w:rPr>
        </w:r>
        <w:r>
          <w:rPr>
            <w:noProof/>
            <w:webHidden/>
          </w:rPr>
          <w:fldChar w:fldCharType="separate"/>
        </w:r>
        <w:r>
          <w:rPr>
            <w:noProof/>
            <w:webHidden/>
          </w:rPr>
          <w:t>12</w:t>
        </w:r>
        <w:r>
          <w:rPr>
            <w:noProof/>
            <w:webHidden/>
          </w:rPr>
          <w:fldChar w:fldCharType="end"/>
        </w:r>
      </w:hyperlink>
    </w:p>
    <w:p w14:paraId="7039CD3B" w14:textId="25AEC8EB" w:rsidR="000E5D8D" w:rsidRDefault="000E5D8D">
      <w:pPr>
        <w:pStyle w:val="TOC2"/>
        <w:tabs>
          <w:tab w:val="right" w:leader="dot" w:pos="9350"/>
        </w:tabs>
        <w:rPr>
          <w:rFonts w:eastAsiaTheme="minorEastAsia"/>
          <w:noProof/>
        </w:rPr>
      </w:pPr>
      <w:hyperlink w:anchor="_Toc50985449" w:history="1">
        <w:r w:rsidRPr="00987666">
          <w:rPr>
            <w:rStyle w:val="Hyperlink"/>
            <w:noProof/>
          </w:rPr>
          <w:t>Property Watch</w:t>
        </w:r>
        <w:r>
          <w:rPr>
            <w:noProof/>
            <w:webHidden/>
          </w:rPr>
          <w:tab/>
        </w:r>
        <w:r>
          <w:rPr>
            <w:noProof/>
            <w:webHidden/>
          </w:rPr>
          <w:fldChar w:fldCharType="begin"/>
        </w:r>
        <w:r>
          <w:rPr>
            <w:noProof/>
            <w:webHidden/>
          </w:rPr>
          <w:instrText xml:space="preserve"> PAGEREF _Toc50985449 \h </w:instrText>
        </w:r>
        <w:r>
          <w:rPr>
            <w:noProof/>
            <w:webHidden/>
          </w:rPr>
        </w:r>
        <w:r>
          <w:rPr>
            <w:noProof/>
            <w:webHidden/>
          </w:rPr>
          <w:fldChar w:fldCharType="separate"/>
        </w:r>
        <w:r>
          <w:rPr>
            <w:noProof/>
            <w:webHidden/>
          </w:rPr>
          <w:t>12</w:t>
        </w:r>
        <w:r>
          <w:rPr>
            <w:noProof/>
            <w:webHidden/>
          </w:rPr>
          <w:fldChar w:fldCharType="end"/>
        </w:r>
      </w:hyperlink>
    </w:p>
    <w:p w14:paraId="74835055" w14:textId="7064077C" w:rsidR="000E5D8D" w:rsidRDefault="000E5D8D">
      <w:pPr>
        <w:pStyle w:val="TOC2"/>
        <w:tabs>
          <w:tab w:val="right" w:leader="dot" w:pos="9350"/>
        </w:tabs>
        <w:rPr>
          <w:rFonts w:eastAsiaTheme="minorEastAsia"/>
          <w:noProof/>
        </w:rPr>
      </w:pPr>
      <w:hyperlink w:anchor="_Toc50985450" w:history="1">
        <w:r w:rsidRPr="00987666">
          <w:rPr>
            <w:rStyle w:val="Hyperlink"/>
            <w:noProof/>
          </w:rPr>
          <w:t>Multiple Tours and Open Houses</w:t>
        </w:r>
        <w:r>
          <w:rPr>
            <w:noProof/>
            <w:webHidden/>
          </w:rPr>
          <w:tab/>
        </w:r>
        <w:r>
          <w:rPr>
            <w:noProof/>
            <w:webHidden/>
          </w:rPr>
          <w:fldChar w:fldCharType="begin"/>
        </w:r>
        <w:r>
          <w:rPr>
            <w:noProof/>
            <w:webHidden/>
          </w:rPr>
          <w:instrText xml:space="preserve"> PAGEREF _Toc50985450 \h </w:instrText>
        </w:r>
        <w:r>
          <w:rPr>
            <w:noProof/>
            <w:webHidden/>
          </w:rPr>
        </w:r>
        <w:r>
          <w:rPr>
            <w:noProof/>
            <w:webHidden/>
          </w:rPr>
          <w:fldChar w:fldCharType="separate"/>
        </w:r>
        <w:r>
          <w:rPr>
            <w:noProof/>
            <w:webHidden/>
          </w:rPr>
          <w:t>13</w:t>
        </w:r>
        <w:r>
          <w:rPr>
            <w:noProof/>
            <w:webHidden/>
          </w:rPr>
          <w:fldChar w:fldCharType="end"/>
        </w:r>
      </w:hyperlink>
    </w:p>
    <w:p w14:paraId="6CADCF7A" w14:textId="284EA3C0" w:rsidR="000E5D8D" w:rsidRDefault="000E5D8D">
      <w:pPr>
        <w:pStyle w:val="TOC2"/>
        <w:tabs>
          <w:tab w:val="right" w:leader="dot" w:pos="9350"/>
        </w:tabs>
        <w:rPr>
          <w:rFonts w:eastAsiaTheme="minorEastAsia"/>
          <w:noProof/>
        </w:rPr>
      </w:pPr>
      <w:hyperlink w:anchor="_Toc50985451" w:history="1">
        <w:r w:rsidRPr="00987666">
          <w:rPr>
            <w:rStyle w:val="Hyperlink"/>
            <w:noProof/>
          </w:rPr>
          <w:t>Live Stream Open Houses – Now in Paragon Connect</w:t>
        </w:r>
        <w:r>
          <w:rPr>
            <w:noProof/>
            <w:webHidden/>
          </w:rPr>
          <w:tab/>
        </w:r>
        <w:r>
          <w:rPr>
            <w:noProof/>
            <w:webHidden/>
          </w:rPr>
          <w:fldChar w:fldCharType="begin"/>
        </w:r>
        <w:r>
          <w:rPr>
            <w:noProof/>
            <w:webHidden/>
          </w:rPr>
          <w:instrText xml:space="preserve"> PAGEREF _Toc50985451 \h </w:instrText>
        </w:r>
        <w:r>
          <w:rPr>
            <w:noProof/>
            <w:webHidden/>
          </w:rPr>
        </w:r>
        <w:r>
          <w:rPr>
            <w:noProof/>
            <w:webHidden/>
          </w:rPr>
          <w:fldChar w:fldCharType="separate"/>
        </w:r>
        <w:r>
          <w:rPr>
            <w:noProof/>
            <w:webHidden/>
          </w:rPr>
          <w:t>13</w:t>
        </w:r>
        <w:r>
          <w:rPr>
            <w:noProof/>
            <w:webHidden/>
          </w:rPr>
          <w:fldChar w:fldCharType="end"/>
        </w:r>
      </w:hyperlink>
    </w:p>
    <w:p w14:paraId="62FD6C3C" w14:textId="164CDD67" w:rsidR="000E5D8D" w:rsidRDefault="000E5D8D">
      <w:pPr>
        <w:pStyle w:val="TOC1"/>
        <w:rPr>
          <w:rFonts w:eastAsiaTheme="minorEastAsia"/>
          <w:noProof/>
        </w:rPr>
      </w:pPr>
      <w:hyperlink w:anchor="_Toc50985452" w:history="1">
        <w:r w:rsidRPr="00987666">
          <w:rPr>
            <w:rStyle w:val="Hyperlink"/>
            <w:noProof/>
          </w:rPr>
          <w:t>Paragon Affiliate Connect</w:t>
        </w:r>
        <w:r>
          <w:rPr>
            <w:noProof/>
            <w:webHidden/>
          </w:rPr>
          <w:tab/>
        </w:r>
        <w:r>
          <w:rPr>
            <w:noProof/>
            <w:webHidden/>
          </w:rPr>
          <w:fldChar w:fldCharType="begin"/>
        </w:r>
        <w:r>
          <w:rPr>
            <w:noProof/>
            <w:webHidden/>
          </w:rPr>
          <w:instrText xml:space="preserve"> PAGEREF _Toc50985452 \h </w:instrText>
        </w:r>
        <w:r>
          <w:rPr>
            <w:noProof/>
            <w:webHidden/>
          </w:rPr>
        </w:r>
        <w:r>
          <w:rPr>
            <w:noProof/>
            <w:webHidden/>
          </w:rPr>
          <w:fldChar w:fldCharType="separate"/>
        </w:r>
        <w:r>
          <w:rPr>
            <w:noProof/>
            <w:webHidden/>
          </w:rPr>
          <w:t>14</w:t>
        </w:r>
        <w:r>
          <w:rPr>
            <w:noProof/>
            <w:webHidden/>
          </w:rPr>
          <w:fldChar w:fldCharType="end"/>
        </w:r>
      </w:hyperlink>
    </w:p>
    <w:p w14:paraId="2F2E2FCF" w14:textId="5A430607" w:rsidR="000E5D8D" w:rsidRDefault="000E5D8D">
      <w:pPr>
        <w:pStyle w:val="TOC2"/>
        <w:tabs>
          <w:tab w:val="right" w:leader="dot" w:pos="9350"/>
        </w:tabs>
        <w:rPr>
          <w:rFonts w:eastAsiaTheme="minorEastAsia"/>
          <w:noProof/>
        </w:rPr>
      </w:pPr>
      <w:hyperlink w:anchor="_Toc50985453" w:history="1">
        <w:r w:rsidRPr="00987666">
          <w:rPr>
            <w:rStyle w:val="Hyperlink"/>
            <w:noProof/>
          </w:rPr>
          <w:t>Login Agreement Type – Terms of Use</w:t>
        </w:r>
        <w:r>
          <w:rPr>
            <w:noProof/>
            <w:webHidden/>
          </w:rPr>
          <w:tab/>
        </w:r>
        <w:r>
          <w:rPr>
            <w:noProof/>
            <w:webHidden/>
          </w:rPr>
          <w:fldChar w:fldCharType="begin"/>
        </w:r>
        <w:r>
          <w:rPr>
            <w:noProof/>
            <w:webHidden/>
          </w:rPr>
          <w:instrText xml:space="preserve"> PAGEREF _Toc50985453 \h </w:instrText>
        </w:r>
        <w:r>
          <w:rPr>
            <w:noProof/>
            <w:webHidden/>
          </w:rPr>
        </w:r>
        <w:r>
          <w:rPr>
            <w:noProof/>
            <w:webHidden/>
          </w:rPr>
          <w:fldChar w:fldCharType="separate"/>
        </w:r>
        <w:r>
          <w:rPr>
            <w:noProof/>
            <w:webHidden/>
          </w:rPr>
          <w:t>14</w:t>
        </w:r>
        <w:r>
          <w:rPr>
            <w:noProof/>
            <w:webHidden/>
          </w:rPr>
          <w:fldChar w:fldCharType="end"/>
        </w:r>
      </w:hyperlink>
    </w:p>
    <w:p w14:paraId="19ECF543" w14:textId="3363E44E" w:rsidR="000E5D8D" w:rsidRDefault="000E5D8D">
      <w:pPr>
        <w:pStyle w:val="TOC2"/>
        <w:tabs>
          <w:tab w:val="right" w:leader="dot" w:pos="9350"/>
        </w:tabs>
        <w:rPr>
          <w:rFonts w:eastAsiaTheme="minorEastAsia"/>
          <w:noProof/>
        </w:rPr>
      </w:pPr>
      <w:hyperlink w:anchor="_Toc50985454" w:history="1">
        <w:r w:rsidRPr="00987666">
          <w:rPr>
            <w:rStyle w:val="Hyperlink"/>
            <w:noProof/>
          </w:rPr>
          <w:t>Accepting Terms of Use</w:t>
        </w:r>
        <w:r>
          <w:rPr>
            <w:noProof/>
            <w:webHidden/>
          </w:rPr>
          <w:tab/>
        </w:r>
        <w:r>
          <w:rPr>
            <w:noProof/>
            <w:webHidden/>
          </w:rPr>
          <w:fldChar w:fldCharType="begin"/>
        </w:r>
        <w:r>
          <w:rPr>
            <w:noProof/>
            <w:webHidden/>
          </w:rPr>
          <w:instrText xml:space="preserve"> PAGEREF _Toc50985454 \h </w:instrText>
        </w:r>
        <w:r>
          <w:rPr>
            <w:noProof/>
            <w:webHidden/>
          </w:rPr>
        </w:r>
        <w:r>
          <w:rPr>
            <w:noProof/>
            <w:webHidden/>
          </w:rPr>
          <w:fldChar w:fldCharType="separate"/>
        </w:r>
        <w:r>
          <w:rPr>
            <w:noProof/>
            <w:webHidden/>
          </w:rPr>
          <w:t>15</w:t>
        </w:r>
        <w:r>
          <w:rPr>
            <w:noProof/>
            <w:webHidden/>
          </w:rPr>
          <w:fldChar w:fldCharType="end"/>
        </w:r>
      </w:hyperlink>
    </w:p>
    <w:p w14:paraId="3289D5BF" w14:textId="6206F6C4" w:rsidR="000E5D8D" w:rsidRDefault="000E5D8D">
      <w:pPr>
        <w:pStyle w:val="TOC2"/>
        <w:tabs>
          <w:tab w:val="right" w:leader="dot" w:pos="9350"/>
        </w:tabs>
        <w:rPr>
          <w:rFonts w:eastAsiaTheme="minorEastAsia"/>
          <w:noProof/>
        </w:rPr>
      </w:pPr>
      <w:hyperlink w:anchor="_Toc50985455" w:history="1">
        <w:r w:rsidRPr="00987666">
          <w:rPr>
            <w:rStyle w:val="Hyperlink"/>
            <w:noProof/>
          </w:rPr>
          <w:t>Terms of Use added to Quick Action Bar in Paragon</w:t>
        </w:r>
        <w:r>
          <w:rPr>
            <w:noProof/>
            <w:webHidden/>
          </w:rPr>
          <w:tab/>
        </w:r>
        <w:r>
          <w:rPr>
            <w:noProof/>
            <w:webHidden/>
          </w:rPr>
          <w:fldChar w:fldCharType="begin"/>
        </w:r>
        <w:r>
          <w:rPr>
            <w:noProof/>
            <w:webHidden/>
          </w:rPr>
          <w:instrText xml:space="preserve"> PAGEREF _Toc50985455 \h </w:instrText>
        </w:r>
        <w:r>
          <w:rPr>
            <w:noProof/>
            <w:webHidden/>
          </w:rPr>
        </w:r>
        <w:r>
          <w:rPr>
            <w:noProof/>
            <w:webHidden/>
          </w:rPr>
          <w:fldChar w:fldCharType="separate"/>
        </w:r>
        <w:r>
          <w:rPr>
            <w:noProof/>
            <w:webHidden/>
          </w:rPr>
          <w:t>15</w:t>
        </w:r>
        <w:r>
          <w:rPr>
            <w:noProof/>
            <w:webHidden/>
          </w:rPr>
          <w:fldChar w:fldCharType="end"/>
        </w:r>
      </w:hyperlink>
    </w:p>
    <w:p w14:paraId="6CD9C206" w14:textId="6A776DA2" w:rsidR="000E5D8D" w:rsidRDefault="000E5D8D">
      <w:pPr>
        <w:pStyle w:val="TOC2"/>
        <w:tabs>
          <w:tab w:val="right" w:leader="dot" w:pos="9350"/>
        </w:tabs>
        <w:rPr>
          <w:rFonts w:eastAsiaTheme="minorEastAsia"/>
          <w:noProof/>
        </w:rPr>
      </w:pPr>
      <w:hyperlink w:anchor="_Toc50985456" w:history="1">
        <w:r w:rsidRPr="00987666">
          <w:rPr>
            <w:rStyle w:val="Hyperlink"/>
            <w:noProof/>
          </w:rPr>
          <w:t>Paragon Affiliate Connect NEW Paywall Sign up Form</w:t>
        </w:r>
        <w:r>
          <w:rPr>
            <w:noProof/>
            <w:webHidden/>
          </w:rPr>
          <w:tab/>
        </w:r>
        <w:r>
          <w:rPr>
            <w:noProof/>
            <w:webHidden/>
          </w:rPr>
          <w:fldChar w:fldCharType="begin"/>
        </w:r>
        <w:r>
          <w:rPr>
            <w:noProof/>
            <w:webHidden/>
          </w:rPr>
          <w:instrText xml:space="preserve"> PAGEREF _Toc50985456 \h </w:instrText>
        </w:r>
        <w:r>
          <w:rPr>
            <w:noProof/>
            <w:webHidden/>
          </w:rPr>
        </w:r>
        <w:r>
          <w:rPr>
            <w:noProof/>
            <w:webHidden/>
          </w:rPr>
          <w:fldChar w:fldCharType="separate"/>
        </w:r>
        <w:r>
          <w:rPr>
            <w:noProof/>
            <w:webHidden/>
          </w:rPr>
          <w:t>16</w:t>
        </w:r>
        <w:r>
          <w:rPr>
            <w:noProof/>
            <w:webHidden/>
          </w:rPr>
          <w:fldChar w:fldCharType="end"/>
        </w:r>
      </w:hyperlink>
    </w:p>
    <w:p w14:paraId="78F53E83" w14:textId="2270BE31" w:rsidR="000E5D8D" w:rsidRDefault="000E5D8D">
      <w:pPr>
        <w:pStyle w:val="TOC2"/>
        <w:tabs>
          <w:tab w:val="right" w:leader="dot" w:pos="9350"/>
        </w:tabs>
        <w:rPr>
          <w:rFonts w:eastAsiaTheme="minorEastAsia"/>
          <w:noProof/>
        </w:rPr>
      </w:pPr>
      <w:hyperlink w:anchor="_Toc50985457" w:history="1">
        <w:r w:rsidRPr="00987666">
          <w:rPr>
            <w:rStyle w:val="Hyperlink"/>
            <w:noProof/>
          </w:rPr>
          <w:t>Added MLS logo to the Affiliate Dashboard</w:t>
        </w:r>
        <w:r>
          <w:rPr>
            <w:noProof/>
            <w:webHidden/>
          </w:rPr>
          <w:tab/>
        </w:r>
        <w:r>
          <w:rPr>
            <w:noProof/>
            <w:webHidden/>
          </w:rPr>
          <w:fldChar w:fldCharType="begin"/>
        </w:r>
        <w:r>
          <w:rPr>
            <w:noProof/>
            <w:webHidden/>
          </w:rPr>
          <w:instrText xml:space="preserve"> PAGEREF _Toc50985457 \h </w:instrText>
        </w:r>
        <w:r>
          <w:rPr>
            <w:noProof/>
            <w:webHidden/>
          </w:rPr>
        </w:r>
        <w:r>
          <w:rPr>
            <w:noProof/>
            <w:webHidden/>
          </w:rPr>
          <w:fldChar w:fldCharType="separate"/>
        </w:r>
        <w:r>
          <w:rPr>
            <w:noProof/>
            <w:webHidden/>
          </w:rPr>
          <w:t>17</w:t>
        </w:r>
        <w:r>
          <w:rPr>
            <w:noProof/>
            <w:webHidden/>
          </w:rPr>
          <w:fldChar w:fldCharType="end"/>
        </w:r>
      </w:hyperlink>
    </w:p>
    <w:p w14:paraId="736C1BCD" w14:textId="169171D5" w:rsidR="000E5D8D" w:rsidRDefault="000E5D8D">
      <w:pPr>
        <w:pStyle w:val="TOC2"/>
        <w:tabs>
          <w:tab w:val="right" w:leader="dot" w:pos="9350"/>
        </w:tabs>
        <w:rPr>
          <w:rFonts w:eastAsiaTheme="minorEastAsia"/>
          <w:noProof/>
        </w:rPr>
      </w:pPr>
      <w:hyperlink w:anchor="_Toc50985458" w:history="1">
        <w:r w:rsidRPr="00987666">
          <w:rPr>
            <w:rStyle w:val="Hyperlink"/>
            <w:noProof/>
          </w:rPr>
          <w:t>Added Disclaimer to Collaboration Center Detail Report</w:t>
        </w:r>
        <w:r>
          <w:rPr>
            <w:noProof/>
            <w:webHidden/>
          </w:rPr>
          <w:tab/>
        </w:r>
        <w:r>
          <w:rPr>
            <w:noProof/>
            <w:webHidden/>
          </w:rPr>
          <w:fldChar w:fldCharType="begin"/>
        </w:r>
        <w:r>
          <w:rPr>
            <w:noProof/>
            <w:webHidden/>
          </w:rPr>
          <w:instrText xml:space="preserve"> PAGEREF _Toc50985458 \h </w:instrText>
        </w:r>
        <w:r>
          <w:rPr>
            <w:noProof/>
            <w:webHidden/>
          </w:rPr>
        </w:r>
        <w:r>
          <w:rPr>
            <w:noProof/>
            <w:webHidden/>
          </w:rPr>
          <w:fldChar w:fldCharType="separate"/>
        </w:r>
        <w:r>
          <w:rPr>
            <w:noProof/>
            <w:webHidden/>
          </w:rPr>
          <w:t>18</w:t>
        </w:r>
        <w:r>
          <w:rPr>
            <w:noProof/>
            <w:webHidden/>
          </w:rPr>
          <w:fldChar w:fldCharType="end"/>
        </w:r>
      </w:hyperlink>
    </w:p>
    <w:p w14:paraId="15737D30" w14:textId="709CA648" w:rsidR="000E5D8D" w:rsidRDefault="000E5D8D">
      <w:pPr>
        <w:pStyle w:val="TOC2"/>
        <w:tabs>
          <w:tab w:val="right" w:leader="dot" w:pos="9350"/>
        </w:tabs>
        <w:rPr>
          <w:rFonts w:eastAsiaTheme="minorEastAsia"/>
          <w:noProof/>
        </w:rPr>
      </w:pPr>
      <w:hyperlink w:anchor="_Toc50985459" w:history="1">
        <w:r w:rsidRPr="00987666">
          <w:rPr>
            <w:rStyle w:val="Hyperlink"/>
            <w:noProof/>
          </w:rPr>
          <w:t>Added license number to Agent Details in Affiliate Dashboard</w:t>
        </w:r>
        <w:r>
          <w:rPr>
            <w:noProof/>
            <w:webHidden/>
          </w:rPr>
          <w:tab/>
        </w:r>
        <w:r>
          <w:rPr>
            <w:noProof/>
            <w:webHidden/>
          </w:rPr>
          <w:fldChar w:fldCharType="begin"/>
        </w:r>
        <w:r>
          <w:rPr>
            <w:noProof/>
            <w:webHidden/>
          </w:rPr>
          <w:instrText xml:space="preserve"> PAGEREF _Toc50985459 \h </w:instrText>
        </w:r>
        <w:r>
          <w:rPr>
            <w:noProof/>
            <w:webHidden/>
          </w:rPr>
        </w:r>
        <w:r>
          <w:rPr>
            <w:noProof/>
            <w:webHidden/>
          </w:rPr>
          <w:fldChar w:fldCharType="separate"/>
        </w:r>
        <w:r>
          <w:rPr>
            <w:noProof/>
            <w:webHidden/>
          </w:rPr>
          <w:t>19</w:t>
        </w:r>
        <w:r>
          <w:rPr>
            <w:noProof/>
            <w:webHidden/>
          </w:rPr>
          <w:fldChar w:fldCharType="end"/>
        </w:r>
      </w:hyperlink>
    </w:p>
    <w:p w14:paraId="0A965BB4" w14:textId="623CBE08" w:rsidR="000E5D8D" w:rsidRDefault="000E5D8D">
      <w:pPr>
        <w:pStyle w:val="TOC2"/>
        <w:tabs>
          <w:tab w:val="right" w:leader="dot" w:pos="9350"/>
        </w:tabs>
        <w:rPr>
          <w:rFonts w:eastAsiaTheme="minorEastAsia"/>
          <w:noProof/>
        </w:rPr>
      </w:pPr>
      <w:hyperlink w:anchor="_Toc50985460" w:history="1">
        <w:r w:rsidRPr="00987666">
          <w:rPr>
            <w:rStyle w:val="Hyperlink"/>
            <w:noProof/>
          </w:rPr>
          <w:t>Allow Agent to suppress Affiliate from Displaying in Collaboration Center</w:t>
        </w:r>
        <w:r>
          <w:rPr>
            <w:noProof/>
            <w:webHidden/>
          </w:rPr>
          <w:tab/>
        </w:r>
        <w:r>
          <w:rPr>
            <w:noProof/>
            <w:webHidden/>
          </w:rPr>
          <w:fldChar w:fldCharType="begin"/>
        </w:r>
        <w:r>
          <w:rPr>
            <w:noProof/>
            <w:webHidden/>
          </w:rPr>
          <w:instrText xml:space="preserve"> PAGEREF _Toc50985460 \h </w:instrText>
        </w:r>
        <w:r>
          <w:rPr>
            <w:noProof/>
            <w:webHidden/>
          </w:rPr>
        </w:r>
        <w:r>
          <w:rPr>
            <w:noProof/>
            <w:webHidden/>
          </w:rPr>
          <w:fldChar w:fldCharType="separate"/>
        </w:r>
        <w:r>
          <w:rPr>
            <w:noProof/>
            <w:webHidden/>
          </w:rPr>
          <w:t>20</w:t>
        </w:r>
        <w:r>
          <w:rPr>
            <w:noProof/>
            <w:webHidden/>
          </w:rPr>
          <w:fldChar w:fldCharType="end"/>
        </w:r>
      </w:hyperlink>
    </w:p>
    <w:p w14:paraId="172B6529" w14:textId="18F64079" w:rsidR="0061514D" w:rsidRPr="00396FD9" w:rsidRDefault="00111FED" w:rsidP="00111FED">
      <w:pPr>
        <w:pStyle w:val="TOC1"/>
        <w:rPr>
          <w:rFonts w:eastAsiaTheme="minorEastAsia"/>
          <w:noProof/>
        </w:rPr>
      </w:pPr>
      <w:r>
        <w:rPr>
          <w:b/>
        </w:rPr>
        <w:fldChar w:fldCharType="end"/>
      </w:r>
      <w:r w:rsidR="0061514D">
        <w:br w:type="page"/>
      </w:r>
    </w:p>
    <w:p w14:paraId="76D49FC5" w14:textId="77777777" w:rsidR="0061514D" w:rsidRDefault="0061514D" w:rsidP="001D4CAB">
      <w:pPr>
        <w:pStyle w:val="Heading1"/>
      </w:pPr>
      <w:bookmarkStart w:id="13" w:name="_Toc23422524"/>
      <w:bookmarkStart w:id="14" w:name="_Toc23838813"/>
      <w:bookmarkStart w:id="15" w:name="_Toc24461976"/>
      <w:bookmarkStart w:id="16" w:name="_Toc24621130"/>
      <w:bookmarkStart w:id="17" w:name="_Toc24624097"/>
      <w:bookmarkStart w:id="18" w:name="_Toc29904571"/>
      <w:bookmarkStart w:id="19" w:name="_Toc48499479"/>
      <w:bookmarkStart w:id="20" w:name="_Toc50985435"/>
      <w:r>
        <w:lastRenderedPageBreak/>
        <w:t>Corrected Issues</w:t>
      </w:r>
      <w:bookmarkEnd w:id="13"/>
      <w:bookmarkEnd w:id="14"/>
      <w:bookmarkEnd w:id="15"/>
      <w:bookmarkEnd w:id="16"/>
      <w:bookmarkEnd w:id="17"/>
      <w:bookmarkEnd w:id="18"/>
      <w:bookmarkEnd w:id="19"/>
      <w:bookmarkEnd w:id="20"/>
    </w:p>
    <w:tbl>
      <w:tblPr>
        <w:tblStyle w:val="TableGrid"/>
        <w:tblW w:w="9350" w:type="dxa"/>
        <w:tblLook w:val="04A0" w:firstRow="1" w:lastRow="0" w:firstColumn="1" w:lastColumn="0" w:noHBand="0" w:noVBand="1"/>
      </w:tblPr>
      <w:tblGrid>
        <w:gridCol w:w="984"/>
        <w:gridCol w:w="549"/>
        <w:gridCol w:w="1882"/>
        <w:gridCol w:w="2790"/>
        <w:gridCol w:w="3145"/>
      </w:tblGrid>
      <w:tr w:rsidR="00AB1931" w:rsidRPr="00AB1931" w14:paraId="5069E813" w14:textId="77777777" w:rsidTr="0054497C">
        <w:trPr>
          <w:trHeight w:val="300"/>
        </w:trPr>
        <w:tc>
          <w:tcPr>
            <w:tcW w:w="984" w:type="dxa"/>
            <w:noWrap/>
            <w:hideMark/>
          </w:tcPr>
          <w:p w14:paraId="56024C8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WO#</w:t>
            </w:r>
          </w:p>
        </w:tc>
        <w:tc>
          <w:tcPr>
            <w:tcW w:w="549" w:type="dxa"/>
            <w:noWrap/>
            <w:hideMark/>
          </w:tcPr>
          <w:p w14:paraId="313E38D9"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Seq</w:t>
            </w:r>
          </w:p>
        </w:tc>
        <w:tc>
          <w:tcPr>
            <w:tcW w:w="1882" w:type="dxa"/>
            <w:noWrap/>
            <w:hideMark/>
          </w:tcPr>
          <w:p w14:paraId="3B17AEF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790" w:type="dxa"/>
            <w:noWrap/>
            <w:hideMark/>
          </w:tcPr>
          <w:p w14:paraId="169FA37B"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45" w:type="dxa"/>
            <w:noWrap/>
            <w:hideMark/>
          </w:tcPr>
          <w:p w14:paraId="054F5B30"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54497C" w:rsidRPr="0054497C" w14:paraId="2D168050" w14:textId="77777777" w:rsidTr="0054497C">
        <w:trPr>
          <w:trHeight w:val="300"/>
        </w:trPr>
        <w:tc>
          <w:tcPr>
            <w:tcW w:w="984" w:type="dxa"/>
            <w:noWrap/>
            <w:hideMark/>
          </w:tcPr>
          <w:p w14:paraId="561BEFC0"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130801</w:t>
            </w:r>
          </w:p>
        </w:tc>
        <w:tc>
          <w:tcPr>
            <w:tcW w:w="549" w:type="dxa"/>
            <w:noWrap/>
            <w:hideMark/>
          </w:tcPr>
          <w:p w14:paraId="08C96E66"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2</w:t>
            </w:r>
          </w:p>
        </w:tc>
        <w:tc>
          <w:tcPr>
            <w:tcW w:w="1882" w:type="dxa"/>
            <w:noWrap/>
            <w:hideMark/>
          </w:tcPr>
          <w:p w14:paraId="329CE3C5" w14:textId="14899D2B"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 xml:space="preserve">Search </w:t>
            </w:r>
            <w:r w:rsidR="002D02AA">
              <w:rPr>
                <w:rFonts w:ascii="Calibri" w:eastAsia="Times New Roman" w:hAnsi="Calibri" w:cs="Calibri"/>
                <w:color w:val="000000"/>
              </w:rPr>
              <w:t>–</w:t>
            </w:r>
            <w:r w:rsidRPr="0054497C">
              <w:rPr>
                <w:rFonts w:ascii="Calibri" w:eastAsia="Times New Roman" w:hAnsi="Calibri" w:cs="Calibri"/>
                <w:color w:val="000000"/>
              </w:rPr>
              <w:t xml:space="preserve"> Property</w:t>
            </w:r>
          </w:p>
        </w:tc>
        <w:tc>
          <w:tcPr>
            <w:tcW w:w="2790" w:type="dxa"/>
            <w:noWrap/>
            <w:hideMark/>
          </w:tcPr>
          <w:p w14:paraId="47DAD68E"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New England Real Estate Network (NEREN)</w:t>
            </w:r>
          </w:p>
        </w:tc>
        <w:tc>
          <w:tcPr>
            <w:tcW w:w="3145" w:type="dxa"/>
            <w:noWrap/>
            <w:hideMark/>
          </w:tcPr>
          <w:p w14:paraId="3165E532"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Power Search: Receiving unexpected result due to Agent and Office Active/Inactive fields</w:t>
            </w:r>
          </w:p>
        </w:tc>
      </w:tr>
      <w:tr w:rsidR="0054497C" w:rsidRPr="0054497C" w14:paraId="1675276E" w14:textId="77777777" w:rsidTr="0054497C">
        <w:trPr>
          <w:trHeight w:val="300"/>
        </w:trPr>
        <w:tc>
          <w:tcPr>
            <w:tcW w:w="984" w:type="dxa"/>
            <w:noWrap/>
            <w:hideMark/>
          </w:tcPr>
          <w:p w14:paraId="53454C09"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143460</w:t>
            </w:r>
          </w:p>
        </w:tc>
        <w:tc>
          <w:tcPr>
            <w:tcW w:w="549" w:type="dxa"/>
            <w:noWrap/>
            <w:hideMark/>
          </w:tcPr>
          <w:p w14:paraId="2482E058"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4BE55919"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Collab Link</w:t>
            </w:r>
          </w:p>
        </w:tc>
        <w:tc>
          <w:tcPr>
            <w:tcW w:w="2790" w:type="dxa"/>
            <w:noWrap/>
            <w:hideMark/>
          </w:tcPr>
          <w:p w14:paraId="3897F8B6" w14:textId="57D7E5C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San Diego MLS</w:t>
            </w:r>
            <w:r>
              <w:rPr>
                <w:rFonts w:ascii="Calibri" w:eastAsia="Times New Roman" w:hAnsi="Calibri" w:cs="Calibri"/>
                <w:color w:val="000000"/>
              </w:rPr>
              <w:t>, CRIB, Sanibel</w:t>
            </w:r>
          </w:p>
        </w:tc>
        <w:tc>
          <w:tcPr>
            <w:tcW w:w="3145" w:type="dxa"/>
            <w:noWrap/>
            <w:hideMark/>
          </w:tcPr>
          <w:p w14:paraId="392D35C9" w14:textId="1F05C7E4" w:rsidR="0054497C" w:rsidRPr="0054497C" w:rsidRDefault="003178F0" w:rsidP="0054497C">
            <w:pPr>
              <w:rPr>
                <w:rFonts w:ascii="Calibri" w:eastAsia="Times New Roman" w:hAnsi="Calibri" w:cs="Calibri"/>
                <w:color w:val="000000"/>
              </w:rPr>
            </w:pPr>
            <w:r w:rsidRPr="0054497C">
              <w:rPr>
                <w:rFonts w:ascii="Calibri" w:eastAsia="Times New Roman" w:hAnsi="Calibri" w:cs="Calibri"/>
                <w:color w:val="000000"/>
              </w:rPr>
              <w:t>C</w:t>
            </w:r>
            <w:r>
              <w:rPr>
                <w:rFonts w:ascii="Calibri" w:eastAsia="Times New Roman" w:hAnsi="Calibri" w:cs="Calibri"/>
                <w:color w:val="000000"/>
              </w:rPr>
              <w:t>ustomer</w:t>
            </w:r>
            <w:r w:rsidRPr="0054497C">
              <w:rPr>
                <w:rFonts w:ascii="Calibri" w:eastAsia="Times New Roman" w:hAnsi="Calibri" w:cs="Calibri"/>
                <w:color w:val="000000"/>
              </w:rPr>
              <w:t xml:space="preserve"> </w:t>
            </w:r>
            <w:r w:rsidR="0054497C" w:rsidRPr="0054497C">
              <w:rPr>
                <w:rFonts w:ascii="Calibri" w:eastAsia="Times New Roman" w:hAnsi="Calibri" w:cs="Calibri"/>
                <w:color w:val="000000"/>
              </w:rPr>
              <w:t xml:space="preserve">reporting issue when using Share &gt; </w:t>
            </w:r>
            <w:proofErr w:type="spellStart"/>
            <w:r w:rsidR="0054497C" w:rsidRPr="0054497C">
              <w:rPr>
                <w:rFonts w:ascii="Calibri" w:eastAsia="Times New Roman" w:hAnsi="Calibri" w:cs="Calibri"/>
                <w:color w:val="000000"/>
              </w:rPr>
              <w:t>CollabLink</w:t>
            </w:r>
            <w:proofErr w:type="spellEnd"/>
            <w:r w:rsidR="0054497C" w:rsidRPr="0054497C">
              <w:rPr>
                <w:rFonts w:ascii="Calibri" w:eastAsia="Times New Roman" w:hAnsi="Calibri" w:cs="Calibri"/>
                <w:color w:val="000000"/>
              </w:rPr>
              <w:t xml:space="preserve"> Share when viewing Tours and Open Houses</w:t>
            </w:r>
          </w:p>
        </w:tc>
      </w:tr>
      <w:tr w:rsidR="0054497C" w:rsidRPr="0054497C" w14:paraId="39164108" w14:textId="77777777" w:rsidTr="0054497C">
        <w:trPr>
          <w:trHeight w:val="300"/>
        </w:trPr>
        <w:tc>
          <w:tcPr>
            <w:tcW w:w="984" w:type="dxa"/>
            <w:noWrap/>
            <w:hideMark/>
          </w:tcPr>
          <w:p w14:paraId="27765E69"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145080</w:t>
            </w:r>
          </w:p>
        </w:tc>
        <w:tc>
          <w:tcPr>
            <w:tcW w:w="549" w:type="dxa"/>
            <w:noWrap/>
            <w:hideMark/>
          </w:tcPr>
          <w:p w14:paraId="0310A582"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30AA2B05"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Admin - Agent</w:t>
            </w:r>
          </w:p>
        </w:tc>
        <w:tc>
          <w:tcPr>
            <w:tcW w:w="2790" w:type="dxa"/>
            <w:noWrap/>
            <w:hideMark/>
          </w:tcPr>
          <w:p w14:paraId="0B411A8A" w14:textId="7CD5191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Lake County</w:t>
            </w:r>
            <w:r>
              <w:rPr>
                <w:rFonts w:ascii="Calibri" w:eastAsia="Times New Roman" w:hAnsi="Calibri" w:cs="Calibri"/>
                <w:color w:val="000000"/>
              </w:rPr>
              <w:t>, Highland Lakes</w:t>
            </w:r>
          </w:p>
        </w:tc>
        <w:tc>
          <w:tcPr>
            <w:tcW w:w="3145" w:type="dxa"/>
            <w:noWrap/>
            <w:hideMark/>
          </w:tcPr>
          <w:p w14:paraId="5BA3E1B2"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Contact Count is Not Displaying After Agent Transfer on Transfer Summary</w:t>
            </w:r>
          </w:p>
        </w:tc>
      </w:tr>
      <w:tr w:rsidR="0054497C" w:rsidRPr="0054497C" w14:paraId="5630AABF" w14:textId="77777777" w:rsidTr="0054497C">
        <w:trPr>
          <w:trHeight w:val="300"/>
        </w:trPr>
        <w:tc>
          <w:tcPr>
            <w:tcW w:w="984" w:type="dxa"/>
            <w:noWrap/>
            <w:hideMark/>
          </w:tcPr>
          <w:p w14:paraId="25C9A1CE"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152405</w:t>
            </w:r>
          </w:p>
        </w:tc>
        <w:tc>
          <w:tcPr>
            <w:tcW w:w="549" w:type="dxa"/>
            <w:noWrap/>
            <w:hideMark/>
          </w:tcPr>
          <w:p w14:paraId="435123C4"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1AD5FE6E"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Admin - Agent</w:t>
            </w:r>
          </w:p>
        </w:tc>
        <w:tc>
          <w:tcPr>
            <w:tcW w:w="2790" w:type="dxa"/>
            <w:noWrap/>
            <w:hideMark/>
          </w:tcPr>
          <w:p w14:paraId="1E8E8ED7"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Greater Alabama MLS, Inc - Birmingham</w:t>
            </w:r>
          </w:p>
        </w:tc>
        <w:tc>
          <w:tcPr>
            <w:tcW w:w="3145" w:type="dxa"/>
            <w:noWrap/>
            <w:hideMark/>
          </w:tcPr>
          <w:p w14:paraId="5E0A8F84"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 xml:space="preserve">ELMAH Error When Transferring Listings to Same Agent </w:t>
            </w:r>
            <w:proofErr w:type="gramStart"/>
            <w:r w:rsidRPr="0054497C">
              <w:rPr>
                <w:rFonts w:ascii="Calibri" w:eastAsia="Times New Roman" w:hAnsi="Calibri" w:cs="Calibri"/>
                <w:color w:val="000000"/>
              </w:rPr>
              <w:t>With</w:t>
            </w:r>
            <w:proofErr w:type="gramEnd"/>
            <w:r w:rsidRPr="0054497C">
              <w:rPr>
                <w:rFonts w:ascii="Calibri" w:eastAsia="Times New Roman" w:hAnsi="Calibri" w:cs="Calibri"/>
                <w:color w:val="000000"/>
              </w:rPr>
              <w:t xml:space="preserve"> New Transfer Agent Functionality</w:t>
            </w:r>
          </w:p>
        </w:tc>
      </w:tr>
      <w:tr w:rsidR="0054497C" w:rsidRPr="0054497C" w14:paraId="7FAD6D52" w14:textId="77777777" w:rsidTr="0054497C">
        <w:trPr>
          <w:trHeight w:val="300"/>
        </w:trPr>
        <w:tc>
          <w:tcPr>
            <w:tcW w:w="984" w:type="dxa"/>
            <w:noWrap/>
            <w:hideMark/>
          </w:tcPr>
          <w:p w14:paraId="24133B87"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145131</w:t>
            </w:r>
          </w:p>
        </w:tc>
        <w:tc>
          <w:tcPr>
            <w:tcW w:w="549" w:type="dxa"/>
            <w:noWrap/>
            <w:hideMark/>
          </w:tcPr>
          <w:p w14:paraId="10DF713A"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670786F9"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Search - Address</w:t>
            </w:r>
          </w:p>
        </w:tc>
        <w:tc>
          <w:tcPr>
            <w:tcW w:w="2790" w:type="dxa"/>
            <w:noWrap/>
            <w:hideMark/>
          </w:tcPr>
          <w:p w14:paraId="26D1F48C"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New England Real Estate Network (NEREN)</w:t>
            </w:r>
          </w:p>
        </w:tc>
        <w:tc>
          <w:tcPr>
            <w:tcW w:w="3145" w:type="dxa"/>
            <w:noWrap/>
            <w:hideMark/>
          </w:tcPr>
          <w:p w14:paraId="5F9F5C86" w14:textId="3BD2433B"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 xml:space="preserve">NULL Street Designation Displays in Power Search and Validate Mapping </w:t>
            </w:r>
          </w:p>
        </w:tc>
      </w:tr>
      <w:tr w:rsidR="0054497C" w:rsidRPr="0054497C" w14:paraId="345F2D5F" w14:textId="77777777" w:rsidTr="0054497C">
        <w:trPr>
          <w:trHeight w:val="300"/>
        </w:trPr>
        <w:tc>
          <w:tcPr>
            <w:tcW w:w="984" w:type="dxa"/>
            <w:noWrap/>
            <w:hideMark/>
          </w:tcPr>
          <w:p w14:paraId="3B47F187"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149990</w:t>
            </w:r>
          </w:p>
        </w:tc>
        <w:tc>
          <w:tcPr>
            <w:tcW w:w="549" w:type="dxa"/>
            <w:noWrap/>
            <w:hideMark/>
          </w:tcPr>
          <w:p w14:paraId="5209A2EE"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56BC6AF6"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Input Maintenance</w:t>
            </w:r>
          </w:p>
        </w:tc>
        <w:tc>
          <w:tcPr>
            <w:tcW w:w="2790" w:type="dxa"/>
            <w:noWrap/>
            <w:hideMark/>
          </w:tcPr>
          <w:p w14:paraId="15604BCB" w14:textId="2D7248D8"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Georgia MLS</w:t>
            </w:r>
            <w:r>
              <w:rPr>
                <w:rFonts w:ascii="Calibri" w:eastAsia="Times New Roman" w:hAnsi="Calibri" w:cs="Calibri"/>
                <w:color w:val="000000"/>
              </w:rPr>
              <w:t>, NEREN, REB3, RMLSA</w:t>
            </w:r>
          </w:p>
        </w:tc>
        <w:tc>
          <w:tcPr>
            <w:tcW w:w="3145" w:type="dxa"/>
            <w:noWrap/>
            <w:hideMark/>
          </w:tcPr>
          <w:p w14:paraId="2A4857DB"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Update Agent in Listing Audit not always accurate</w:t>
            </w:r>
          </w:p>
        </w:tc>
      </w:tr>
      <w:tr w:rsidR="0054497C" w:rsidRPr="0054497C" w14:paraId="54CBE866" w14:textId="77777777" w:rsidTr="0054497C">
        <w:trPr>
          <w:trHeight w:val="300"/>
        </w:trPr>
        <w:tc>
          <w:tcPr>
            <w:tcW w:w="984" w:type="dxa"/>
            <w:noWrap/>
            <w:hideMark/>
          </w:tcPr>
          <w:p w14:paraId="425C73EC"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150299</w:t>
            </w:r>
          </w:p>
        </w:tc>
        <w:tc>
          <w:tcPr>
            <w:tcW w:w="549" w:type="dxa"/>
            <w:noWrap/>
            <w:hideMark/>
          </w:tcPr>
          <w:p w14:paraId="6FD7F97A"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4B8AA7DE"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Admin - Listings</w:t>
            </w:r>
          </w:p>
        </w:tc>
        <w:tc>
          <w:tcPr>
            <w:tcW w:w="2790" w:type="dxa"/>
            <w:noWrap/>
            <w:hideMark/>
          </w:tcPr>
          <w:p w14:paraId="2156D4E1" w14:textId="0C69FA44"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 xml:space="preserve">Triangle MLS, </w:t>
            </w:r>
            <w:r>
              <w:rPr>
                <w:rFonts w:ascii="Calibri" w:eastAsia="Times New Roman" w:hAnsi="Calibri" w:cs="Calibri"/>
                <w:color w:val="000000"/>
              </w:rPr>
              <w:t>NEREN, RANW</w:t>
            </w:r>
          </w:p>
        </w:tc>
        <w:tc>
          <w:tcPr>
            <w:tcW w:w="3145" w:type="dxa"/>
            <w:noWrap/>
            <w:hideMark/>
          </w:tcPr>
          <w:p w14:paraId="1B317E6D"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Saving Listings with a Low Amount of Errors/Warnings Result in Hidden or Collapsed Field Rule Box</w:t>
            </w:r>
          </w:p>
        </w:tc>
      </w:tr>
      <w:tr w:rsidR="0054497C" w:rsidRPr="0054497C" w14:paraId="463E654F" w14:textId="77777777" w:rsidTr="0054497C">
        <w:trPr>
          <w:trHeight w:val="300"/>
        </w:trPr>
        <w:tc>
          <w:tcPr>
            <w:tcW w:w="984" w:type="dxa"/>
            <w:noWrap/>
            <w:hideMark/>
          </w:tcPr>
          <w:p w14:paraId="2D9F71DD"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151901</w:t>
            </w:r>
          </w:p>
        </w:tc>
        <w:tc>
          <w:tcPr>
            <w:tcW w:w="549" w:type="dxa"/>
            <w:noWrap/>
            <w:hideMark/>
          </w:tcPr>
          <w:p w14:paraId="58DFF8D6" w14:textId="77777777" w:rsidR="0054497C" w:rsidRPr="0054497C" w:rsidRDefault="0054497C" w:rsidP="0054497C">
            <w:pPr>
              <w:jc w:val="right"/>
              <w:rPr>
                <w:rFonts w:ascii="Calibri" w:eastAsia="Times New Roman" w:hAnsi="Calibri" w:cs="Calibri"/>
                <w:color w:val="000000"/>
              </w:rPr>
            </w:pPr>
            <w:r w:rsidRPr="0054497C">
              <w:rPr>
                <w:rFonts w:ascii="Calibri" w:eastAsia="Times New Roman" w:hAnsi="Calibri" w:cs="Calibri"/>
                <w:color w:val="000000"/>
              </w:rPr>
              <w:t>1</w:t>
            </w:r>
          </w:p>
        </w:tc>
        <w:tc>
          <w:tcPr>
            <w:tcW w:w="1882" w:type="dxa"/>
            <w:noWrap/>
            <w:hideMark/>
          </w:tcPr>
          <w:p w14:paraId="235A0382"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Contact Activity</w:t>
            </w:r>
          </w:p>
        </w:tc>
        <w:tc>
          <w:tcPr>
            <w:tcW w:w="2790" w:type="dxa"/>
            <w:noWrap/>
            <w:hideMark/>
          </w:tcPr>
          <w:p w14:paraId="4F455CEE" w14:textId="77777777" w:rsidR="0054497C" w:rsidRPr="0054497C" w:rsidRDefault="0054497C" w:rsidP="0054497C">
            <w:pPr>
              <w:rPr>
                <w:rFonts w:ascii="Calibri" w:eastAsia="Times New Roman" w:hAnsi="Calibri" w:cs="Calibri"/>
                <w:color w:val="000000"/>
              </w:rPr>
            </w:pPr>
            <w:proofErr w:type="spellStart"/>
            <w:r w:rsidRPr="0054497C">
              <w:rPr>
                <w:rFonts w:ascii="Calibri" w:eastAsia="Times New Roman" w:hAnsi="Calibri" w:cs="Calibri"/>
                <w:color w:val="000000"/>
              </w:rPr>
              <w:t>MiRealSource</w:t>
            </w:r>
            <w:proofErr w:type="spellEnd"/>
            <w:r w:rsidRPr="0054497C">
              <w:rPr>
                <w:rFonts w:ascii="Calibri" w:eastAsia="Times New Roman" w:hAnsi="Calibri" w:cs="Calibri"/>
                <w:color w:val="000000"/>
              </w:rPr>
              <w:t xml:space="preserve"> Michigan MLS</w:t>
            </w:r>
          </w:p>
        </w:tc>
        <w:tc>
          <w:tcPr>
            <w:tcW w:w="3145" w:type="dxa"/>
            <w:noWrap/>
            <w:hideMark/>
          </w:tcPr>
          <w:p w14:paraId="330AF3F9" w14:textId="77777777" w:rsidR="0054497C" w:rsidRPr="0054497C" w:rsidRDefault="0054497C" w:rsidP="0054497C">
            <w:pPr>
              <w:rPr>
                <w:rFonts w:ascii="Calibri" w:eastAsia="Times New Roman" w:hAnsi="Calibri" w:cs="Calibri"/>
                <w:color w:val="000000"/>
              </w:rPr>
            </w:pPr>
            <w:r w:rsidRPr="0054497C">
              <w:rPr>
                <w:rFonts w:ascii="Calibri" w:eastAsia="Times New Roman" w:hAnsi="Calibri" w:cs="Calibri"/>
                <w:color w:val="000000"/>
              </w:rPr>
              <w:t>Find Contact Search Tooltip has Unicode Values Displaying in it</w:t>
            </w:r>
          </w:p>
        </w:tc>
      </w:tr>
    </w:tbl>
    <w:p w14:paraId="781BC46F" w14:textId="77777777" w:rsidR="0061514D" w:rsidRDefault="0061514D">
      <w:pPr>
        <w:rPr>
          <w:rFonts w:asciiTheme="majorHAnsi" w:eastAsiaTheme="majorEastAsia" w:hAnsiTheme="majorHAnsi" w:cstheme="majorBidi"/>
          <w:b/>
          <w:color w:val="FFFFFF" w:themeColor="background1"/>
          <w:sz w:val="40"/>
          <w:szCs w:val="32"/>
        </w:rPr>
      </w:pPr>
      <w:r>
        <w:br w:type="page"/>
      </w:r>
    </w:p>
    <w:p w14:paraId="5C4BBCD3" w14:textId="77777777" w:rsidR="003D10F4" w:rsidRDefault="001D4CAB" w:rsidP="001D4CAB">
      <w:pPr>
        <w:pStyle w:val="Heading1"/>
      </w:pPr>
      <w:bookmarkStart w:id="21" w:name="_Toc23422525"/>
      <w:bookmarkStart w:id="22" w:name="_Toc23838814"/>
      <w:bookmarkStart w:id="23" w:name="_Toc29904572"/>
      <w:bookmarkStart w:id="24" w:name="_Toc48499480"/>
      <w:bookmarkStart w:id="25" w:name="_Toc50985436"/>
      <w:r w:rsidRPr="001D4CAB">
        <w:lastRenderedPageBreak/>
        <w:t>Agent Level Changes</w:t>
      </w:r>
      <w:bookmarkEnd w:id="21"/>
      <w:bookmarkEnd w:id="22"/>
      <w:bookmarkEnd w:id="23"/>
      <w:bookmarkEnd w:id="24"/>
      <w:bookmarkEnd w:id="25"/>
    </w:p>
    <w:p w14:paraId="6097D712" w14:textId="77777777" w:rsidR="00527CC5" w:rsidRDefault="001D4CAB" w:rsidP="00527CC5">
      <w:r w:rsidRPr="001D4CAB">
        <w:rPr>
          <w:b/>
        </w:rPr>
        <w:t>The following section contains changes that are active system wide and available to users based on their assigned security levels.</w:t>
      </w:r>
    </w:p>
    <w:p w14:paraId="5F0EAD60" w14:textId="2469925E" w:rsidR="00395B74" w:rsidRPr="00284558" w:rsidRDefault="00395B74" w:rsidP="00395B74">
      <w:pPr>
        <w:pStyle w:val="Heading2"/>
        <w:rPr>
          <w:color w:val="FF0000"/>
        </w:rPr>
      </w:pPr>
      <w:bookmarkStart w:id="26" w:name="_Toc48499482"/>
      <w:bookmarkStart w:id="27" w:name="_Toc50985437"/>
      <w:r>
        <w:t>Contact</w:t>
      </w:r>
      <w:r w:rsidR="003062B3">
        <w:t xml:space="preserve"> Summary</w:t>
      </w:r>
      <w:r>
        <w:t xml:space="preserve"> – Add Collaboration Center Notifications to Search Activity Section</w:t>
      </w:r>
      <w:bookmarkEnd w:id="26"/>
      <w:bookmarkEnd w:id="27"/>
    </w:p>
    <w:p w14:paraId="511E1AF5" w14:textId="77777777" w:rsidR="00395B74" w:rsidRDefault="00395B74" w:rsidP="00395B74">
      <w:pPr>
        <w:pStyle w:val="Heading3"/>
      </w:pPr>
      <w:r>
        <w:t>Action Item: N/A</w:t>
      </w:r>
    </w:p>
    <w:p w14:paraId="0AFD161A" w14:textId="1E1872CD" w:rsidR="00395B74" w:rsidRPr="00577C87" w:rsidRDefault="00395B74" w:rsidP="00395B74">
      <w:r>
        <w:t>The</w:t>
      </w:r>
      <w:r w:rsidR="003062B3">
        <w:t xml:space="preserve"> Contact Summary</w:t>
      </w:r>
      <w:r w:rsidR="00CA1BE2">
        <w:t xml:space="preserve"> in the Paragon Contact Manager</w:t>
      </w:r>
      <w:r w:rsidR="003062B3">
        <w:t xml:space="preserve"> has been enhanced to now </w:t>
      </w:r>
      <w:r>
        <w:t>show Collaboration Center Notifications</w:t>
      </w:r>
      <w:r w:rsidR="003062B3">
        <w:t>! Previously it only showed email searches, however now when you go to your Contact you will be able to see all information for notifications you sent out of Paragon to that client and how they were sent.</w:t>
      </w:r>
    </w:p>
    <w:p w14:paraId="33698A24" w14:textId="777494F2" w:rsidR="00350E02" w:rsidRDefault="003062B3" w:rsidP="00395B74">
      <w:pPr>
        <w:rPr>
          <w:noProof/>
        </w:rPr>
      </w:pPr>
      <w:r>
        <w:t xml:space="preserve">Go to Contacts&gt; View Manage Contacts&gt; Click on the Contact Name you wish to view. Next click on </w:t>
      </w:r>
      <w:r w:rsidR="00395B74">
        <w:t>Contact Summary &gt; Search Activity section. The grid has been enhanced to show all notification settings: Off, Email, or Collab Center.</w:t>
      </w:r>
      <w:r w:rsidR="00D119B8" w:rsidRPr="00D119B8">
        <w:rPr>
          <w:noProof/>
        </w:rPr>
        <w:t xml:space="preserve"> </w:t>
      </w:r>
      <w:r w:rsidR="00350E02">
        <w:rPr>
          <w:noProof/>
        </w:rPr>
        <w:drawing>
          <wp:inline distT="0" distB="0" distL="0" distR="0" wp14:anchorId="4E82FB14" wp14:editId="0D18DB36">
            <wp:extent cx="5943600" cy="989965"/>
            <wp:effectExtent l="190500" t="190500" r="190500" b="19113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notifs qa4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989965"/>
                    </a:xfrm>
                    <a:prstGeom prst="rect">
                      <a:avLst/>
                    </a:prstGeom>
                    <a:ln>
                      <a:noFill/>
                    </a:ln>
                    <a:effectLst>
                      <a:outerShdw blurRad="190500" algn="tl" rotWithShape="0">
                        <a:srgbClr val="000000">
                          <a:alpha val="70000"/>
                        </a:srgbClr>
                      </a:outerShdw>
                    </a:effectLst>
                  </pic:spPr>
                </pic:pic>
              </a:graphicData>
            </a:graphic>
          </wp:inline>
        </w:drawing>
      </w:r>
    </w:p>
    <w:p w14:paraId="616B4F95" w14:textId="77777777" w:rsidR="00350E02" w:rsidRDefault="00350E02">
      <w:pPr>
        <w:rPr>
          <w:noProof/>
        </w:rPr>
      </w:pPr>
      <w:r>
        <w:rPr>
          <w:noProof/>
        </w:rPr>
        <w:br w:type="page"/>
      </w:r>
    </w:p>
    <w:p w14:paraId="2A45A8E8" w14:textId="7299202F" w:rsidR="00395B74" w:rsidRDefault="00395B74" w:rsidP="00395B74"/>
    <w:p w14:paraId="685A0D1C" w14:textId="60469111" w:rsidR="001211E5" w:rsidRDefault="001211E5" w:rsidP="001211E5">
      <w:pPr>
        <w:pStyle w:val="Heading2"/>
      </w:pPr>
      <w:bookmarkStart w:id="28" w:name="_Toc48499483"/>
      <w:bookmarkStart w:id="29" w:name="_Toc50985438"/>
      <w:r>
        <w:t xml:space="preserve">Contacts- New Contact View </w:t>
      </w:r>
      <w:r w:rsidR="00BA330E">
        <w:t>S</w:t>
      </w:r>
      <w:r>
        <w:t>how</w:t>
      </w:r>
      <w:r w:rsidR="00BA330E">
        <w:t>s</w:t>
      </w:r>
      <w:r>
        <w:t xml:space="preserve"> </w:t>
      </w:r>
      <w:r w:rsidR="00BA330E">
        <w:t>L</w:t>
      </w:r>
      <w:r>
        <w:t xml:space="preserve">isting </w:t>
      </w:r>
      <w:r w:rsidR="00BA330E">
        <w:t>D</w:t>
      </w:r>
      <w:r>
        <w:t xml:space="preserve">etail and </w:t>
      </w:r>
      <w:bookmarkEnd w:id="28"/>
      <w:r w:rsidR="00AE72EF">
        <w:t>Comments</w:t>
      </w:r>
      <w:bookmarkEnd w:id="29"/>
      <w:r>
        <w:t xml:space="preserve"> </w:t>
      </w:r>
    </w:p>
    <w:p w14:paraId="61B5D4BE" w14:textId="77777777" w:rsidR="001211E5" w:rsidRDefault="001211E5" w:rsidP="001211E5">
      <w:pPr>
        <w:pStyle w:val="Heading3"/>
      </w:pPr>
      <w:bookmarkStart w:id="30" w:name="_Toc29904580"/>
      <w:r>
        <w:t>Action Item: N/A</w:t>
      </w:r>
      <w:bookmarkEnd w:id="30"/>
    </w:p>
    <w:p w14:paraId="78F1C99F" w14:textId="1AC2E58A" w:rsidR="00BA330E" w:rsidRDefault="00BA330E" w:rsidP="001211E5">
      <w:pPr>
        <w:rPr>
          <w:sz w:val="24"/>
          <w:szCs w:val="24"/>
        </w:rPr>
      </w:pPr>
      <w:bookmarkStart w:id="31" w:name="_Hlk49417323"/>
      <w:r>
        <w:rPr>
          <w:noProof/>
        </w:rPr>
        <w:drawing>
          <wp:anchor distT="0" distB="0" distL="114300" distR="114300" simplePos="0" relativeHeight="251672576" behindDoc="0" locked="0" layoutInCell="1" allowOverlap="1" wp14:anchorId="2F98552A" wp14:editId="2D0C3A0E">
            <wp:simplePos x="0" y="0"/>
            <wp:positionH relativeFrom="column">
              <wp:posOffset>3354070</wp:posOffset>
            </wp:positionH>
            <wp:positionV relativeFrom="paragraph">
              <wp:posOffset>1160145</wp:posOffset>
            </wp:positionV>
            <wp:extent cx="2389505" cy="12471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9505" cy="1247140"/>
                    </a:xfrm>
                    <a:prstGeom prst="rect">
                      <a:avLst/>
                    </a:prstGeom>
                  </pic:spPr>
                </pic:pic>
              </a:graphicData>
            </a:graphic>
          </wp:anchor>
        </w:drawing>
      </w:r>
      <w:r w:rsidR="001211E5">
        <w:rPr>
          <w:sz w:val="24"/>
          <w:szCs w:val="24"/>
        </w:rPr>
        <w:t xml:space="preserve">To help save you time, we have created a new view in contacts where you can see your listing default report </w:t>
      </w:r>
      <w:r w:rsidR="00172D65">
        <w:rPr>
          <w:sz w:val="24"/>
          <w:szCs w:val="24"/>
        </w:rPr>
        <w:t>with any</w:t>
      </w:r>
      <w:r w:rsidR="001211E5">
        <w:rPr>
          <w:sz w:val="24"/>
          <w:szCs w:val="24"/>
        </w:rPr>
        <w:t xml:space="preserve"> comments made for a particular property your client is collaborating on with you. This view will allow you to be able to read the comment and know exactly what property they are commenting on, so you can comment right back to them.  </w:t>
      </w:r>
      <w:r w:rsidR="00172D65">
        <w:rPr>
          <w:sz w:val="24"/>
          <w:szCs w:val="24"/>
        </w:rPr>
        <w:t xml:space="preserve">Accessing this view can be through the contact widget on the front page or through the </w:t>
      </w:r>
      <w:r w:rsidR="00350E02">
        <w:rPr>
          <w:sz w:val="24"/>
          <w:szCs w:val="24"/>
        </w:rPr>
        <w:t>c</w:t>
      </w:r>
      <w:r w:rsidR="00172D65">
        <w:rPr>
          <w:sz w:val="24"/>
          <w:szCs w:val="24"/>
        </w:rPr>
        <w:t xml:space="preserve">ontact tab by </w:t>
      </w:r>
      <w:r w:rsidR="00350E02">
        <w:rPr>
          <w:sz w:val="24"/>
          <w:szCs w:val="24"/>
        </w:rPr>
        <w:t xml:space="preserve">clicking on </w:t>
      </w:r>
      <w:r>
        <w:rPr>
          <w:sz w:val="24"/>
          <w:szCs w:val="24"/>
        </w:rPr>
        <w:t>t</w:t>
      </w:r>
      <w:r w:rsidR="00350E02">
        <w:rPr>
          <w:sz w:val="24"/>
          <w:szCs w:val="24"/>
        </w:rPr>
        <w:t>he bubble.</w:t>
      </w:r>
    </w:p>
    <w:p w14:paraId="7329FB4A" w14:textId="76A10828" w:rsidR="00BA330E" w:rsidRDefault="00BA330E" w:rsidP="001211E5">
      <w:pPr>
        <w:rPr>
          <w:sz w:val="24"/>
          <w:szCs w:val="24"/>
        </w:rPr>
      </w:pPr>
      <w:r w:rsidRPr="00BA330E">
        <w:rPr>
          <w:noProof/>
        </w:rPr>
        <w:t xml:space="preserve"> </w:t>
      </w:r>
    </w:p>
    <w:p w14:paraId="7FB3BC3C" w14:textId="66B28FF6" w:rsidR="00A92835" w:rsidRDefault="00BA330E" w:rsidP="001211E5">
      <w:pPr>
        <w:rPr>
          <w:sz w:val="24"/>
          <w:szCs w:val="24"/>
        </w:rPr>
      </w:pPr>
      <w:r w:rsidRPr="00BA330E">
        <w:rPr>
          <w:noProof/>
        </w:rPr>
        <w:t xml:space="preserve"> </w:t>
      </w:r>
    </w:p>
    <w:p w14:paraId="334EAA5D" w14:textId="7298E266" w:rsidR="00395B74" w:rsidRPr="008119AF" w:rsidRDefault="00BA330E" w:rsidP="00395B74">
      <w:r>
        <w:rPr>
          <w:noProof/>
        </w:rPr>
        <w:drawing>
          <wp:anchor distT="0" distB="0" distL="114300" distR="114300" simplePos="0" relativeHeight="251658239" behindDoc="0" locked="0" layoutInCell="1" allowOverlap="1" wp14:anchorId="3C37950E" wp14:editId="6E326A86">
            <wp:simplePos x="0" y="0"/>
            <wp:positionH relativeFrom="column">
              <wp:posOffset>352425</wp:posOffset>
            </wp:positionH>
            <wp:positionV relativeFrom="page">
              <wp:posOffset>3333750</wp:posOffset>
            </wp:positionV>
            <wp:extent cx="5276850" cy="556133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56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0370E" w14:textId="77777777" w:rsidR="005B0ACD" w:rsidRDefault="005B0ACD">
      <w:pPr>
        <w:rPr>
          <w:rFonts w:asciiTheme="majorHAnsi" w:eastAsiaTheme="majorEastAsia" w:hAnsiTheme="majorHAnsi" w:cstheme="majorBidi"/>
          <w:b/>
          <w:sz w:val="32"/>
          <w:szCs w:val="26"/>
        </w:rPr>
      </w:pPr>
      <w:bookmarkStart w:id="32" w:name="_Toc48499484"/>
      <w:bookmarkEnd w:id="31"/>
      <w:r>
        <w:br w:type="page"/>
      </w:r>
    </w:p>
    <w:p w14:paraId="7AAB4252" w14:textId="77777777" w:rsidR="005B0ACD" w:rsidRDefault="005B0ACD" w:rsidP="005B0ACD">
      <w:pPr>
        <w:pStyle w:val="Heading2"/>
      </w:pPr>
      <w:bookmarkStart w:id="33" w:name="_Toc50640543"/>
      <w:bookmarkStart w:id="34" w:name="_Hlk50640719"/>
      <w:bookmarkStart w:id="35" w:name="_Toc50985439"/>
      <w:r>
        <w:lastRenderedPageBreak/>
        <w:t>Contacts – Importing Yahoo Contacts</w:t>
      </w:r>
      <w:bookmarkEnd w:id="33"/>
      <w:bookmarkEnd w:id="35"/>
    </w:p>
    <w:p w14:paraId="171C4F29" w14:textId="77777777" w:rsidR="005B0ACD" w:rsidRDefault="005B0ACD" w:rsidP="005B0ACD">
      <w:pPr>
        <w:pStyle w:val="Heading3"/>
      </w:pPr>
      <w:r>
        <w:t>Action Item: N/A</w:t>
      </w:r>
    </w:p>
    <w:p w14:paraId="341585AD" w14:textId="77777777" w:rsidR="005B0ACD" w:rsidRPr="00BF2D75" w:rsidRDefault="005B0ACD" w:rsidP="005B0ACD">
      <w:pPr>
        <w:rPr>
          <w:bCs/>
        </w:rPr>
      </w:pPr>
      <w:r>
        <w:rPr>
          <w:noProof/>
        </w:rPr>
        <w:drawing>
          <wp:anchor distT="0" distB="0" distL="114300" distR="114300" simplePos="0" relativeHeight="251687936" behindDoc="0" locked="0" layoutInCell="1" allowOverlap="1" wp14:anchorId="638F970B" wp14:editId="16A25A8A">
            <wp:simplePos x="0" y="0"/>
            <wp:positionH relativeFrom="column">
              <wp:posOffset>3800475</wp:posOffset>
            </wp:positionH>
            <wp:positionV relativeFrom="paragraph">
              <wp:posOffset>4827270</wp:posOffset>
            </wp:positionV>
            <wp:extent cx="2304762" cy="1980952"/>
            <wp:effectExtent l="0" t="0" r="635"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04762" cy="1980952"/>
                    </a:xfrm>
                    <a:prstGeom prst="rect">
                      <a:avLst/>
                    </a:prstGeom>
                  </pic:spPr>
                </pic:pic>
              </a:graphicData>
            </a:graphic>
          </wp:anchor>
        </w:drawing>
      </w:r>
      <w:r>
        <w:t>Importing contacts just got easier. You can now import Contacts from your Yahoo account. This new option will allow you to browse, search, and multi-select Yahoo contacts to import into Paragon.  The fields that will be imported are First and Last Name, Email Address and Phone number. Please note that Yahoo requires approval before you can access your Yahoo contacts, so you will need to get a code to view and import the contacts.</w:t>
      </w:r>
      <w:r>
        <w:rPr>
          <w:bCs/>
          <w:noProof/>
        </w:rPr>
        <w:drawing>
          <wp:inline distT="0" distB="0" distL="0" distR="0" wp14:anchorId="6D7815EE" wp14:editId="32EE3556">
            <wp:extent cx="5943600" cy="3800475"/>
            <wp:effectExtent l="0" t="0" r="0" b="9525"/>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ahoo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8B61703" w14:textId="77777777" w:rsidR="005B0ACD" w:rsidRDefault="005B0ACD" w:rsidP="005B0ACD">
      <w:pPr>
        <w:rPr>
          <w:noProof/>
        </w:rPr>
      </w:pPr>
      <w:r>
        <w:rPr>
          <w:noProof/>
        </w:rPr>
        <w:t>Once you select Get Code the Yahoo autohorization screen will open and give you the code to be able to grant access to log into your Yahoo account. You can now select your contacts to import.</w:t>
      </w:r>
    </w:p>
    <w:p w14:paraId="3C9DADC6" w14:textId="77777777" w:rsidR="005B0ACD" w:rsidRDefault="005B0ACD" w:rsidP="005B0ACD">
      <w:pPr>
        <w:rPr>
          <w:noProof/>
        </w:rPr>
      </w:pPr>
    </w:p>
    <w:p w14:paraId="08205D0D" w14:textId="77777777" w:rsidR="005B0ACD" w:rsidRDefault="005B0ACD" w:rsidP="005B0ACD">
      <w:pPr>
        <w:rPr>
          <w:noProof/>
        </w:rPr>
      </w:pPr>
    </w:p>
    <w:p w14:paraId="5C9E6036" w14:textId="77777777" w:rsidR="005B0ACD" w:rsidRDefault="005B0ACD" w:rsidP="005B0ACD">
      <w:pPr>
        <w:rPr>
          <w:noProof/>
        </w:rPr>
      </w:pPr>
    </w:p>
    <w:p w14:paraId="42DDE311" w14:textId="77777777" w:rsidR="005B0ACD" w:rsidRDefault="005B0ACD" w:rsidP="005B0ACD">
      <w:pPr>
        <w:rPr>
          <w:noProof/>
        </w:rPr>
      </w:pPr>
    </w:p>
    <w:p w14:paraId="555CC8C8" w14:textId="77777777" w:rsidR="005B0ACD" w:rsidRDefault="005B0ACD" w:rsidP="005B0ACD">
      <w:r w:rsidRPr="00740FDE">
        <w:rPr>
          <w:b/>
          <w:bCs/>
        </w:rPr>
        <w:t>Note:</w:t>
      </w:r>
      <w:r>
        <w:t xml:space="preserve"> Importing Google Contacts has been temporarily disabled. Black Knight is pending approval from Google on importing contacts. </w:t>
      </w:r>
    </w:p>
    <w:bookmarkEnd w:id="34"/>
    <w:p w14:paraId="3C0DDB85" w14:textId="77777777" w:rsidR="005B0ACD" w:rsidRDefault="005B0ACD">
      <w:pPr>
        <w:rPr>
          <w:rFonts w:asciiTheme="majorHAnsi" w:eastAsiaTheme="majorEastAsia" w:hAnsiTheme="majorHAnsi" w:cstheme="majorBidi"/>
          <w:b/>
          <w:sz w:val="32"/>
          <w:szCs w:val="26"/>
        </w:rPr>
      </w:pPr>
      <w:r>
        <w:br w:type="page"/>
      </w:r>
    </w:p>
    <w:p w14:paraId="00648B34" w14:textId="7A6CD3FF" w:rsidR="002D33A7" w:rsidRDefault="002D33A7" w:rsidP="002D33A7">
      <w:pPr>
        <w:pStyle w:val="Heading2"/>
      </w:pPr>
      <w:bookmarkStart w:id="36" w:name="_Toc50985440"/>
      <w:r>
        <w:lastRenderedPageBreak/>
        <w:t xml:space="preserve">Search - Power Search – </w:t>
      </w:r>
      <w:r w:rsidR="00577C87">
        <w:t>Three Additional Refinements</w:t>
      </w:r>
      <w:bookmarkEnd w:id="32"/>
      <w:bookmarkEnd w:id="36"/>
      <w:r w:rsidR="00577C87">
        <w:t xml:space="preserve"> </w:t>
      </w:r>
    </w:p>
    <w:p w14:paraId="2C3CED68" w14:textId="195C882F" w:rsidR="002D33A7" w:rsidRDefault="002D33A7" w:rsidP="002D33A7">
      <w:pPr>
        <w:pStyle w:val="Heading3"/>
      </w:pPr>
      <w:bookmarkStart w:id="37" w:name="_Toc29904576"/>
      <w:r>
        <w:t>Action Item: N/A</w:t>
      </w:r>
      <w:bookmarkEnd w:id="37"/>
    </w:p>
    <w:p w14:paraId="386C8C5E" w14:textId="0A67C314" w:rsidR="002D33A7" w:rsidRDefault="002D33A7" w:rsidP="002D33A7">
      <w:r>
        <w:t>We continue to refine Power Search to bring you better results</w:t>
      </w:r>
      <w:r w:rsidR="00577C87">
        <w:t>!</w:t>
      </w:r>
    </w:p>
    <w:p w14:paraId="59842E86" w14:textId="11B57E7D" w:rsidR="00641171" w:rsidRDefault="00577C87" w:rsidP="00C27D7B">
      <w:r w:rsidRPr="00577C87">
        <w:rPr>
          <w:b/>
          <w:bCs/>
        </w:rPr>
        <w:t>Viewing Inactive Members</w:t>
      </w:r>
      <w:r w:rsidR="00641171">
        <w:rPr>
          <w:b/>
          <w:bCs/>
        </w:rPr>
        <w:t xml:space="preserve"> and Include in Roster Flag</w:t>
      </w:r>
      <w:r w:rsidRPr="00577C87">
        <w:rPr>
          <w:b/>
          <w:bCs/>
        </w:rPr>
        <w:t>:</w:t>
      </w:r>
      <w:r>
        <w:t xml:space="preserve"> </w:t>
      </w:r>
      <w:r w:rsidR="002D33A7">
        <w:t>In this release,</w:t>
      </w:r>
      <w:r w:rsidR="00F62C25">
        <w:t xml:space="preserve"> </w:t>
      </w:r>
      <w:r w:rsidR="002D33A7">
        <w:t xml:space="preserve">we’ve </w:t>
      </w:r>
      <w:r w:rsidR="00EF1EC2">
        <w:t>refined</w:t>
      </w:r>
      <w:r w:rsidR="002D33A7">
        <w:t xml:space="preserve"> how</w:t>
      </w:r>
      <w:r w:rsidR="001C4CD0">
        <w:t xml:space="preserve"> the</w:t>
      </w:r>
      <w:r w:rsidR="00C27D7B">
        <w:t xml:space="preserve"> </w:t>
      </w:r>
      <w:r w:rsidR="002D33A7">
        <w:t xml:space="preserve">Power Search </w:t>
      </w:r>
      <w:r w:rsidR="00EF1EC2">
        <w:t xml:space="preserve">results </w:t>
      </w:r>
      <w:r w:rsidR="001C4CD0">
        <w:t xml:space="preserve">for </w:t>
      </w:r>
      <w:r w:rsidR="00EF1EC2">
        <w:t>members</w:t>
      </w:r>
      <w:r w:rsidR="00C27D7B">
        <w:t xml:space="preserve"> </w:t>
      </w:r>
      <w:r w:rsidR="001C4CD0">
        <w:t xml:space="preserve">are displayed </w:t>
      </w:r>
      <w:r w:rsidR="00C27D7B">
        <w:t>in the agent roster</w:t>
      </w:r>
      <w:r w:rsidR="00EF1EC2">
        <w:t xml:space="preserve">. </w:t>
      </w:r>
    </w:p>
    <w:p w14:paraId="1FCB643B" w14:textId="7FCE8E81" w:rsidR="00641171" w:rsidRDefault="00641171" w:rsidP="00C27D7B">
      <w:r>
        <w:t>Previously t</w:t>
      </w:r>
      <w:r w:rsidR="00C27D7B">
        <w:t xml:space="preserve">he agent roster was only returning active members, even when the user had permission to view inactive members. Now the roster will return inactive members where applicable. </w:t>
      </w:r>
    </w:p>
    <w:p w14:paraId="0C047A01" w14:textId="7AC24751" w:rsidR="00641171" w:rsidRPr="00710C88" w:rsidRDefault="00641171" w:rsidP="00C27D7B">
      <w:r>
        <w:t xml:space="preserve">In addition to this </w:t>
      </w:r>
      <w:r w:rsidR="00CA1BE2">
        <w:t>the system</w:t>
      </w:r>
      <w:r>
        <w:t xml:space="preserve"> will now respect the Include in Roster Flag in the agent record when returning Power Search results, based on user security.</w:t>
      </w:r>
    </w:p>
    <w:p w14:paraId="23CC33DA" w14:textId="1C3234DD" w:rsidR="002D33A7" w:rsidRDefault="002D33A7" w:rsidP="002D33A7"/>
    <w:p w14:paraId="62C84588" w14:textId="3A1DB858" w:rsidR="00AB6E31" w:rsidRDefault="00FB3630">
      <w:r>
        <w:rPr>
          <w:noProof/>
        </w:rPr>
        <w:drawing>
          <wp:inline distT="0" distB="0" distL="0" distR="0" wp14:anchorId="41647D5F" wp14:editId="219B3EE1">
            <wp:extent cx="5143500" cy="3078407"/>
            <wp:effectExtent l="190500" t="190500" r="190500" b="198755"/>
            <wp:docPr id="20"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ter mismatch.png"/>
                    <pic:cNvPicPr/>
                  </pic:nvPicPr>
                  <pic:blipFill>
                    <a:blip r:embed="rId16">
                      <a:extLst>
                        <a:ext uri="{28A0092B-C50C-407E-A947-70E740481C1C}">
                          <a14:useLocalDpi xmlns:a14="http://schemas.microsoft.com/office/drawing/2010/main" val="0"/>
                        </a:ext>
                      </a:extLst>
                    </a:blip>
                    <a:stretch>
                      <a:fillRect/>
                    </a:stretch>
                  </pic:blipFill>
                  <pic:spPr>
                    <a:xfrm>
                      <a:off x="0" y="0"/>
                      <a:ext cx="5156776" cy="3086352"/>
                    </a:xfrm>
                    <a:prstGeom prst="rect">
                      <a:avLst/>
                    </a:prstGeom>
                    <a:ln>
                      <a:noFill/>
                    </a:ln>
                    <a:effectLst>
                      <a:outerShdw blurRad="190500" algn="tl" rotWithShape="0">
                        <a:srgbClr val="000000">
                          <a:alpha val="70000"/>
                        </a:srgbClr>
                      </a:outerShdw>
                    </a:effectLst>
                  </pic:spPr>
                </pic:pic>
              </a:graphicData>
            </a:graphic>
          </wp:inline>
        </w:drawing>
      </w:r>
    </w:p>
    <w:p w14:paraId="4D7E4931" w14:textId="77777777" w:rsidR="00577C87" w:rsidRDefault="00577C87" w:rsidP="00577C87">
      <w:pPr>
        <w:rPr>
          <w:b/>
          <w:bCs/>
        </w:rPr>
      </w:pPr>
    </w:p>
    <w:p w14:paraId="60588577" w14:textId="45F8EF14" w:rsidR="00577C87" w:rsidRDefault="00577C87" w:rsidP="00577C87">
      <w:r>
        <w:rPr>
          <w:noProof/>
        </w:rPr>
        <w:drawing>
          <wp:inline distT="0" distB="0" distL="0" distR="0" wp14:anchorId="3F050790" wp14:editId="3EFFF747">
            <wp:extent cx="3647440" cy="298980"/>
            <wp:effectExtent l="190500" t="190500" r="181610" b="1968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e record.png"/>
                    <pic:cNvPicPr/>
                  </pic:nvPicPr>
                  <pic:blipFill rotWithShape="1">
                    <a:blip r:embed="rId17">
                      <a:extLst>
                        <a:ext uri="{28A0092B-C50C-407E-A947-70E740481C1C}">
                          <a14:useLocalDpi xmlns:a14="http://schemas.microsoft.com/office/drawing/2010/main" val="0"/>
                        </a:ext>
                      </a:extLst>
                    </a:blip>
                    <a:srcRect t="93997"/>
                    <a:stretch/>
                  </pic:blipFill>
                  <pic:spPr bwMode="auto">
                    <a:xfrm>
                      <a:off x="0" y="0"/>
                      <a:ext cx="3647619" cy="298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F8BCE3" w14:textId="56733C83" w:rsidR="00641171" w:rsidRDefault="00641171" w:rsidP="00577C87"/>
    <w:p w14:paraId="1DE544BC" w14:textId="7F8A9D49" w:rsidR="00641171" w:rsidRDefault="00641171" w:rsidP="00577C87"/>
    <w:p w14:paraId="03C0F42E" w14:textId="77777777" w:rsidR="00641171" w:rsidRDefault="00641171" w:rsidP="00577C87"/>
    <w:p w14:paraId="523E923A" w14:textId="44B128FA" w:rsidR="00577C87" w:rsidRPr="00DC755F" w:rsidRDefault="00577C87" w:rsidP="00577C87">
      <w:r>
        <w:rPr>
          <w:b/>
          <w:bCs/>
        </w:rPr>
        <w:lastRenderedPageBreak/>
        <w:t>U</w:t>
      </w:r>
      <w:r w:rsidR="00641171">
        <w:rPr>
          <w:b/>
          <w:bCs/>
        </w:rPr>
        <w:t>ser Interface</w:t>
      </w:r>
      <w:r>
        <w:rPr>
          <w:b/>
          <w:bCs/>
        </w:rPr>
        <w:t xml:space="preserve"> Enhancements</w:t>
      </w:r>
      <w:r w:rsidR="00641171">
        <w:rPr>
          <w:b/>
          <w:bCs/>
        </w:rPr>
        <w:t xml:space="preserve"> to Power Search Bar</w:t>
      </w:r>
      <w:r>
        <w:rPr>
          <w:b/>
          <w:bCs/>
        </w:rPr>
        <w:t>:</w:t>
      </w:r>
      <w:r w:rsidR="00641171">
        <w:rPr>
          <w:b/>
          <w:bCs/>
        </w:rPr>
        <w:t xml:space="preserve"> </w:t>
      </w:r>
      <w:r>
        <w:t xml:space="preserve">To help improve the readability of the Power Search input and results, some minor UI changes were made. The size of the input box was increased; the Help icon and Voice Search icons were aligned with the box.  </w:t>
      </w:r>
    </w:p>
    <w:p w14:paraId="457C89D2" w14:textId="77777777" w:rsidR="00577C87" w:rsidRDefault="00577C87" w:rsidP="00577C87">
      <w:r>
        <w:rPr>
          <w:noProof/>
        </w:rPr>
        <w:drawing>
          <wp:inline distT="0" distB="0" distL="0" distR="0" wp14:anchorId="0F971D50" wp14:editId="334C3E8F">
            <wp:extent cx="3467100" cy="384427"/>
            <wp:effectExtent l="190500" t="190500" r="190500" b="187325"/>
            <wp:docPr id="8" name="Picture 8" descr="A picture containing monitor, sitting,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input 2.png"/>
                    <pic:cNvPicPr/>
                  </pic:nvPicPr>
                  <pic:blipFill>
                    <a:blip r:embed="rId18">
                      <a:extLst>
                        <a:ext uri="{28A0092B-C50C-407E-A947-70E740481C1C}">
                          <a14:useLocalDpi xmlns:a14="http://schemas.microsoft.com/office/drawing/2010/main" val="0"/>
                        </a:ext>
                      </a:extLst>
                    </a:blip>
                    <a:stretch>
                      <a:fillRect/>
                    </a:stretch>
                  </pic:blipFill>
                  <pic:spPr>
                    <a:xfrm>
                      <a:off x="0" y="0"/>
                      <a:ext cx="3619962" cy="401376"/>
                    </a:xfrm>
                    <a:prstGeom prst="rect">
                      <a:avLst/>
                    </a:prstGeom>
                    <a:ln>
                      <a:noFill/>
                    </a:ln>
                    <a:effectLst>
                      <a:outerShdw blurRad="190500" algn="tl" rotWithShape="0">
                        <a:srgbClr val="000000">
                          <a:alpha val="70000"/>
                        </a:srgbClr>
                      </a:outerShdw>
                    </a:effectLst>
                  </pic:spPr>
                </pic:pic>
              </a:graphicData>
            </a:graphic>
          </wp:inline>
        </w:drawing>
      </w:r>
    </w:p>
    <w:p w14:paraId="55C01375" w14:textId="77777777" w:rsidR="00577C87" w:rsidRDefault="00577C87" w:rsidP="00577C87">
      <w:r>
        <w:rPr>
          <w:noProof/>
        </w:rPr>
        <w:drawing>
          <wp:inline distT="0" distB="0" distL="0" distR="0" wp14:anchorId="0F08CC25" wp14:editId="5F8C52E6">
            <wp:extent cx="5943600" cy="356235"/>
            <wp:effectExtent l="190500" t="190500" r="190500" b="1962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inpu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235"/>
                    </a:xfrm>
                    <a:prstGeom prst="rect">
                      <a:avLst/>
                    </a:prstGeom>
                    <a:ln>
                      <a:noFill/>
                    </a:ln>
                    <a:effectLst>
                      <a:outerShdw blurRad="190500" algn="tl" rotWithShape="0">
                        <a:srgbClr val="000000">
                          <a:alpha val="70000"/>
                        </a:srgbClr>
                      </a:outerShdw>
                    </a:effectLst>
                  </pic:spPr>
                </pic:pic>
              </a:graphicData>
            </a:graphic>
          </wp:inline>
        </w:drawing>
      </w:r>
    </w:p>
    <w:p w14:paraId="44B744FF" w14:textId="1F8D03D5" w:rsidR="00577C87" w:rsidRDefault="001211E5" w:rsidP="00577C87">
      <w:r w:rsidRPr="001211E5">
        <w:rPr>
          <w:b/>
          <w:bCs/>
        </w:rPr>
        <w:t xml:space="preserve">Refinement to update status color: </w:t>
      </w:r>
      <w:r>
        <w:t>To improve the readability of the listing results, in</w:t>
      </w:r>
      <w:r w:rsidR="00577C87">
        <w:t xml:space="preserve"> Power Search</w:t>
      </w:r>
      <w:r>
        <w:t>,</w:t>
      </w:r>
      <w:r w:rsidR="00577C87">
        <w:t xml:space="preserve"> the status text changes to white when the row is highlighted and returns to the specified status color when the row is not highlighted.</w:t>
      </w:r>
    </w:p>
    <w:p w14:paraId="45DECE24" w14:textId="2E310537" w:rsidR="00577C87" w:rsidRDefault="00577C87" w:rsidP="00577C87">
      <w:r>
        <w:rPr>
          <w:noProof/>
        </w:rPr>
        <w:drawing>
          <wp:inline distT="0" distB="0" distL="0" distR="0" wp14:anchorId="255528E2" wp14:editId="4F0E2C16">
            <wp:extent cx="4872566" cy="2086356"/>
            <wp:effectExtent l="190500" t="190500" r="194945" b="20002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us color new.png"/>
                    <pic:cNvPicPr/>
                  </pic:nvPicPr>
                  <pic:blipFill>
                    <a:blip r:embed="rId20">
                      <a:extLst>
                        <a:ext uri="{28A0092B-C50C-407E-A947-70E740481C1C}">
                          <a14:useLocalDpi xmlns:a14="http://schemas.microsoft.com/office/drawing/2010/main" val="0"/>
                        </a:ext>
                      </a:extLst>
                    </a:blip>
                    <a:stretch>
                      <a:fillRect/>
                    </a:stretch>
                  </pic:blipFill>
                  <pic:spPr>
                    <a:xfrm>
                      <a:off x="0" y="0"/>
                      <a:ext cx="4879092" cy="2089151"/>
                    </a:xfrm>
                    <a:prstGeom prst="rect">
                      <a:avLst/>
                    </a:prstGeom>
                    <a:ln>
                      <a:noFill/>
                    </a:ln>
                    <a:effectLst>
                      <a:outerShdw blurRad="190500" algn="tl" rotWithShape="0">
                        <a:srgbClr val="000000">
                          <a:alpha val="70000"/>
                        </a:srgbClr>
                      </a:outerShdw>
                    </a:effectLst>
                  </pic:spPr>
                </pic:pic>
              </a:graphicData>
            </a:graphic>
          </wp:inline>
        </w:drawing>
      </w:r>
    </w:p>
    <w:p w14:paraId="29A1CCA6" w14:textId="5DD79B86" w:rsidR="003E3962" w:rsidRDefault="003E3962">
      <w:r>
        <w:br w:type="page"/>
      </w:r>
    </w:p>
    <w:p w14:paraId="73CA1C56" w14:textId="70FE5D9C" w:rsidR="001D6E61" w:rsidRDefault="001D6E61" w:rsidP="001D6E61">
      <w:pPr>
        <w:pStyle w:val="Heading2"/>
      </w:pPr>
      <w:bookmarkStart w:id="38" w:name="_Toc50985441"/>
      <w:r>
        <w:lastRenderedPageBreak/>
        <w:t>LIM – Add Tour/Open House to Partial Listings</w:t>
      </w:r>
      <w:bookmarkEnd w:id="38"/>
    </w:p>
    <w:p w14:paraId="2BADF944" w14:textId="77777777" w:rsidR="001D6E61" w:rsidRDefault="001D6E61" w:rsidP="001D6E61">
      <w:pPr>
        <w:pStyle w:val="Heading3"/>
      </w:pPr>
      <w:r>
        <w:t>Action Item: N/A</w:t>
      </w:r>
    </w:p>
    <w:p w14:paraId="4C408071" w14:textId="2DE9D50B" w:rsidR="001D6E61" w:rsidRDefault="001D6E61" w:rsidP="001D6E61">
      <w:r>
        <w:t>Now you can add Tour and Open House events to your Partial listings! The Add/Edit Tour and Add/Edit Open House options for Partial listings have been added to the left navigation pane in Listing Input/Maintenance, and in the Quick Actions modal.</w:t>
      </w:r>
    </w:p>
    <w:p w14:paraId="32994875" w14:textId="1BA97F0D" w:rsidR="001D6E61" w:rsidRDefault="001D6E61" w:rsidP="001D6E61">
      <w:r w:rsidRPr="001D6E61">
        <w:rPr>
          <w:b/>
          <w:bCs/>
        </w:rPr>
        <w:t>Note</w:t>
      </w:r>
      <w:r>
        <w:t xml:space="preserve">: Tour and Open House events on Partial </w:t>
      </w:r>
      <w:r w:rsidR="003178F0">
        <w:t>L</w:t>
      </w:r>
      <w:r>
        <w:t>istings will not go out in RETS or IDX feeds, and will not display in Tour and Open House searches, until the listing is saved as a full listing.</w:t>
      </w:r>
    </w:p>
    <w:p w14:paraId="618C479D" w14:textId="03DD42A1" w:rsidR="001D6E61" w:rsidRDefault="001D6E61" w:rsidP="001D6E61">
      <w:r>
        <w:rPr>
          <w:noProof/>
        </w:rPr>
        <w:drawing>
          <wp:anchor distT="0" distB="0" distL="114300" distR="114300" simplePos="0" relativeHeight="251685888" behindDoc="0" locked="0" layoutInCell="1" allowOverlap="1" wp14:anchorId="3C67D426" wp14:editId="1E39EBC0">
            <wp:simplePos x="0" y="0"/>
            <wp:positionH relativeFrom="column">
              <wp:posOffset>-161925</wp:posOffset>
            </wp:positionH>
            <wp:positionV relativeFrom="paragraph">
              <wp:posOffset>190500</wp:posOffset>
            </wp:positionV>
            <wp:extent cx="2642616" cy="4050792"/>
            <wp:effectExtent l="190500" t="190500" r="196215" b="197485"/>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a20 left nav.png"/>
                    <pic:cNvPicPr/>
                  </pic:nvPicPr>
                  <pic:blipFill>
                    <a:blip r:embed="rId21">
                      <a:extLst>
                        <a:ext uri="{28A0092B-C50C-407E-A947-70E740481C1C}">
                          <a14:useLocalDpi xmlns:a14="http://schemas.microsoft.com/office/drawing/2010/main" val="0"/>
                        </a:ext>
                      </a:extLst>
                    </a:blip>
                    <a:stretch>
                      <a:fillRect/>
                    </a:stretch>
                  </pic:blipFill>
                  <pic:spPr>
                    <a:xfrm>
                      <a:off x="0" y="0"/>
                      <a:ext cx="2642616" cy="40507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1601B3B" wp14:editId="3A6D88A2">
            <wp:simplePos x="0" y="0"/>
            <wp:positionH relativeFrom="page">
              <wp:posOffset>3764280</wp:posOffset>
            </wp:positionH>
            <wp:positionV relativeFrom="paragraph">
              <wp:posOffset>876300</wp:posOffset>
            </wp:positionV>
            <wp:extent cx="3436620" cy="2771140"/>
            <wp:effectExtent l="190500" t="190500" r="182880" b="18161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20 quick actions.png"/>
                    <pic:cNvPicPr/>
                  </pic:nvPicPr>
                  <pic:blipFill>
                    <a:blip r:embed="rId22">
                      <a:extLst>
                        <a:ext uri="{28A0092B-C50C-407E-A947-70E740481C1C}">
                          <a14:useLocalDpi xmlns:a14="http://schemas.microsoft.com/office/drawing/2010/main" val="0"/>
                        </a:ext>
                      </a:extLst>
                    </a:blip>
                    <a:stretch>
                      <a:fillRect/>
                    </a:stretch>
                  </pic:blipFill>
                  <pic:spPr>
                    <a:xfrm>
                      <a:off x="0" y="0"/>
                      <a:ext cx="3436620" cy="27711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b/>
      </w:r>
    </w:p>
    <w:p w14:paraId="27F68BCC" w14:textId="79C87A8E" w:rsidR="00577C87" w:rsidRDefault="00577C87" w:rsidP="00577C87"/>
    <w:p w14:paraId="5B1EFEA3" w14:textId="3D6491DD" w:rsidR="00AB6E31" w:rsidRDefault="00AB6E31" w:rsidP="00BF17DE"/>
    <w:p w14:paraId="4F1B9260" w14:textId="642E718A" w:rsidR="008E2FFA" w:rsidRDefault="008E2FFA">
      <w:r>
        <w:br w:type="page"/>
      </w:r>
    </w:p>
    <w:p w14:paraId="3EE83396" w14:textId="77777777" w:rsidR="001D4CAB" w:rsidRDefault="001D4CAB" w:rsidP="001D4CAB">
      <w:pPr>
        <w:pStyle w:val="Heading1"/>
      </w:pPr>
      <w:bookmarkStart w:id="39" w:name="_Toc29904595"/>
      <w:bookmarkStart w:id="40" w:name="_Toc48499485"/>
      <w:bookmarkStart w:id="41" w:name="_Toc50985442"/>
      <w:r>
        <w:lastRenderedPageBreak/>
        <w:t>MLS Customizations and Administration</w:t>
      </w:r>
      <w:bookmarkEnd w:id="39"/>
      <w:bookmarkEnd w:id="40"/>
      <w:bookmarkEnd w:id="41"/>
    </w:p>
    <w:p w14:paraId="6D0FD9D5" w14:textId="77777777" w:rsidR="00ED728A" w:rsidRDefault="00796394">
      <w:pPr>
        <w:rPr>
          <w:b/>
        </w:rPr>
      </w:pPr>
      <w:r w:rsidRPr="00796394">
        <w:rPr>
          <w:b/>
        </w:rPr>
        <w:t>All options in this section are either configurable via MLS Administration controls or by your System Support Manager as noted.</w:t>
      </w:r>
    </w:p>
    <w:p w14:paraId="52C7BE27" w14:textId="48951FA2" w:rsidR="001F1989" w:rsidRDefault="00577C87" w:rsidP="001F1989">
      <w:pPr>
        <w:pStyle w:val="Heading2"/>
      </w:pPr>
      <w:bookmarkStart w:id="42" w:name="_Toc48499486"/>
      <w:bookmarkStart w:id="43" w:name="_Toc50985443"/>
      <w:r>
        <w:t>Admin – Email Address added to New Agent Report</w:t>
      </w:r>
      <w:bookmarkEnd w:id="42"/>
      <w:bookmarkEnd w:id="43"/>
    </w:p>
    <w:p w14:paraId="10213421" w14:textId="08A3AA18" w:rsidR="008E2FFA" w:rsidRPr="00577C87" w:rsidRDefault="001F1989" w:rsidP="008E2FFA">
      <w:pPr>
        <w:pStyle w:val="Heading3"/>
      </w:pPr>
      <w:r>
        <w:t>Action Item:</w:t>
      </w:r>
    </w:p>
    <w:p w14:paraId="143470F1" w14:textId="70BC0DF4" w:rsidR="00577C87" w:rsidRDefault="00577C87" w:rsidP="00577C87">
      <w:r>
        <w:t>The Nightly Reports &gt; New Agent report now has a column for Email Address. The addresses are clickable in Paragon, and opens the Paragon Compose Email modal. When exporting the report, the export file also includes the Email Address column.</w:t>
      </w:r>
      <w:r w:rsidR="00671EDA">
        <w:t xml:space="preserve"> This will provide an easy way to reach new users via email.</w:t>
      </w:r>
    </w:p>
    <w:p w14:paraId="7E1B6686" w14:textId="2E866C42" w:rsidR="00577C87" w:rsidRPr="008119AF" w:rsidRDefault="00577C87" w:rsidP="00577C87">
      <w:r>
        <w:rPr>
          <w:noProof/>
        </w:rPr>
        <w:drawing>
          <wp:inline distT="0" distB="0" distL="0" distR="0" wp14:anchorId="75F3DA7E" wp14:editId="25E05107">
            <wp:extent cx="5943600" cy="1223645"/>
            <wp:effectExtent l="190500" t="190500" r="190500" b="18605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t grid.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223645"/>
                    </a:xfrm>
                    <a:prstGeom prst="rect">
                      <a:avLst/>
                    </a:prstGeom>
                    <a:ln>
                      <a:noFill/>
                    </a:ln>
                    <a:effectLst>
                      <a:outerShdw blurRad="190500" algn="tl" rotWithShape="0">
                        <a:srgbClr val="000000">
                          <a:alpha val="70000"/>
                        </a:srgbClr>
                      </a:outerShdw>
                    </a:effectLst>
                  </pic:spPr>
                </pic:pic>
              </a:graphicData>
            </a:graphic>
          </wp:inline>
        </w:drawing>
      </w:r>
    </w:p>
    <w:p w14:paraId="309E8301" w14:textId="77777777" w:rsidR="00577C87" w:rsidRPr="00577C87" w:rsidRDefault="00577C87" w:rsidP="00577C87"/>
    <w:p w14:paraId="1424A024" w14:textId="0A8ACE9A" w:rsidR="00D73E1B" w:rsidRDefault="00577C87" w:rsidP="00D73E1B">
      <w:pPr>
        <w:pStyle w:val="Heading2"/>
      </w:pPr>
      <w:bookmarkStart w:id="44" w:name="_Toc48499487"/>
      <w:bookmarkStart w:id="45" w:name="_Toc50985444"/>
      <w:r>
        <w:t>Admin – Partial Listings Retention Settings</w:t>
      </w:r>
      <w:bookmarkEnd w:id="44"/>
      <w:bookmarkEnd w:id="45"/>
    </w:p>
    <w:p w14:paraId="5C203DF3" w14:textId="47D44129" w:rsidR="00D73E1B" w:rsidRDefault="00D73E1B" w:rsidP="00D73E1B">
      <w:pPr>
        <w:pStyle w:val="Heading3"/>
      </w:pPr>
      <w:bookmarkStart w:id="46" w:name="_Toc29904597"/>
      <w:r>
        <w:t>Action Item: N/A</w:t>
      </w:r>
      <w:bookmarkEnd w:id="46"/>
    </w:p>
    <w:p w14:paraId="178BE909" w14:textId="5847AE30" w:rsidR="00577C87" w:rsidRDefault="00577C87" w:rsidP="00577C87">
      <w:r>
        <w:t>To standardize retention settings for Partial Listings (status category 10), all Paragon customers whose Months to Keep Partial Listings and assets (photos and documents) setting were zero (0) have been increased to 12 months. Customers who already had settings greater than zero (0) were not affected.</w:t>
      </w:r>
    </w:p>
    <w:p w14:paraId="50F23FC7" w14:textId="1AC43087" w:rsidR="00577C87" w:rsidRDefault="00577C87" w:rsidP="00577C87"/>
    <w:p w14:paraId="04552C75" w14:textId="77777777" w:rsidR="00111FED" w:rsidRPr="00577C87" w:rsidRDefault="00111FED" w:rsidP="00111FED"/>
    <w:p w14:paraId="529745C4" w14:textId="34A4877A" w:rsidR="00111FED" w:rsidRDefault="00111FED" w:rsidP="00111FED">
      <w:pPr>
        <w:pStyle w:val="Heading2"/>
      </w:pPr>
      <w:bookmarkStart w:id="47" w:name="_Toc50985445"/>
      <w:r>
        <w:t>Admin – CDOM Calculation to include check for Previous List Office Match</w:t>
      </w:r>
      <w:bookmarkEnd w:id="47"/>
    </w:p>
    <w:p w14:paraId="105C5210" w14:textId="0A36DA53" w:rsidR="00111FED" w:rsidRDefault="00111FED" w:rsidP="00111FED">
      <w:pPr>
        <w:pStyle w:val="Heading3"/>
      </w:pPr>
      <w:r>
        <w:t xml:space="preserve">Action Item: </w:t>
      </w:r>
      <w:r w:rsidR="001C4CD0">
        <w:t xml:space="preserve"> Contact your SSM to turn on this configuration setting</w:t>
      </w:r>
    </w:p>
    <w:p w14:paraId="2A351748" w14:textId="77777777" w:rsidR="003E3962" w:rsidRPr="004173D7" w:rsidRDefault="003E3962" w:rsidP="003E3962">
      <w:pPr>
        <w:suppressAutoHyphens/>
        <w:spacing w:after="120" w:line="240" w:lineRule="auto"/>
        <w:jc w:val="both"/>
        <w:rPr>
          <w:rFonts w:ascii="Calibri" w:eastAsia="Times New Roman" w:hAnsi="Calibri" w:cs="Calibri"/>
          <w:sz w:val="24"/>
          <w:lang w:val="en-GB"/>
        </w:rPr>
      </w:pPr>
      <w:r w:rsidRPr="004173D7">
        <w:rPr>
          <w:rFonts w:ascii="Calibri" w:eastAsia="Times New Roman" w:hAnsi="Calibri" w:cs="Calibri"/>
          <w:sz w:val="24"/>
          <w:lang w:val="en-GB"/>
        </w:rPr>
        <w:t>To eliminate calculation of Cumulative Days on Market for a listing if the previous listing was with a different office, we have added a new configuration.</w:t>
      </w:r>
      <w:r>
        <w:rPr>
          <w:rFonts w:ascii="Calibri" w:eastAsia="Times New Roman" w:hAnsi="Calibri" w:cs="Calibri"/>
          <w:sz w:val="24"/>
          <w:lang w:val="en-GB"/>
        </w:rPr>
        <w:t xml:space="preserve">  This setting is defaulted to No, if you want to include previous office listings you will need to have your SSM set it to Yes for you.</w:t>
      </w:r>
    </w:p>
    <w:p w14:paraId="60D3FA41" w14:textId="09C120C8" w:rsidR="00D22F85" w:rsidRDefault="00D22F85" w:rsidP="00577C87"/>
    <w:p w14:paraId="11EC78E4" w14:textId="106E059A" w:rsidR="00D22F85" w:rsidRDefault="00D22F85" w:rsidP="00D22F85">
      <w:pPr>
        <w:pStyle w:val="Heading2"/>
      </w:pPr>
      <w:bookmarkStart w:id="48" w:name="_Toc48499488"/>
      <w:bookmarkStart w:id="49" w:name="_Toc50985446"/>
      <w:r>
        <w:lastRenderedPageBreak/>
        <w:t xml:space="preserve">Admin – </w:t>
      </w:r>
      <w:r w:rsidR="009F0132">
        <w:t>New RETS Business Rules Option</w:t>
      </w:r>
      <w:r w:rsidR="003178F0">
        <w:t xml:space="preserve"> </w:t>
      </w:r>
      <w:proofErr w:type="gramStart"/>
      <w:r w:rsidR="003178F0">
        <w:t xml:space="preserve">- </w:t>
      </w:r>
      <w:r w:rsidR="009F0132">
        <w:t xml:space="preserve"> </w:t>
      </w:r>
      <w:r>
        <w:t>Broker</w:t>
      </w:r>
      <w:proofErr w:type="gramEnd"/>
      <w:r>
        <w:t xml:space="preserve"> Only Feed Required</w:t>
      </w:r>
      <w:bookmarkEnd w:id="48"/>
      <w:bookmarkEnd w:id="49"/>
      <w:r>
        <w:t xml:space="preserve"> </w:t>
      </w:r>
    </w:p>
    <w:p w14:paraId="37E67867" w14:textId="77777777" w:rsidR="00D22F85" w:rsidRDefault="00D22F85" w:rsidP="00D22F85">
      <w:pPr>
        <w:pStyle w:val="Heading3"/>
      </w:pPr>
      <w:r>
        <w:t>Action Item: N/A</w:t>
      </w:r>
    </w:p>
    <w:p w14:paraId="6FB1F613" w14:textId="507BE7D8" w:rsidR="00D22F85" w:rsidRDefault="00D22F85" w:rsidP="00577C87">
      <w:r>
        <w:t>To meet requirements by NAR, a new business rule option will be added in Admin under R</w:t>
      </w:r>
      <w:r w:rsidR="003178F0">
        <w:t>ETS</w:t>
      </w:r>
      <w:r>
        <w:t xml:space="preserve"> Profiles.</w:t>
      </w:r>
      <w:r w:rsidR="009F0132">
        <w:t xml:space="preserve"> This Option will allow a single profile to provide access to all data belonging to a single Office/Firm.</w:t>
      </w:r>
      <w:r w:rsidR="00D119B8">
        <w:t xml:space="preserve"> The single profile can also be assigned to multiple RETS users</w:t>
      </w:r>
      <w:r w:rsidR="001C4CD0">
        <w:t>;</w:t>
      </w:r>
      <w:r w:rsidR="00D119B8">
        <w:t xml:space="preserve"> the user’s office value defines the scope of the available data.</w:t>
      </w:r>
      <w:r>
        <w:t xml:space="preserve"> </w:t>
      </w:r>
    </w:p>
    <w:p w14:paraId="14B5D8D6" w14:textId="77777777" w:rsidR="00D22F85" w:rsidRDefault="00D22F85" w:rsidP="00D22F85">
      <w:pPr>
        <w:spacing w:after="0"/>
      </w:pPr>
      <w:r>
        <w:t xml:space="preserve">When </w:t>
      </w:r>
      <w:r w:rsidRPr="00893A05">
        <w:rPr>
          <w:b/>
          <w:bCs/>
          <w:i/>
          <w:iCs/>
        </w:rPr>
        <w:t>Broker Rules</w:t>
      </w:r>
      <w:r>
        <w:t xml:space="preserve"> is selected, the following will happen:</w:t>
      </w:r>
    </w:p>
    <w:p w14:paraId="1F4C4CE1" w14:textId="77777777" w:rsidR="00D22F85" w:rsidRDefault="00D22F85" w:rsidP="00D22F85">
      <w:pPr>
        <w:pStyle w:val="ListParagraph"/>
        <w:numPr>
          <w:ilvl w:val="0"/>
          <w:numId w:val="12"/>
        </w:numPr>
        <w:spacing w:after="0" w:line="240" w:lineRule="auto"/>
        <w:contextualSpacing w:val="0"/>
      </w:pPr>
      <w:r>
        <w:t>All Fields from all Resources of the profile will be enabled by default (with exception of Tax, if the MLS includes a Tax Resource)</w:t>
      </w:r>
    </w:p>
    <w:p w14:paraId="4D2E23FC" w14:textId="4E595C84" w:rsidR="00D22F85" w:rsidRDefault="00D22F85" w:rsidP="00D22F85">
      <w:pPr>
        <w:pStyle w:val="ListParagraph"/>
        <w:numPr>
          <w:ilvl w:val="0"/>
          <w:numId w:val="12"/>
        </w:numPr>
        <w:spacing w:after="0" w:line="240" w:lineRule="auto"/>
        <w:contextualSpacing w:val="0"/>
      </w:pPr>
      <w:r>
        <w:t xml:space="preserve">When the </w:t>
      </w:r>
      <w:r w:rsidRPr="00893A05">
        <w:rPr>
          <w:b/>
          <w:bCs/>
          <w:i/>
          <w:iCs/>
        </w:rPr>
        <w:t>Broker Rules</w:t>
      </w:r>
      <w:r>
        <w:t xml:space="preserve"> profile is assigned to an agent account and the agent performs a RETS request, the </w:t>
      </w:r>
      <w:r w:rsidR="001C4CD0">
        <w:t xml:space="preserve">profile </w:t>
      </w:r>
      <w:r>
        <w:t xml:space="preserve">will automatically </w:t>
      </w:r>
    </w:p>
    <w:p w14:paraId="7E2768FD" w14:textId="77777777" w:rsidR="00D22F85" w:rsidRDefault="00D22F85" w:rsidP="00D22F85">
      <w:pPr>
        <w:pStyle w:val="ListParagraph"/>
        <w:numPr>
          <w:ilvl w:val="1"/>
          <w:numId w:val="12"/>
        </w:numPr>
        <w:spacing w:after="0" w:line="240" w:lineRule="auto"/>
        <w:contextualSpacing w:val="0"/>
      </w:pPr>
      <w:r>
        <w:t>Identify the Main Office</w:t>
      </w:r>
    </w:p>
    <w:p w14:paraId="48F3A812" w14:textId="77777777" w:rsidR="00D22F85" w:rsidRDefault="00D22F85" w:rsidP="00D22F85">
      <w:pPr>
        <w:pStyle w:val="ListParagraph"/>
        <w:numPr>
          <w:ilvl w:val="1"/>
          <w:numId w:val="12"/>
        </w:numPr>
        <w:spacing w:after="0" w:line="240" w:lineRule="auto"/>
        <w:contextualSpacing w:val="0"/>
      </w:pPr>
      <w:r>
        <w:t>Identify any Branch Offices</w:t>
      </w:r>
    </w:p>
    <w:p w14:paraId="4683A59D" w14:textId="77777777" w:rsidR="00D22F85" w:rsidRDefault="00D22F85" w:rsidP="00D22F85">
      <w:pPr>
        <w:pStyle w:val="ListParagraph"/>
        <w:numPr>
          <w:ilvl w:val="1"/>
          <w:numId w:val="12"/>
        </w:numPr>
        <w:spacing w:after="0" w:line="240" w:lineRule="auto"/>
        <w:contextualSpacing w:val="0"/>
      </w:pPr>
      <w:r>
        <w:t>Return listings where List Office = List Office 1, 2 or 3</w:t>
      </w:r>
    </w:p>
    <w:p w14:paraId="4375412A" w14:textId="77777777" w:rsidR="00D22F85" w:rsidRDefault="00D22F85" w:rsidP="00D22F85">
      <w:pPr>
        <w:spacing w:after="0"/>
      </w:pPr>
    </w:p>
    <w:p w14:paraId="0451CCE4" w14:textId="7A4AC5F9" w:rsidR="00D22F85" w:rsidRPr="00940943" w:rsidRDefault="00D22F85" w:rsidP="00D22F85">
      <w:pPr>
        <w:spacing w:after="0"/>
        <w:rPr>
          <w:b/>
          <w:bCs/>
        </w:rPr>
      </w:pPr>
      <w:r w:rsidRPr="00940943">
        <w:rPr>
          <w:b/>
          <w:bCs/>
        </w:rPr>
        <w:t>FAQ</w:t>
      </w:r>
      <w:r w:rsidR="003178F0">
        <w:rPr>
          <w:b/>
          <w:bCs/>
        </w:rPr>
        <w:t>s</w:t>
      </w:r>
    </w:p>
    <w:p w14:paraId="512DF821" w14:textId="77777777" w:rsidR="00D22F85" w:rsidRDefault="00D22F85" w:rsidP="00D22F85">
      <w:pPr>
        <w:spacing w:after="0"/>
      </w:pPr>
      <w:r w:rsidRPr="006D7CE0">
        <w:rPr>
          <w:b/>
          <w:bCs/>
        </w:rPr>
        <w:t>Q:</w:t>
      </w:r>
      <w:r>
        <w:t xml:space="preserve"> Do I need to create a Broker Rules profile for each of my Brokers?</w:t>
      </w:r>
    </w:p>
    <w:p w14:paraId="6B94F7C2" w14:textId="77777777" w:rsidR="00D22F85" w:rsidRPr="008A4BCB" w:rsidRDefault="00D22F85" w:rsidP="00D22F85">
      <w:pPr>
        <w:spacing w:after="0"/>
      </w:pPr>
      <w:r w:rsidRPr="006D7CE0">
        <w:rPr>
          <w:b/>
          <w:bCs/>
        </w:rPr>
        <w:t>A:</w:t>
      </w:r>
      <w:r>
        <w:t xml:space="preserve"> No. You can create a single Broker Rules profile and assign it to many brokers.</w:t>
      </w:r>
    </w:p>
    <w:p w14:paraId="4CF1AB49" w14:textId="77777777" w:rsidR="00D22F85" w:rsidRDefault="00D22F85" w:rsidP="00D22F85">
      <w:pPr>
        <w:spacing w:after="0"/>
      </w:pPr>
    </w:p>
    <w:p w14:paraId="6E44F93E" w14:textId="77777777" w:rsidR="00D22F85" w:rsidRDefault="00D22F85" w:rsidP="00D22F85">
      <w:pPr>
        <w:spacing w:after="0"/>
      </w:pPr>
      <w:r w:rsidRPr="006D7CE0">
        <w:rPr>
          <w:b/>
          <w:bCs/>
        </w:rPr>
        <w:t>Q:</w:t>
      </w:r>
      <w:r>
        <w:t xml:space="preserve"> Can I change an existing profile to be a Broker Rules profile?</w:t>
      </w:r>
    </w:p>
    <w:p w14:paraId="671AA4AD" w14:textId="63B1855C" w:rsidR="00D22F85" w:rsidRDefault="00D22F85" w:rsidP="00D22F85">
      <w:pPr>
        <w:spacing w:after="0"/>
        <w:ind w:left="216" w:hanging="216"/>
      </w:pPr>
      <w:r w:rsidRPr="006D7CE0">
        <w:rPr>
          <w:b/>
          <w:bCs/>
        </w:rPr>
        <w:t>A:</w:t>
      </w:r>
      <w:r>
        <w:t xml:space="preserve"> Yes, but it will replace any filters or selected Resources with the Broker Rules selections. However, Paragon will warn you in a prompt that this will happen before you click Save so you can cancel if you’re not sure.</w:t>
      </w:r>
    </w:p>
    <w:p w14:paraId="2C560ABE" w14:textId="77777777" w:rsidR="001C4CD0" w:rsidRDefault="001C4CD0" w:rsidP="00D22F85">
      <w:pPr>
        <w:spacing w:after="0"/>
        <w:ind w:left="216" w:hanging="216"/>
      </w:pPr>
    </w:p>
    <w:p w14:paraId="7E87F758" w14:textId="77777777" w:rsidR="00D22F85" w:rsidRDefault="00D22F85" w:rsidP="00D22F85">
      <w:pPr>
        <w:spacing w:after="0"/>
        <w:ind w:left="216" w:hanging="216"/>
      </w:pPr>
      <w:r w:rsidRPr="006D7CE0">
        <w:rPr>
          <w:b/>
          <w:bCs/>
        </w:rPr>
        <w:t>Q:</w:t>
      </w:r>
      <w:r>
        <w:t xml:space="preserve"> After creating the Broker Rules profile, can I edit any of the Resources of the profile? </w:t>
      </w:r>
    </w:p>
    <w:p w14:paraId="4128E135" w14:textId="77777777" w:rsidR="00D22F85" w:rsidRDefault="00D22F85" w:rsidP="00D22F85">
      <w:pPr>
        <w:spacing w:after="0"/>
        <w:ind w:left="216" w:hanging="216"/>
      </w:pPr>
      <w:r w:rsidRPr="006D7CE0">
        <w:rPr>
          <w:b/>
          <w:bCs/>
        </w:rPr>
        <w:t>A:</w:t>
      </w:r>
      <w:r>
        <w:t xml:space="preserve"> Yes, but if you have multiple brokers assigned to a Broker Rules profile, it will affect all users. You might want to consider creating a separate Broker Rules profile for any exceptions.</w:t>
      </w:r>
    </w:p>
    <w:p w14:paraId="469FE102" w14:textId="77777777" w:rsidR="00D22F85" w:rsidRDefault="00D22F85" w:rsidP="00D22F85">
      <w:pPr>
        <w:spacing w:after="0"/>
        <w:ind w:left="216" w:hanging="216"/>
      </w:pPr>
    </w:p>
    <w:p w14:paraId="7AC23EFE" w14:textId="77777777" w:rsidR="00D22F85" w:rsidRDefault="00D22F85" w:rsidP="00577C87"/>
    <w:p w14:paraId="200DE820" w14:textId="5DC34764" w:rsidR="009420BB" w:rsidRDefault="00D22F85" w:rsidP="00577C87">
      <w:r>
        <w:rPr>
          <w:noProof/>
        </w:rPr>
        <w:drawing>
          <wp:inline distT="0" distB="0" distL="0" distR="0" wp14:anchorId="2796A7EA" wp14:editId="59B474A7">
            <wp:extent cx="4882506" cy="1860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4339"/>
                    <a:stretch/>
                  </pic:blipFill>
                  <pic:spPr bwMode="auto">
                    <a:xfrm>
                      <a:off x="0" y="0"/>
                      <a:ext cx="4889744" cy="1863308"/>
                    </a:xfrm>
                    <a:prstGeom prst="rect">
                      <a:avLst/>
                    </a:prstGeom>
                    <a:ln>
                      <a:noFill/>
                    </a:ln>
                    <a:extLst>
                      <a:ext uri="{53640926-AAD7-44D8-BBD7-CCE9431645EC}">
                        <a14:shadowObscured xmlns:a14="http://schemas.microsoft.com/office/drawing/2010/main"/>
                      </a:ext>
                    </a:extLst>
                  </pic:spPr>
                </pic:pic>
              </a:graphicData>
            </a:graphic>
          </wp:inline>
        </w:drawing>
      </w:r>
    </w:p>
    <w:p w14:paraId="44BA560F" w14:textId="7F0303A4" w:rsidR="009420BB" w:rsidRDefault="009420BB" w:rsidP="00577C87"/>
    <w:p w14:paraId="6B6562E7" w14:textId="710FD0BB" w:rsidR="00577C87" w:rsidRDefault="009420BB" w:rsidP="00577C87">
      <w:pPr>
        <w:pStyle w:val="Heading2"/>
      </w:pPr>
      <w:bookmarkStart w:id="50" w:name="_Toc48499489"/>
      <w:bookmarkStart w:id="51" w:name="_Toc50985447"/>
      <w:r>
        <w:lastRenderedPageBreak/>
        <w:t>A</w:t>
      </w:r>
      <w:r w:rsidR="00A64B93">
        <w:t xml:space="preserve">dmin </w:t>
      </w:r>
      <w:r>
        <w:t>–</w:t>
      </w:r>
      <w:r w:rsidR="00A64B93">
        <w:t xml:space="preserve"> </w:t>
      </w:r>
      <w:r w:rsidR="00CA1BE2">
        <w:t xml:space="preserve">Affiliate Connect </w:t>
      </w:r>
      <w:r>
        <w:t xml:space="preserve">New </w:t>
      </w:r>
      <w:r w:rsidR="00577C87">
        <w:t>Login Agreement</w:t>
      </w:r>
      <w:r w:rsidR="00902717">
        <w:t xml:space="preserve"> </w:t>
      </w:r>
      <w:r w:rsidR="00040C2E">
        <w:t>Type</w:t>
      </w:r>
      <w:bookmarkEnd w:id="50"/>
      <w:bookmarkEnd w:id="51"/>
      <w:r w:rsidR="00577C87">
        <w:t xml:space="preserve">  </w:t>
      </w:r>
    </w:p>
    <w:p w14:paraId="2B901701" w14:textId="56BE051B" w:rsidR="00577C87" w:rsidRDefault="00577C87" w:rsidP="00577C87">
      <w:pPr>
        <w:pStyle w:val="Heading3"/>
      </w:pPr>
      <w:r>
        <w:t>Action Item: N/A</w:t>
      </w:r>
    </w:p>
    <w:p w14:paraId="0915898F" w14:textId="4ECA3A40" w:rsidR="009420BB" w:rsidRDefault="00CF2AC0" w:rsidP="00577C87">
      <w:r>
        <w:t xml:space="preserve">Paragon Affiliate Connect will require a Terms of Use agreement to be accepted by the agent. To accommodate this, we have added to the </w:t>
      </w:r>
      <w:r w:rsidR="00040C2E">
        <w:t>Admin&gt;M</w:t>
      </w:r>
      <w:r>
        <w:t>essaging</w:t>
      </w:r>
      <w:r w:rsidR="00040C2E">
        <w:t>&gt;L</w:t>
      </w:r>
      <w:r>
        <w:t xml:space="preserve">ogin agreement the Type field. When a new login agreement is added the admin will have the choice of MLS/Board or BK Terms. </w:t>
      </w:r>
      <w:r w:rsidR="00040C2E">
        <w:t xml:space="preserve">Currently there is not a type </w:t>
      </w:r>
      <w:r w:rsidR="00F97312">
        <w:t>drop down</w:t>
      </w:r>
      <w:r w:rsidR="00040C2E">
        <w:t xml:space="preserve"> so it assumes MLS/Board.</w:t>
      </w:r>
    </w:p>
    <w:p w14:paraId="61490D8A" w14:textId="194F7D5F" w:rsidR="00CF2AC0" w:rsidRDefault="00CF2AC0" w:rsidP="00577C87">
      <w:r>
        <w:rPr>
          <w:noProof/>
        </w:rPr>
        <w:drawing>
          <wp:inline distT="0" distB="0" distL="0" distR="0" wp14:anchorId="19896F05" wp14:editId="39B0C5B9">
            <wp:extent cx="3152775" cy="3315803"/>
            <wp:effectExtent l="0" t="0" r="0" b="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C type fie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4543" cy="3328180"/>
                    </a:xfrm>
                    <a:prstGeom prst="rect">
                      <a:avLst/>
                    </a:prstGeom>
                  </pic:spPr>
                </pic:pic>
              </a:graphicData>
            </a:graphic>
          </wp:inline>
        </w:drawing>
      </w:r>
    </w:p>
    <w:p w14:paraId="7924222A" w14:textId="77777777" w:rsidR="00CF2AC0" w:rsidRPr="00577C87" w:rsidRDefault="00CF2AC0" w:rsidP="00577C87"/>
    <w:p w14:paraId="5075BECE" w14:textId="2620F660" w:rsidR="0077476E" w:rsidRDefault="0077476E" w:rsidP="00986469">
      <w:pPr>
        <w:rPr>
          <w:noProof/>
        </w:rPr>
      </w:pPr>
    </w:p>
    <w:p w14:paraId="5025B30F" w14:textId="77777777" w:rsidR="00A64B93" w:rsidRDefault="00A64B93" w:rsidP="002D33A7">
      <w:pPr>
        <w:rPr>
          <w:noProof/>
        </w:rPr>
      </w:pPr>
    </w:p>
    <w:p w14:paraId="7900102A" w14:textId="498C08AB" w:rsidR="0082257E" w:rsidRDefault="0082257E" w:rsidP="00986469">
      <w:pPr>
        <w:rPr>
          <w:noProof/>
        </w:rPr>
      </w:pPr>
    </w:p>
    <w:p w14:paraId="12791B5A" w14:textId="77777777" w:rsidR="00A64B93" w:rsidRDefault="00A64B93">
      <w:pPr>
        <w:rPr>
          <w:noProof/>
        </w:rPr>
      </w:pPr>
      <w:r>
        <w:rPr>
          <w:noProof/>
        </w:rPr>
        <w:br w:type="page"/>
      </w:r>
    </w:p>
    <w:p w14:paraId="4B1AFFC5" w14:textId="77777777" w:rsidR="00867C73" w:rsidRDefault="00867C73" w:rsidP="00867C73">
      <w:pPr>
        <w:pStyle w:val="Heading1"/>
      </w:pPr>
      <w:bookmarkStart w:id="52" w:name="_Toc29904616"/>
      <w:bookmarkStart w:id="53" w:name="_Toc48499490"/>
      <w:bookmarkStart w:id="54" w:name="_Toc50985448"/>
      <w:r>
        <w:lastRenderedPageBreak/>
        <w:t>Paragon Connect</w:t>
      </w:r>
      <w:bookmarkEnd w:id="52"/>
      <w:bookmarkEnd w:id="53"/>
      <w:bookmarkEnd w:id="54"/>
    </w:p>
    <w:p w14:paraId="65D30B9F" w14:textId="77777777" w:rsidR="00867C73" w:rsidRDefault="00867C73">
      <w:pPr>
        <w:rPr>
          <w:b/>
        </w:rPr>
      </w:pPr>
      <w:r w:rsidRPr="00796394">
        <w:rPr>
          <w:b/>
        </w:rPr>
        <w:t>All options in this section are either configurable via MLS Administration controls or by your System Support Manager as noted.</w:t>
      </w:r>
    </w:p>
    <w:p w14:paraId="6C71B18B" w14:textId="26FA9AE3" w:rsidR="001E4AA6" w:rsidRDefault="00671EDA" w:rsidP="001E4AA6">
      <w:pPr>
        <w:pStyle w:val="Heading2"/>
      </w:pPr>
      <w:bookmarkStart w:id="55" w:name="_Toc48499492"/>
      <w:bookmarkStart w:id="56" w:name="_Toc50985449"/>
      <w:r>
        <w:t>P</w:t>
      </w:r>
      <w:r w:rsidR="000E541D">
        <w:t>roperty Watch</w:t>
      </w:r>
      <w:bookmarkEnd w:id="55"/>
      <w:bookmarkEnd w:id="56"/>
    </w:p>
    <w:bookmarkStart w:id="57" w:name="_Toc23838827"/>
    <w:bookmarkStart w:id="58" w:name="_Toc24461990"/>
    <w:bookmarkStart w:id="59" w:name="_Toc24621144"/>
    <w:bookmarkStart w:id="60" w:name="_Toc24624111"/>
    <w:bookmarkStart w:id="61" w:name="_Toc29904618"/>
    <w:p w14:paraId="60B51914" w14:textId="4A065502" w:rsidR="001E4AA6" w:rsidRDefault="000E541D" w:rsidP="001E4AA6">
      <w:pPr>
        <w:pStyle w:val="Heading3"/>
      </w:pPr>
      <w:r>
        <w:rPr>
          <w:noProof/>
        </w:rPr>
        <mc:AlternateContent>
          <mc:Choice Requires="wpg">
            <w:drawing>
              <wp:anchor distT="0" distB="0" distL="114300" distR="114300" simplePos="0" relativeHeight="251659264" behindDoc="1" locked="0" layoutInCell="1" allowOverlap="1" wp14:anchorId="2E3BE025" wp14:editId="7F784228">
                <wp:simplePos x="0" y="0"/>
                <wp:positionH relativeFrom="column">
                  <wp:posOffset>3305175</wp:posOffset>
                </wp:positionH>
                <wp:positionV relativeFrom="paragraph">
                  <wp:posOffset>24380</wp:posOffset>
                </wp:positionV>
                <wp:extent cx="3131820" cy="3451860"/>
                <wp:effectExtent l="0" t="0" r="5080" b="2540"/>
                <wp:wrapTight wrapText="bothSides">
                  <wp:wrapPolygon edited="0">
                    <wp:start x="1051" y="0"/>
                    <wp:lineTo x="438" y="238"/>
                    <wp:lineTo x="0" y="795"/>
                    <wp:lineTo x="0" y="18437"/>
                    <wp:lineTo x="3066" y="19073"/>
                    <wp:lineTo x="5869" y="19073"/>
                    <wp:lineTo x="5869" y="19788"/>
                    <wp:lineTo x="8234" y="20344"/>
                    <wp:lineTo x="11387" y="20344"/>
                    <wp:lineTo x="11387" y="20662"/>
                    <wp:lineTo x="12175" y="21536"/>
                    <wp:lineTo x="12438" y="21536"/>
                    <wp:lineTo x="20496" y="21536"/>
                    <wp:lineTo x="20759" y="21536"/>
                    <wp:lineTo x="21547" y="20662"/>
                    <wp:lineTo x="21547" y="3179"/>
                    <wp:lineTo x="20146" y="2861"/>
                    <wp:lineTo x="16029" y="2543"/>
                    <wp:lineTo x="16117" y="1669"/>
                    <wp:lineTo x="14540" y="1351"/>
                    <wp:lineTo x="10161" y="1033"/>
                    <wp:lineTo x="9372" y="159"/>
                    <wp:lineTo x="8934" y="0"/>
                    <wp:lineTo x="1051" y="0"/>
                  </wp:wrapPolygon>
                </wp:wrapTight>
                <wp:docPr id="15" name="Group 15"/>
                <wp:cNvGraphicFramePr/>
                <a:graphic xmlns:a="http://schemas.openxmlformats.org/drawingml/2006/main">
                  <a:graphicData uri="http://schemas.microsoft.com/office/word/2010/wordprocessingGroup">
                    <wpg:wgp>
                      <wpg:cNvGrpSpPr/>
                      <wpg:grpSpPr>
                        <a:xfrm>
                          <a:off x="0" y="0"/>
                          <a:ext cx="3131820" cy="3451860"/>
                          <a:chOff x="0" y="0"/>
                          <a:chExt cx="4450862" cy="4906205"/>
                        </a:xfrm>
                      </wpg:grpSpPr>
                      <wpg:grpSp>
                        <wpg:cNvPr id="16" name="Group 1"/>
                        <wpg:cNvGrpSpPr/>
                        <wpg:grpSpPr>
                          <a:xfrm>
                            <a:off x="0" y="0"/>
                            <a:ext cx="2082832" cy="4238152"/>
                            <a:chOff x="0" y="0"/>
                            <a:chExt cx="2082832" cy="4238152"/>
                          </a:xfrm>
                        </wpg:grpSpPr>
                        <pic:pic xmlns:pic="http://schemas.openxmlformats.org/drawingml/2006/picture">
                          <pic:nvPicPr>
                            <pic:cNvPr id="19" name="Picture 19"/>
                            <pic:cNvPicPr>
                              <a:picLocks noChangeAspect="1"/>
                            </pic:cNvPicPr>
                          </pic:nvPicPr>
                          <pic:blipFill>
                            <a:blip r:embed="rId26"/>
                            <a:stretch>
                              <a:fillRect/>
                            </a:stretch>
                          </pic:blipFill>
                          <pic:spPr>
                            <a:xfrm>
                              <a:off x="0" y="0"/>
                              <a:ext cx="2082832" cy="4238152"/>
                            </a:xfrm>
                            <a:prstGeom prst="rect">
                              <a:avLst/>
                            </a:prstGeom>
                          </pic:spPr>
                        </pic:pic>
                        <pic:pic xmlns:pic="http://schemas.openxmlformats.org/drawingml/2006/picture">
                          <pic:nvPicPr>
                            <pic:cNvPr id="25" name="Picture 25"/>
                            <pic:cNvPicPr>
                              <a:picLocks noChangeAspect="1"/>
                            </pic:cNvPicPr>
                          </pic:nvPicPr>
                          <pic:blipFill>
                            <a:blip r:embed="rId27"/>
                            <a:srcRect/>
                            <a:stretch/>
                          </pic:blipFill>
                          <pic:spPr>
                            <a:xfrm>
                              <a:off x="122577" y="485585"/>
                              <a:ext cx="1837676" cy="3266981"/>
                            </a:xfrm>
                            <a:prstGeom prst="rect">
                              <a:avLst/>
                            </a:prstGeom>
                          </pic:spPr>
                        </pic:pic>
                      </wpg:grpSp>
                      <pic:pic xmlns:pic="http://schemas.openxmlformats.org/drawingml/2006/picture">
                        <pic:nvPicPr>
                          <pic:cNvPr id="26" name="Picture 2" descr="A screen shot of a computer&#10;&#10;Description automatically generated"/>
                          <pic:cNvPicPr>
                            <a:picLocks noChangeAspect="1"/>
                          </pic:cNvPicPr>
                        </pic:nvPicPr>
                        <pic:blipFill>
                          <a:blip r:embed="rId26"/>
                          <a:stretch>
                            <a:fillRect/>
                          </a:stretch>
                        </pic:blipFill>
                        <pic:spPr>
                          <a:xfrm>
                            <a:off x="1219200" y="328246"/>
                            <a:ext cx="2082800" cy="4237990"/>
                          </a:xfrm>
                          <a:prstGeom prst="rect">
                            <a:avLst/>
                          </a:prstGeom>
                        </pic:spPr>
                      </pic:pic>
                      <pic:pic xmlns:pic="http://schemas.openxmlformats.org/drawingml/2006/picture">
                        <pic:nvPicPr>
                          <pic:cNvPr id="27" name="Picture 6"/>
                          <pic:cNvPicPr>
                            <a:picLocks noChangeAspect="1"/>
                          </pic:cNvPicPr>
                        </pic:nvPicPr>
                        <pic:blipFill>
                          <a:blip r:embed="rId28"/>
                          <a:srcRect/>
                          <a:stretch/>
                        </pic:blipFill>
                        <pic:spPr>
                          <a:xfrm>
                            <a:off x="1336431" y="820615"/>
                            <a:ext cx="1837055" cy="3266440"/>
                          </a:xfrm>
                          <a:prstGeom prst="rect">
                            <a:avLst/>
                          </a:prstGeom>
                        </pic:spPr>
                      </pic:pic>
                      <pic:pic xmlns:pic="http://schemas.openxmlformats.org/drawingml/2006/picture">
                        <pic:nvPicPr>
                          <pic:cNvPr id="28" name="Picture 4"/>
                          <pic:cNvPicPr>
                            <a:picLocks noChangeAspect="1"/>
                          </pic:cNvPicPr>
                        </pic:nvPicPr>
                        <pic:blipFill>
                          <a:blip r:embed="rId29"/>
                          <a:stretch>
                            <a:fillRect/>
                          </a:stretch>
                        </pic:blipFill>
                        <pic:spPr>
                          <a:xfrm>
                            <a:off x="2368062" y="668215"/>
                            <a:ext cx="2082800" cy="4237990"/>
                          </a:xfrm>
                          <a:prstGeom prst="rect">
                            <a:avLst/>
                          </a:prstGeom>
                        </pic:spPr>
                      </pic:pic>
                      <pic:pic xmlns:pic="http://schemas.openxmlformats.org/drawingml/2006/picture">
                        <pic:nvPicPr>
                          <pic:cNvPr id="29" name="Picture 3"/>
                          <pic:cNvPicPr>
                            <a:picLocks noChangeAspect="1"/>
                          </pic:cNvPicPr>
                        </pic:nvPicPr>
                        <pic:blipFill>
                          <a:blip r:embed="rId30"/>
                          <a:srcRect/>
                          <a:stretch/>
                        </pic:blipFill>
                        <pic:spPr>
                          <a:xfrm>
                            <a:off x="2485292" y="1160585"/>
                            <a:ext cx="1837055" cy="3266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55DC4" id="Group 15" o:spid="_x0000_s1026" style="position:absolute;margin-left:260.25pt;margin-top:1.9pt;width:246.6pt;height:271.8pt;z-index:-251657216;mso-width-relative:margin;mso-height-relative:margin" coordsize="44508,4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">
                <v:group id="Group 1" o:spid="_x0000_s1027" style="position:absolute;width:20828;height:42381" coordsize="20828,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">
                    <v:imagedata r:id="rId37" o:title=""/>
                  </v:shape>
                  <v:shape id="Picture 25" o:spid="_x0000_s1029" type="#_x0000_t75" style="position:absolute;left:1225;top:4855;width:1837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">
                    <v:imagedata r:id="rId38" o:title=""/>
                  </v:shape>
                </v:group>
                <v:shape id="Picture 2" o:spid="_x0000_s1030" type="#_x0000_t75" alt="A screen shot of a computer&#10;&#10;Description automatically generated" style="position:absolute;left:12192;top:3282;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">
                  <v:imagedata r:id="rId37" o:title="A screen shot of a computer&#10;&#10;Description automatically generated"/>
                </v:shape>
                <v:shape id="Picture 6" o:spid="_x0000_s1031" type="#_x0000_t75" style="position:absolute;left:13364;top:8206;width:18370;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">
                  <v:imagedata r:id="rId39" o:title=""/>
                </v:shape>
                <v:shape id="Picture 4" o:spid="_x0000_s1032" type="#_x0000_t75" style="position:absolute;left:23680;top:6682;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">
                  <v:imagedata r:id="rId40" o:title=""/>
                </v:shape>
                <v:shape id="Picture 3" o:spid="_x0000_s1033" type="#_x0000_t75" style="position:absolute;left:24852;top:11605;width:18371;height:3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">
                  <v:imagedata r:id="rId41" o:title=""/>
                </v:shape>
                <w10:wrap type="tight"/>
              </v:group>
            </w:pict>
          </mc:Fallback>
        </mc:AlternateContent>
      </w:r>
      <w:r w:rsidR="001E4AA6">
        <w:t>Action Item: N/A</w:t>
      </w:r>
      <w:bookmarkEnd w:id="57"/>
      <w:bookmarkEnd w:id="58"/>
      <w:bookmarkEnd w:id="59"/>
      <w:bookmarkEnd w:id="60"/>
      <w:bookmarkEnd w:id="61"/>
    </w:p>
    <w:p w14:paraId="260A860B" w14:textId="5525EC0E" w:rsidR="000E541D" w:rsidRPr="00E83E4F" w:rsidRDefault="000E541D" w:rsidP="000E541D">
      <w:r w:rsidRPr="00E83E4F">
        <w:t xml:space="preserve">In our previous release, we introduced interactive parcels.  </w:t>
      </w:r>
      <w:r>
        <w:t>With interactive parcels, y</w:t>
      </w:r>
      <w:r w:rsidRPr="00E83E4F">
        <w:t xml:space="preserve">ou can zoom and tap on any parcel.  You can then view the public record data of that property.  In this release, we are now adding the ability for you to watch these properties and get alerted when any data changes on these records.  </w:t>
      </w:r>
      <w:r>
        <w:t>We also apply a color overlay to any watch</w:t>
      </w:r>
      <w:r w:rsidR="00EF2089">
        <w:t>ed</w:t>
      </w:r>
      <w:r>
        <w:t xml:space="preserve"> properties.  This allows you to see which parcels you are already watching.  </w:t>
      </w:r>
    </w:p>
    <w:p w14:paraId="7CC5097E" w14:textId="77777777" w:rsidR="000E541D" w:rsidRDefault="000E541D" w:rsidP="000E541D"/>
    <w:p w14:paraId="2E0A1B23" w14:textId="77777777" w:rsidR="000E541D" w:rsidRDefault="000E541D" w:rsidP="000E541D">
      <w:pPr>
        <w:pStyle w:val="ListParagraph"/>
        <w:numPr>
          <w:ilvl w:val="0"/>
          <w:numId w:val="6"/>
        </w:numPr>
        <w:spacing w:after="0" w:line="240" w:lineRule="auto"/>
      </w:pPr>
      <w:r>
        <w:t>Click on any Parcel</w:t>
      </w:r>
    </w:p>
    <w:p w14:paraId="54BFEB00" w14:textId="77777777" w:rsidR="000E541D" w:rsidRDefault="000E541D" w:rsidP="000E541D">
      <w:pPr>
        <w:pStyle w:val="ListParagraph"/>
        <w:numPr>
          <w:ilvl w:val="0"/>
          <w:numId w:val="6"/>
        </w:numPr>
        <w:spacing w:after="0" w:line="240" w:lineRule="auto"/>
      </w:pPr>
      <w:r>
        <w:t>View Public Record Data</w:t>
      </w:r>
    </w:p>
    <w:p w14:paraId="61A73E4F" w14:textId="77777777" w:rsidR="000E541D" w:rsidRDefault="000E541D" w:rsidP="000E541D">
      <w:pPr>
        <w:pStyle w:val="ListParagraph"/>
        <w:numPr>
          <w:ilvl w:val="0"/>
          <w:numId w:val="6"/>
        </w:numPr>
        <w:spacing w:after="0" w:line="240" w:lineRule="auto"/>
      </w:pPr>
      <w:r>
        <w:t>Watch that record</w:t>
      </w:r>
    </w:p>
    <w:p w14:paraId="680E3856" w14:textId="77777777" w:rsidR="000E541D" w:rsidRDefault="000E541D" w:rsidP="000E541D">
      <w:pPr>
        <w:pStyle w:val="ListParagraph"/>
        <w:numPr>
          <w:ilvl w:val="0"/>
          <w:numId w:val="6"/>
        </w:numPr>
        <w:spacing w:after="0" w:line="240" w:lineRule="auto"/>
      </w:pPr>
      <w:r>
        <w:t>Map highlights any watch properties</w:t>
      </w:r>
    </w:p>
    <w:p w14:paraId="04941AB4" w14:textId="77777777" w:rsidR="000E541D" w:rsidRDefault="000E541D" w:rsidP="000E541D">
      <w:pPr>
        <w:pStyle w:val="ListParagraph"/>
        <w:numPr>
          <w:ilvl w:val="0"/>
          <w:numId w:val="6"/>
        </w:numPr>
        <w:spacing w:after="0" w:line="240" w:lineRule="auto"/>
      </w:pPr>
      <w:r>
        <w:t>Alerts sent on any changes to the property</w:t>
      </w:r>
    </w:p>
    <w:p w14:paraId="21FB83E3" w14:textId="38BFB305" w:rsidR="00356BEF" w:rsidRDefault="00356BEF" w:rsidP="001E4AA6"/>
    <w:p w14:paraId="038A3672" w14:textId="4303F775" w:rsidR="00671EDA" w:rsidRPr="00671EDA" w:rsidRDefault="000E541D" w:rsidP="00671EDA">
      <w:pPr>
        <w:pStyle w:val="Heading2"/>
      </w:pPr>
      <w:bookmarkStart w:id="62" w:name="_Toc48499494"/>
      <w:bookmarkStart w:id="63" w:name="_Toc23253864"/>
      <w:bookmarkStart w:id="64" w:name="_Toc23253942"/>
      <w:bookmarkStart w:id="65" w:name="_Toc23422578"/>
      <w:bookmarkStart w:id="66" w:name="_Toc23838869"/>
      <w:bookmarkStart w:id="67" w:name="_Toc24462032"/>
      <w:bookmarkStart w:id="68" w:name="_Toc24621188"/>
      <w:bookmarkStart w:id="69" w:name="_Toc24624155"/>
      <w:bookmarkStart w:id="70" w:name="_Toc50985450"/>
      <w:r>
        <w:lastRenderedPageBreak/>
        <w:t>Multiple Tours and Open Houses</w:t>
      </w:r>
      <w:bookmarkEnd w:id="62"/>
      <w:bookmarkEnd w:id="70"/>
    </w:p>
    <w:p w14:paraId="72D288C8" w14:textId="02B00A07" w:rsidR="00356BEF" w:rsidRDefault="00093E3E" w:rsidP="00356BEF">
      <w:pPr>
        <w:pStyle w:val="Heading3"/>
      </w:pPr>
      <w:r>
        <w:rPr>
          <w:noProof/>
        </w:rPr>
        <mc:AlternateContent>
          <mc:Choice Requires="wpg">
            <w:drawing>
              <wp:anchor distT="0" distB="0" distL="114300" distR="114300" simplePos="0" relativeHeight="251682816" behindDoc="1" locked="0" layoutInCell="1" allowOverlap="1" wp14:anchorId="0EDCDCE4" wp14:editId="55783807">
                <wp:simplePos x="0" y="0"/>
                <wp:positionH relativeFrom="column">
                  <wp:posOffset>3973830</wp:posOffset>
                </wp:positionH>
                <wp:positionV relativeFrom="paragraph">
                  <wp:posOffset>227965</wp:posOffset>
                </wp:positionV>
                <wp:extent cx="2311400" cy="3216910"/>
                <wp:effectExtent l="0" t="0" r="0" b="0"/>
                <wp:wrapTight wrapText="bothSides">
                  <wp:wrapPolygon edited="0">
                    <wp:start x="1543" y="0"/>
                    <wp:lineTo x="712" y="256"/>
                    <wp:lineTo x="0" y="938"/>
                    <wp:lineTo x="0" y="18590"/>
                    <wp:lineTo x="119" y="19613"/>
                    <wp:lineTo x="4273" y="20466"/>
                    <wp:lineTo x="6527" y="20722"/>
                    <wp:lineTo x="7833" y="21489"/>
                    <wp:lineTo x="8189" y="21489"/>
                    <wp:lineTo x="19938" y="21489"/>
                    <wp:lineTo x="20295" y="21489"/>
                    <wp:lineTo x="21481" y="20722"/>
                    <wp:lineTo x="21481" y="1961"/>
                    <wp:lineTo x="19582" y="1535"/>
                    <wp:lineTo x="15073" y="1109"/>
                    <wp:lineTo x="14004" y="256"/>
                    <wp:lineTo x="13292" y="0"/>
                    <wp:lineTo x="1543" y="0"/>
                  </wp:wrapPolygon>
                </wp:wrapTight>
                <wp:docPr id="39" name="Group 39"/>
                <wp:cNvGraphicFramePr/>
                <a:graphic xmlns:a="http://schemas.openxmlformats.org/drawingml/2006/main">
                  <a:graphicData uri="http://schemas.microsoft.com/office/word/2010/wordprocessingGroup">
                    <wpg:wgp>
                      <wpg:cNvGrpSpPr/>
                      <wpg:grpSpPr>
                        <a:xfrm>
                          <a:off x="0" y="0"/>
                          <a:ext cx="2311400" cy="3216910"/>
                          <a:chOff x="0" y="0"/>
                          <a:chExt cx="3008923" cy="4577959"/>
                        </a:xfrm>
                      </wpg:grpSpPr>
                      <pic:pic xmlns:pic="http://schemas.openxmlformats.org/drawingml/2006/picture">
                        <pic:nvPicPr>
                          <pic:cNvPr id="40" name="Picture 2" descr="A screen shot of a computer&#10;&#10;Description automatically generated"/>
                          <pic:cNvPicPr>
                            <a:picLocks noChangeAspect="1"/>
                          </pic:cNvPicPr>
                        </pic:nvPicPr>
                        <pic:blipFill>
                          <a:blip r:embed="rId26"/>
                          <a:stretch>
                            <a:fillRect/>
                          </a:stretch>
                        </pic:blipFill>
                        <pic:spPr>
                          <a:xfrm>
                            <a:off x="0" y="0"/>
                            <a:ext cx="2082800" cy="4237990"/>
                          </a:xfrm>
                          <a:prstGeom prst="rect">
                            <a:avLst/>
                          </a:prstGeom>
                        </pic:spPr>
                      </pic:pic>
                      <pic:pic xmlns:pic="http://schemas.openxmlformats.org/drawingml/2006/picture">
                        <pic:nvPicPr>
                          <pic:cNvPr id="41" name="Picture 6" descr="A screenshot of a social media post&#10;&#10;Description automatically generated"/>
                          <pic:cNvPicPr>
                            <a:picLocks noChangeAspect="1"/>
                          </pic:cNvPicPr>
                        </pic:nvPicPr>
                        <pic:blipFill>
                          <a:blip r:embed="rId42"/>
                          <a:srcRect/>
                          <a:stretch/>
                        </pic:blipFill>
                        <pic:spPr>
                          <a:xfrm>
                            <a:off x="128954" y="492369"/>
                            <a:ext cx="1828165" cy="3266440"/>
                          </a:xfrm>
                          <a:prstGeom prst="rect">
                            <a:avLst/>
                          </a:prstGeom>
                        </pic:spPr>
                      </pic:pic>
                      <pic:pic xmlns:pic="http://schemas.openxmlformats.org/drawingml/2006/picture">
                        <pic:nvPicPr>
                          <pic:cNvPr id="52" name="Picture 4" descr="A screen shot of a computer&#10;&#10;Description automatically generated"/>
                          <pic:cNvPicPr>
                            <a:picLocks noChangeAspect="1"/>
                          </pic:cNvPicPr>
                        </pic:nvPicPr>
                        <pic:blipFill>
                          <a:blip r:embed="rId29"/>
                          <a:stretch>
                            <a:fillRect/>
                          </a:stretch>
                        </pic:blipFill>
                        <pic:spPr>
                          <a:xfrm>
                            <a:off x="926123" y="339969"/>
                            <a:ext cx="2082800" cy="4237990"/>
                          </a:xfrm>
                          <a:prstGeom prst="rect">
                            <a:avLst/>
                          </a:prstGeom>
                        </pic:spPr>
                      </pic:pic>
                      <pic:pic xmlns:pic="http://schemas.openxmlformats.org/drawingml/2006/picture">
                        <pic:nvPicPr>
                          <pic:cNvPr id="53" name="Picture 3" descr="A screenshot of a cell phone&#10;&#10;Description automatically generated"/>
                          <pic:cNvPicPr>
                            <a:picLocks noChangeAspect="1"/>
                          </pic:cNvPicPr>
                        </pic:nvPicPr>
                        <pic:blipFill>
                          <a:blip r:embed="rId43"/>
                          <a:srcRect/>
                          <a:stretch/>
                        </pic:blipFill>
                        <pic:spPr>
                          <a:xfrm>
                            <a:off x="1055077" y="832338"/>
                            <a:ext cx="1828165" cy="3266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D838F2" id="Group 39" o:spid="_x0000_s1026" style="position:absolute;margin-left:312.9pt;margin-top:17.95pt;width:182pt;height:253.3pt;z-index:-251633664;mso-width-relative:margin;mso-height-relative:margin" coordsize="30089,4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 shot of a computer&#10;&#10;Description automatically generated" style="position:absolute;width:20828;height:4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">
                  <v:imagedata r:id="rId44" o:title="A screen shot of a computer&#10;&#10;Description automatically generated"/>
                </v:shape>
                <v:shape id="Picture 6" o:spid="_x0000_s1028" type="#_x0000_t75" alt="A screenshot of a social media post&#10;&#10;Description automatically generated" style="position:absolute;left:1289;top:4923;width:18282;height:3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">
                  <v:imagedata r:id="rId45" o:title="A screenshot of a social media post&#10;&#10;Description automatically generated"/>
                </v:shape>
                <v:shape id="Picture 4" o:spid="_x0000_s1029" type="#_x0000_t75" alt="A screen shot of a computer&#10;&#10;Description automatically generated" style="position:absolute;left:9261;top:3399;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">
                  <v:imagedata r:id="rId46" o:title="A screen shot of a computer&#10;&#10;Description automatically generated"/>
                </v:shape>
                <v:shape id="Picture 3" o:spid="_x0000_s1030" type="#_x0000_t75" alt="A screenshot of a cell phone&#10;&#10;Description automatically generated" style="position:absolute;left:10550;top:8323;width:18282;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">
                  <v:imagedata r:id="rId47" o:title="A screenshot of a cell phone&#10;&#10;Description automatically generated"/>
                </v:shape>
                <w10:wrap type="tight"/>
              </v:group>
            </w:pict>
          </mc:Fallback>
        </mc:AlternateContent>
      </w:r>
      <w:r w:rsidR="00356BEF">
        <w:t>Action Item: N/A</w:t>
      </w:r>
    </w:p>
    <w:p w14:paraId="6EFF28B7" w14:textId="38A3731D" w:rsidR="000E541D" w:rsidRDefault="000E541D" w:rsidP="000E541D">
      <w:r>
        <w:t xml:space="preserve">The tour and open house search results in Paragon Connect have been enhanced to show you multiple events per listing.  In the past if you searched for an open house within the next 7 days it would show you only the next open house that is occurring.  But if there were more tours that week you wouldn’t be able to see that information.  Now if there are multiple events within that time frame it will show each event.  </w:t>
      </w:r>
    </w:p>
    <w:p w14:paraId="4DC9F043" w14:textId="77777777" w:rsidR="000E541D" w:rsidRDefault="000E541D" w:rsidP="000E541D"/>
    <w:p w14:paraId="571316E0" w14:textId="3B8F07C6" w:rsidR="000E541D" w:rsidRDefault="000E541D" w:rsidP="000E541D">
      <w:r w:rsidRPr="003E6089">
        <w:t>In addition to the multiple results, you can now click on these results to view the details of that tour or open house event.  You can even click on the “Add to Calendar” to add to your default calendar on your phone or computer.</w:t>
      </w:r>
    </w:p>
    <w:p w14:paraId="792A19FB" w14:textId="091926D0" w:rsidR="00671EDA" w:rsidRDefault="00671EDA" w:rsidP="000E541D"/>
    <w:p w14:paraId="24F29D15" w14:textId="0A80E5DB" w:rsidR="00671EDA" w:rsidRDefault="00671EDA" w:rsidP="000E541D"/>
    <w:p w14:paraId="0DFEB104" w14:textId="77777777" w:rsidR="00671EDA" w:rsidRDefault="00671EDA" w:rsidP="000E541D"/>
    <w:p w14:paraId="059A3C9A" w14:textId="77777777" w:rsidR="000E541D" w:rsidRPr="003E6089" w:rsidRDefault="000E541D" w:rsidP="000E541D"/>
    <w:p w14:paraId="0605167D" w14:textId="5B94BDFA" w:rsidR="006313FC" w:rsidRDefault="003062B3" w:rsidP="006313FC">
      <w:pPr>
        <w:pStyle w:val="Heading2"/>
      </w:pPr>
      <w:bookmarkStart w:id="71" w:name="_Toc48499495"/>
      <w:bookmarkStart w:id="72" w:name="_Toc50985451"/>
      <w:r>
        <w:t>Live Stream</w:t>
      </w:r>
      <w:r w:rsidR="00CA1BE2">
        <w:t xml:space="preserve"> Open Houses</w:t>
      </w:r>
      <w:r>
        <w:t xml:space="preserve"> – Now in Paragon Connect</w:t>
      </w:r>
      <w:bookmarkEnd w:id="71"/>
      <w:bookmarkEnd w:id="72"/>
    </w:p>
    <w:p w14:paraId="0C3C77E7" w14:textId="7F0D752F" w:rsidR="006313FC" w:rsidRDefault="006313FC" w:rsidP="006313FC">
      <w:pPr>
        <w:pStyle w:val="Heading3"/>
      </w:pPr>
      <w:r>
        <w:t>Action Item: N/A</w:t>
      </w:r>
    </w:p>
    <w:p w14:paraId="31F2B35A" w14:textId="0E8BA638" w:rsidR="003062B3" w:rsidRDefault="00A80CEE" w:rsidP="003062B3">
      <w:r w:rsidRPr="00F31B27">
        <w:rPr>
          <w:noProof/>
        </w:rPr>
        <mc:AlternateContent>
          <mc:Choice Requires="wpg">
            <w:drawing>
              <wp:anchor distT="0" distB="0" distL="114300" distR="114300" simplePos="0" relativeHeight="251678720" behindDoc="1" locked="0" layoutInCell="1" allowOverlap="1" wp14:anchorId="14325BBC" wp14:editId="6C5906C5">
                <wp:simplePos x="0" y="0"/>
                <wp:positionH relativeFrom="column">
                  <wp:posOffset>4550006</wp:posOffset>
                </wp:positionH>
                <wp:positionV relativeFrom="paragraph">
                  <wp:posOffset>-118745</wp:posOffset>
                </wp:positionV>
                <wp:extent cx="1647190" cy="3352800"/>
                <wp:effectExtent l="0" t="0" r="3810" b="0"/>
                <wp:wrapTight wrapText="bothSides">
                  <wp:wrapPolygon edited="0">
                    <wp:start x="2165" y="0"/>
                    <wp:lineTo x="999" y="327"/>
                    <wp:lineTo x="0" y="982"/>
                    <wp:lineTo x="0" y="20291"/>
                    <wp:lineTo x="500" y="20945"/>
                    <wp:lineTo x="1998" y="21518"/>
                    <wp:lineTo x="2165" y="21518"/>
                    <wp:lineTo x="19318" y="21518"/>
                    <wp:lineTo x="19485" y="21518"/>
                    <wp:lineTo x="21150" y="20945"/>
                    <wp:lineTo x="21483" y="20127"/>
                    <wp:lineTo x="21483" y="982"/>
                    <wp:lineTo x="20151" y="245"/>
                    <wp:lineTo x="19152" y="0"/>
                    <wp:lineTo x="2165" y="0"/>
                  </wp:wrapPolygon>
                </wp:wrapTight>
                <wp:docPr id="49" name="Group 1"/>
                <wp:cNvGraphicFramePr/>
                <a:graphic xmlns:a="http://schemas.openxmlformats.org/drawingml/2006/main">
                  <a:graphicData uri="http://schemas.microsoft.com/office/word/2010/wordprocessingGroup">
                    <wpg:wgp>
                      <wpg:cNvGrpSpPr/>
                      <wpg:grpSpPr>
                        <a:xfrm>
                          <a:off x="0" y="0"/>
                          <a:ext cx="1647190" cy="3352800"/>
                          <a:chOff x="0" y="0"/>
                          <a:chExt cx="2082832" cy="4238152"/>
                        </a:xfrm>
                      </wpg:grpSpPr>
                      <pic:pic xmlns:pic="http://schemas.openxmlformats.org/drawingml/2006/picture">
                        <pic:nvPicPr>
                          <pic:cNvPr id="50" name="Picture 50"/>
                          <pic:cNvPicPr>
                            <a:picLocks noChangeAspect="1"/>
                          </pic:cNvPicPr>
                        </pic:nvPicPr>
                        <pic:blipFill>
                          <a:blip r:embed="rId29"/>
                          <a:stretch>
                            <a:fillRect/>
                          </a:stretch>
                        </pic:blipFill>
                        <pic:spPr>
                          <a:xfrm>
                            <a:off x="0" y="0"/>
                            <a:ext cx="2082832" cy="4238152"/>
                          </a:xfrm>
                          <a:prstGeom prst="rect">
                            <a:avLst/>
                          </a:prstGeom>
                        </pic:spPr>
                      </pic:pic>
                      <pic:pic xmlns:pic="http://schemas.openxmlformats.org/drawingml/2006/picture">
                        <pic:nvPicPr>
                          <pic:cNvPr id="51" name="Picture 51"/>
                          <pic:cNvPicPr>
                            <a:picLocks noChangeAspect="1"/>
                          </pic:cNvPicPr>
                        </pic:nvPicPr>
                        <pic:blipFill>
                          <a:blip r:embed="rId48"/>
                          <a:srcRect/>
                          <a:stretch/>
                        </pic:blipFill>
                        <pic:spPr>
                          <a:xfrm>
                            <a:off x="123093" y="491656"/>
                            <a:ext cx="1837676" cy="32669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ECBBF8" id="Group 1" o:spid="_x0000_s1026" style="position:absolute;margin-left:358.25pt;margin-top:-9.35pt;width:129.7pt;height:264pt;z-index:-251637760;mso-width-relative:margin;mso-height-relative:margin" coordsize="20828,4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">
                <v:shape id="Picture 50" o:spid="_x0000_s1027"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">
                  <v:imagedata r:id="rId49" o:title=""/>
                </v:shape>
                <v:shape id="Picture 51" o:spid="_x0000_s1028" type="#_x0000_t75" style="position:absolute;left:1230;top:4916;width:1837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">
                  <v:imagedata r:id="rId50" o:title=""/>
                </v:shape>
                <w10:wrap type="tight"/>
              </v:group>
            </w:pict>
          </mc:Fallback>
        </mc:AlternateContent>
      </w:r>
      <w:r w:rsidR="003062B3">
        <w:t xml:space="preserve">Paragon Connect will now include the live stream </w:t>
      </w:r>
      <w:r w:rsidR="00CA1BE2">
        <w:t xml:space="preserve">Open House </w:t>
      </w:r>
      <w:r w:rsidR="003062B3">
        <w:t xml:space="preserve">options that were added to Paragon Classic.  You can now configure your tour and open house search to search by only in person events, live only events, or allow both.  </w:t>
      </w:r>
    </w:p>
    <w:p w14:paraId="62D1C6BF" w14:textId="1A532816" w:rsidR="003062B3" w:rsidRDefault="003062B3" w:rsidP="003062B3">
      <w:r>
        <w:t>When live stream options are available you will see the same live</w:t>
      </w:r>
      <w:r w:rsidR="003178F0">
        <w:t xml:space="preserve"> stream</w:t>
      </w:r>
      <w:r>
        <w:t xml:space="preserve"> link you see in Paragon Classic.</w:t>
      </w:r>
    </w:p>
    <w:p w14:paraId="52617034" w14:textId="7F1A4C42" w:rsidR="003062B3" w:rsidRDefault="003062B3" w:rsidP="003062B3"/>
    <w:p w14:paraId="2EEC8A38" w14:textId="437F6521" w:rsidR="003062B3" w:rsidRDefault="003062B3" w:rsidP="003062B3"/>
    <w:p w14:paraId="09577437" w14:textId="7B12118F" w:rsidR="003062B3" w:rsidRDefault="003062B3" w:rsidP="003062B3"/>
    <w:p w14:paraId="7F3881E6" w14:textId="35DC4493" w:rsidR="003062B3" w:rsidRDefault="003062B3" w:rsidP="003062B3"/>
    <w:p w14:paraId="5E3F8428" w14:textId="45BDDAAE" w:rsidR="003062B3" w:rsidRDefault="003062B3" w:rsidP="003062B3"/>
    <w:p w14:paraId="1F7B317C" w14:textId="6B28D3C6" w:rsidR="003062B3" w:rsidRDefault="003062B3" w:rsidP="003062B3"/>
    <w:p w14:paraId="18514952" w14:textId="77777777" w:rsidR="003062B3" w:rsidRDefault="003062B3" w:rsidP="003062B3"/>
    <w:p w14:paraId="74908AAB" w14:textId="62BC0B55" w:rsidR="00D95B28" w:rsidRDefault="00F73D27" w:rsidP="00D95B28">
      <w:pPr>
        <w:pStyle w:val="Heading1"/>
      </w:pPr>
      <w:bookmarkStart w:id="73" w:name="_Toc48499496"/>
      <w:bookmarkStart w:id="74" w:name="_Toc50985452"/>
      <w:r>
        <w:lastRenderedPageBreak/>
        <w:t xml:space="preserve">Paragon </w:t>
      </w:r>
      <w:r w:rsidR="00D95B28">
        <w:t>Affiliate Connect</w:t>
      </w:r>
      <w:bookmarkEnd w:id="73"/>
      <w:bookmarkEnd w:id="74"/>
    </w:p>
    <w:p w14:paraId="6824B728" w14:textId="2B2B3127" w:rsidR="00D95B28" w:rsidRDefault="00D95B28" w:rsidP="00D95B28">
      <w:pPr>
        <w:rPr>
          <w:b/>
        </w:rPr>
      </w:pPr>
      <w:r w:rsidRPr="00796394">
        <w:rPr>
          <w:b/>
        </w:rPr>
        <w:t>All options in this section are either configurable via MLS Administration controls or by your System Support Manager as noted.</w:t>
      </w:r>
    </w:p>
    <w:p w14:paraId="5194CA00" w14:textId="1DFACBAD" w:rsidR="00040C2E" w:rsidRDefault="00040C2E" w:rsidP="00040C2E">
      <w:pPr>
        <w:pStyle w:val="Heading2"/>
      </w:pPr>
      <w:bookmarkStart w:id="75" w:name="_Toc48499497"/>
      <w:bookmarkStart w:id="76" w:name="_Toc50985453"/>
      <w:r>
        <w:t>Login Agreement Type – Terms of Use</w:t>
      </w:r>
      <w:bookmarkEnd w:id="75"/>
      <w:bookmarkEnd w:id="76"/>
    </w:p>
    <w:p w14:paraId="5416420F" w14:textId="77777777" w:rsidR="00040C2E" w:rsidRDefault="00040C2E" w:rsidP="00040C2E">
      <w:pPr>
        <w:pStyle w:val="Heading3"/>
      </w:pPr>
      <w:r>
        <w:t>Action Item: N/A</w:t>
      </w:r>
    </w:p>
    <w:p w14:paraId="74F10E0A" w14:textId="240013BE" w:rsidR="00040C2E" w:rsidRDefault="00040C2E" w:rsidP="00040C2E">
      <w:r>
        <w:t>Agents will be required to accept a Terms of Use Agreement in order to expose their buyers contacts to any Affiliate.  Once Paragon Affiliate Connect is enabled, the MLS will enable the login agreement module. The next time the agents log in they will be prompted to accept the terms of use for Paragon Affiliate Connect.</w:t>
      </w:r>
    </w:p>
    <w:p w14:paraId="585A00CF" w14:textId="472CEEF2" w:rsidR="00040C2E" w:rsidRDefault="00040C2E" w:rsidP="00040C2E">
      <w:r>
        <w:t>The Admin in Paragon will go to Paragon, select Admin&gt;Messaging&gt;Login Agreement and then click on the + to add a new Login Agreement.</w:t>
      </w:r>
    </w:p>
    <w:p w14:paraId="4E71AC6A" w14:textId="14B0D3FD" w:rsidR="00040C2E" w:rsidRDefault="00040C2E" w:rsidP="00040C2E">
      <w:r>
        <w:rPr>
          <w:noProof/>
        </w:rPr>
        <w:drawing>
          <wp:inline distT="0" distB="0" distL="0" distR="0" wp14:anchorId="122F832B" wp14:editId="6BF6CBCA">
            <wp:extent cx="3152330" cy="3057525"/>
            <wp:effectExtent l="0" t="0" r="0" b="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C type fiel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66262" cy="3071038"/>
                    </a:xfrm>
                    <a:prstGeom prst="rect">
                      <a:avLst/>
                    </a:prstGeom>
                  </pic:spPr>
                </pic:pic>
              </a:graphicData>
            </a:graphic>
          </wp:inline>
        </w:drawing>
      </w:r>
    </w:p>
    <w:p w14:paraId="5ED714B7" w14:textId="6F7FA543" w:rsidR="00040C2E" w:rsidRDefault="000D7791" w:rsidP="00040C2E">
      <w:r>
        <w:t>Once the agreement is saved you will see the following when you click on Login Agreement in Admin&gt;Messaging&gt;Login</w:t>
      </w:r>
      <w:r w:rsidR="007D3D2F">
        <w:t xml:space="preserve"> </w:t>
      </w:r>
      <w:r>
        <w:t>Agreement</w:t>
      </w:r>
    </w:p>
    <w:p w14:paraId="777595FA" w14:textId="33696ADB" w:rsidR="004D25DA" w:rsidRDefault="000D7791" w:rsidP="004D25DA">
      <w:r>
        <w:rPr>
          <w:noProof/>
        </w:rPr>
        <w:drawing>
          <wp:inline distT="0" distB="0" distL="0" distR="0" wp14:anchorId="6E3522E8" wp14:editId="078905D6">
            <wp:extent cx="5657850" cy="155893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7562" cy="1561607"/>
                    </a:xfrm>
                    <a:prstGeom prst="rect">
                      <a:avLst/>
                    </a:prstGeom>
                  </pic:spPr>
                </pic:pic>
              </a:graphicData>
            </a:graphic>
          </wp:inline>
        </w:drawing>
      </w:r>
      <w:r w:rsidR="004D25DA">
        <w:br w:type="page"/>
      </w:r>
    </w:p>
    <w:p w14:paraId="400F47F7" w14:textId="0EE54947" w:rsidR="004D25DA" w:rsidRDefault="000D7791" w:rsidP="004D25DA">
      <w:pPr>
        <w:pStyle w:val="Heading2"/>
      </w:pPr>
      <w:bookmarkStart w:id="77" w:name="_Toc48499498"/>
      <w:bookmarkStart w:id="78" w:name="_Toc50985454"/>
      <w:r>
        <w:lastRenderedPageBreak/>
        <w:t>Accepting Terms of Use</w:t>
      </w:r>
      <w:bookmarkEnd w:id="77"/>
      <w:bookmarkEnd w:id="78"/>
    </w:p>
    <w:p w14:paraId="50B04239" w14:textId="0D38D65A" w:rsidR="00D95B28" w:rsidRDefault="004D25DA" w:rsidP="002A63F3">
      <w:pPr>
        <w:pStyle w:val="Heading3"/>
      </w:pPr>
      <w:r>
        <w:t>Action Item: N/A</w:t>
      </w:r>
    </w:p>
    <w:p w14:paraId="647C2214" w14:textId="77777777" w:rsidR="00F97312" w:rsidRDefault="00F97312" w:rsidP="002A63F3"/>
    <w:p w14:paraId="2879BEEC" w14:textId="02A08E34" w:rsidR="002A63F3" w:rsidRDefault="002A63F3" w:rsidP="002A63F3">
      <w:r>
        <w:t>Agents will be required to accept a Terms of Use Agreement in order to expose their buyers contacts to any Affiliate.  Once Paragon Affiliate Connect is enabled, the MLS will enable the login agreement module. The next time the agents log in they will be prompted to accept the terms of use for Paragon Affil</w:t>
      </w:r>
      <w:r w:rsidR="000D7791">
        <w:t>i</w:t>
      </w:r>
      <w:r>
        <w:t>ate Connect.</w:t>
      </w:r>
      <w:r w:rsidR="00F97312">
        <w:t xml:space="preserve"> Click here to read the full  </w:t>
      </w:r>
      <w:hyperlink r:id="rId53" w:history="1">
        <w:r w:rsidR="00F97312" w:rsidRPr="00967781">
          <w:rPr>
            <w:rStyle w:val="Hyperlink"/>
          </w:rPr>
          <w:t>BK Terms of Use.</w:t>
        </w:r>
      </w:hyperlink>
    </w:p>
    <w:p w14:paraId="6D1FF912" w14:textId="33FFAD1D" w:rsidR="002A63F3" w:rsidRDefault="00F97312" w:rsidP="002A63F3">
      <w:pPr>
        <w:rPr>
          <w:b/>
          <w:bCs/>
        </w:rPr>
      </w:pPr>
      <w:r>
        <w:rPr>
          <w:b/>
          <w:noProof/>
          <w:sz w:val="24"/>
          <w:szCs w:val="24"/>
        </w:rPr>
        <w:drawing>
          <wp:inline distT="0" distB="0" distL="0" distR="0" wp14:anchorId="01D27A41" wp14:editId="02A8CBB6">
            <wp:extent cx="2789978" cy="2893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5 persistent linl.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9978" cy="2893695"/>
                    </a:xfrm>
                    <a:prstGeom prst="rect">
                      <a:avLst/>
                    </a:prstGeom>
                  </pic:spPr>
                </pic:pic>
              </a:graphicData>
            </a:graphic>
          </wp:inline>
        </w:drawing>
      </w:r>
    </w:p>
    <w:p w14:paraId="72A10BD2" w14:textId="77777777" w:rsidR="00F97312" w:rsidRDefault="00F97312" w:rsidP="002A63F3">
      <w:pPr>
        <w:rPr>
          <w:b/>
          <w:bCs/>
        </w:rPr>
      </w:pPr>
    </w:p>
    <w:p w14:paraId="60D5D84B" w14:textId="4E439A3D" w:rsidR="002A63F3" w:rsidRDefault="002A63F3" w:rsidP="002A63F3">
      <w:pPr>
        <w:pStyle w:val="Heading2"/>
      </w:pPr>
      <w:bookmarkStart w:id="79" w:name="_Toc48499499"/>
      <w:bookmarkStart w:id="80" w:name="_Toc50985455"/>
      <w:bookmarkEnd w:id="63"/>
      <w:bookmarkEnd w:id="64"/>
      <w:bookmarkEnd w:id="65"/>
      <w:bookmarkEnd w:id="66"/>
      <w:bookmarkEnd w:id="67"/>
      <w:bookmarkEnd w:id="68"/>
      <w:bookmarkEnd w:id="69"/>
      <w:r>
        <w:t>Terms of U</w:t>
      </w:r>
      <w:r w:rsidR="006122DD">
        <w:t>se added to Quick Action Bar in Paragon</w:t>
      </w:r>
      <w:bookmarkEnd w:id="79"/>
      <w:bookmarkEnd w:id="80"/>
    </w:p>
    <w:p w14:paraId="06D7A9EA" w14:textId="037B6254" w:rsidR="002A63F3" w:rsidRDefault="002A63F3" w:rsidP="002A63F3">
      <w:pPr>
        <w:pStyle w:val="Heading3"/>
      </w:pPr>
      <w:r>
        <w:t>Action Item: N/A</w:t>
      </w:r>
    </w:p>
    <w:p w14:paraId="01C8C469" w14:textId="77777777" w:rsidR="00F97312" w:rsidRDefault="006122DD" w:rsidP="00210642">
      <w:r>
        <w:t>To accommodate the addition of the Terms of Use for Paragon Affiliate Connect, we have added a link in the Quick Action Bar so that Agents can view the terms at any time.</w:t>
      </w:r>
      <w:r w:rsidR="00105F9D">
        <w:t xml:space="preserve"> </w:t>
      </w:r>
    </w:p>
    <w:p w14:paraId="4606C9D2" w14:textId="0D794E98" w:rsidR="00F97312" w:rsidRDefault="00F97312" w:rsidP="00210642">
      <w:pPr>
        <w:rPr>
          <w:noProof/>
        </w:rPr>
      </w:pPr>
      <w:r>
        <w:t xml:space="preserve">Click here to read the full  </w:t>
      </w:r>
      <w:hyperlink r:id="rId55" w:history="1">
        <w:r w:rsidRPr="00967781">
          <w:rPr>
            <w:rStyle w:val="Hyperlink"/>
          </w:rPr>
          <w:t>BK Terms of Use.</w:t>
        </w:r>
      </w:hyperlink>
    </w:p>
    <w:p w14:paraId="579DB560" w14:textId="0227A58D" w:rsidR="00210642" w:rsidRDefault="000D7791" w:rsidP="00210642">
      <w:r>
        <w:rPr>
          <w:noProof/>
        </w:rPr>
        <w:drawing>
          <wp:inline distT="0" distB="0" distL="0" distR="0" wp14:anchorId="0BD39868" wp14:editId="01A591CF">
            <wp:extent cx="2324100" cy="1609725"/>
            <wp:effectExtent l="0" t="0" r="0" b="952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c terms.jpg"/>
                    <pic:cNvPicPr/>
                  </pic:nvPicPr>
                  <pic:blipFill>
                    <a:blip r:embed="rId56">
                      <a:extLst>
                        <a:ext uri="{28A0092B-C50C-407E-A947-70E740481C1C}">
                          <a14:useLocalDpi xmlns:a14="http://schemas.microsoft.com/office/drawing/2010/main" val="0"/>
                        </a:ext>
                      </a:extLst>
                    </a:blip>
                    <a:stretch>
                      <a:fillRect/>
                    </a:stretch>
                  </pic:blipFill>
                  <pic:spPr>
                    <a:xfrm>
                      <a:off x="0" y="0"/>
                      <a:ext cx="2324100" cy="1609725"/>
                    </a:xfrm>
                    <a:prstGeom prst="rect">
                      <a:avLst/>
                    </a:prstGeom>
                  </pic:spPr>
                </pic:pic>
              </a:graphicData>
            </a:graphic>
          </wp:inline>
        </w:drawing>
      </w:r>
    </w:p>
    <w:p w14:paraId="34C07A90" w14:textId="77777777" w:rsidR="00105F9D" w:rsidRDefault="00105F9D" w:rsidP="00210642"/>
    <w:p w14:paraId="053F7977" w14:textId="65AD7FEF" w:rsidR="006122DD" w:rsidRDefault="006122DD" w:rsidP="006122DD">
      <w:pPr>
        <w:pStyle w:val="Heading2"/>
      </w:pPr>
      <w:bookmarkStart w:id="81" w:name="_Toc48499500"/>
      <w:bookmarkStart w:id="82" w:name="_Toc50985456"/>
      <w:r>
        <w:lastRenderedPageBreak/>
        <w:t>Paragon Affiliate Connect</w:t>
      </w:r>
      <w:r w:rsidR="00545DA9">
        <w:t xml:space="preserve"> </w:t>
      </w:r>
      <w:r>
        <w:t xml:space="preserve">NEW Paywall </w:t>
      </w:r>
      <w:r w:rsidR="00545DA9">
        <w:t>S</w:t>
      </w:r>
      <w:r>
        <w:t xml:space="preserve">ign up </w:t>
      </w:r>
      <w:r w:rsidR="00545DA9">
        <w:t>F</w:t>
      </w:r>
      <w:r>
        <w:t>orm</w:t>
      </w:r>
      <w:bookmarkEnd w:id="81"/>
      <w:bookmarkEnd w:id="82"/>
    </w:p>
    <w:p w14:paraId="6F2382B9" w14:textId="78060ED2" w:rsidR="006122DD" w:rsidRDefault="006122DD" w:rsidP="006122DD">
      <w:pPr>
        <w:pStyle w:val="Heading3"/>
      </w:pPr>
      <w:r>
        <w:t>Action Item: N/A</w:t>
      </w:r>
    </w:p>
    <w:p w14:paraId="6502A249" w14:textId="77777777" w:rsidR="00545DA9" w:rsidRDefault="00545DA9" w:rsidP="006122DD"/>
    <w:p w14:paraId="6907615F" w14:textId="1128E56C" w:rsidR="00105F9D" w:rsidRDefault="00105F9D" w:rsidP="006122DD">
      <w:r>
        <w:t xml:space="preserve">Paragon Affiliate Connect now allows Affiliates to directly sign up from the Paragon Affiliate Connect marketing portal. </w:t>
      </w:r>
    </w:p>
    <w:p w14:paraId="01CD3087" w14:textId="44B7BCAA" w:rsidR="00105F9D" w:rsidRDefault="00105F9D" w:rsidP="006122DD">
      <w:r>
        <w:rPr>
          <w:noProof/>
        </w:rPr>
        <w:drawing>
          <wp:inline distT="0" distB="0" distL="0" distR="0" wp14:anchorId="57CD91A9" wp14:editId="39FD5175">
            <wp:extent cx="5943600" cy="20142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014220"/>
                    </a:xfrm>
                    <a:prstGeom prst="rect">
                      <a:avLst/>
                    </a:prstGeom>
                  </pic:spPr>
                </pic:pic>
              </a:graphicData>
            </a:graphic>
          </wp:inline>
        </w:drawing>
      </w:r>
    </w:p>
    <w:p w14:paraId="405AF1C3" w14:textId="0E23A38C" w:rsidR="006122DD" w:rsidRDefault="00105F9D" w:rsidP="006122DD">
      <w:r>
        <w:t xml:space="preserve">At the bottom of the screen the Affiliate will have the opportunity to click on the Sign up Today button which will allow them to pay via </w:t>
      </w:r>
      <w:r w:rsidR="006122DD">
        <w:t>their credit card and sign up for monthly billing.</w:t>
      </w:r>
    </w:p>
    <w:p w14:paraId="6438770D" w14:textId="77777777" w:rsidR="00545DA9" w:rsidRDefault="00545DA9" w:rsidP="00545DA9">
      <w:r>
        <w:t>Once they click on the Sign Up Today button it will take them to a form to fill out and then they will click on Start me up!</w:t>
      </w:r>
    </w:p>
    <w:p w14:paraId="347814E6" w14:textId="77777777" w:rsidR="0092472F" w:rsidRDefault="0092472F" w:rsidP="006122DD"/>
    <w:p w14:paraId="5AD3AA77" w14:textId="4206238D" w:rsidR="006122DD" w:rsidRDefault="0092472F" w:rsidP="00210642">
      <w:r w:rsidRPr="00183F5D">
        <w:rPr>
          <w:noProof/>
          <w:sz w:val="24"/>
          <w:szCs w:val="24"/>
        </w:rPr>
        <w:drawing>
          <wp:inline distT="0" distB="0" distL="0" distR="0" wp14:anchorId="458C3ECE" wp14:editId="665AF250">
            <wp:extent cx="2805074" cy="2143007"/>
            <wp:effectExtent l="19050" t="19050" r="14605" b="1016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844666" cy="2173254"/>
                    </a:xfrm>
                    <a:prstGeom prst="rect">
                      <a:avLst/>
                    </a:prstGeom>
                    <a:ln>
                      <a:solidFill>
                        <a:sysClr val="windowText" lastClr="000000"/>
                      </a:solidFill>
                    </a:ln>
                  </pic:spPr>
                </pic:pic>
              </a:graphicData>
            </a:graphic>
          </wp:inline>
        </w:drawing>
      </w:r>
      <w:r w:rsidR="00545DA9">
        <w:rPr>
          <w:noProof/>
        </w:rPr>
        <w:t xml:space="preserve">   </w:t>
      </w:r>
      <w:r w:rsidR="00545DA9">
        <w:rPr>
          <w:noProof/>
        </w:rPr>
        <w:drawing>
          <wp:inline distT="0" distB="0" distL="0" distR="0" wp14:anchorId="177F4334" wp14:editId="6C620B5F">
            <wp:extent cx="2943225" cy="2160521"/>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C paywal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2516" cy="2182022"/>
                    </a:xfrm>
                    <a:prstGeom prst="rect">
                      <a:avLst/>
                    </a:prstGeom>
                  </pic:spPr>
                </pic:pic>
              </a:graphicData>
            </a:graphic>
          </wp:inline>
        </w:drawing>
      </w:r>
    </w:p>
    <w:p w14:paraId="41CDD977" w14:textId="6B49105A" w:rsidR="0092472F" w:rsidRDefault="0092472F" w:rsidP="00210642"/>
    <w:p w14:paraId="3E819F4F" w14:textId="707A5A31" w:rsidR="0092472F" w:rsidRDefault="0092472F" w:rsidP="00210642">
      <w:r>
        <w:t xml:space="preserve">Once they click on Start Me up! </w:t>
      </w:r>
      <w:r w:rsidR="000A24B4">
        <w:t>t</w:t>
      </w:r>
      <w:r>
        <w:t xml:space="preserve">hey will be redirected to the Paywall </w:t>
      </w:r>
      <w:r w:rsidR="00545DA9">
        <w:t xml:space="preserve">where they will enter in their credit card information </w:t>
      </w:r>
      <w:r>
        <w:t>to pay for the service.</w:t>
      </w:r>
    </w:p>
    <w:p w14:paraId="77FEB505" w14:textId="77777777" w:rsidR="0092472F" w:rsidRDefault="0092472F">
      <w:r>
        <w:br w:type="page"/>
      </w:r>
    </w:p>
    <w:p w14:paraId="7C4D3B6E" w14:textId="77777777" w:rsidR="0092472F" w:rsidRDefault="0092472F" w:rsidP="00210642"/>
    <w:p w14:paraId="0EB2EB50" w14:textId="1DEE418F" w:rsidR="0092472F" w:rsidRDefault="0092472F" w:rsidP="0092472F">
      <w:pPr>
        <w:pStyle w:val="Heading2"/>
      </w:pPr>
      <w:bookmarkStart w:id="83" w:name="_Toc48499501"/>
      <w:bookmarkStart w:id="84" w:name="_Toc50985457"/>
      <w:r>
        <w:t>Added MLS logo to the Affiliate Dashboard</w:t>
      </w:r>
      <w:bookmarkEnd w:id="83"/>
      <w:bookmarkEnd w:id="84"/>
    </w:p>
    <w:p w14:paraId="00FA0EDE" w14:textId="0845FC92" w:rsidR="0092472F" w:rsidRDefault="0092472F" w:rsidP="0092472F">
      <w:pPr>
        <w:pStyle w:val="Heading3"/>
        <w:rPr>
          <w:rFonts w:asciiTheme="minorHAnsi" w:hAnsiTheme="minorHAnsi" w:cstheme="minorHAnsi"/>
          <w:b w:val="0"/>
          <w:bCs/>
          <w:color w:val="172B4D"/>
          <w:sz w:val="22"/>
          <w:szCs w:val="22"/>
          <w:shd w:val="clear" w:color="auto" w:fill="FFFFFF"/>
        </w:rPr>
      </w:pPr>
      <w:r>
        <w:t xml:space="preserve">Action Item: </w:t>
      </w:r>
      <w:r w:rsidRPr="00F97312">
        <w:rPr>
          <w:rFonts w:asciiTheme="minorHAnsi" w:hAnsiTheme="minorHAnsi" w:cstheme="minorHAnsi"/>
          <w:b w:val="0"/>
          <w:bCs/>
          <w:sz w:val="22"/>
          <w:szCs w:val="22"/>
        </w:rPr>
        <w:t xml:space="preserve">MLS Admin must load logo in Paragon </w:t>
      </w:r>
      <w:r w:rsidRPr="00F97312">
        <w:rPr>
          <w:rFonts w:asciiTheme="minorHAnsi" w:hAnsiTheme="minorHAnsi" w:cstheme="minorHAnsi"/>
          <w:b w:val="0"/>
          <w:bCs/>
          <w:color w:val="172B4D"/>
          <w:sz w:val="22"/>
          <w:szCs w:val="22"/>
          <w:shd w:val="clear" w:color="auto" w:fill="FFFFFF"/>
        </w:rPr>
        <w:t>Admin/System Setup Options/MLS Information/MLS Login Page Logo Path (600 x 250)</w:t>
      </w:r>
    </w:p>
    <w:p w14:paraId="7FF714D3" w14:textId="77777777" w:rsidR="00F97312" w:rsidRPr="00F97312" w:rsidRDefault="00F97312" w:rsidP="00F97312"/>
    <w:p w14:paraId="141913F9" w14:textId="245F45A8" w:rsidR="0092472F" w:rsidRDefault="0092472F" w:rsidP="0092472F">
      <w:r>
        <w:t>If the MLS logo is uploaded in Paragon by the MLS administration, the logo will now appear on the Affiliate Dashboard login page. This helps identify what MLS they are affiliated with. If the MLS did NOT load a logo into Paragon, no logo will be displayed.</w:t>
      </w:r>
    </w:p>
    <w:p w14:paraId="09DD6D33" w14:textId="1EA5A4C0" w:rsidR="0092472F" w:rsidRDefault="0092472F" w:rsidP="00210642">
      <w:r>
        <w:rPr>
          <w:b/>
          <w:noProof/>
          <w:sz w:val="24"/>
          <w:szCs w:val="24"/>
        </w:rPr>
        <w:drawing>
          <wp:inline distT="0" distB="0" distL="0" distR="0" wp14:anchorId="26574DD2" wp14:editId="7E514222">
            <wp:extent cx="5438132" cy="428625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9 mls logo in dasboard.PNG"/>
                    <pic:cNvPicPr/>
                  </pic:nvPicPr>
                  <pic:blipFill>
                    <a:blip r:embed="rId60">
                      <a:extLst>
                        <a:ext uri="{28A0092B-C50C-407E-A947-70E740481C1C}">
                          <a14:useLocalDpi xmlns:a14="http://schemas.microsoft.com/office/drawing/2010/main" val="0"/>
                        </a:ext>
                      </a:extLst>
                    </a:blip>
                    <a:stretch>
                      <a:fillRect/>
                    </a:stretch>
                  </pic:blipFill>
                  <pic:spPr>
                    <a:xfrm>
                      <a:off x="0" y="0"/>
                      <a:ext cx="5456514" cy="4300738"/>
                    </a:xfrm>
                    <a:prstGeom prst="rect">
                      <a:avLst/>
                    </a:prstGeom>
                  </pic:spPr>
                </pic:pic>
              </a:graphicData>
            </a:graphic>
          </wp:inline>
        </w:drawing>
      </w:r>
    </w:p>
    <w:p w14:paraId="53AE1C96" w14:textId="44E6CDCD" w:rsidR="00F97312" w:rsidRDefault="00F97312">
      <w:r>
        <w:br w:type="page"/>
      </w:r>
    </w:p>
    <w:p w14:paraId="797E7458" w14:textId="5BF1028E" w:rsidR="0092472F" w:rsidRDefault="0092472F" w:rsidP="0092472F">
      <w:pPr>
        <w:pStyle w:val="Heading2"/>
      </w:pPr>
      <w:bookmarkStart w:id="85" w:name="_Toc48499502"/>
      <w:bookmarkStart w:id="86" w:name="_Toc50985458"/>
      <w:r>
        <w:lastRenderedPageBreak/>
        <w:t>Added Disclaimer to Collaboration Center Detail Report</w:t>
      </w:r>
      <w:bookmarkEnd w:id="85"/>
      <w:bookmarkEnd w:id="86"/>
    </w:p>
    <w:p w14:paraId="20C6C334" w14:textId="29FD5D55" w:rsidR="0092472F" w:rsidRDefault="0092472F" w:rsidP="0092472F">
      <w:pPr>
        <w:pStyle w:val="Heading3"/>
      </w:pPr>
      <w:r>
        <w:t xml:space="preserve">Action Item: </w:t>
      </w:r>
    </w:p>
    <w:p w14:paraId="435DA5AA" w14:textId="77777777" w:rsidR="004C272D" w:rsidRDefault="00F97312" w:rsidP="00F97312">
      <w:pPr>
        <w:rPr>
          <w:bCs/>
        </w:rPr>
      </w:pPr>
      <w:r>
        <w:rPr>
          <w:bCs/>
        </w:rPr>
        <w:t>MLSs can add a specific disclaimer to appear in Collaboration Center.  It is found in Admin/MLS Information/Disclaimers.  It allows for up to 2,000 characters.  It is NOT dependent upon PAC being enabled.</w:t>
      </w:r>
    </w:p>
    <w:p w14:paraId="5705DA35" w14:textId="630F72BC" w:rsidR="00F97312" w:rsidRDefault="004C272D" w:rsidP="00F97312">
      <w:pPr>
        <w:rPr>
          <w:bCs/>
        </w:rPr>
      </w:pPr>
      <w:r>
        <w:rPr>
          <w:noProof/>
        </w:rPr>
        <w:drawing>
          <wp:anchor distT="0" distB="0" distL="114300" distR="114300" simplePos="0" relativeHeight="251683840" behindDoc="0" locked="0" layoutInCell="1" allowOverlap="1" wp14:anchorId="6F8314A4" wp14:editId="14B60B5F">
            <wp:simplePos x="0" y="0"/>
            <wp:positionH relativeFrom="column">
              <wp:posOffset>28575</wp:posOffset>
            </wp:positionH>
            <wp:positionV relativeFrom="paragraph">
              <wp:posOffset>2145030</wp:posOffset>
            </wp:positionV>
            <wp:extent cx="5939484" cy="4215384"/>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39484" cy="4215384"/>
                    </a:xfrm>
                    <a:prstGeom prst="rect">
                      <a:avLst/>
                    </a:prstGeom>
                  </pic:spPr>
                </pic:pic>
              </a:graphicData>
            </a:graphic>
            <wp14:sizeRelV relativeFrom="margin">
              <wp14:pctHeight>0</wp14:pctHeight>
            </wp14:sizeRelV>
          </wp:anchor>
        </w:drawing>
      </w:r>
      <w:r w:rsidRPr="004C272D">
        <w:rPr>
          <w:noProof/>
        </w:rPr>
        <w:t xml:space="preserve"> </w:t>
      </w:r>
      <w:r>
        <w:rPr>
          <w:noProof/>
        </w:rPr>
        <w:drawing>
          <wp:inline distT="0" distB="0" distL="0" distR="0" wp14:anchorId="101A7D89" wp14:editId="634EA3CB">
            <wp:extent cx="4772025" cy="2609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2025" cy="2609850"/>
                    </a:xfrm>
                    <a:prstGeom prst="rect">
                      <a:avLst/>
                    </a:prstGeom>
                    <a:noFill/>
                    <a:ln>
                      <a:noFill/>
                    </a:ln>
                  </pic:spPr>
                </pic:pic>
              </a:graphicData>
            </a:graphic>
          </wp:inline>
        </w:drawing>
      </w:r>
    </w:p>
    <w:p w14:paraId="0F3DB79E" w14:textId="1593D2EC" w:rsidR="00F97312" w:rsidRPr="00F97312" w:rsidRDefault="00F97312" w:rsidP="00F97312">
      <w:pPr>
        <w:rPr>
          <w:b/>
          <w:bCs/>
        </w:rPr>
      </w:pPr>
    </w:p>
    <w:p w14:paraId="769D3254" w14:textId="4B19EC6B" w:rsidR="00545DA9" w:rsidRDefault="00545DA9" w:rsidP="0092472F">
      <w:pPr>
        <w:rPr>
          <w:color w:val="FF0000"/>
        </w:rPr>
      </w:pPr>
    </w:p>
    <w:p w14:paraId="3AFD3C63" w14:textId="6619FA19" w:rsidR="00545DA9" w:rsidRDefault="00545DA9" w:rsidP="0092472F">
      <w:pPr>
        <w:rPr>
          <w:color w:val="FF0000"/>
        </w:rPr>
      </w:pPr>
    </w:p>
    <w:p w14:paraId="554B7CAB" w14:textId="47B6EA42" w:rsidR="004C272D" w:rsidRDefault="004C272D" w:rsidP="0092472F">
      <w:pPr>
        <w:rPr>
          <w:color w:val="FF0000"/>
        </w:rPr>
      </w:pPr>
    </w:p>
    <w:p w14:paraId="710037A7" w14:textId="049B36BC" w:rsidR="004C272D" w:rsidRDefault="004C272D" w:rsidP="0092472F">
      <w:pPr>
        <w:rPr>
          <w:color w:val="FF0000"/>
        </w:rPr>
      </w:pPr>
    </w:p>
    <w:p w14:paraId="3B332E13" w14:textId="1FF54E14" w:rsidR="004C272D" w:rsidRDefault="004C272D" w:rsidP="0092472F">
      <w:pPr>
        <w:rPr>
          <w:color w:val="FF0000"/>
        </w:rPr>
      </w:pPr>
    </w:p>
    <w:p w14:paraId="3727C363" w14:textId="6A305566" w:rsidR="004C272D" w:rsidRDefault="004C272D" w:rsidP="0092472F">
      <w:pPr>
        <w:rPr>
          <w:color w:val="FF0000"/>
        </w:rPr>
      </w:pPr>
    </w:p>
    <w:p w14:paraId="692B6DF4" w14:textId="62B18FAE" w:rsidR="004C272D" w:rsidRDefault="004C272D" w:rsidP="0092472F">
      <w:pPr>
        <w:rPr>
          <w:color w:val="FF0000"/>
        </w:rPr>
      </w:pPr>
    </w:p>
    <w:p w14:paraId="50E1E9F1" w14:textId="34F08105" w:rsidR="004C272D" w:rsidRDefault="004C272D" w:rsidP="0092472F">
      <w:pPr>
        <w:rPr>
          <w:color w:val="FF0000"/>
        </w:rPr>
      </w:pPr>
    </w:p>
    <w:p w14:paraId="09926CB2" w14:textId="688F21E9" w:rsidR="004C272D" w:rsidRDefault="004C272D" w:rsidP="0092472F">
      <w:pPr>
        <w:rPr>
          <w:color w:val="FF0000"/>
        </w:rPr>
      </w:pPr>
    </w:p>
    <w:p w14:paraId="5614E1C7" w14:textId="473C556C" w:rsidR="004C272D" w:rsidRDefault="004C272D" w:rsidP="0092472F">
      <w:pPr>
        <w:rPr>
          <w:color w:val="FF0000"/>
        </w:rPr>
      </w:pPr>
    </w:p>
    <w:p w14:paraId="70A5E7E6" w14:textId="1A506FF7" w:rsidR="004C272D" w:rsidRDefault="004C272D" w:rsidP="0092472F">
      <w:pPr>
        <w:rPr>
          <w:color w:val="FF0000"/>
        </w:rPr>
      </w:pPr>
    </w:p>
    <w:p w14:paraId="1AE41167" w14:textId="26E7EA1A" w:rsidR="004C272D" w:rsidRDefault="004C272D" w:rsidP="0092472F">
      <w:pPr>
        <w:rPr>
          <w:color w:val="FF0000"/>
        </w:rPr>
      </w:pPr>
    </w:p>
    <w:p w14:paraId="2A0CBA65" w14:textId="77777777" w:rsidR="004C272D" w:rsidRPr="00545DA9" w:rsidRDefault="004C272D" w:rsidP="0092472F">
      <w:pPr>
        <w:rPr>
          <w:color w:val="FF0000"/>
        </w:rPr>
      </w:pPr>
    </w:p>
    <w:p w14:paraId="7BD7F035" w14:textId="529E4DB1" w:rsidR="0092472F" w:rsidRDefault="0092472F" w:rsidP="0092472F">
      <w:pPr>
        <w:pStyle w:val="Heading2"/>
      </w:pPr>
      <w:bookmarkStart w:id="87" w:name="_Toc48499503"/>
      <w:bookmarkStart w:id="88" w:name="_Toc50985459"/>
      <w:r>
        <w:lastRenderedPageBreak/>
        <w:t>Added license number to Agent Details in Affiliate Dashboard</w:t>
      </w:r>
      <w:bookmarkEnd w:id="87"/>
      <w:bookmarkEnd w:id="88"/>
    </w:p>
    <w:p w14:paraId="2627195E" w14:textId="20027955" w:rsidR="0092472F" w:rsidRDefault="0092472F" w:rsidP="0092472F">
      <w:pPr>
        <w:pStyle w:val="Heading3"/>
      </w:pPr>
      <w:r>
        <w:t xml:space="preserve">Action Item: </w:t>
      </w:r>
    </w:p>
    <w:p w14:paraId="5C957C71" w14:textId="77777777" w:rsidR="00545DA9" w:rsidRDefault="00545DA9" w:rsidP="0092472F"/>
    <w:p w14:paraId="47C9845D" w14:textId="09854688" w:rsidR="0092472F" w:rsidRDefault="0092472F" w:rsidP="0092472F">
      <w:r>
        <w:t>Previously, the License number was not on the agent details on the Affiliate Dashboard. This has now been added</w:t>
      </w:r>
      <w:r w:rsidR="00545DA9">
        <w:t>.</w:t>
      </w:r>
    </w:p>
    <w:p w14:paraId="0D1A9809" w14:textId="0E53121A" w:rsidR="0092472F" w:rsidRDefault="0092472F" w:rsidP="0092472F">
      <w:r>
        <w:rPr>
          <w:b/>
          <w:noProof/>
          <w:sz w:val="24"/>
          <w:szCs w:val="24"/>
          <w:u w:val="single"/>
        </w:rPr>
        <w:drawing>
          <wp:inline distT="0" distB="0" distL="0" distR="0" wp14:anchorId="07FF9E2F" wp14:editId="24526C34">
            <wp:extent cx="5943600" cy="3448685"/>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9 agent license number.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448685"/>
                    </a:xfrm>
                    <a:prstGeom prst="rect">
                      <a:avLst/>
                    </a:prstGeom>
                  </pic:spPr>
                </pic:pic>
              </a:graphicData>
            </a:graphic>
          </wp:inline>
        </w:drawing>
      </w:r>
    </w:p>
    <w:p w14:paraId="23EA3774" w14:textId="2E5FAC7F" w:rsidR="004C272D" w:rsidRDefault="004C272D">
      <w:r>
        <w:br w:type="page"/>
      </w:r>
    </w:p>
    <w:p w14:paraId="1A3DEFFC" w14:textId="005B5869" w:rsidR="004C272D" w:rsidRDefault="004C272D" w:rsidP="004C272D">
      <w:pPr>
        <w:pStyle w:val="Heading2"/>
      </w:pPr>
      <w:bookmarkStart w:id="89" w:name="_Toc50985460"/>
      <w:r>
        <w:lastRenderedPageBreak/>
        <w:t>Allow Agent to suppress Affiliate from Displaying in Collaboration Center</w:t>
      </w:r>
      <w:bookmarkEnd w:id="89"/>
    </w:p>
    <w:p w14:paraId="552C4719" w14:textId="7CD967AE" w:rsidR="004C272D" w:rsidRDefault="004C272D" w:rsidP="004C272D">
      <w:pPr>
        <w:pStyle w:val="Heading3"/>
      </w:pPr>
      <w:r>
        <w:t xml:space="preserve">Action Item: </w:t>
      </w:r>
    </w:p>
    <w:p w14:paraId="3B6B82AF" w14:textId="77777777" w:rsidR="004C272D" w:rsidRPr="004C272D" w:rsidRDefault="004C272D" w:rsidP="004C272D"/>
    <w:p w14:paraId="0BD9D97E" w14:textId="77777777" w:rsidR="004C272D" w:rsidRDefault="004C272D" w:rsidP="004C272D">
      <w:r>
        <w:t>From their list of affiliates, agent can select an affiliate and hide that affiliate from displaying in their collaboration center.</w:t>
      </w:r>
    </w:p>
    <w:p w14:paraId="77B4EDEB" w14:textId="73183DEA" w:rsidR="0092472F" w:rsidRDefault="0092472F" w:rsidP="0092472F"/>
    <w:p w14:paraId="040C34D2" w14:textId="2DD439B1" w:rsidR="0092472F" w:rsidRDefault="004C272D" w:rsidP="0092472F">
      <w:r>
        <w:rPr>
          <w:noProof/>
        </w:rPr>
        <w:drawing>
          <wp:inline distT="0" distB="0" distL="0" distR="0" wp14:anchorId="4586BACE" wp14:editId="2788B1C2">
            <wp:extent cx="5943600" cy="2599690"/>
            <wp:effectExtent l="19050" t="19050" r="19050" b="10160"/>
            <wp:docPr id="54" name="Picture 5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uppress affiliate from display.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599690"/>
                    </a:xfrm>
                    <a:prstGeom prst="rect">
                      <a:avLst/>
                    </a:prstGeom>
                    <a:ln>
                      <a:solidFill>
                        <a:srgbClr val="5B9BD5"/>
                      </a:solidFill>
                    </a:ln>
                  </pic:spPr>
                </pic:pic>
              </a:graphicData>
            </a:graphic>
          </wp:inline>
        </w:drawing>
      </w:r>
    </w:p>
    <w:p w14:paraId="41B5FEF6" w14:textId="7E02FE07" w:rsidR="004C272D" w:rsidRDefault="004C272D" w:rsidP="0092472F"/>
    <w:p w14:paraId="53D84A81" w14:textId="2BAF095C" w:rsidR="004C272D" w:rsidRDefault="004C272D" w:rsidP="0092472F">
      <w:r>
        <w:rPr>
          <w:noProof/>
        </w:rPr>
        <w:drawing>
          <wp:inline distT="0" distB="0" distL="0" distR="0" wp14:anchorId="7506E7BC" wp14:editId="6E14C893">
            <wp:extent cx="5943600" cy="2296160"/>
            <wp:effectExtent l="0" t="0" r="0" b="8890"/>
            <wp:docPr id="55" name="Picture 5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ppress affiliate from display 2.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296160"/>
                    </a:xfrm>
                    <a:prstGeom prst="rect">
                      <a:avLst/>
                    </a:prstGeom>
                  </pic:spPr>
                </pic:pic>
              </a:graphicData>
            </a:graphic>
          </wp:inline>
        </w:drawing>
      </w:r>
    </w:p>
    <w:p w14:paraId="69CCA6E4" w14:textId="77777777" w:rsidR="0092472F" w:rsidRPr="0092472F" w:rsidRDefault="0092472F" w:rsidP="0092472F"/>
    <w:p w14:paraId="58845F85" w14:textId="043B5573" w:rsidR="0092472F" w:rsidRPr="00210642" w:rsidRDefault="0092472F" w:rsidP="00210642"/>
    <w:sectPr w:rsidR="0092472F" w:rsidRPr="00210642" w:rsidSect="00796394">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4685F" w14:textId="77777777" w:rsidR="002B18A2" w:rsidRDefault="002B18A2" w:rsidP="00796394">
      <w:pPr>
        <w:spacing w:after="0" w:line="240" w:lineRule="auto"/>
      </w:pPr>
      <w:r>
        <w:separator/>
      </w:r>
    </w:p>
  </w:endnote>
  <w:endnote w:type="continuationSeparator" w:id="0">
    <w:p w14:paraId="3FEC35B8" w14:textId="77777777" w:rsidR="002B18A2" w:rsidRDefault="002B18A2"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F2C41" w14:textId="77777777" w:rsidR="00AD3D4C" w:rsidRDefault="00AD3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CC52" w14:textId="18915758" w:rsidR="004C272D" w:rsidRPr="00BD0318" w:rsidRDefault="004C272D" w:rsidP="00BF4A32">
    <w:pPr>
      <w:pBdr>
        <w:bottom w:val="single" w:sz="4" w:space="4" w:color="auto"/>
      </w:pBdr>
      <w:tabs>
        <w:tab w:val="left" w:pos="3330"/>
        <w:tab w:val="left" w:pos="5535"/>
        <w:tab w:val="right" w:pos="10800"/>
      </w:tabs>
      <w:ind w:right="-90"/>
      <w:rPr>
        <w:rFonts w:cs="Calibri"/>
        <w:sz w:val="16"/>
        <w:szCs w:val="16"/>
      </w:rPr>
    </w:pPr>
    <w:r>
      <w:rPr>
        <w:rFonts w:cs="Calibri"/>
        <w:sz w:val="16"/>
        <w:szCs w:val="16"/>
      </w:rPr>
      <w:t xml:space="preserve">Paragon v5.79 </w:t>
    </w:r>
    <w:r w:rsidRPr="00BD0318">
      <w:rPr>
        <w:rFonts w:cs="Calibri"/>
        <w:sz w:val="16"/>
        <w:szCs w:val="16"/>
      </w:rPr>
      <w:t>Release Enhancements</w:t>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0E5D8D">
      <w:rPr>
        <w:rFonts w:cs="Calibri"/>
        <w:noProof/>
        <w:sz w:val="16"/>
        <w:szCs w:val="16"/>
      </w:rPr>
      <w:t>9/14/2020</w:t>
    </w:r>
    <w:r w:rsidRPr="00BD0318">
      <w:rPr>
        <w:rFonts w:cs="Calibri"/>
        <w:sz w:val="16"/>
        <w:szCs w:val="16"/>
      </w:rPr>
      <w:fldChar w:fldCharType="end"/>
    </w:r>
  </w:p>
  <w:p w14:paraId="2A5D23E8" w14:textId="77777777" w:rsidR="004C272D" w:rsidRPr="00796394" w:rsidRDefault="004C272D"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1D66" w14:textId="77777777" w:rsidR="00AD3D4C" w:rsidRDefault="00AD3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E11D7" w14:textId="77777777" w:rsidR="002B18A2" w:rsidRDefault="002B18A2" w:rsidP="00796394">
      <w:pPr>
        <w:spacing w:after="0" w:line="240" w:lineRule="auto"/>
      </w:pPr>
      <w:r>
        <w:separator/>
      </w:r>
    </w:p>
  </w:footnote>
  <w:footnote w:type="continuationSeparator" w:id="0">
    <w:p w14:paraId="1A1E7014" w14:textId="77777777" w:rsidR="002B18A2" w:rsidRDefault="002B18A2" w:rsidP="0079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5A33" w14:textId="77777777" w:rsidR="00AD3D4C" w:rsidRDefault="00AD3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50E1" w14:textId="2AA368E5" w:rsidR="004C272D" w:rsidRPr="00796394" w:rsidRDefault="004C272D" w:rsidP="00796394">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v5.79</w:t>
    </w:r>
    <w:r w:rsidRPr="00796394">
      <w:rPr>
        <w:b/>
        <w:sz w:val="32"/>
      </w:rPr>
      <w:t xml:space="preserve"> Release Enhancements</w:t>
    </w:r>
    <w:r>
      <w:rPr>
        <w:b/>
        <w:sz w:val="32"/>
      </w:rPr>
      <w:t xml:space="preserve"> </w:t>
    </w:r>
  </w:p>
  <w:p w14:paraId="31358CAC" w14:textId="77777777" w:rsidR="004C272D" w:rsidRDefault="004C2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53BD" w14:textId="77777777" w:rsidR="004C272D" w:rsidRDefault="004C272D">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2"/>
  </w:num>
  <w:num w:numId="5">
    <w:abstractNumId w:val="11"/>
  </w:num>
  <w:num w:numId="6">
    <w:abstractNumId w:val="9"/>
  </w:num>
  <w:num w:numId="7">
    <w:abstractNumId w:val="0"/>
  </w:num>
  <w:num w:numId="8">
    <w:abstractNumId w:val="3"/>
  </w:num>
  <w:num w:numId="9">
    <w:abstractNumId w:val="12"/>
  </w:num>
  <w:num w:numId="10">
    <w:abstractNumId w:val="4"/>
  </w:num>
  <w:num w:numId="11">
    <w:abstractNumId w:val="7"/>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297B"/>
    <w:rsid w:val="000050E1"/>
    <w:rsid w:val="00020928"/>
    <w:rsid w:val="00030393"/>
    <w:rsid w:val="00034EA2"/>
    <w:rsid w:val="00040C2E"/>
    <w:rsid w:val="000432BF"/>
    <w:rsid w:val="00044A8C"/>
    <w:rsid w:val="00053A9D"/>
    <w:rsid w:val="00054600"/>
    <w:rsid w:val="00086816"/>
    <w:rsid w:val="00093E3E"/>
    <w:rsid w:val="000A24B4"/>
    <w:rsid w:val="000A684A"/>
    <w:rsid w:val="000B05DB"/>
    <w:rsid w:val="000C1B08"/>
    <w:rsid w:val="000D7791"/>
    <w:rsid w:val="000E541D"/>
    <w:rsid w:val="000E5D8D"/>
    <w:rsid w:val="00105F9D"/>
    <w:rsid w:val="001062A7"/>
    <w:rsid w:val="00110FF7"/>
    <w:rsid w:val="00111FED"/>
    <w:rsid w:val="0011542F"/>
    <w:rsid w:val="00115FA0"/>
    <w:rsid w:val="001211E5"/>
    <w:rsid w:val="001240A2"/>
    <w:rsid w:val="00124E6B"/>
    <w:rsid w:val="00124F02"/>
    <w:rsid w:val="00125F4E"/>
    <w:rsid w:val="00143E9D"/>
    <w:rsid w:val="00152CC0"/>
    <w:rsid w:val="00157DA2"/>
    <w:rsid w:val="00165DB8"/>
    <w:rsid w:val="00172D65"/>
    <w:rsid w:val="001731FD"/>
    <w:rsid w:val="00176EE4"/>
    <w:rsid w:val="001A39BE"/>
    <w:rsid w:val="001A6337"/>
    <w:rsid w:val="001A73C1"/>
    <w:rsid w:val="001B261C"/>
    <w:rsid w:val="001B314B"/>
    <w:rsid w:val="001C2077"/>
    <w:rsid w:val="001C4CD0"/>
    <w:rsid w:val="001D4CAB"/>
    <w:rsid w:val="001D6E61"/>
    <w:rsid w:val="001E4AA6"/>
    <w:rsid w:val="001F1989"/>
    <w:rsid w:val="001F6318"/>
    <w:rsid w:val="00210642"/>
    <w:rsid w:val="00220930"/>
    <w:rsid w:val="00231B39"/>
    <w:rsid w:val="00240DFC"/>
    <w:rsid w:val="00244B84"/>
    <w:rsid w:val="00250AB6"/>
    <w:rsid w:val="00284558"/>
    <w:rsid w:val="002A0118"/>
    <w:rsid w:val="002A3678"/>
    <w:rsid w:val="002A61AC"/>
    <w:rsid w:val="002A63F3"/>
    <w:rsid w:val="002A7728"/>
    <w:rsid w:val="002B0F69"/>
    <w:rsid w:val="002B18A2"/>
    <w:rsid w:val="002B6A6D"/>
    <w:rsid w:val="002C30B7"/>
    <w:rsid w:val="002D02AA"/>
    <w:rsid w:val="002D33A7"/>
    <w:rsid w:val="002E0D2B"/>
    <w:rsid w:val="002E661A"/>
    <w:rsid w:val="00303295"/>
    <w:rsid w:val="003062B3"/>
    <w:rsid w:val="003070D4"/>
    <w:rsid w:val="00310B9B"/>
    <w:rsid w:val="003178F0"/>
    <w:rsid w:val="00321C50"/>
    <w:rsid w:val="00334BA7"/>
    <w:rsid w:val="00334CE3"/>
    <w:rsid w:val="00335509"/>
    <w:rsid w:val="00343C06"/>
    <w:rsid w:val="00350E02"/>
    <w:rsid w:val="00352E6B"/>
    <w:rsid w:val="00356BEF"/>
    <w:rsid w:val="00363A20"/>
    <w:rsid w:val="00386553"/>
    <w:rsid w:val="00395B74"/>
    <w:rsid w:val="00396FD9"/>
    <w:rsid w:val="003B319A"/>
    <w:rsid w:val="003C0F51"/>
    <w:rsid w:val="003C5C75"/>
    <w:rsid w:val="003D10F4"/>
    <w:rsid w:val="003D38FF"/>
    <w:rsid w:val="003E3962"/>
    <w:rsid w:val="00405878"/>
    <w:rsid w:val="00405B5A"/>
    <w:rsid w:val="00410C2E"/>
    <w:rsid w:val="004127FA"/>
    <w:rsid w:val="00444C0F"/>
    <w:rsid w:val="00452703"/>
    <w:rsid w:val="00455E71"/>
    <w:rsid w:val="00472880"/>
    <w:rsid w:val="004867E3"/>
    <w:rsid w:val="004A15A6"/>
    <w:rsid w:val="004A35D4"/>
    <w:rsid w:val="004B4F45"/>
    <w:rsid w:val="004C272D"/>
    <w:rsid w:val="004D0FD6"/>
    <w:rsid w:val="004D25DA"/>
    <w:rsid w:val="004D77DB"/>
    <w:rsid w:val="004E06C7"/>
    <w:rsid w:val="004E35CB"/>
    <w:rsid w:val="004E7DEC"/>
    <w:rsid w:val="004F1981"/>
    <w:rsid w:val="004F3B2D"/>
    <w:rsid w:val="00501B19"/>
    <w:rsid w:val="0050721D"/>
    <w:rsid w:val="00526222"/>
    <w:rsid w:val="00527CC5"/>
    <w:rsid w:val="0054497C"/>
    <w:rsid w:val="00545915"/>
    <w:rsid w:val="00545DA9"/>
    <w:rsid w:val="00547317"/>
    <w:rsid w:val="00565E78"/>
    <w:rsid w:val="00577039"/>
    <w:rsid w:val="00577C87"/>
    <w:rsid w:val="00587DE2"/>
    <w:rsid w:val="005A46F0"/>
    <w:rsid w:val="005B0ACD"/>
    <w:rsid w:val="005B0CD8"/>
    <w:rsid w:val="005B26BD"/>
    <w:rsid w:val="005C04E7"/>
    <w:rsid w:val="005D71B9"/>
    <w:rsid w:val="005F2FF4"/>
    <w:rsid w:val="006122DD"/>
    <w:rsid w:val="0061514D"/>
    <w:rsid w:val="006313FC"/>
    <w:rsid w:val="00641171"/>
    <w:rsid w:val="0064539E"/>
    <w:rsid w:val="006557EF"/>
    <w:rsid w:val="00660262"/>
    <w:rsid w:val="00671044"/>
    <w:rsid w:val="00671EDA"/>
    <w:rsid w:val="006A1D0B"/>
    <w:rsid w:val="006B10E2"/>
    <w:rsid w:val="006C11E5"/>
    <w:rsid w:val="006C40BA"/>
    <w:rsid w:val="006D0CFA"/>
    <w:rsid w:val="006E03AA"/>
    <w:rsid w:val="006E410C"/>
    <w:rsid w:val="00720E54"/>
    <w:rsid w:val="00722C44"/>
    <w:rsid w:val="00722CD4"/>
    <w:rsid w:val="00755450"/>
    <w:rsid w:val="00762FB2"/>
    <w:rsid w:val="0076670B"/>
    <w:rsid w:val="00770CF2"/>
    <w:rsid w:val="00771438"/>
    <w:rsid w:val="0077476E"/>
    <w:rsid w:val="00774F09"/>
    <w:rsid w:val="00796394"/>
    <w:rsid w:val="00796FA2"/>
    <w:rsid w:val="007A40BF"/>
    <w:rsid w:val="007A7A42"/>
    <w:rsid w:val="007B1E87"/>
    <w:rsid w:val="007B491A"/>
    <w:rsid w:val="007C0C1E"/>
    <w:rsid w:val="007D3D2F"/>
    <w:rsid w:val="007F339F"/>
    <w:rsid w:val="00811432"/>
    <w:rsid w:val="00814933"/>
    <w:rsid w:val="0081582D"/>
    <w:rsid w:val="00821420"/>
    <w:rsid w:val="0082257E"/>
    <w:rsid w:val="0086255F"/>
    <w:rsid w:val="00867A3A"/>
    <w:rsid w:val="00867C73"/>
    <w:rsid w:val="00872A01"/>
    <w:rsid w:val="00887F0A"/>
    <w:rsid w:val="008B2775"/>
    <w:rsid w:val="008B7F6C"/>
    <w:rsid w:val="008C4008"/>
    <w:rsid w:val="008E09ED"/>
    <w:rsid w:val="008E2FFA"/>
    <w:rsid w:val="008E3886"/>
    <w:rsid w:val="008E55FE"/>
    <w:rsid w:val="008F4979"/>
    <w:rsid w:val="00902717"/>
    <w:rsid w:val="00921F8B"/>
    <w:rsid w:val="0092472F"/>
    <w:rsid w:val="00935876"/>
    <w:rsid w:val="00940A62"/>
    <w:rsid w:val="009420BB"/>
    <w:rsid w:val="009672AA"/>
    <w:rsid w:val="009743FD"/>
    <w:rsid w:val="009801F4"/>
    <w:rsid w:val="00986469"/>
    <w:rsid w:val="009877C1"/>
    <w:rsid w:val="009958A8"/>
    <w:rsid w:val="009B05D0"/>
    <w:rsid w:val="009B0982"/>
    <w:rsid w:val="009B2577"/>
    <w:rsid w:val="009B5C91"/>
    <w:rsid w:val="009C2FB6"/>
    <w:rsid w:val="009E73E8"/>
    <w:rsid w:val="009F0132"/>
    <w:rsid w:val="00A001F9"/>
    <w:rsid w:val="00A10F08"/>
    <w:rsid w:val="00A1554B"/>
    <w:rsid w:val="00A15B37"/>
    <w:rsid w:val="00A26CD2"/>
    <w:rsid w:val="00A31B91"/>
    <w:rsid w:val="00A372C4"/>
    <w:rsid w:val="00A40524"/>
    <w:rsid w:val="00A42EC9"/>
    <w:rsid w:val="00A46ED8"/>
    <w:rsid w:val="00A47B3E"/>
    <w:rsid w:val="00A52860"/>
    <w:rsid w:val="00A64B93"/>
    <w:rsid w:val="00A71C19"/>
    <w:rsid w:val="00A72909"/>
    <w:rsid w:val="00A7298B"/>
    <w:rsid w:val="00A80CEE"/>
    <w:rsid w:val="00A90F43"/>
    <w:rsid w:val="00A92835"/>
    <w:rsid w:val="00A95E1D"/>
    <w:rsid w:val="00AB1931"/>
    <w:rsid w:val="00AB48D7"/>
    <w:rsid w:val="00AB6E31"/>
    <w:rsid w:val="00AC1A2A"/>
    <w:rsid w:val="00AC4FA9"/>
    <w:rsid w:val="00AD3D4C"/>
    <w:rsid w:val="00AE72EF"/>
    <w:rsid w:val="00AF34B5"/>
    <w:rsid w:val="00B038F4"/>
    <w:rsid w:val="00B717D3"/>
    <w:rsid w:val="00B8616B"/>
    <w:rsid w:val="00B940C1"/>
    <w:rsid w:val="00BA330E"/>
    <w:rsid w:val="00BB6E4C"/>
    <w:rsid w:val="00BC3A3B"/>
    <w:rsid w:val="00BD37DB"/>
    <w:rsid w:val="00BE14E9"/>
    <w:rsid w:val="00BE6FB2"/>
    <w:rsid w:val="00BF17DE"/>
    <w:rsid w:val="00BF4A32"/>
    <w:rsid w:val="00C212F8"/>
    <w:rsid w:val="00C27D7B"/>
    <w:rsid w:val="00C4467D"/>
    <w:rsid w:val="00C60B0B"/>
    <w:rsid w:val="00C7420C"/>
    <w:rsid w:val="00CA1BE2"/>
    <w:rsid w:val="00CA6A7A"/>
    <w:rsid w:val="00CB28CD"/>
    <w:rsid w:val="00CC3618"/>
    <w:rsid w:val="00CE5838"/>
    <w:rsid w:val="00CF2AC0"/>
    <w:rsid w:val="00CF5B9F"/>
    <w:rsid w:val="00CF5CCB"/>
    <w:rsid w:val="00CF77A8"/>
    <w:rsid w:val="00D10874"/>
    <w:rsid w:val="00D119B8"/>
    <w:rsid w:val="00D14182"/>
    <w:rsid w:val="00D158FD"/>
    <w:rsid w:val="00D2266E"/>
    <w:rsid w:val="00D22F85"/>
    <w:rsid w:val="00D46519"/>
    <w:rsid w:val="00D54918"/>
    <w:rsid w:val="00D55828"/>
    <w:rsid w:val="00D7118F"/>
    <w:rsid w:val="00D73E1B"/>
    <w:rsid w:val="00D875C6"/>
    <w:rsid w:val="00D95B28"/>
    <w:rsid w:val="00D97639"/>
    <w:rsid w:val="00DB4140"/>
    <w:rsid w:val="00DB588C"/>
    <w:rsid w:val="00DC17EE"/>
    <w:rsid w:val="00DD41D7"/>
    <w:rsid w:val="00DE78E4"/>
    <w:rsid w:val="00DE7FA6"/>
    <w:rsid w:val="00DF644C"/>
    <w:rsid w:val="00E0782C"/>
    <w:rsid w:val="00E408D9"/>
    <w:rsid w:val="00E40D03"/>
    <w:rsid w:val="00E434D8"/>
    <w:rsid w:val="00E95D5C"/>
    <w:rsid w:val="00EC00AF"/>
    <w:rsid w:val="00ED728A"/>
    <w:rsid w:val="00EE6B14"/>
    <w:rsid w:val="00EF1EC2"/>
    <w:rsid w:val="00EF2089"/>
    <w:rsid w:val="00EF752E"/>
    <w:rsid w:val="00F10211"/>
    <w:rsid w:val="00F1748B"/>
    <w:rsid w:val="00F33C5A"/>
    <w:rsid w:val="00F429C9"/>
    <w:rsid w:val="00F5291C"/>
    <w:rsid w:val="00F62C25"/>
    <w:rsid w:val="00F73D27"/>
    <w:rsid w:val="00F9175D"/>
    <w:rsid w:val="00F95F32"/>
    <w:rsid w:val="00F97312"/>
    <w:rsid w:val="00FB1F9B"/>
    <w:rsid w:val="00FB3630"/>
    <w:rsid w:val="00FE2130"/>
    <w:rsid w:val="00FF1733"/>
    <w:rsid w:val="00F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323F5F92-02D6-4AC2-B1A9-BED1AFBA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DE7FA6"/>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character" w:styleId="UnresolvedMention">
    <w:name w:val="Unresolved Mention"/>
    <w:basedOn w:val="DefaultParagraphFont"/>
    <w:uiPriority w:val="99"/>
    <w:semiHidden/>
    <w:unhideWhenUsed/>
    <w:rsid w:val="00F97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67258009">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34.png"/><Relationship Id="rId50" Type="http://schemas.openxmlformats.org/officeDocument/2006/relationships/image" Target="media/image310.png"/><Relationship Id="rId55" Type="http://schemas.openxmlformats.org/officeDocument/2006/relationships/hyperlink" Target="http://paragonconnect.paragonrels.com/images/documents/release_notes/579/BK%20Paragon%20Terms%20of%20Use%2020180913%20Paragon%20Affiliate%20Connect.docx" TargetMode="External"/><Relationship Id="rId63" Type="http://schemas.openxmlformats.org/officeDocument/2006/relationships/image" Target="media/image38.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7" Type="http://schemas.openxmlformats.org/officeDocument/2006/relationships/image" Target="media/image170.png"/><Relationship Id="rId40" Type="http://schemas.openxmlformats.org/officeDocument/2006/relationships/image" Target="media/image200.png"/><Relationship Id="rId45" Type="http://schemas.openxmlformats.org/officeDocument/2006/relationships/image" Target="media/image32.png"/><Relationship Id="rId53" Type="http://schemas.openxmlformats.org/officeDocument/2006/relationships/hyperlink" Target="http://paragonconnect.paragonrels.com/images/documents/release_notes/579/BK%20Paragon%20Terms%20of%20Use%2020180913%20Paragon%20Affiliate%20Connect.docx" TargetMode="External"/><Relationship Id="rId58" Type="http://schemas.openxmlformats.org/officeDocument/2006/relationships/image" Target="media/image29.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image" Target="media/image27.jpg"/><Relationship Id="rId64" Type="http://schemas.openxmlformats.org/officeDocument/2006/relationships/image" Target="media/image39.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8" Type="http://schemas.openxmlformats.org/officeDocument/2006/relationships/image" Target="media/image180.png"/><Relationship Id="rId46" Type="http://schemas.openxmlformats.org/officeDocument/2006/relationships/image" Target="media/image33.png"/><Relationship Id="rId59" Type="http://schemas.openxmlformats.org/officeDocument/2006/relationships/image" Target="media/image30.jpe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10.png"/><Relationship Id="rId54" Type="http://schemas.openxmlformats.org/officeDocument/2006/relationships/image" Target="media/image26.PNG"/><Relationship Id="rId62" Type="http://schemas.openxmlformats.org/officeDocument/2006/relationships/image" Target="media/image37.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280.png"/><Relationship Id="rId57" Type="http://schemas.openxmlformats.org/officeDocument/2006/relationships/image" Target="media/image28.png"/><Relationship Id="rId10" Type="http://schemas.openxmlformats.org/officeDocument/2006/relationships/endnotes" Target="endnotes.xml"/><Relationship Id="rId44" Type="http://schemas.openxmlformats.org/officeDocument/2006/relationships/image" Target="media/image31.png"/><Relationship Id="rId52" Type="http://schemas.openxmlformats.org/officeDocument/2006/relationships/image" Target="media/image25.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0.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cuments\Paragon%20Release%20Documentation\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4DDFB0C44EC4CAC012367EF15FB39" ma:contentTypeVersion="4" ma:contentTypeDescription="Create a new document." ma:contentTypeScope="" ma:versionID="ced4be6e0ef36ebcc984c648c6222368">
  <xsd:schema xmlns:xsd="http://www.w3.org/2001/XMLSchema" xmlns:xs="http://www.w3.org/2001/XMLSchema" xmlns:p="http://schemas.microsoft.com/office/2006/metadata/properties" xmlns:ns2="a25e72e9-a9de-419d-95fe-e003204d896e" targetNamespace="http://schemas.microsoft.com/office/2006/metadata/properties" ma:root="true" ma:fieldsID="20d01a7c85d371610bd272234f8e0acd" ns2:_="">
    <xsd:import namespace="a25e72e9-a9de-419d-95fe-e003204d89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e72e9-a9de-419d-95fe-e003204d8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53FB5-DC3C-49E7-B8FE-B80008DA2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e72e9-a9de-419d-95fe-e003204d8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43667D-0921-4D73-B388-177A787A731C}">
  <ds:schemaRefs>
    <ds:schemaRef ds:uri="http://schemas.microsoft.com/sharepoint/v3/contenttype/forms"/>
  </ds:schemaRefs>
</ds:datastoreItem>
</file>

<file path=customXml/itemProps3.xml><?xml version="1.0" encoding="utf-8"?>
<ds:datastoreItem xmlns:ds="http://schemas.openxmlformats.org/officeDocument/2006/customXml" ds:itemID="{D49A0F10-4D60-40DF-96B1-A84676FFFE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AF4F7A-55B2-435F-9EB6-674C4B0E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2</TotalTime>
  <Pages>20</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3</cp:revision>
  <cp:lastPrinted>2020-08-07T15:27:00Z</cp:lastPrinted>
  <dcterms:created xsi:type="dcterms:W3CDTF">2020-09-14T18:12:00Z</dcterms:created>
  <dcterms:modified xsi:type="dcterms:W3CDTF">2020-09-14T18:17:00Z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0x010100DD44DDFB0C44EC4CAC012367EF15FB39</vt:lpwstr>
  </property>
</Properties>
</file>