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13317" w14:textId="77777777" w:rsidR="00D7240C" w:rsidRDefault="00697951" w:rsidP="004E4FB5">
      <w:pPr>
        <w:pStyle w:val="TOC1"/>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bookmarkStart w:id="11" w:name="_GoBack"/>
      <w:bookmarkEnd w:id="11"/>
      <w:r>
        <w:t>P</w:t>
      </w:r>
      <w:r w:rsidR="00796394">
        <w:t>aragon 5.</w:t>
      </w:r>
      <w:r>
        <w:t>80</w:t>
      </w:r>
      <w:r w:rsidR="00796394">
        <w:t xml:space="preserve"> Release Enhancements</w:t>
      </w:r>
      <w:bookmarkEnd w:id="0"/>
      <w:bookmarkEnd w:id="1"/>
      <w:bookmarkEnd w:id="2"/>
      <w:r w:rsidR="00DB4140">
        <w:t xml:space="preserve"> (</w:t>
      </w:r>
      <w:r>
        <w:t>December</w:t>
      </w:r>
      <w:r w:rsidR="00356BEF">
        <w:t xml:space="preserve"> 2020</w:t>
      </w:r>
      <w:r w:rsidR="00DB4140">
        <w:t>)</w:t>
      </w:r>
      <w:bookmarkEnd w:id="3"/>
      <w:bookmarkEnd w:id="4"/>
      <w:bookmarkEnd w:id="5"/>
      <w:bookmarkEnd w:id="6"/>
      <w:bookmarkEnd w:id="7"/>
      <w:bookmarkEnd w:id="8"/>
      <w:bookmarkEnd w:id="9"/>
      <w:bookmarkEnd w:id="10"/>
    </w:p>
    <w:p w14:paraId="158BFCD5" w14:textId="771B4C76" w:rsidR="00D7240C" w:rsidRDefault="00722C44" w:rsidP="004E4FB5">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57711723" w:history="1">
        <w:r w:rsidR="00D7240C" w:rsidRPr="00A318E5">
          <w:rPr>
            <w:rStyle w:val="Hyperlink"/>
            <w:noProof/>
          </w:rPr>
          <w:t>Corrected Paragon Issues</w:t>
        </w:r>
        <w:r w:rsidR="00D7240C">
          <w:rPr>
            <w:noProof/>
            <w:webHidden/>
          </w:rPr>
          <w:tab/>
        </w:r>
        <w:r w:rsidR="00D7240C">
          <w:rPr>
            <w:noProof/>
            <w:webHidden/>
          </w:rPr>
          <w:fldChar w:fldCharType="begin"/>
        </w:r>
        <w:r w:rsidR="00D7240C">
          <w:rPr>
            <w:noProof/>
            <w:webHidden/>
          </w:rPr>
          <w:instrText xml:space="preserve"> PAGEREF _Toc57711723 \h </w:instrText>
        </w:r>
        <w:r w:rsidR="00D7240C">
          <w:rPr>
            <w:noProof/>
            <w:webHidden/>
          </w:rPr>
        </w:r>
        <w:r w:rsidR="00D7240C">
          <w:rPr>
            <w:noProof/>
            <w:webHidden/>
          </w:rPr>
          <w:fldChar w:fldCharType="separate"/>
        </w:r>
        <w:r w:rsidR="00D7240C">
          <w:rPr>
            <w:noProof/>
            <w:webHidden/>
          </w:rPr>
          <w:t>2</w:t>
        </w:r>
        <w:r w:rsidR="00D7240C">
          <w:rPr>
            <w:noProof/>
            <w:webHidden/>
          </w:rPr>
          <w:fldChar w:fldCharType="end"/>
        </w:r>
      </w:hyperlink>
    </w:p>
    <w:p w14:paraId="366F2F34" w14:textId="7E07313D" w:rsidR="00D7240C" w:rsidRDefault="00FD6D54" w:rsidP="004E4FB5">
      <w:pPr>
        <w:pStyle w:val="TOC1"/>
        <w:rPr>
          <w:rFonts w:eastAsiaTheme="minorEastAsia"/>
          <w:noProof/>
        </w:rPr>
      </w:pPr>
      <w:hyperlink w:anchor="_Toc57711724" w:history="1">
        <w:r w:rsidR="00D7240C" w:rsidRPr="00A318E5">
          <w:rPr>
            <w:rStyle w:val="Hyperlink"/>
            <w:noProof/>
          </w:rPr>
          <w:t>Agent Level Changes</w:t>
        </w:r>
        <w:r w:rsidR="00D7240C">
          <w:rPr>
            <w:noProof/>
            <w:webHidden/>
          </w:rPr>
          <w:tab/>
        </w:r>
        <w:r w:rsidR="00D7240C">
          <w:rPr>
            <w:noProof/>
            <w:webHidden/>
          </w:rPr>
          <w:fldChar w:fldCharType="begin"/>
        </w:r>
        <w:r w:rsidR="00D7240C">
          <w:rPr>
            <w:noProof/>
            <w:webHidden/>
          </w:rPr>
          <w:instrText xml:space="preserve"> PAGEREF _Toc57711724 \h </w:instrText>
        </w:r>
        <w:r w:rsidR="00D7240C">
          <w:rPr>
            <w:noProof/>
            <w:webHidden/>
          </w:rPr>
        </w:r>
        <w:r w:rsidR="00D7240C">
          <w:rPr>
            <w:noProof/>
            <w:webHidden/>
          </w:rPr>
          <w:fldChar w:fldCharType="separate"/>
        </w:r>
        <w:r w:rsidR="00D7240C">
          <w:rPr>
            <w:noProof/>
            <w:webHidden/>
          </w:rPr>
          <w:t>3</w:t>
        </w:r>
        <w:r w:rsidR="00D7240C">
          <w:rPr>
            <w:noProof/>
            <w:webHidden/>
          </w:rPr>
          <w:fldChar w:fldCharType="end"/>
        </w:r>
      </w:hyperlink>
    </w:p>
    <w:p w14:paraId="62729DBA" w14:textId="743BA2EB" w:rsidR="00D7240C" w:rsidRDefault="00FD6D54">
      <w:pPr>
        <w:pStyle w:val="TOC2"/>
        <w:tabs>
          <w:tab w:val="right" w:leader="dot" w:pos="9350"/>
        </w:tabs>
        <w:rPr>
          <w:rFonts w:eastAsiaTheme="minorEastAsia"/>
          <w:noProof/>
        </w:rPr>
      </w:pPr>
      <w:hyperlink w:anchor="_Toc57711725" w:history="1">
        <w:r w:rsidR="00D7240C" w:rsidRPr="00A318E5">
          <w:rPr>
            <w:rStyle w:val="Hyperlink"/>
            <w:noProof/>
          </w:rPr>
          <w:t>Paragon – New Login Page</w:t>
        </w:r>
        <w:r w:rsidR="00D7240C">
          <w:rPr>
            <w:noProof/>
            <w:webHidden/>
          </w:rPr>
          <w:tab/>
        </w:r>
        <w:r w:rsidR="00D7240C">
          <w:rPr>
            <w:noProof/>
            <w:webHidden/>
          </w:rPr>
          <w:fldChar w:fldCharType="begin"/>
        </w:r>
        <w:r w:rsidR="00D7240C">
          <w:rPr>
            <w:noProof/>
            <w:webHidden/>
          </w:rPr>
          <w:instrText xml:space="preserve"> PAGEREF _Toc57711725 \h </w:instrText>
        </w:r>
        <w:r w:rsidR="00D7240C">
          <w:rPr>
            <w:noProof/>
            <w:webHidden/>
          </w:rPr>
        </w:r>
        <w:r w:rsidR="00D7240C">
          <w:rPr>
            <w:noProof/>
            <w:webHidden/>
          </w:rPr>
          <w:fldChar w:fldCharType="separate"/>
        </w:r>
        <w:r w:rsidR="00D7240C">
          <w:rPr>
            <w:noProof/>
            <w:webHidden/>
          </w:rPr>
          <w:t>3</w:t>
        </w:r>
        <w:r w:rsidR="00D7240C">
          <w:rPr>
            <w:noProof/>
            <w:webHidden/>
          </w:rPr>
          <w:fldChar w:fldCharType="end"/>
        </w:r>
      </w:hyperlink>
    </w:p>
    <w:p w14:paraId="6219DF7B" w14:textId="16F2D420" w:rsidR="00D7240C" w:rsidRDefault="00FD6D54">
      <w:pPr>
        <w:pStyle w:val="TOC2"/>
        <w:tabs>
          <w:tab w:val="right" w:leader="dot" w:pos="9350"/>
        </w:tabs>
        <w:rPr>
          <w:rFonts w:eastAsiaTheme="minorEastAsia"/>
          <w:noProof/>
        </w:rPr>
      </w:pPr>
      <w:hyperlink w:anchor="_Toc57711726" w:history="1">
        <w:r w:rsidR="00D7240C" w:rsidRPr="00A318E5">
          <w:rPr>
            <w:rStyle w:val="Hyperlink"/>
            <w:noProof/>
          </w:rPr>
          <w:t>CMA – Unique Cover Letters Per Presentation</w:t>
        </w:r>
        <w:r w:rsidR="00D7240C">
          <w:rPr>
            <w:noProof/>
            <w:webHidden/>
          </w:rPr>
          <w:tab/>
        </w:r>
        <w:r w:rsidR="00D7240C">
          <w:rPr>
            <w:noProof/>
            <w:webHidden/>
          </w:rPr>
          <w:fldChar w:fldCharType="begin"/>
        </w:r>
        <w:r w:rsidR="00D7240C">
          <w:rPr>
            <w:noProof/>
            <w:webHidden/>
          </w:rPr>
          <w:instrText xml:space="preserve"> PAGEREF _Toc57711726 \h </w:instrText>
        </w:r>
        <w:r w:rsidR="00D7240C">
          <w:rPr>
            <w:noProof/>
            <w:webHidden/>
          </w:rPr>
        </w:r>
        <w:r w:rsidR="00D7240C">
          <w:rPr>
            <w:noProof/>
            <w:webHidden/>
          </w:rPr>
          <w:fldChar w:fldCharType="separate"/>
        </w:r>
        <w:r w:rsidR="00D7240C">
          <w:rPr>
            <w:noProof/>
            <w:webHidden/>
          </w:rPr>
          <w:t>4</w:t>
        </w:r>
        <w:r w:rsidR="00D7240C">
          <w:rPr>
            <w:noProof/>
            <w:webHidden/>
          </w:rPr>
          <w:fldChar w:fldCharType="end"/>
        </w:r>
      </w:hyperlink>
    </w:p>
    <w:p w14:paraId="159F55A4" w14:textId="76E68805" w:rsidR="00D7240C" w:rsidRDefault="00FD6D54">
      <w:pPr>
        <w:pStyle w:val="TOC2"/>
        <w:tabs>
          <w:tab w:val="right" w:leader="dot" w:pos="9350"/>
        </w:tabs>
        <w:rPr>
          <w:rFonts w:eastAsiaTheme="minorEastAsia"/>
          <w:noProof/>
        </w:rPr>
      </w:pPr>
      <w:hyperlink w:anchor="_Toc57711727" w:history="1">
        <w:r w:rsidR="00D7240C" w:rsidRPr="00A318E5">
          <w:rPr>
            <w:rStyle w:val="Hyperlink"/>
            <w:noProof/>
          </w:rPr>
          <w:t>Contacts – Agent Preview</w:t>
        </w:r>
        <w:r w:rsidR="00D7240C">
          <w:rPr>
            <w:noProof/>
            <w:webHidden/>
          </w:rPr>
          <w:tab/>
        </w:r>
        <w:r w:rsidR="00D7240C">
          <w:rPr>
            <w:noProof/>
            <w:webHidden/>
          </w:rPr>
          <w:fldChar w:fldCharType="begin"/>
        </w:r>
        <w:r w:rsidR="00D7240C">
          <w:rPr>
            <w:noProof/>
            <w:webHidden/>
          </w:rPr>
          <w:instrText xml:space="preserve"> PAGEREF _Toc57711727 \h </w:instrText>
        </w:r>
        <w:r w:rsidR="00D7240C">
          <w:rPr>
            <w:noProof/>
            <w:webHidden/>
          </w:rPr>
        </w:r>
        <w:r w:rsidR="00D7240C">
          <w:rPr>
            <w:noProof/>
            <w:webHidden/>
          </w:rPr>
          <w:fldChar w:fldCharType="separate"/>
        </w:r>
        <w:r w:rsidR="00D7240C">
          <w:rPr>
            <w:noProof/>
            <w:webHidden/>
          </w:rPr>
          <w:t>5</w:t>
        </w:r>
        <w:r w:rsidR="00D7240C">
          <w:rPr>
            <w:noProof/>
            <w:webHidden/>
          </w:rPr>
          <w:fldChar w:fldCharType="end"/>
        </w:r>
      </w:hyperlink>
    </w:p>
    <w:p w14:paraId="1CA533E5" w14:textId="24D7B274" w:rsidR="00D7240C" w:rsidRDefault="00FD6D54">
      <w:pPr>
        <w:pStyle w:val="TOC2"/>
        <w:tabs>
          <w:tab w:val="right" w:leader="dot" w:pos="9350"/>
        </w:tabs>
        <w:rPr>
          <w:rFonts w:eastAsiaTheme="minorEastAsia"/>
          <w:noProof/>
        </w:rPr>
      </w:pPr>
      <w:hyperlink w:anchor="_Toc57711728" w:history="1">
        <w:r w:rsidR="00D7240C" w:rsidRPr="00A318E5">
          <w:rPr>
            <w:rStyle w:val="Hyperlink"/>
            <w:noProof/>
          </w:rPr>
          <w:t>Search – Advanced Date Range Operators and Prospecting</w:t>
        </w:r>
        <w:r w:rsidR="00D7240C">
          <w:rPr>
            <w:noProof/>
            <w:webHidden/>
          </w:rPr>
          <w:tab/>
        </w:r>
        <w:r w:rsidR="00D7240C">
          <w:rPr>
            <w:noProof/>
            <w:webHidden/>
          </w:rPr>
          <w:fldChar w:fldCharType="begin"/>
        </w:r>
        <w:r w:rsidR="00D7240C">
          <w:rPr>
            <w:noProof/>
            <w:webHidden/>
          </w:rPr>
          <w:instrText xml:space="preserve"> PAGEREF _Toc57711728 \h </w:instrText>
        </w:r>
        <w:r w:rsidR="00D7240C">
          <w:rPr>
            <w:noProof/>
            <w:webHidden/>
          </w:rPr>
        </w:r>
        <w:r w:rsidR="00D7240C">
          <w:rPr>
            <w:noProof/>
            <w:webHidden/>
          </w:rPr>
          <w:fldChar w:fldCharType="separate"/>
        </w:r>
        <w:r w:rsidR="00D7240C">
          <w:rPr>
            <w:noProof/>
            <w:webHidden/>
          </w:rPr>
          <w:t>6</w:t>
        </w:r>
        <w:r w:rsidR="00D7240C">
          <w:rPr>
            <w:noProof/>
            <w:webHidden/>
          </w:rPr>
          <w:fldChar w:fldCharType="end"/>
        </w:r>
      </w:hyperlink>
    </w:p>
    <w:p w14:paraId="08C49E54" w14:textId="52B5C53E" w:rsidR="00D7240C" w:rsidRDefault="00FD6D54">
      <w:pPr>
        <w:pStyle w:val="TOC2"/>
        <w:tabs>
          <w:tab w:val="right" w:leader="dot" w:pos="9350"/>
        </w:tabs>
        <w:rPr>
          <w:rFonts w:eastAsiaTheme="minorEastAsia"/>
          <w:noProof/>
        </w:rPr>
      </w:pPr>
      <w:hyperlink w:anchor="_Toc57711729" w:history="1">
        <w:r w:rsidR="00D7240C" w:rsidRPr="00A318E5">
          <w:rPr>
            <w:rStyle w:val="Hyperlink"/>
            <w:noProof/>
          </w:rPr>
          <w:t>Search – Listing Slide Show</w:t>
        </w:r>
        <w:r w:rsidR="00D7240C">
          <w:rPr>
            <w:noProof/>
            <w:webHidden/>
          </w:rPr>
          <w:tab/>
        </w:r>
        <w:r w:rsidR="00D7240C">
          <w:rPr>
            <w:noProof/>
            <w:webHidden/>
          </w:rPr>
          <w:fldChar w:fldCharType="begin"/>
        </w:r>
        <w:r w:rsidR="00D7240C">
          <w:rPr>
            <w:noProof/>
            <w:webHidden/>
          </w:rPr>
          <w:instrText xml:space="preserve"> PAGEREF _Toc57711729 \h </w:instrText>
        </w:r>
        <w:r w:rsidR="00D7240C">
          <w:rPr>
            <w:noProof/>
            <w:webHidden/>
          </w:rPr>
        </w:r>
        <w:r w:rsidR="00D7240C">
          <w:rPr>
            <w:noProof/>
            <w:webHidden/>
          </w:rPr>
          <w:fldChar w:fldCharType="separate"/>
        </w:r>
        <w:r w:rsidR="00D7240C">
          <w:rPr>
            <w:noProof/>
            <w:webHidden/>
          </w:rPr>
          <w:t>7</w:t>
        </w:r>
        <w:r w:rsidR="00D7240C">
          <w:rPr>
            <w:noProof/>
            <w:webHidden/>
          </w:rPr>
          <w:fldChar w:fldCharType="end"/>
        </w:r>
      </w:hyperlink>
    </w:p>
    <w:p w14:paraId="79FAB096" w14:textId="3BA6A33B" w:rsidR="00D7240C" w:rsidRDefault="00FD6D54">
      <w:pPr>
        <w:pStyle w:val="TOC2"/>
        <w:tabs>
          <w:tab w:val="right" w:leader="dot" w:pos="9350"/>
        </w:tabs>
        <w:rPr>
          <w:rFonts w:eastAsiaTheme="minorEastAsia"/>
          <w:noProof/>
        </w:rPr>
      </w:pPr>
      <w:hyperlink w:anchor="_Toc57711730" w:history="1">
        <w:r w:rsidR="00D7240C" w:rsidRPr="00A318E5">
          <w:rPr>
            <w:rStyle w:val="Hyperlink"/>
            <w:noProof/>
          </w:rPr>
          <w:t>LIM – Listing Expiration Notices in Sent Messages Log</w:t>
        </w:r>
        <w:r w:rsidR="00D7240C">
          <w:rPr>
            <w:noProof/>
            <w:webHidden/>
          </w:rPr>
          <w:tab/>
        </w:r>
        <w:r w:rsidR="00D7240C">
          <w:rPr>
            <w:noProof/>
            <w:webHidden/>
          </w:rPr>
          <w:fldChar w:fldCharType="begin"/>
        </w:r>
        <w:r w:rsidR="00D7240C">
          <w:rPr>
            <w:noProof/>
            <w:webHidden/>
          </w:rPr>
          <w:instrText xml:space="preserve"> PAGEREF _Toc57711730 \h </w:instrText>
        </w:r>
        <w:r w:rsidR="00D7240C">
          <w:rPr>
            <w:noProof/>
            <w:webHidden/>
          </w:rPr>
        </w:r>
        <w:r w:rsidR="00D7240C">
          <w:rPr>
            <w:noProof/>
            <w:webHidden/>
          </w:rPr>
          <w:fldChar w:fldCharType="separate"/>
        </w:r>
        <w:r w:rsidR="00D7240C">
          <w:rPr>
            <w:noProof/>
            <w:webHidden/>
          </w:rPr>
          <w:t>8</w:t>
        </w:r>
        <w:r w:rsidR="00D7240C">
          <w:rPr>
            <w:noProof/>
            <w:webHidden/>
          </w:rPr>
          <w:fldChar w:fldCharType="end"/>
        </w:r>
      </w:hyperlink>
    </w:p>
    <w:p w14:paraId="215573EA" w14:textId="40763FE5" w:rsidR="00D7240C" w:rsidRDefault="00FD6D54">
      <w:pPr>
        <w:pStyle w:val="TOC2"/>
        <w:tabs>
          <w:tab w:val="right" w:leader="dot" w:pos="9350"/>
        </w:tabs>
        <w:rPr>
          <w:rFonts w:eastAsiaTheme="minorEastAsia"/>
          <w:noProof/>
        </w:rPr>
      </w:pPr>
      <w:hyperlink w:anchor="_Toc57711731" w:history="1">
        <w:r w:rsidR="00D7240C" w:rsidRPr="00A318E5">
          <w:rPr>
            <w:rStyle w:val="Hyperlink"/>
            <w:noProof/>
          </w:rPr>
          <w:t>Membership Roster – Office Broker and Main Office Added</w:t>
        </w:r>
        <w:r w:rsidR="00D7240C">
          <w:rPr>
            <w:noProof/>
            <w:webHidden/>
          </w:rPr>
          <w:tab/>
        </w:r>
        <w:r w:rsidR="00D7240C">
          <w:rPr>
            <w:noProof/>
            <w:webHidden/>
          </w:rPr>
          <w:fldChar w:fldCharType="begin"/>
        </w:r>
        <w:r w:rsidR="00D7240C">
          <w:rPr>
            <w:noProof/>
            <w:webHidden/>
          </w:rPr>
          <w:instrText xml:space="preserve"> PAGEREF _Toc57711731 \h </w:instrText>
        </w:r>
        <w:r w:rsidR="00D7240C">
          <w:rPr>
            <w:noProof/>
            <w:webHidden/>
          </w:rPr>
        </w:r>
        <w:r w:rsidR="00D7240C">
          <w:rPr>
            <w:noProof/>
            <w:webHidden/>
          </w:rPr>
          <w:fldChar w:fldCharType="separate"/>
        </w:r>
        <w:r w:rsidR="00D7240C">
          <w:rPr>
            <w:noProof/>
            <w:webHidden/>
          </w:rPr>
          <w:t>9</w:t>
        </w:r>
        <w:r w:rsidR="00D7240C">
          <w:rPr>
            <w:noProof/>
            <w:webHidden/>
          </w:rPr>
          <w:fldChar w:fldCharType="end"/>
        </w:r>
      </w:hyperlink>
    </w:p>
    <w:p w14:paraId="664C9094" w14:textId="72C80F6B" w:rsidR="00D7240C" w:rsidRDefault="00FD6D54">
      <w:pPr>
        <w:pStyle w:val="TOC2"/>
        <w:tabs>
          <w:tab w:val="right" w:leader="dot" w:pos="9350"/>
        </w:tabs>
        <w:rPr>
          <w:rFonts w:eastAsiaTheme="minorEastAsia"/>
          <w:noProof/>
        </w:rPr>
      </w:pPr>
      <w:hyperlink w:anchor="_Toc57711732" w:history="1">
        <w:r w:rsidR="00D7240C" w:rsidRPr="00A318E5">
          <w:rPr>
            <w:rStyle w:val="Hyperlink"/>
            <w:noProof/>
          </w:rPr>
          <w:t>Contact Saved Searches – Notification Indicator in Contacts Tree</w:t>
        </w:r>
        <w:r w:rsidR="00D7240C">
          <w:rPr>
            <w:noProof/>
            <w:webHidden/>
          </w:rPr>
          <w:tab/>
        </w:r>
        <w:r w:rsidR="00D7240C">
          <w:rPr>
            <w:noProof/>
            <w:webHidden/>
          </w:rPr>
          <w:fldChar w:fldCharType="begin"/>
        </w:r>
        <w:r w:rsidR="00D7240C">
          <w:rPr>
            <w:noProof/>
            <w:webHidden/>
          </w:rPr>
          <w:instrText xml:space="preserve"> PAGEREF _Toc57711732 \h </w:instrText>
        </w:r>
        <w:r w:rsidR="00D7240C">
          <w:rPr>
            <w:noProof/>
            <w:webHidden/>
          </w:rPr>
        </w:r>
        <w:r w:rsidR="00D7240C">
          <w:rPr>
            <w:noProof/>
            <w:webHidden/>
          </w:rPr>
          <w:fldChar w:fldCharType="separate"/>
        </w:r>
        <w:r w:rsidR="00D7240C">
          <w:rPr>
            <w:noProof/>
            <w:webHidden/>
          </w:rPr>
          <w:t>10</w:t>
        </w:r>
        <w:r w:rsidR="00D7240C">
          <w:rPr>
            <w:noProof/>
            <w:webHidden/>
          </w:rPr>
          <w:fldChar w:fldCharType="end"/>
        </w:r>
      </w:hyperlink>
    </w:p>
    <w:p w14:paraId="22535CED" w14:textId="008AC7DA" w:rsidR="00D7240C" w:rsidRDefault="00FD6D54" w:rsidP="004E4FB5">
      <w:pPr>
        <w:pStyle w:val="TOC1"/>
        <w:rPr>
          <w:rFonts w:eastAsiaTheme="minorEastAsia"/>
          <w:noProof/>
        </w:rPr>
      </w:pPr>
      <w:hyperlink w:anchor="_Toc57711733" w:history="1">
        <w:r w:rsidR="00D7240C" w:rsidRPr="00A318E5">
          <w:rPr>
            <w:rStyle w:val="Hyperlink"/>
            <w:noProof/>
          </w:rPr>
          <w:t>MLS Customizations and Administration</w:t>
        </w:r>
        <w:r w:rsidR="00D7240C">
          <w:rPr>
            <w:noProof/>
            <w:webHidden/>
          </w:rPr>
          <w:tab/>
        </w:r>
        <w:r w:rsidR="00D7240C">
          <w:rPr>
            <w:noProof/>
            <w:webHidden/>
          </w:rPr>
          <w:fldChar w:fldCharType="begin"/>
        </w:r>
        <w:r w:rsidR="00D7240C">
          <w:rPr>
            <w:noProof/>
            <w:webHidden/>
          </w:rPr>
          <w:instrText xml:space="preserve"> PAGEREF _Toc57711733 \h </w:instrText>
        </w:r>
        <w:r w:rsidR="00D7240C">
          <w:rPr>
            <w:noProof/>
            <w:webHidden/>
          </w:rPr>
        </w:r>
        <w:r w:rsidR="00D7240C">
          <w:rPr>
            <w:noProof/>
            <w:webHidden/>
          </w:rPr>
          <w:fldChar w:fldCharType="separate"/>
        </w:r>
        <w:r w:rsidR="00D7240C">
          <w:rPr>
            <w:noProof/>
            <w:webHidden/>
          </w:rPr>
          <w:t>11</w:t>
        </w:r>
        <w:r w:rsidR="00D7240C">
          <w:rPr>
            <w:noProof/>
            <w:webHidden/>
          </w:rPr>
          <w:fldChar w:fldCharType="end"/>
        </w:r>
      </w:hyperlink>
    </w:p>
    <w:p w14:paraId="7320BDCC" w14:textId="0B6F0D3D" w:rsidR="00D7240C" w:rsidRDefault="00FD6D54">
      <w:pPr>
        <w:pStyle w:val="TOC2"/>
        <w:tabs>
          <w:tab w:val="right" w:leader="dot" w:pos="9350"/>
        </w:tabs>
        <w:rPr>
          <w:rFonts w:eastAsiaTheme="minorEastAsia"/>
          <w:noProof/>
        </w:rPr>
      </w:pPr>
      <w:hyperlink w:anchor="_Toc57711734" w:history="1">
        <w:r w:rsidR="00D7240C" w:rsidRPr="00A318E5">
          <w:rPr>
            <w:rStyle w:val="Hyperlink"/>
            <w:noProof/>
          </w:rPr>
          <w:t>Admin – Add Allowed Paragon Clients and RETS Profiles to Agent Audit</w:t>
        </w:r>
        <w:r w:rsidR="00D7240C">
          <w:rPr>
            <w:noProof/>
            <w:webHidden/>
          </w:rPr>
          <w:tab/>
        </w:r>
        <w:r w:rsidR="00D7240C">
          <w:rPr>
            <w:noProof/>
            <w:webHidden/>
          </w:rPr>
          <w:fldChar w:fldCharType="begin"/>
        </w:r>
        <w:r w:rsidR="00D7240C">
          <w:rPr>
            <w:noProof/>
            <w:webHidden/>
          </w:rPr>
          <w:instrText xml:space="preserve"> PAGEREF _Toc57711734 \h </w:instrText>
        </w:r>
        <w:r w:rsidR="00D7240C">
          <w:rPr>
            <w:noProof/>
            <w:webHidden/>
          </w:rPr>
        </w:r>
        <w:r w:rsidR="00D7240C">
          <w:rPr>
            <w:noProof/>
            <w:webHidden/>
          </w:rPr>
          <w:fldChar w:fldCharType="separate"/>
        </w:r>
        <w:r w:rsidR="00D7240C">
          <w:rPr>
            <w:noProof/>
            <w:webHidden/>
          </w:rPr>
          <w:t>11</w:t>
        </w:r>
        <w:r w:rsidR="00D7240C">
          <w:rPr>
            <w:noProof/>
            <w:webHidden/>
          </w:rPr>
          <w:fldChar w:fldCharType="end"/>
        </w:r>
      </w:hyperlink>
    </w:p>
    <w:p w14:paraId="4A1E22CF" w14:textId="62FF865D" w:rsidR="00D7240C" w:rsidRDefault="00FD6D54">
      <w:pPr>
        <w:pStyle w:val="TOC2"/>
        <w:tabs>
          <w:tab w:val="right" w:leader="dot" w:pos="9350"/>
        </w:tabs>
        <w:rPr>
          <w:rFonts w:eastAsiaTheme="minorEastAsia"/>
          <w:noProof/>
        </w:rPr>
      </w:pPr>
      <w:hyperlink w:anchor="_Toc57711735" w:history="1">
        <w:r w:rsidR="00D7240C" w:rsidRPr="00A318E5">
          <w:rPr>
            <w:rStyle w:val="Hyperlink"/>
            <w:noProof/>
          </w:rPr>
          <w:t>Admin – Change New Login Page Picture and Logo</w:t>
        </w:r>
        <w:r w:rsidR="00D7240C">
          <w:rPr>
            <w:noProof/>
            <w:webHidden/>
          </w:rPr>
          <w:tab/>
        </w:r>
        <w:r w:rsidR="00D7240C">
          <w:rPr>
            <w:noProof/>
            <w:webHidden/>
          </w:rPr>
          <w:fldChar w:fldCharType="begin"/>
        </w:r>
        <w:r w:rsidR="00D7240C">
          <w:rPr>
            <w:noProof/>
            <w:webHidden/>
          </w:rPr>
          <w:instrText xml:space="preserve"> PAGEREF _Toc57711735 \h </w:instrText>
        </w:r>
        <w:r w:rsidR="00D7240C">
          <w:rPr>
            <w:noProof/>
            <w:webHidden/>
          </w:rPr>
        </w:r>
        <w:r w:rsidR="00D7240C">
          <w:rPr>
            <w:noProof/>
            <w:webHidden/>
          </w:rPr>
          <w:fldChar w:fldCharType="separate"/>
        </w:r>
        <w:r w:rsidR="00D7240C">
          <w:rPr>
            <w:noProof/>
            <w:webHidden/>
          </w:rPr>
          <w:t>12</w:t>
        </w:r>
        <w:r w:rsidR="00D7240C">
          <w:rPr>
            <w:noProof/>
            <w:webHidden/>
          </w:rPr>
          <w:fldChar w:fldCharType="end"/>
        </w:r>
      </w:hyperlink>
    </w:p>
    <w:p w14:paraId="012A4807" w14:textId="6DBA23DF" w:rsidR="00D7240C" w:rsidRDefault="00FD6D54" w:rsidP="004E4FB5">
      <w:pPr>
        <w:pStyle w:val="TOC1"/>
        <w:rPr>
          <w:rFonts w:eastAsiaTheme="minorEastAsia"/>
          <w:noProof/>
        </w:rPr>
      </w:pPr>
      <w:hyperlink w:anchor="_Toc57711736" w:history="1">
        <w:r w:rsidR="00D7240C" w:rsidRPr="00A318E5">
          <w:rPr>
            <w:rStyle w:val="Hyperlink"/>
            <w:noProof/>
          </w:rPr>
          <w:t>Paragon Connect</w:t>
        </w:r>
        <w:r w:rsidR="00D7240C">
          <w:rPr>
            <w:noProof/>
            <w:webHidden/>
          </w:rPr>
          <w:tab/>
        </w:r>
        <w:r w:rsidR="00D7240C">
          <w:rPr>
            <w:noProof/>
            <w:webHidden/>
          </w:rPr>
          <w:fldChar w:fldCharType="begin"/>
        </w:r>
        <w:r w:rsidR="00D7240C">
          <w:rPr>
            <w:noProof/>
            <w:webHidden/>
          </w:rPr>
          <w:instrText xml:space="preserve"> PAGEREF _Toc57711736 \h </w:instrText>
        </w:r>
        <w:r w:rsidR="00D7240C">
          <w:rPr>
            <w:noProof/>
            <w:webHidden/>
          </w:rPr>
        </w:r>
        <w:r w:rsidR="00D7240C">
          <w:rPr>
            <w:noProof/>
            <w:webHidden/>
          </w:rPr>
          <w:fldChar w:fldCharType="separate"/>
        </w:r>
        <w:r w:rsidR="00D7240C">
          <w:rPr>
            <w:noProof/>
            <w:webHidden/>
          </w:rPr>
          <w:t>14</w:t>
        </w:r>
        <w:r w:rsidR="00D7240C">
          <w:rPr>
            <w:noProof/>
            <w:webHidden/>
          </w:rPr>
          <w:fldChar w:fldCharType="end"/>
        </w:r>
      </w:hyperlink>
    </w:p>
    <w:p w14:paraId="4E19EC70" w14:textId="41FB3798" w:rsidR="00D7240C" w:rsidRDefault="00FD6D54">
      <w:pPr>
        <w:pStyle w:val="TOC2"/>
        <w:tabs>
          <w:tab w:val="right" w:leader="dot" w:pos="9350"/>
        </w:tabs>
        <w:rPr>
          <w:rFonts w:eastAsiaTheme="minorEastAsia"/>
          <w:noProof/>
        </w:rPr>
      </w:pPr>
      <w:hyperlink w:anchor="_Toc57711737" w:history="1">
        <w:r w:rsidR="00D7240C" w:rsidRPr="00A318E5">
          <w:rPr>
            <w:rStyle w:val="Hyperlink"/>
            <w:noProof/>
          </w:rPr>
          <w:t>Tour &amp; Open House and Detail Report</w:t>
        </w:r>
        <w:r w:rsidR="00D7240C">
          <w:rPr>
            <w:noProof/>
            <w:webHidden/>
          </w:rPr>
          <w:tab/>
        </w:r>
        <w:r w:rsidR="00D7240C">
          <w:rPr>
            <w:noProof/>
            <w:webHidden/>
          </w:rPr>
          <w:fldChar w:fldCharType="begin"/>
        </w:r>
        <w:r w:rsidR="00D7240C">
          <w:rPr>
            <w:noProof/>
            <w:webHidden/>
          </w:rPr>
          <w:instrText xml:space="preserve"> PAGEREF _Toc57711737 \h </w:instrText>
        </w:r>
        <w:r w:rsidR="00D7240C">
          <w:rPr>
            <w:noProof/>
            <w:webHidden/>
          </w:rPr>
        </w:r>
        <w:r w:rsidR="00D7240C">
          <w:rPr>
            <w:noProof/>
            <w:webHidden/>
          </w:rPr>
          <w:fldChar w:fldCharType="separate"/>
        </w:r>
        <w:r w:rsidR="00D7240C">
          <w:rPr>
            <w:noProof/>
            <w:webHidden/>
          </w:rPr>
          <w:t>14</w:t>
        </w:r>
        <w:r w:rsidR="00D7240C">
          <w:rPr>
            <w:noProof/>
            <w:webHidden/>
          </w:rPr>
          <w:fldChar w:fldCharType="end"/>
        </w:r>
      </w:hyperlink>
    </w:p>
    <w:p w14:paraId="539071DC" w14:textId="273CFC86" w:rsidR="00D7240C" w:rsidRDefault="00FD6D54">
      <w:pPr>
        <w:pStyle w:val="TOC2"/>
        <w:tabs>
          <w:tab w:val="right" w:leader="dot" w:pos="9350"/>
        </w:tabs>
        <w:rPr>
          <w:rFonts w:eastAsiaTheme="minorEastAsia"/>
          <w:noProof/>
        </w:rPr>
      </w:pPr>
      <w:hyperlink w:anchor="_Toc57711738" w:history="1">
        <w:r w:rsidR="00D7240C" w:rsidRPr="00A318E5">
          <w:rPr>
            <w:rStyle w:val="Hyperlink"/>
            <w:noProof/>
          </w:rPr>
          <w:t>Mobile Redirect</w:t>
        </w:r>
        <w:r w:rsidR="00D7240C">
          <w:rPr>
            <w:noProof/>
            <w:webHidden/>
          </w:rPr>
          <w:tab/>
        </w:r>
        <w:r w:rsidR="00D7240C">
          <w:rPr>
            <w:noProof/>
            <w:webHidden/>
          </w:rPr>
          <w:fldChar w:fldCharType="begin"/>
        </w:r>
        <w:r w:rsidR="00D7240C">
          <w:rPr>
            <w:noProof/>
            <w:webHidden/>
          </w:rPr>
          <w:instrText xml:space="preserve"> PAGEREF _Toc57711738 \h </w:instrText>
        </w:r>
        <w:r w:rsidR="00D7240C">
          <w:rPr>
            <w:noProof/>
            <w:webHidden/>
          </w:rPr>
        </w:r>
        <w:r w:rsidR="00D7240C">
          <w:rPr>
            <w:noProof/>
            <w:webHidden/>
          </w:rPr>
          <w:fldChar w:fldCharType="separate"/>
        </w:r>
        <w:r w:rsidR="00D7240C">
          <w:rPr>
            <w:noProof/>
            <w:webHidden/>
          </w:rPr>
          <w:t>14</w:t>
        </w:r>
        <w:r w:rsidR="00D7240C">
          <w:rPr>
            <w:noProof/>
            <w:webHidden/>
          </w:rPr>
          <w:fldChar w:fldCharType="end"/>
        </w:r>
      </w:hyperlink>
    </w:p>
    <w:p w14:paraId="676CDCD0" w14:textId="5EDBC26F" w:rsidR="00D7240C" w:rsidRDefault="00FD6D54">
      <w:pPr>
        <w:pStyle w:val="TOC2"/>
        <w:tabs>
          <w:tab w:val="right" w:leader="dot" w:pos="9350"/>
        </w:tabs>
        <w:rPr>
          <w:rFonts w:eastAsiaTheme="minorEastAsia"/>
          <w:noProof/>
        </w:rPr>
      </w:pPr>
      <w:hyperlink w:anchor="_Toc57711739" w:history="1">
        <w:r w:rsidR="00D7240C" w:rsidRPr="00A318E5">
          <w:rPr>
            <w:rStyle w:val="Hyperlink"/>
            <w:noProof/>
          </w:rPr>
          <w:t>Detail Cleanup</w:t>
        </w:r>
        <w:r w:rsidR="00D7240C">
          <w:rPr>
            <w:noProof/>
            <w:webHidden/>
          </w:rPr>
          <w:tab/>
        </w:r>
        <w:r w:rsidR="00D7240C">
          <w:rPr>
            <w:noProof/>
            <w:webHidden/>
          </w:rPr>
          <w:fldChar w:fldCharType="begin"/>
        </w:r>
        <w:r w:rsidR="00D7240C">
          <w:rPr>
            <w:noProof/>
            <w:webHidden/>
          </w:rPr>
          <w:instrText xml:space="preserve"> PAGEREF _Toc57711739 \h </w:instrText>
        </w:r>
        <w:r w:rsidR="00D7240C">
          <w:rPr>
            <w:noProof/>
            <w:webHidden/>
          </w:rPr>
        </w:r>
        <w:r w:rsidR="00D7240C">
          <w:rPr>
            <w:noProof/>
            <w:webHidden/>
          </w:rPr>
          <w:fldChar w:fldCharType="separate"/>
        </w:r>
        <w:r w:rsidR="00D7240C">
          <w:rPr>
            <w:noProof/>
            <w:webHidden/>
          </w:rPr>
          <w:t>15</w:t>
        </w:r>
        <w:r w:rsidR="00D7240C">
          <w:rPr>
            <w:noProof/>
            <w:webHidden/>
          </w:rPr>
          <w:fldChar w:fldCharType="end"/>
        </w:r>
      </w:hyperlink>
    </w:p>
    <w:p w14:paraId="565FF3E0" w14:textId="54BCB414" w:rsidR="00D7240C" w:rsidRDefault="00FD6D54">
      <w:pPr>
        <w:pStyle w:val="TOC2"/>
        <w:tabs>
          <w:tab w:val="right" w:leader="dot" w:pos="9350"/>
        </w:tabs>
        <w:rPr>
          <w:rFonts w:eastAsiaTheme="minorEastAsia"/>
          <w:noProof/>
        </w:rPr>
      </w:pPr>
      <w:hyperlink w:anchor="_Toc57711740" w:history="1">
        <w:r w:rsidR="00D7240C" w:rsidRPr="00A318E5">
          <w:rPr>
            <w:rStyle w:val="Hyperlink"/>
            <w:noProof/>
          </w:rPr>
          <w:t>Photo Check</w:t>
        </w:r>
        <w:r w:rsidR="00D7240C">
          <w:rPr>
            <w:noProof/>
            <w:webHidden/>
          </w:rPr>
          <w:tab/>
        </w:r>
        <w:r w:rsidR="00D7240C">
          <w:rPr>
            <w:noProof/>
            <w:webHidden/>
          </w:rPr>
          <w:fldChar w:fldCharType="begin"/>
        </w:r>
        <w:r w:rsidR="00D7240C">
          <w:rPr>
            <w:noProof/>
            <w:webHidden/>
          </w:rPr>
          <w:instrText xml:space="preserve"> PAGEREF _Toc57711740 \h </w:instrText>
        </w:r>
        <w:r w:rsidR="00D7240C">
          <w:rPr>
            <w:noProof/>
            <w:webHidden/>
          </w:rPr>
        </w:r>
        <w:r w:rsidR="00D7240C">
          <w:rPr>
            <w:noProof/>
            <w:webHidden/>
          </w:rPr>
          <w:fldChar w:fldCharType="separate"/>
        </w:r>
        <w:r w:rsidR="00D7240C">
          <w:rPr>
            <w:noProof/>
            <w:webHidden/>
          </w:rPr>
          <w:t>16</w:t>
        </w:r>
        <w:r w:rsidR="00D7240C">
          <w:rPr>
            <w:noProof/>
            <w:webHidden/>
          </w:rPr>
          <w:fldChar w:fldCharType="end"/>
        </w:r>
      </w:hyperlink>
    </w:p>
    <w:p w14:paraId="3A1BA9D3" w14:textId="25C70449" w:rsidR="00D7240C" w:rsidRDefault="00FD6D54">
      <w:pPr>
        <w:pStyle w:val="TOC2"/>
        <w:tabs>
          <w:tab w:val="right" w:leader="dot" w:pos="9350"/>
        </w:tabs>
        <w:rPr>
          <w:rFonts w:eastAsiaTheme="minorEastAsia"/>
          <w:noProof/>
        </w:rPr>
      </w:pPr>
      <w:hyperlink w:anchor="_Toc57711741" w:history="1">
        <w:r w:rsidR="00D7240C" w:rsidRPr="00A318E5">
          <w:rPr>
            <w:rStyle w:val="Hyperlink"/>
            <w:noProof/>
          </w:rPr>
          <w:t>Collaboration Center Cleanup</w:t>
        </w:r>
        <w:r w:rsidR="00D7240C">
          <w:rPr>
            <w:noProof/>
            <w:webHidden/>
          </w:rPr>
          <w:tab/>
        </w:r>
        <w:r w:rsidR="00D7240C">
          <w:rPr>
            <w:noProof/>
            <w:webHidden/>
          </w:rPr>
          <w:fldChar w:fldCharType="begin"/>
        </w:r>
        <w:r w:rsidR="00D7240C">
          <w:rPr>
            <w:noProof/>
            <w:webHidden/>
          </w:rPr>
          <w:instrText xml:space="preserve"> PAGEREF _Toc57711741 \h </w:instrText>
        </w:r>
        <w:r w:rsidR="00D7240C">
          <w:rPr>
            <w:noProof/>
            <w:webHidden/>
          </w:rPr>
        </w:r>
        <w:r w:rsidR="00D7240C">
          <w:rPr>
            <w:noProof/>
            <w:webHidden/>
          </w:rPr>
          <w:fldChar w:fldCharType="separate"/>
        </w:r>
        <w:r w:rsidR="00D7240C">
          <w:rPr>
            <w:noProof/>
            <w:webHidden/>
          </w:rPr>
          <w:t>16</w:t>
        </w:r>
        <w:r w:rsidR="00D7240C">
          <w:rPr>
            <w:noProof/>
            <w:webHidden/>
          </w:rPr>
          <w:fldChar w:fldCharType="end"/>
        </w:r>
      </w:hyperlink>
    </w:p>
    <w:p w14:paraId="524EC823" w14:textId="2B954F82" w:rsidR="00D7240C" w:rsidRDefault="00FD6D54" w:rsidP="004E4FB5">
      <w:pPr>
        <w:pStyle w:val="TOC1"/>
        <w:rPr>
          <w:rFonts w:eastAsiaTheme="minorEastAsia"/>
          <w:noProof/>
        </w:rPr>
      </w:pPr>
      <w:hyperlink w:anchor="_Toc57711742" w:history="1">
        <w:r w:rsidR="00D7240C" w:rsidRPr="00A318E5">
          <w:rPr>
            <w:rStyle w:val="Hyperlink"/>
            <w:noProof/>
          </w:rPr>
          <w:t>Paragon Affiliate Connect</w:t>
        </w:r>
        <w:r w:rsidR="00D7240C">
          <w:rPr>
            <w:noProof/>
            <w:webHidden/>
          </w:rPr>
          <w:tab/>
        </w:r>
        <w:r w:rsidR="00D7240C">
          <w:rPr>
            <w:noProof/>
            <w:webHidden/>
          </w:rPr>
          <w:fldChar w:fldCharType="begin"/>
        </w:r>
        <w:r w:rsidR="00D7240C">
          <w:rPr>
            <w:noProof/>
            <w:webHidden/>
          </w:rPr>
          <w:instrText xml:space="preserve"> PAGEREF _Toc57711742 \h </w:instrText>
        </w:r>
        <w:r w:rsidR="00D7240C">
          <w:rPr>
            <w:noProof/>
            <w:webHidden/>
          </w:rPr>
        </w:r>
        <w:r w:rsidR="00D7240C">
          <w:rPr>
            <w:noProof/>
            <w:webHidden/>
          </w:rPr>
          <w:fldChar w:fldCharType="separate"/>
        </w:r>
        <w:r w:rsidR="00D7240C">
          <w:rPr>
            <w:noProof/>
            <w:webHidden/>
          </w:rPr>
          <w:t>21</w:t>
        </w:r>
        <w:r w:rsidR="00D7240C">
          <w:rPr>
            <w:noProof/>
            <w:webHidden/>
          </w:rPr>
          <w:fldChar w:fldCharType="end"/>
        </w:r>
      </w:hyperlink>
    </w:p>
    <w:p w14:paraId="3360C14E" w14:textId="283C0BDB" w:rsidR="00D7240C" w:rsidRDefault="00FD6D54" w:rsidP="004E4FB5">
      <w:pPr>
        <w:pStyle w:val="TOC1"/>
        <w:rPr>
          <w:rFonts w:eastAsiaTheme="minorEastAsia"/>
          <w:noProof/>
        </w:rPr>
      </w:pPr>
      <w:hyperlink w:anchor="_Toc57711743" w:history="1">
        <w:r w:rsidR="00D7240C" w:rsidRPr="00A318E5">
          <w:rPr>
            <w:rStyle w:val="Hyperlink"/>
            <w:noProof/>
          </w:rPr>
          <w:t>Corrected Paragon Affiliate Connect Issues</w:t>
        </w:r>
        <w:r w:rsidR="00D7240C">
          <w:rPr>
            <w:noProof/>
            <w:webHidden/>
          </w:rPr>
          <w:tab/>
        </w:r>
        <w:r w:rsidR="00D7240C">
          <w:rPr>
            <w:noProof/>
            <w:webHidden/>
          </w:rPr>
          <w:fldChar w:fldCharType="begin"/>
        </w:r>
        <w:r w:rsidR="00D7240C">
          <w:rPr>
            <w:noProof/>
            <w:webHidden/>
          </w:rPr>
          <w:instrText xml:space="preserve"> PAGEREF _Toc57711743 \h </w:instrText>
        </w:r>
        <w:r w:rsidR="00D7240C">
          <w:rPr>
            <w:noProof/>
            <w:webHidden/>
          </w:rPr>
        </w:r>
        <w:r w:rsidR="00D7240C">
          <w:rPr>
            <w:noProof/>
            <w:webHidden/>
          </w:rPr>
          <w:fldChar w:fldCharType="separate"/>
        </w:r>
        <w:r w:rsidR="00D7240C">
          <w:rPr>
            <w:noProof/>
            <w:webHidden/>
          </w:rPr>
          <w:t>21</w:t>
        </w:r>
        <w:r w:rsidR="00D7240C">
          <w:rPr>
            <w:noProof/>
            <w:webHidden/>
          </w:rPr>
          <w:fldChar w:fldCharType="end"/>
        </w:r>
      </w:hyperlink>
    </w:p>
    <w:p w14:paraId="21E497F7" w14:textId="412B33AE" w:rsidR="00D7240C" w:rsidRDefault="00FD6D54">
      <w:pPr>
        <w:pStyle w:val="TOC2"/>
        <w:tabs>
          <w:tab w:val="right" w:leader="dot" w:pos="9350"/>
        </w:tabs>
        <w:rPr>
          <w:rFonts w:eastAsiaTheme="minorEastAsia"/>
          <w:noProof/>
        </w:rPr>
      </w:pPr>
      <w:hyperlink w:anchor="_Toc57711744" w:history="1">
        <w:r w:rsidR="00D7240C" w:rsidRPr="00A318E5">
          <w:rPr>
            <w:rStyle w:val="Hyperlink"/>
            <w:noProof/>
          </w:rPr>
          <w:t>Paragon Affiliate Connect – Disclaimer for Collaboration Center</w:t>
        </w:r>
        <w:r w:rsidR="00D7240C">
          <w:rPr>
            <w:noProof/>
            <w:webHidden/>
          </w:rPr>
          <w:tab/>
        </w:r>
        <w:r w:rsidR="00D7240C">
          <w:rPr>
            <w:noProof/>
            <w:webHidden/>
          </w:rPr>
          <w:fldChar w:fldCharType="begin"/>
        </w:r>
        <w:r w:rsidR="00D7240C">
          <w:rPr>
            <w:noProof/>
            <w:webHidden/>
          </w:rPr>
          <w:instrText xml:space="preserve"> PAGEREF _Toc57711744 \h </w:instrText>
        </w:r>
        <w:r w:rsidR="00D7240C">
          <w:rPr>
            <w:noProof/>
            <w:webHidden/>
          </w:rPr>
        </w:r>
        <w:r w:rsidR="00D7240C">
          <w:rPr>
            <w:noProof/>
            <w:webHidden/>
          </w:rPr>
          <w:fldChar w:fldCharType="separate"/>
        </w:r>
        <w:r w:rsidR="00D7240C">
          <w:rPr>
            <w:noProof/>
            <w:webHidden/>
          </w:rPr>
          <w:t>22</w:t>
        </w:r>
        <w:r w:rsidR="00D7240C">
          <w:rPr>
            <w:noProof/>
            <w:webHidden/>
          </w:rPr>
          <w:fldChar w:fldCharType="end"/>
        </w:r>
      </w:hyperlink>
    </w:p>
    <w:p w14:paraId="59A6B545" w14:textId="0E3CB580" w:rsidR="00D7240C" w:rsidRDefault="00FD6D54">
      <w:pPr>
        <w:pStyle w:val="TOC2"/>
        <w:tabs>
          <w:tab w:val="right" w:leader="dot" w:pos="9350"/>
        </w:tabs>
        <w:rPr>
          <w:rFonts w:eastAsiaTheme="minorEastAsia"/>
          <w:noProof/>
        </w:rPr>
      </w:pPr>
      <w:hyperlink w:anchor="_Toc57711745" w:history="1">
        <w:r w:rsidR="00D7240C" w:rsidRPr="00A318E5">
          <w:rPr>
            <w:rStyle w:val="Hyperlink"/>
            <w:noProof/>
          </w:rPr>
          <w:t>Paragon for Brokers (P4B) Dashboard change</w:t>
        </w:r>
        <w:r w:rsidR="00D7240C">
          <w:rPr>
            <w:noProof/>
            <w:webHidden/>
          </w:rPr>
          <w:tab/>
        </w:r>
        <w:r w:rsidR="00D7240C">
          <w:rPr>
            <w:noProof/>
            <w:webHidden/>
          </w:rPr>
          <w:fldChar w:fldCharType="begin"/>
        </w:r>
        <w:r w:rsidR="00D7240C">
          <w:rPr>
            <w:noProof/>
            <w:webHidden/>
          </w:rPr>
          <w:instrText xml:space="preserve"> PAGEREF _Toc57711745 \h </w:instrText>
        </w:r>
        <w:r w:rsidR="00D7240C">
          <w:rPr>
            <w:noProof/>
            <w:webHidden/>
          </w:rPr>
        </w:r>
        <w:r w:rsidR="00D7240C">
          <w:rPr>
            <w:noProof/>
            <w:webHidden/>
          </w:rPr>
          <w:fldChar w:fldCharType="separate"/>
        </w:r>
        <w:r w:rsidR="00D7240C">
          <w:rPr>
            <w:noProof/>
            <w:webHidden/>
          </w:rPr>
          <w:t>23</w:t>
        </w:r>
        <w:r w:rsidR="00D7240C">
          <w:rPr>
            <w:noProof/>
            <w:webHidden/>
          </w:rPr>
          <w:fldChar w:fldCharType="end"/>
        </w:r>
      </w:hyperlink>
    </w:p>
    <w:p w14:paraId="6B851066" w14:textId="0666E2D9" w:rsidR="00D7240C" w:rsidRDefault="00FD6D54">
      <w:pPr>
        <w:pStyle w:val="TOC2"/>
        <w:tabs>
          <w:tab w:val="right" w:leader="dot" w:pos="9350"/>
        </w:tabs>
        <w:rPr>
          <w:rFonts w:eastAsiaTheme="minorEastAsia"/>
          <w:noProof/>
        </w:rPr>
      </w:pPr>
      <w:hyperlink w:anchor="_Toc57711746" w:history="1">
        <w:r w:rsidR="00D7240C" w:rsidRPr="00A318E5">
          <w:rPr>
            <w:rStyle w:val="Hyperlink"/>
            <w:noProof/>
          </w:rPr>
          <w:t>Preferences - Ability to Suppress a Connected Affiliate’s Branding Block</w:t>
        </w:r>
        <w:r w:rsidR="00D7240C">
          <w:rPr>
            <w:noProof/>
            <w:webHidden/>
          </w:rPr>
          <w:tab/>
        </w:r>
        <w:r w:rsidR="00D7240C">
          <w:rPr>
            <w:noProof/>
            <w:webHidden/>
          </w:rPr>
          <w:fldChar w:fldCharType="begin"/>
        </w:r>
        <w:r w:rsidR="00D7240C">
          <w:rPr>
            <w:noProof/>
            <w:webHidden/>
          </w:rPr>
          <w:instrText xml:space="preserve"> PAGEREF _Toc57711746 \h </w:instrText>
        </w:r>
        <w:r w:rsidR="00D7240C">
          <w:rPr>
            <w:noProof/>
            <w:webHidden/>
          </w:rPr>
        </w:r>
        <w:r w:rsidR="00D7240C">
          <w:rPr>
            <w:noProof/>
            <w:webHidden/>
          </w:rPr>
          <w:fldChar w:fldCharType="separate"/>
        </w:r>
        <w:r w:rsidR="00D7240C">
          <w:rPr>
            <w:noProof/>
            <w:webHidden/>
          </w:rPr>
          <w:t>23</w:t>
        </w:r>
        <w:r w:rsidR="00D7240C">
          <w:rPr>
            <w:noProof/>
            <w:webHidden/>
          </w:rPr>
          <w:fldChar w:fldCharType="end"/>
        </w:r>
      </w:hyperlink>
    </w:p>
    <w:p w14:paraId="6AD30E51" w14:textId="4A100CE1" w:rsidR="00D7240C" w:rsidRDefault="00FD6D54">
      <w:pPr>
        <w:pStyle w:val="TOC2"/>
        <w:tabs>
          <w:tab w:val="right" w:leader="dot" w:pos="9350"/>
        </w:tabs>
        <w:rPr>
          <w:rFonts w:eastAsiaTheme="minorEastAsia"/>
          <w:noProof/>
        </w:rPr>
      </w:pPr>
      <w:hyperlink w:anchor="_Toc57711747" w:history="1">
        <w:r w:rsidR="00D7240C" w:rsidRPr="00A318E5">
          <w:rPr>
            <w:rStyle w:val="Hyperlink"/>
            <w:noProof/>
          </w:rPr>
          <w:t>Preferences – Notification Options</w:t>
        </w:r>
        <w:r w:rsidR="00D7240C">
          <w:rPr>
            <w:noProof/>
            <w:webHidden/>
          </w:rPr>
          <w:tab/>
        </w:r>
        <w:r w:rsidR="00D7240C">
          <w:rPr>
            <w:noProof/>
            <w:webHidden/>
          </w:rPr>
          <w:fldChar w:fldCharType="begin"/>
        </w:r>
        <w:r w:rsidR="00D7240C">
          <w:rPr>
            <w:noProof/>
            <w:webHidden/>
          </w:rPr>
          <w:instrText xml:space="preserve"> PAGEREF _Toc57711747 \h </w:instrText>
        </w:r>
        <w:r w:rsidR="00D7240C">
          <w:rPr>
            <w:noProof/>
            <w:webHidden/>
          </w:rPr>
        </w:r>
        <w:r w:rsidR="00D7240C">
          <w:rPr>
            <w:noProof/>
            <w:webHidden/>
          </w:rPr>
          <w:fldChar w:fldCharType="separate"/>
        </w:r>
        <w:r w:rsidR="00D7240C">
          <w:rPr>
            <w:noProof/>
            <w:webHidden/>
          </w:rPr>
          <w:t>24</w:t>
        </w:r>
        <w:r w:rsidR="00D7240C">
          <w:rPr>
            <w:noProof/>
            <w:webHidden/>
          </w:rPr>
          <w:fldChar w:fldCharType="end"/>
        </w:r>
      </w:hyperlink>
    </w:p>
    <w:p w14:paraId="3DD91D9B" w14:textId="0967D3C7" w:rsidR="00D7240C" w:rsidRDefault="00FD6D54">
      <w:pPr>
        <w:pStyle w:val="TOC2"/>
        <w:tabs>
          <w:tab w:val="right" w:leader="dot" w:pos="9350"/>
        </w:tabs>
        <w:rPr>
          <w:rFonts w:eastAsiaTheme="minorEastAsia"/>
          <w:noProof/>
        </w:rPr>
      </w:pPr>
      <w:hyperlink w:anchor="_Toc57711748" w:history="1">
        <w:r w:rsidR="00D7240C" w:rsidRPr="00A318E5">
          <w:rPr>
            <w:rStyle w:val="Hyperlink"/>
            <w:noProof/>
          </w:rPr>
          <w:t>Search Screen – Office City/State</w:t>
        </w:r>
        <w:r w:rsidR="00D7240C">
          <w:rPr>
            <w:noProof/>
            <w:webHidden/>
          </w:rPr>
          <w:tab/>
        </w:r>
        <w:r w:rsidR="00D7240C">
          <w:rPr>
            <w:noProof/>
            <w:webHidden/>
          </w:rPr>
          <w:fldChar w:fldCharType="begin"/>
        </w:r>
        <w:r w:rsidR="00D7240C">
          <w:rPr>
            <w:noProof/>
            <w:webHidden/>
          </w:rPr>
          <w:instrText xml:space="preserve"> PAGEREF _Toc57711748 \h </w:instrText>
        </w:r>
        <w:r w:rsidR="00D7240C">
          <w:rPr>
            <w:noProof/>
            <w:webHidden/>
          </w:rPr>
        </w:r>
        <w:r w:rsidR="00D7240C">
          <w:rPr>
            <w:noProof/>
            <w:webHidden/>
          </w:rPr>
          <w:fldChar w:fldCharType="separate"/>
        </w:r>
        <w:r w:rsidR="00D7240C">
          <w:rPr>
            <w:noProof/>
            <w:webHidden/>
          </w:rPr>
          <w:t>25</w:t>
        </w:r>
        <w:r w:rsidR="00D7240C">
          <w:rPr>
            <w:noProof/>
            <w:webHidden/>
          </w:rPr>
          <w:fldChar w:fldCharType="end"/>
        </w:r>
      </w:hyperlink>
    </w:p>
    <w:p w14:paraId="172B6529" w14:textId="3757F61F" w:rsidR="00E301CF" w:rsidRDefault="00722C44" w:rsidP="004E4FB5">
      <w:pPr>
        <w:pStyle w:val="TOC1"/>
      </w:pPr>
      <w:r>
        <w:fldChar w:fldCharType="end"/>
      </w:r>
    </w:p>
    <w:p w14:paraId="4489CA5E" w14:textId="77777777" w:rsidR="00E301CF" w:rsidRDefault="00E301CF">
      <w:pPr>
        <w:rPr>
          <w:b/>
        </w:rPr>
      </w:pPr>
      <w:r>
        <w:rPr>
          <w:b/>
        </w:rPr>
        <w:br w:type="page"/>
      </w:r>
    </w:p>
    <w:p w14:paraId="407A8548" w14:textId="77777777" w:rsidR="0061514D" w:rsidRPr="00396FD9" w:rsidRDefault="0061514D" w:rsidP="004E4FB5">
      <w:pPr>
        <w:pStyle w:val="TOC1"/>
        <w:rPr>
          <w:noProof/>
        </w:rPr>
      </w:pPr>
    </w:p>
    <w:p w14:paraId="76D49FC5" w14:textId="340CA11C"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57711723"/>
      <w:r>
        <w:t xml:space="preserve">Corrected </w:t>
      </w:r>
      <w:r w:rsidR="00E34E83">
        <w:t xml:space="preserve">Paragon </w:t>
      </w:r>
      <w:r>
        <w:t>Issues</w:t>
      </w:r>
      <w:bookmarkEnd w:id="12"/>
      <w:bookmarkEnd w:id="13"/>
      <w:bookmarkEnd w:id="14"/>
      <w:bookmarkEnd w:id="15"/>
      <w:bookmarkEnd w:id="16"/>
      <w:bookmarkEnd w:id="17"/>
      <w:bookmarkEnd w:id="18"/>
    </w:p>
    <w:tbl>
      <w:tblPr>
        <w:tblStyle w:val="TableGrid"/>
        <w:tblW w:w="9350" w:type="dxa"/>
        <w:tblLook w:val="04A0" w:firstRow="1" w:lastRow="0" w:firstColumn="1" w:lastColumn="0" w:noHBand="0" w:noVBand="1"/>
      </w:tblPr>
      <w:tblGrid>
        <w:gridCol w:w="1145"/>
        <w:gridCol w:w="650"/>
        <w:gridCol w:w="1738"/>
        <w:gridCol w:w="2735"/>
        <w:gridCol w:w="3082"/>
      </w:tblGrid>
      <w:tr w:rsidR="00AB1931" w:rsidRPr="00AB1931" w14:paraId="5069E813" w14:textId="77777777" w:rsidTr="00637987">
        <w:trPr>
          <w:trHeight w:val="300"/>
        </w:trPr>
        <w:tc>
          <w:tcPr>
            <w:tcW w:w="1145" w:type="dxa"/>
            <w:noWrap/>
            <w:hideMark/>
          </w:tcPr>
          <w:p w14:paraId="56024C84"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WO#</w:t>
            </w:r>
          </w:p>
        </w:tc>
        <w:tc>
          <w:tcPr>
            <w:tcW w:w="650" w:type="dxa"/>
            <w:noWrap/>
            <w:hideMark/>
          </w:tcPr>
          <w:p w14:paraId="313E38D9"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Seq</w:t>
            </w:r>
          </w:p>
        </w:tc>
        <w:tc>
          <w:tcPr>
            <w:tcW w:w="1738" w:type="dxa"/>
            <w:noWrap/>
            <w:hideMark/>
          </w:tcPr>
          <w:p w14:paraId="3B17AEF4"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735" w:type="dxa"/>
            <w:noWrap/>
            <w:hideMark/>
          </w:tcPr>
          <w:p w14:paraId="169FA37B"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082" w:type="dxa"/>
            <w:noWrap/>
            <w:hideMark/>
          </w:tcPr>
          <w:p w14:paraId="054F5B30"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637987" w:rsidRPr="00637987" w14:paraId="0E98662A" w14:textId="77777777" w:rsidTr="00637987">
        <w:trPr>
          <w:trHeight w:val="300"/>
        </w:trPr>
        <w:tc>
          <w:tcPr>
            <w:tcW w:w="1145" w:type="dxa"/>
            <w:noWrap/>
            <w:hideMark/>
          </w:tcPr>
          <w:p w14:paraId="1B687A0B"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118831</w:t>
            </w:r>
          </w:p>
        </w:tc>
        <w:tc>
          <w:tcPr>
            <w:tcW w:w="650" w:type="dxa"/>
            <w:noWrap/>
            <w:hideMark/>
          </w:tcPr>
          <w:p w14:paraId="121EBF1B"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409630BF"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Input Maintenance</w:t>
            </w:r>
          </w:p>
        </w:tc>
        <w:tc>
          <w:tcPr>
            <w:tcW w:w="2735" w:type="dxa"/>
            <w:noWrap/>
            <w:hideMark/>
          </w:tcPr>
          <w:p w14:paraId="5CD8E33B" w14:textId="74F10F0B"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G</w:t>
            </w:r>
            <w:r>
              <w:rPr>
                <w:rFonts w:ascii="Calibri" w:eastAsia="Times New Roman" w:hAnsi="Calibri" w:cs="Calibri"/>
                <w:color w:val="000000"/>
              </w:rPr>
              <w:t xml:space="preserve">AMLS, Birmingham, Charlottesville, MiRealsource, Pensacola, Peoria, Quad Cities, REB3, RMLSA, Triangle, </w:t>
            </w:r>
          </w:p>
        </w:tc>
        <w:tc>
          <w:tcPr>
            <w:tcW w:w="3082" w:type="dxa"/>
            <w:noWrap/>
            <w:hideMark/>
          </w:tcPr>
          <w:p w14:paraId="07923218"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Features are showing required when they should not be</w:t>
            </w:r>
          </w:p>
        </w:tc>
      </w:tr>
      <w:tr w:rsidR="00637987" w:rsidRPr="00637987" w14:paraId="55609213" w14:textId="77777777" w:rsidTr="00637987">
        <w:trPr>
          <w:trHeight w:val="300"/>
        </w:trPr>
        <w:tc>
          <w:tcPr>
            <w:tcW w:w="1145" w:type="dxa"/>
            <w:noWrap/>
            <w:hideMark/>
          </w:tcPr>
          <w:p w14:paraId="07940984"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134901</w:t>
            </w:r>
          </w:p>
        </w:tc>
        <w:tc>
          <w:tcPr>
            <w:tcW w:w="650" w:type="dxa"/>
            <w:noWrap/>
            <w:hideMark/>
          </w:tcPr>
          <w:p w14:paraId="553DBF87"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2</w:t>
            </w:r>
          </w:p>
        </w:tc>
        <w:tc>
          <w:tcPr>
            <w:tcW w:w="1738" w:type="dxa"/>
            <w:noWrap/>
            <w:hideMark/>
          </w:tcPr>
          <w:p w14:paraId="3CE98F2F"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Email</w:t>
            </w:r>
          </w:p>
        </w:tc>
        <w:tc>
          <w:tcPr>
            <w:tcW w:w="2735" w:type="dxa"/>
            <w:noWrap/>
            <w:hideMark/>
          </w:tcPr>
          <w:p w14:paraId="6726E28D" w14:textId="153A7886"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Willamette</w:t>
            </w:r>
            <w:r>
              <w:rPr>
                <w:rFonts w:ascii="Calibri" w:eastAsia="Times New Roman" w:hAnsi="Calibri" w:cs="Calibri"/>
                <w:color w:val="000000"/>
              </w:rPr>
              <w:t xml:space="preserve">, SCWMLS, MAXMLS/EBRD </w:t>
            </w:r>
          </w:p>
        </w:tc>
        <w:tc>
          <w:tcPr>
            <w:tcW w:w="3082" w:type="dxa"/>
            <w:noWrap/>
            <w:hideMark/>
          </w:tcPr>
          <w:p w14:paraId="59CE2B50"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Email CollabLink - price change amounts display forever, regardless of when change occurred</w:t>
            </w:r>
          </w:p>
        </w:tc>
      </w:tr>
      <w:tr w:rsidR="00637987" w:rsidRPr="00637987" w14:paraId="00D3C616" w14:textId="77777777" w:rsidTr="00637987">
        <w:trPr>
          <w:trHeight w:val="300"/>
        </w:trPr>
        <w:tc>
          <w:tcPr>
            <w:tcW w:w="1145" w:type="dxa"/>
            <w:noWrap/>
            <w:hideMark/>
          </w:tcPr>
          <w:p w14:paraId="74D0BFF6"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146363</w:t>
            </w:r>
          </w:p>
        </w:tc>
        <w:tc>
          <w:tcPr>
            <w:tcW w:w="650" w:type="dxa"/>
            <w:noWrap/>
            <w:hideMark/>
          </w:tcPr>
          <w:p w14:paraId="07613123"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36A6CD6E"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Views/Reports</w:t>
            </w:r>
          </w:p>
        </w:tc>
        <w:tc>
          <w:tcPr>
            <w:tcW w:w="2735" w:type="dxa"/>
            <w:noWrap/>
            <w:hideMark/>
          </w:tcPr>
          <w:p w14:paraId="3823B3E7" w14:textId="7F2E622D"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 xml:space="preserve">Intermountain MLS, </w:t>
            </w:r>
            <w:r>
              <w:rPr>
                <w:rFonts w:ascii="Calibri" w:eastAsia="Times New Roman" w:hAnsi="Calibri" w:cs="Calibri"/>
                <w:color w:val="000000"/>
              </w:rPr>
              <w:t>Global MLS, CARMLS, MAXMLS, Memphis</w:t>
            </w:r>
          </w:p>
        </w:tc>
        <w:tc>
          <w:tcPr>
            <w:tcW w:w="3082" w:type="dxa"/>
            <w:noWrap/>
            <w:hideMark/>
          </w:tcPr>
          <w:p w14:paraId="4CB96E92"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Sub Area not sorting properly on spreadsheets</w:t>
            </w:r>
          </w:p>
        </w:tc>
      </w:tr>
      <w:tr w:rsidR="00637987" w:rsidRPr="00637987" w14:paraId="79A77919" w14:textId="77777777" w:rsidTr="00637987">
        <w:trPr>
          <w:trHeight w:val="300"/>
        </w:trPr>
        <w:tc>
          <w:tcPr>
            <w:tcW w:w="1145" w:type="dxa"/>
            <w:noWrap/>
            <w:hideMark/>
          </w:tcPr>
          <w:p w14:paraId="5762F4CF"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146601</w:t>
            </w:r>
          </w:p>
        </w:tc>
        <w:tc>
          <w:tcPr>
            <w:tcW w:w="650" w:type="dxa"/>
            <w:noWrap/>
            <w:hideMark/>
          </w:tcPr>
          <w:p w14:paraId="0A569999"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374F2CD8"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Collab Center</w:t>
            </w:r>
          </w:p>
        </w:tc>
        <w:tc>
          <w:tcPr>
            <w:tcW w:w="2735" w:type="dxa"/>
            <w:noWrap/>
            <w:hideMark/>
          </w:tcPr>
          <w:p w14:paraId="73781F06" w14:textId="31794CB6"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Maui</w:t>
            </w:r>
            <w:r>
              <w:rPr>
                <w:rFonts w:ascii="Calibri" w:eastAsia="Times New Roman" w:hAnsi="Calibri" w:cs="Calibri"/>
                <w:color w:val="000000"/>
              </w:rPr>
              <w:t>, NEREN, San Diego</w:t>
            </w:r>
          </w:p>
        </w:tc>
        <w:tc>
          <w:tcPr>
            <w:tcW w:w="3082" w:type="dxa"/>
            <w:noWrap/>
            <w:hideMark/>
          </w:tcPr>
          <w:p w14:paraId="624B3119" w14:textId="1580BF68"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The Collab Center "Last Accessed by Client" not counting correctly</w:t>
            </w:r>
          </w:p>
        </w:tc>
      </w:tr>
      <w:tr w:rsidR="00637987" w:rsidRPr="00637987" w14:paraId="35999293" w14:textId="77777777" w:rsidTr="00637987">
        <w:trPr>
          <w:trHeight w:val="300"/>
        </w:trPr>
        <w:tc>
          <w:tcPr>
            <w:tcW w:w="1145" w:type="dxa"/>
            <w:noWrap/>
            <w:hideMark/>
          </w:tcPr>
          <w:p w14:paraId="28DDBF4D"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148114</w:t>
            </w:r>
          </w:p>
        </w:tc>
        <w:tc>
          <w:tcPr>
            <w:tcW w:w="650" w:type="dxa"/>
            <w:noWrap/>
            <w:hideMark/>
          </w:tcPr>
          <w:p w14:paraId="5E00B354"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5BEC8CDC"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Admin - Listings</w:t>
            </w:r>
          </w:p>
        </w:tc>
        <w:tc>
          <w:tcPr>
            <w:tcW w:w="2735" w:type="dxa"/>
            <w:noWrap/>
            <w:hideMark/>
          </w:tcPr>
          <w:p w14:paraId="1CE4AA9E" w14:textId="073BB1BB"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Tallahassee</w:t>
            </w:r>
            <w:r w:rsidR="007852EB">
              <w:rPr>
                <w:rFonts w:ascii="Calibri" w:eastAsia="Times New Roman" w:hAnsi="Calibri" w:cs="Calibri"/>
                <w:color w:val="000000"/>
              </w:rPr>
              <w:t>, RANW, REB3, Global MLS</w:t>
            </w:r>
          </w:p>
        </w:tc>
        <w:tc>
          <w:tcPr>
            <w:tcW w:w="3082" w:type="dxa"/>
            <w:noWrap/>
            <w:hideMark/>
          </w:tcPr>
          <w:p w14:paraId="0B7228F2"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Features Modal pop-up intermittently will not finish loading</w:t>
            </w:r>
          </w:p>
        </w:tc>
      </w:tr>
      <w:tr w:rsidR="00637987" w:rsidRPr="00637987" w14:paraId="1305E08E" w14:textId="77777777" w:rsidTr="00637987">
        <w:trPr>
          <w:trHeight w:val="300"/>
        </w:trPr>
        <w:tc>
          <w:tcPr>
            <w:tcW w:w="1145" w:type="dxa"/>
            <w:noWrap/>
            <w:hideMark/>
          </w:tcPr>
          <w:p w14:paraId="5F98CFE4"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149460</w:t>
            </w:r>
          </w:p>
        </w:tc>
        <w:tc>
          <w:tcPr>
            <w:tcW w:w="650" w:type="dxa"/>
            <w:noWrap/>
            <w:hideMark/>
          </w:tcPr>
          <w:p w14:paraId="046C4A67"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496F0C76"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Input Maintenance</w:t>
            </w:r>
          </w:p>
        </w:tc>
        <w:tc>
          <w:tcPr>
            <w:tcW w:w="2735" w:type="dxa"/>
            <w:noWrap/>
            <w:hideMark/>
          </w:tcPr>
          <w:p w14:paraId="443DE9CD"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Hays Multiple Listing Service, Inc.</w:t>
            </w:r>
          </w:p>
        </w:tc>
        <w:tc>
          <w:tcPr>
            <w:tcW w:w="3082" w:type="dxa"/>
            <w:noWrap/>
            <w:hideMark/>
          </w:tcPr>
          <w:p w14:paraId="163F3CA2" w14:textId="181E0836"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Staff member unable to maintain Virtual Tours</w:t>
            </w:r>
          </w:p>
        </w:tc>
      </w:tr>
      <w:tr w:rsidR="00637987" w:rsidRPr="00637987" w14:paraId="788A5C81" w14:textId="77777777" w:rsidTr="00637987">
        <w:trPr>
          <w:trHeight w:val="300"/>
        </w:trPr>
        <w:tc>
          <w:tcPr>
            <w:tcW w:w="1145" w:type="dxa"/>
            <w:noWrap/>
            <w:hideMark/>
          </w:tcPr>
          <w:p w14:paraId="638468EC"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150562</w:t>
            </w:r>
          </w:p>
        </w:tc>
        <w:tc>
          <w:tcPr>
            <w:tcW w:w="650" w:type="dxa"/>
            <w:noWrap/>
            <w:hideMark/>
          </w:tcPr>
          <w:p w14:paraId="69BA0E8F"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21CD6236"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CMA</w:t>
            </w:r>
          </w:p>
        </w:tc>
        <w:tc>
          <w:tcPr>
            <w:tcW w:w="2735" w:type="dxa"/>
            <w:noWrap/>
            <w:hideMark/>
          </w:tcPr>
          <w:p w14:paraId="5F3D786C"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New England Real Estate Network (NEREN)</w:t>
            </w:r>
          </w:p>
        </w:tc>
        <w:tc>
          <w:tcPr>
            <w:tcW w:w="3082" w:type="dxa"/>
            <w:noWrap/>
            <w:hideMark/>
          </w:tcPr>
          <w:p w14:paraId="5441BA06"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Subject Property Photo Not Being Used on Cover Setup Page</w:t>
            </w:r>
          </w:p>
        </w:tc>
      </w:tr>
      <w:tr w:rsidR="00637987" w:rsidRPr="00637987" w14:paraId="4C792F4C" w14:textId="77777777" w:rsidTr="00637987">
        <w:trPr>
          <w:trHeight w:val="300"/>
        </w:trPr>
        <w:tc>
          <w:tcPr>
            <w:tcW w:w="1145" w:type="dxa"/>
            <w:noWrap/>
            <w:hideMark/>
          </w:tcPr>
          <w:p w14:paraId="6F0BC961"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150743</w:t>
            </w:r>
          </w:p>
        </w:tc>
        <w:tc>
          <w:tcPr>
            <w:tcW w:w="650" w:type="dxa"/>
            <w:noWrap/>
            <w:hideMark/>
          </w:tcPr>
          <w:p w14:paraId="32398CA5"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2</w:t>
            </w:r>
          </w:p>
        </w:tc>
        <w:tc>
          <w:tcPr>
            <w:tcW w:w="1738" w:type="dxa"/>
            <w:noWrap/>
            <w:hideMark/>
          </w:tcPr>
          <w:p w14:paraId="64D559E6"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Tax</w:t>
            </w:r>
          </w:p>
        </w:tc>
        <w:tc>
          <w:tcPr>
            <w:tcW w:w="2735" w:type="dxa"/>
            <w:noWrap/>
            <w:hideMark/>
          </w:tcPr>
          <w:p w14:paraId="67E6C317" w14:textId="532DB8B6"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MAXMLS / EBRD</w:t>
            </w:r>
          </w:p>
        </w:tc>
        <w:tc>
          <w:tcPr>
            <w:tcW w:w="3082" w:type="dxa"/>
            <w:noWrap/>
            <w:hideMark/>
          </w:tcPr>
          <w:p w14:paraId="1AD730D6" w14:textId="4777E884"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 xml:space="preserve">Property Watch Menu and WATCH PROPERTY link from parcel-click panel return </w:t>
            </w:r>
            <w:r w:rsidR="007852EB">
              <w:rPr>
                <w:rFonts w:ascii="Calibri" w:eastAsia="Times New Roman" w:hAnsi="Calibri" w:cs="Calibri"/>
                <w:color w:val="000000"/>
              </w:rPr>
              <w:t>e</w:t>
            </w:r>
            <w:r w:rsidRPr="00637987">
              <w:rPr>
                <w:rFonts w:ascii="Calibri" w:eastAsia="Times New Roman" w:hAnsi="Calibri" w:cs="Calibri"/>
                <w:color w:val="000000"/>
              </w:rPr>
              <w:t xml:space="preserve">rrors </w:t>
            </w:r>
          </w:p>
        </w:tc>
      </w:tr>
      <w:tr w:rsidR="00637987" w:rsidRPr="00637987" w14:paraId="69976E83" w14:textId="77777777" w:rsidTr="00637987">
        <w:trPr>
          <w:trHeight w:val="300"/>
        </w:trPr>
        <w:tc>
          <w:tcPr>
            <w:tcW w:w="1145" w:type="dxa"/>
            <w:noWrap/>
            <w:hideMark/>
          </w:tcPr>
          <w:p w14:paraId="6018613B"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152352</w:t>
            </w:r>
          </w:p>
        </w:tc>
        <w:tc>
          <w:tcPr>
            <w:tcW w:w="650" w:type="dxa"/>
            <w:noWrap/>
            <w:hideMark/>
          </w:tcPr>
          <w:p w14:paraId="2257007B"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7EBA45AC"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Search - Property</w:t>
            </w:r>
          </w:p>
        </w:tc>
        <w:tc>
          <w:tcPr>
            <w:tcW w:w="2735" w:type="dxa"/>
            <w:noWrap/>
            <w:hideMark/>
          </w:tcPr>
          <w:p w14:paraId="4B0FD344"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Cheyenne Board of Realtors</w:t>
            </w:r>
          </w:p>
        </w:tc>
        <w:tc>
          <w:tcPr>
            <w:tcW w:w="3082" w:type="dxa"/>
            <w:noWrap/>
            <w:hideMark/>
          </w:tcPr>
          <w:p w14:paraId="3928B43E"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Members able to search for hidden feature category</w:t>
            </w:r>
          </w:p>
        </w:tc>
      </w:tr>
      <w:tr w:rsidR="00637987" w:rsidRPr="00637987" w14:paraId="2FC4F40B" w14:textId="77777777" w:rsidTr="00637987">
        <w:trPr>
          <w:trHeight w:val="300"/>
        </w:trPr>
        <w:tc>
          <w:tcPr>
            <w:tcW w:w="1145" w:type="dxa"/>
            <w:noWrap/>
            <w:hideMark/>
          </w:tcPr>
          <w:p w14:paraId="71777612"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152659</w:t>
            </w:r>
          </w:p>
        </w:tc>
        <w:tc>
          <w:tcPr>
            <w:tcW w:w="650" w:type="dxa"/>
            <w:noWrap/>
            <w:hideMark/>
          </w:tcPr>
          <w:p w14:paraId="0EF9929E"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177A7777"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Web API Client</w:t>
            </w:r>
          </w:p>
        </w:tc>
        <w:tc>
          <w:tcPr>
            <w:tcW w:w="2735" w:type="dxa"/>
            <w:noWrap/>
            <w:hideMark/>
          </w:tcPr>
          <w:p w14:paraId="5045CF52" w14:textId="5E1FFA46" w:rsidR="00637987" w:rsidRPr="00637987" w:rsidRDefault="007852EB" w:rsidP="00637987">
            <w:pPr>
              <w:rPr>
                <w:rFonts w:ascii="Calibri" w:eastAsia="Times New Roman" w:hAnsi="Calibri" w:cs="Calibri"/>
                <w:color w:val="000000"/>
              </w:rPr>
            </w:pPr>
            <w:r>
              <w:rPr>
                <w:rFonts w:ascii="Calibri" w:eastAsia="Times New Roman" w:hAnsi="Calibri" w:cs="Calibri"/>
                <w:color w:val="000000"/>
              </w:rPr>
              <w:t>REB3</w:t>
            </w:r>
          </w:p>
        </w:tc>
        <w:tc>
          <w:tcPr>
            <w:tcW w:w="3082" w:type="dxa"/>
            <w:noWrap/>
            <w:hideMark/>
          </w:tcPr>
          <w:p w14:paraId="212F5462"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WebAPI: Add History Resource</w:t>
            </w:r>
          </w:p>
        </w:tc>
      </w:tr>
      <w:tr w:rsidR="00637987" w:rsidRPr="00637987" w14:paraId="7C37B3EB" w14:textId="77777777" w:rsidTr="00637987">
        <w:trPr>
          <w:trHeight w:val="300"/>
        </w:trPr>
        <w:tc>
          <w:tcPr>
            <w:tcW w:w="1145" w:type="dxa"/>
            <w:noWrap/>
            <w:hideMark/>
          </w:tcPr>
          <w:p w14:paraId="31D30591"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147447</w:t>
            </w:r>
          </w:p>
        </w:tc>
        <w:tc>
          <w:tcPr>
            <w:tcW w:w="650" w:type="dxa"/>
            <w:noWrap/>
            <w:hideMark/>
          </w:tcPr>
          <w:p w14:paraId="07894EAA"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399B9212"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Statistical Reporting</w:t>
            </w:r>
          </w:p>
        </w:tc>
        <w:tc>
          <w:tcPr>
            <w:tcW w:w="2735" w:type="dxa"/>
            <w:noWrap/>
            <w:hideMark/>
          </w:tcPr>
          <w:p w14:paraId="203F8CDD" w14:textId="0BD145F8"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MAXMLS / EBRD</w:t>
            </w:r>
            <w:r w:rsidR="007852EB">
              <w:rPr>
                <w:rFonts w:ascii="Calibri" w:eastAsia="Times New Roman" w:hAnsi="Calibri" w:cs="Calibri"/>
                <w:color w:val="000000"/>
              </w:rPr>
              <w:t>, NEREN</w:t>
            </w:r>
          </w:p>
        </w:tc>
        <w:tc>
          <w:tcPr>
            <w:tcW w:w="3082" w:type="dxa"/>
            <w:noWrap/>
            <w:hideMark/>
          </w:tcPr>
          <w:p w14:paraId="410BC956" w14:textId="7675FC34" w:rsidR="00637987" w:rsidRPr="00637987" w:rsidRDefault="007852EB" w:rsidP="00637987">
            <w:pPr>
              <w:rPr>
                <w:rFonts w:ascii="Calibri" w:eastAsia="Times New Roman" w:hAnsi="Calibri" w:cs="Calibri"/>
                <w:color w:val="000000"/>
              </w:rPr>
            </w:pPr>
            <w:r>
              <w:rPr>
                <w:rFonts w:ascii="Calibri" w:eastAsia="Times New Roman" w:hAnsi="Calibri" w:cs="Calibri"/>
                <w:color w:val="000000"/>
              </w:rPr>
              <w:t>Customer</w:t>
            </w:r>
            <w:r w:rsidR="00637987" w:rsidRPr="00637987">
              <w:rPr>
                <w:rFonts w:ascii="Calibri" w:eastAsia="Times New Roman" w:hAnsi="Calibri" w:cs="Calibri"/>
                <w:color w:val="000000"/>
              </w:rPr>
              <w:t xml:space="preserve"> reporting the Market Absorption Rate graph is generating oddly</w:t>
            </w:r>
          </w:p>
        </w:tc>
      </w:tr>
      <w:tr w:rsidR="00637987" w:rsidRPr="00637987" w14:paraId="009EEEF5" w14:textId="77777777" w:rsidTr="00637987">
        <w:trPr>
          <w:trHeight w:val="300"/>
        </w:trPr>
        <w:tc>
          <w:tcPr>
            <w:tcW w:w="1145" w:type="dxa"/>
            <w:noWrap/>
            <w:hideMark/>
          </w:tcPr>
          <w:p w14:paraId="0B5C03F1"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137726</w:t>
            </w:r>
          </w:p>
        </w:tc>
        <w:tc>
          <w:tcPr>
            <w:tcW w:w="650" w:type="dxa"/>
            <w:noWrap/>
            <w:hideMark/>
          </w:tcPr>
          <w:p w14:paraId="640FE6E7"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w:t>
            </w:r>
          </w:p>
        </w:tc>
        <w:tc>
          <w:tcPr>
            <w:tcW w:w="1738" w:type="dxa"/>
            <w:noWrap/>
            <w:hideMark/>
          </w:tcPr>
          <w:p w14:paraId="511A0827"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Collab Center - Buy Side Saved Searches</w:t>
            </w:r>
          </w:p>
        </w:tc>
        <w:tc>
          <w:tcPr>
            <w:tcW w:w="2735" w:type="dxa"/>
            <w:noWrap/>
            <w:hideMark/>
          </w:tcPr>
          <w:p w14:paraId="6EB7B102"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REALTORS Association of Edmonton</w:t>
            </w:r>
          </w:p>
        </w:tc>
        <w:tc>
          <w:tcPr>
            <w:tcW w:w="3082" w:type="dxa"/>
            <w:noWrap/>
            <w:hideMark/>
          </w:tcPr>
          <w:p w14:paraId="180E88B3" w14:textId="2759512D"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Workflow is inconsistent when using Agent Preview</w:t>
            </w:r>
          </w:p>
        </w:tc>
      </w:tr>
      <w:tr w:rsidR="00637987" w:rsidRPr="00637987" w14:paraId="73D73332" w14:textId="77777777" w:rsidTr="00637987">
        <w:trPr>
          <w:trHeight w:val="300"/>
        </w:trPr>
        <w:tc>
          <w:tcPr>
            <w:tcW w:w="1145" w:type="dxa"/>
            <w:noWrap/>
            <w:hideMark/>
          </w:tcPr>
          <w:p w14:paraId="6C41DBC2"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147881</w:t>
            </w:r>
          </w:p>
        </w:tc>
        <w:tc>
          <w:tcPr>
            <w:tcW w:w="650" w:type="dxa"/>
            <w:noWrap/>
            <w:hideMark/>
          </w:tcPr>
          <w:p w14:paraId="35988881" w14:textId="77777777" w:rsidR="00637987" w:rsidRPr="00637987" w:rsidRDefault="00637987" w:rsidP="00637987">
            <w:pPr>
              <w:jc w:val="right"/>
              <w:rPr>
                <w:rFonts w:ascii="Calibri" w:eastAsia="Times New Roman" w:hAnsi="Calibri" w:cs="Calibri"/>
                <w:color w:val="000000"/>
              </w:rPr>
            </w:pPr>
            <w:r w:rsidRPr="00637987">
              <w:rPr>
                <w:rFonts w:ascii="Calibri" w:eastAsia="Times New Roman" w:hAnsi="Calibri" w:cs="Calibri"/>
                <w:color w:val="000000"/>
              </w:rPr>
              <w:t>2</w:t>
            </w:r>
          </w:p>
        </w:tc>
        <w:tc>
          <w:tcPr>
            <w:tcW w:w="1738" w:type="dxa"/>
            <w:noWrap/>
            <w:hideMark/>
          </w:tcPr>
          <w:p w14:paraId="37B998F3"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Preferences</w:t>
            </w:r>
          </w:p>
        </w:tc>
        <w:tc>
          <w:tcPr>
            <w:tcW w:w="2735" w:type="dxa"/>
            <w:noWrap/>
            <w:hideMark/>
          </w:tcPr>
          <w:p w14:paraId="662D852E"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New England Real Estate Network (NEREN)</w:t>
            </w:r>
          </w:p>
        </w:tc>
        <w:tc>
          <w:tcPr>
            <w:tcW w:w="3082" w:type="dxa"/>
            <w:noWrap/>
            <w:hideMark/>
          </w:tcPr>
          <w:p w14:paraId="7B5B2CEB" w14:textId="77777777" w:rsidR="00637987" w:rsidRPr="00637987" w:rsidRDefault="00637987" w:rsidP="00637987">
            <w:pPr>
              <w:rPr>
                <w:rFonts w:ascii="Calibri" w:eastAsia="Times New Roman" w:hAnsi="Calibri" w:cs="Calibri"/>
                <w:color w:val="000000"/>
              </w:rPr>
            </w:pPr>
            <w:r w:rsidRPr="00637987">
              <w:rPr>
                <w:rFonts w:ascii="Calibri" w:eastAsia="Times New Roman" w:hAnsi="Calibri" w:cs="Calibri"/>
                <w:color w:val="000000"/>
              </w:rPr>
              <w:t>Request the Removal of the Agent Image Section Under Preferences &gt; Collab Center &gt; Agent Information</w:t>
            </w:r>
          </w:p>
        </w:tc>
      </w:tr>
    </w:tbl>
    <w:p w14:paraId="781BC46F" w14:textId="77777777" w:rsidR="0061514D" w:rsidRDefault="0061514D">
      <w:pPr>
        <w:rPr>
          <w:rFonts w:asciiTheme="majorHAnsi" w:eastAsiaTheme="majorEastAsia" w:hAnsiTheme="majorHAnsi" w:cstheme="majorBidi"/>
          <w:b/>
          <w:color w:val="FFFFFF" w:themeColor="background1"/>
          <w:sz w:val="40"/>
          <w:szCs w:val="32"/>
        </w:rPr>
      </w:pPr>
      <w:r>
        <w:br w:type="page"/>
      </w:r>
    </w:p>
    <w:p w14:paraId="5C4BBCD3" w14:textId="77777777" w:rsidR="003D10F4" w:rsidRDefault="001D4CAB" w:rsidP="001D4CAB">
      <w:pPr>
        <w:pStyle w:val="Heading1"/>
      </w:pPr>
      <w:bookmarkStart w:id="19" w:name="_Toc23422525"/>
      <w:bookmarkStart w:id="20" w:name="_Toc23838814"/>
      <w:bookmarkStart w:id="21" w:name="_Toc29904572"/>
      <w:bookmarkStart w:id="22" w:name="_Toc57711724"/>
      <w:r w:rsidRPr="001D4CAB">
        <w:lastRenderedPageBreak/>
        <w:t>Agent Level Changes</w:t>
      </w:r>
      <w:bookmarkEnd w:id="19"/>
      <w:bookmarkEnd w:id="20"/>
      <w:bookmarkEnd w:id="21"/>
      <w:bookmarkEnd w:id="22"/>
    </w:p>
    <w:p w14:paraId="6097D712" w14:textId="4B550697" w:rsidR="00527CC5" w:rsidRDefault="001D4CAB" w:rsidP="00527CC5">
      <w:pPr>
        <w:rPr>
          <w:b/>
        </w:rPr>
      </w:pPr>
      <w:r w:rsidRPr="001D4CAB">
        <w:rPr>
          <w:b/>
        </w:rPr>
        <w:t>The following section contains changes that are active system wide and available to users based on their assigned security levels.</w:t>
      </w:r>
    </w:p>
    <w:p w14:paraId="20312805" w14:textId="38376644" w:rsidR="00A006BD" w:rsidRDefault="00345CBF" w:rsidP="00A006BD">
      <w:pPr>
        <w:pStyle w:val="Heading2"/>
      </w:pPr>
      <w:bookmarkStart w:id="23" w:name="_Toc57711725"/>
      <w:r>
        <w:t>Paragon – New Login Page</w:t>
      </w:r>
      <w:bookmarkEnd w:id="23"/>
    </w:p>
    <w:p w14:paraId="7857F439" w14:textId="405B1519" w:rsidR="0073413D" w:rsidRDefault="00A006BD" w:rsidP="00B128E3">
      <w:pPr>
        <w:pStyle w:val="Heading3"/>
      </w:pPr>
      <w:r>
        <w:t>Action Item: N/A</w:t>
      </w:r>
    </w:p>
    <w:p w14:paraId="08CEECB6" w14:textId="1500E1F7" w:rsidR="00A006BD" w:rsidRDefault="00345CBF" w:rsidP="00345CBF">
      <w:pPr>
        <w:rPr>
          <w:rFonts w:ascii="Segoe UI" w:hAnsi="Segoe UI" w:cs="Segoe UI"/>
          <w:sz w:val="18"/>
          <w:szCs w:val="18"/>
        </w:rPr>
      </w:pPr>
      <w:bookmarkStart w:id="24" w:name="_Hlk54255232"/>
      <w:r>
        <w:t xml:space="preserve">As part of our continued effort to enhance the usability of Paragon, we have refreshed the Paragon login page. </w:t>
      </w:r>
      <w:r w:rsidR="00A006BD">
        <w:rPr>
          <w:rStyle w:val="normaltextrun"/>
          <w:rFonts w:ascii="Calibri" w:hAnsi="Calibri" w:cs="Calibri"/>
        </w:rPr>
        <w:t>New features on the refreshed login page include:</w:t>
      </w:r>
      <w:r w:rsidR="00A006BD">
        <w:rPr>
          <w:rStyle w:val="eop"/>
          <w:rFonts w:ascii="Calibri" w:eastAsiaTheme="majorEastAsia" w:hAnsi="Calibri" w:cs="Calibri"/>
        </w:rPr>
        <w:t> </w:t>
      </w:r>
    </w:p>
    <w:p w14:paraId="055BC81B" w14:textId="595B261A" w:rsidR="00A006BD" w:rsidRDefault="004D6BD3" w:rsidP="00A006BD">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Multiple </w:t>
      </w:r>
      <w:r w:rsidR="00A006BD">
        <w:rPr>
          <w:rStyle w:val="normaltextrun"/>
          <w:rFonts w:ascii="Calibri" w:hAnsi="Calibri" w:cs="Calibri"/>
          <w:sz w:val="22"/>
          <w:szCs w:val="22"/>
        </w:rPr>
        <w:t xml:space="preserve">Elegant </w:t>
      </w:r>
      <w:r w:rsidR="00D97144">
        <w:rPr>
          <w:rStyle w:val="normaltextrun"/>
          <w:rFonts w:ascii="Calibri" w:hAnsi="Calibri" w:cs="Calibri"/>
          <w:sz w:val="22"/>
          <w:szCs w:val="22"/>
        </w:rPr>
        <w:t xml:space="preserve">regional </w:t>
      </w:r>
      <w:r w:rsidR="00A006BD">
        <w:rPr>
          <w:rStyle w:val="normaltextrun"/>
          <w:rFonts w:ascii="Calibri" w:hAnsi="Calibri" w:cs="Calibri"/>
          <w:sz w:val="22"/>
          <w:szCs w:val="22"/>
        </w:rPr>
        <w:t>background photo options</w:t>
      </w:r>
      <w:r w:rsidR="00A006BD">
        <w:rPr>
          <w:rStyle w:val="eop"/>
          <w:rFonts w:ascii="Calibri" w:eastAsiaTheme="majorEastAsia" w:hAnsi="Calibri" w:cs="Calibri"/>
          <w:sz w:val="22"/>
          <w:szCs w:val="22"/>
        </w:rPr>
        <w:t> </w:t>
      </w:r>
    </w:p>
    <w:p w14:paraId="2D1859F3" w14:textId="77777777" w:rsidR="00A006BD" w:rsidRDefault="00A006BD" w:rsidP="00A006BD">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Version information</w:t>
      </w:r>
      <w:r>
        <w:rPr>
          <w:rStyle w:val="eop"/>
          <w:rFonts w:ascii="Calibri" w:eastAsiaTheme="majorEastAsia" w:hAnsi="Calibri" w:cs="Calibri"/>
          <w:sz w:val="22"/>
          <w:szCs w:val="22"/>
        </w:rPr>
        <w:t> </w:t>
      </w:r>
    </w:p>
    <w:p w14:paraId="1A3F8437" w14:textId="6BCF94E0" w:rsidR="00A006BD" w:rsidRDefault="00A006BD" w:rsidP="00A006BD">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Links to Black Knight</w:t>
      </w:r>
      <w:r w:rsidR="00FA3537">
        <w:rPr>
          <w:rStyle w:val="normaltextrun"/>
          <w:rFonts w:ascii="Calibri" w:hAnsi="Calibri" w:cs="Calibri"/>
          <w:sz w:val="22"/>
          <w:szCs w:val="22"/>
        </w:rPr>
        <w:t>’</w:t>
      </w:r>
      <w:r>
        <w:rPr>
          <w:rStyle w:val="normaltextrun"/>
          <w:rFonts w:ascii="Calibri" w:hAnsi="Calibri" w:cs="Calibri"/>
          <w:sz w:val="22"/>
          <w:szCs w:val="22"/>
        </w:rPr>
        <w:t>s social media pages</w:t>
      </w:r>
      <w:r>
        <w:rPr>
          <w:rStyle w:val="eop"/>
          <w:rFonts w:ascii="Calibri" w:eastAsiaTheme="majorEastAsia" w:hAnsi="Calibri" w:cs="Calibri"/>
          <w:sz w:val="22"/>
          <w:szCs w:val="22"/>
        </w:rPr>
        <w:t> </w:t>
      </w:r>
    </w:p>
    <w:p w14:paraId="0A7383F0" w14:textId="43BCCF3D" w:rsidR="00A006BD" w:rsidRPr="004D6BD3" w:rsidRDefault="00A006BD" w:rsidP="00A006BD">
      <w:pPr>
        <w:pStyle w:val="paragraph"/>
        <w:numPr>
          <w:ilvl w:val="0"/>
          <w:numId w:val="14"/>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All previous functionality</w:t>
      </w:r>
      <w:r>
        <w:rPr>
          <w:rStyle w:val="eop"/>
          <w:rFonts w:ascii="Calibri" w:eastAsiaTheme="majorEastAsia" w:hAnsi="Calibri" w:cs="Calibri"/>
          <w:sz w:val="22"/>
          <w:szCs w:val="22"/>
        </w:rPr>
        <w:t> </w:t>
      </w:r>
    </w:p>
    <w:p w14:paraId="3D67277C" w14:textId="6A6EE329" w:rsidR="004D6BD3" w:rsidRPr="00E34E83" w:rsidRDefault="004D6BD3" w:rsidP="00A006BD">
      <w:pPr>
        <w:pStyle w:val="paragraph"/>
        <w:numPr>
          <w:ilvl w:val="0"/>
          <w:numId w:val="14"/>
        </w:numPr>
        <w:spacing w:before="0" w:beforeAutospacing="0" w:after="0" w:afterAutospacing="0"/>
        <w:ind w:left="360" w:firstLine="0"/>
        <w:textAlignment w:val="baseline"/>
        <w:rPr>
          <w:rStyle w:val="eop"/>
          <w:rFonts w:ascii="Calibri" w:hAnsi="Calibri" w:cs="Calibri"/>
          <w:sz w:val="22"/>
          <w:szCs w:val="22"/>
        </w:rPr>
      </w:pPr>
      <w:r>
        <w:rPr>
          <w:rStyle w:val="eop"/>
          <w:rFonts w:ascii="Calibri" w:eastAsiaTheme="majorEastAsia" w:hAnsi="Calibri" w:cs="Calibri"/>
          <w:sz w:val="22"/>
          <w:szCs w:val="22"/>
        </w:rPr>
        <w:t>Access to Paragon Connect Link</w:t>
      </w:r>
    </w:p>
    <w:p w14:paraId="1E3D2FB6" w14:textId="77777777" w:rsidR="00E34E83" w:rsidRPr="00E34E83" w:rsidRDefault="00E34E83" w:rsidP="00E34E83">
      <w:pPr>
        <w:pStyle w:val="paragraph"/>
        <w:spacing w:before="0" w:beforeAutospacing="0" w:after="0" w:afterAutospacing="0"/>
        <w:ind w:left="360"/>
        <w:textAlignment w:val="baseline"/>
        <w:rPr>
          <w:rStyle w:val="eop"/>
          <w:rFonts w:ascii="Calibri" w:hAnsi="Calibri" w:cs="Calibri"/>
          <w:sz w:val="22"/>
          <w:szCs w:val="22"/>
        </w:rPr>
      </w:pPr>
    </w:p>
    <w:p w14:paraId="45219962" w14:textId="46FDD7A1" w:rsidR="00E34E83" w:rsidRDefault="00E34E83" w:rsidP="00E34E83">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Your MLS may choose to replace the background image and Paragon logo with their own image and logo</w:t>
      </w:r>
      <w:bookmarkEnd w:id="24"/>
      <w:r>
        <w:rPr>
          <w:rStyle w:val="eop"/>
          <w:rFonts w:ascii="Calibri" w:eastAsiaTheme="majorEastAsia" w:hAnsi="Calibri" w:cs="Calibri"/>
          <w:sz w:val="22"/>
          <w:szCs w:val="22"/>
        </w:rPr>
        <w:t>.</w:t>
      </w:r>
      <w:r w:rsidR="004D6BD3">
        <w:rPr>
          <w:rStyle w:val="eop"/>
          <w:rFonts w:ascii="Calibri" w:eastAsiaTheme="majorEastAsia" w:hAnsi="Calibri" w:cs="Calibri"/>
          <w:sz w:val="22"/>
          <w:szCs w:val="22"/>
        </w:rPr>
        <w:t xml:space="preserve"> </w:t>
      </w:r>
    </w:p>
    <w:p w14:paraId="1E3AB38D" w14:textId="4D06F58D" w:rsidR="004D6BD3" w:rsidRDefault="004D6BD3" w:rsidP="00E34E83">
      <w:pPr>
        <w:pStyle w:val="paragraph"/>
        <w:spacing w:before="0" w:beforeAutospacing="0" w:after="0" w:afterAutospacing="0"/>
        <w:textAlignment w:val="baseline"/>
        <w:rPr>
          <w:rStyle w:val="eop"/>
          <w:rFonts w:ascii="Calibri" w:eastAsiaTheme="majorEastAsia" w:hAnsi="Calibri" w:cs="Calibri"/>
          <w:sz w:val="22"/>
          <w:szCs w:val="22"/>
        </w:rPr>
      </w:pPr>
    </w:p>
    <w:p w14:paraId="1F06FE16" w14:textId="1EF1F7D1" w:rsidR="004D6BD3" w:rsidRPr="00A006BD" w:rsidRDefault="004D6BD3" w:rsidP="00E34E83">
      <w:pPr>
        <w:pStyle w:val="paragraph"/>
        <w:spacing w:before="0" w:beforeAutospacing="0" w:after="0" w:afterAutospacing="0"/>
        <w:textAlignment w:val="baseline"/>
        <w:rPr>
          <w:rFonts w:ascii="Calibri" w:hAnsi="Calibri" w:cs="Calibri"/>
          <w:sz w:val="22"/>
          <w:szCs w:val="22"/>
        </w:rPr>
      </w:pPr>
      <w:r>
        <w:rPr>
          <w:rStyle w:val="eop"/>
          <w:rFonts w:ascii="Calibri" w:eastAsiaTheme="majorEastAsia" w:hAnsi="Calibri" w:cs="Calibri"/>
          <w:sz w:val="22"/>
          <w:szCs w:val="22"/>
        </w:rPr>
        <w:t>We are excited to present to you the newly redesigned Paragon Login Page!</w:t>
      </w:r>
    </w:p>
    <w:p w14:paraId="21B3D333" w14:textId="1FD57092" w:rsidR="009F6E83" w:rsidRDefault="00A006BD" w:rsidP="00345CBF">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r>
        <w:rPr>
          <w:b/>
          <w:noProof/>
        </w:rPr>
        <w:drawing>
          <wp:inline distT="0" distB="0" distL="0" distR="0" wp14:anchorId="44F651AF" wp14:editId="7AD53C4D">
            <wp:extent cx="4972050" cy="3142335"/>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581" cy="3150255"/>
                    </a:xfrm>
                    <a:prstGeom prst="rect">
                      <a:avLst/>
                    </a:prstGeom>
                    <a:noFill/>
                    <a:ln>
                      <a:noFill/>
                    </a:ln>
                  </pic:spPr>
                </pic:pic>
              </a:graphicData>
            </a:graphic>
          </wp:inline>
        </w:drawing>
      </w:r>
    </w:p>
    <w:p w14:paraId="0B77D346" w14:textId="2FD89272" w:rsidR="00345CBF" w:rsidRDefault="00345CBF" w:rsidP="00345CBF">
      <w:pPr>
        <w:pStyle w:val="paragraph"/>
        <w:spacing w:before="0" w:beforeAutospacing="0" w:after="0" w:afterAutospacing="0"/>
        <w:textAlignment w:val="baseline"/>
        <w:rPr>
          <w:rFonts w:cstheme="minorHAnsi"/>
        </w:rPr>
      </w:pPr>
    </w:p>
    <w:p w14:paraId="6BB4BAEB" w14:textId="396D82F6" w:rsidR="00E34E83" w:rsidRDefault="00E34E83">
      <w:pPr>
        <w:rPr>
          <w:rFonts w:ascii="Times New Roman" w:eastAsia="Times New Roman" w:hAnsi="Times New Roman" w:cstheme="minorHAnsi"/>
          <w:sz w:val="24"/>
          <w:szCs w:val="24"/>
        </w:rPr>
      </w:pPr>
      <w:r>
        <w:rPr>
          <w:rFonts w:cstheme="minorHAnsi"/>
        </w:rPr>
        <w:br w:type="page"/>
      </w:r>
    </w:p>
    <w:p w14:paraId="4BED5F70" w14:textId="1EE0B1EF" w:rsidR="00632AC8" w:rsidRDefault="00632AC8" w:rsidP="00632AC8">
      <w:pPr>
        <w:pStyle w:val="Heading2"/>
      </w:pPr>
      <w:bookmarkStart w:id="25" w:name="_Toc57711726"/>
      <w:r>
        <w:lastRenderedPageBreak/>
        <w:t xml:space="preserve">CMA – Unique Cover Letters </w:t>
      </w:r>
      <w:r w:rsidR="0098286E">
        <w:t>P</w:t>
      </w:r>
      <w:r>
        <w:t xml:space="preserve">er </w:t>
      </w:r>
      <w:r w:rsidR="0098286E">
        <w:t>P</w:t>
      </w:r>
      <w:r>
        <w:t>resentation</w:t>
      </w:r>
      <w:bookmarkEnd w:id="25"/>
    </w:p>
    <w:p w14:paraId="04269394" w14:textId="107E8FF1" w:rsidR="00B01C0B" w:rsidRDefault="00B01C0B" w:rsidP="00B01C0B">
      <w:pPr>
        <w:pStyle w:val="Heading3"/>
      </w:pPr>
      <w:r>
        <w:t>Action Item: N/A</w:t>
      </w:r>
    </w:p>
    <w:p w14:paraId="4844D182" w14:textId="167BD10E" w:rsidR="00632AC8" w:rsidRDefault="00632AC8" w:rsidP="00632AC8">
      <w:r>
        <w:t>With this enhancement, adding a cover letter to a presentation creates and saves a unique copy of the cover letter to that presentation. Users can edit and modify the cover letter, and it will only affect that presentation, rather than all instances of the cover letter throughout the CMA module.</w:t>
      </w:r>
    </w:p>
    <w:p w14:paraId="13263841" w14:textId="04DB32CF" w:rsidR="00632AC8" w:rsidRDefault="00632AC8" w:rsidP="00632AC8">
      <w:r>
        <w:t>To get the unique cover letter on an existing CMA, open the Cover Page in Presentation Setup for that CMA, then Save the new cover page.</w:t>
      </w:r>
    </w:p>
    <w:p w14:paraId="145EA2EB" w14:textId="353DA2D7" w:rsidR="0098286E" w:rsidRDefault="0098286E" w:rsidP="00632AC8">
      <w:r>
        <w:rPr>
          <w:noProof/>
        </w:rPr>
        <w:drawing>
          <wp:inline distT="0" distB="0" distL="0" distR="0" wp14:anchorId="64400D29" wp14:editId="0FE793E7">
            <wp:extent cx="6525092" cy="4282440"/>
            <wp:effectExtent l="0" t="0" r="952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1281" cy="4286502"/>
                    </a:xfrm>
                    <a:prstGeom prst="rect">
                      <a:avLst/>
                    </a:prstGeom>
                  </pic:spPr>
                </pic:pic>
              </a:graphicData>
            </a:graphic>
          </wp:inline>
        </w:drawing>
      </w:r>
    </w:p>
    <w:p w14:paraId="189CCF79" w14:textId="52D025BB" w:rsidR="009F6E83" w:rsidRDefault="009F6E83" w:rsidP="00632AC8"/>
    <w:p w14:paraId="1644496F" w14:textId="3C98CB99" w:rsidR="009F6E83" w:rsidRDefault="009F6E83" w:rsidP="00632AC8"/>
    <w:p w14:paraId="4CC7782F" w14:textId="1F77B530" w:rsidR="009F6E83" w:rsidRDefault="009F6E83" w:rsidP="00632AC8"/>
    <w:p w14:paraId="4E6EA8E9" w14:textId="0BBFD149" w:rsidR="009F6E83" w:rsidRDefault="009F6E83" w:rsidP="00632AC8"/>
    <w:p w14:paraId="58CC8F7F" w14:textId="17AA0487" w:rsidR="009F6E83" w:rsidRDefault="009F6E83" w:rsidP="00632AC8"/>
    <w:p w14:paraId="707C7480" w14:textId="77777777" w:rsidR="009F6E83" w:rsidRDefault="009F6E83" w:rsidP="00632AC8"/>
    <w:p w14:paraId="705FE51F" w14:textId="3CBF6589" w:rsidR="00925C88" w:rsidRDefault="00925C88" w:rsidP="00925C88">
      <w:pPr>
        <w:pStyle w:val="Heading2"/>
      </w:pPr>
      <w:bookmarkStart w:id="26" w:name="_Toc57711727"/>
      <w:r>
        <w:lastRenderedPageBreak/>
        <w:t>Contacts – Agent Preview</w:t>
      </w:r>
      <w:bookmarkEnd w:id="26"/>
    </w:p>
    <w:p w14:paraId="33E21AB0" w14:textId="77777777" w:rsidR="00B01C0B" w:rsidRDefault="00B01C0B" w:rsidP="00B01C0B">
      <w:pPr>
        <w:pStyle w:val="Heading3"/>
      </w:pPr>
      <w:r>
        <w:t>Action Item: N/A</w:t>
      </w:r>
    </w:p>
    <w:p w14:paraId="5230FA94" w14:textId="0EEEF745" w:rsidR="00925C88" w:rsidRDefault="00925C88" w:rsidP="00925C88">
      <w:bookmarkStart w:id="27" w:name="_Hlk54252195"/>
      <w:r>
        <w:t>The interface for approving and disapproving listings for Agent Preview searches has been modernized and clarified. Multiple listings can still be approved or disapproved as a group from the grid view. On the detail view, each listing can be approved or disapproved individually. We also fixed the detail view advanc</w:t>
      </w:r>
      <w:r w:rsidR="00EE01EB">
        <w:t>ing</w:t>
      </w:r>
      <w:r>
        <w:t xml:space="preserve"> to the next listing in the set, rather than returning to the first listing. </w:t>
      </w:r>
    </w:p>
    <w:bookmarkEnd w:id="27"/>
    <w:p w14:paraId="5255230E" w14:textId="1FED3A9E" w:rsidR="00925C88" w:rsidRDefault="00632AC8" w:rsidP="00925C88">
      <w:r>
        <w:rPr>
          <w:noProof/>
        </w:rPr>
        <w:drawing>
          <wp:inline distT="0" distB="0" distL="0" distR="0" wp14:anchorId="00F86567" wp14:editId="6D252767">
            <wp:extent cx="5943600" cy="2656840"/>
            <wp:effectExtent l="190500" t="190500" r="190500" b="181610"/>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656840"/>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6AEE798A" wp14:editId="59A9E53C">
            <wp:extent cx="5943600" cy="2685415"/>
            <wp:effectExtent l="190500" t="190500" r="190500" b="191135"/>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 vie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685415"/>
                    </a:xfrm>
                    <a:prstGeom prst="rect">
                      <a:avLst/>
                    </a:prstGeom>
                    <a:ln>
                      <a:noFill/>
                    </a:ln>
                    <a:effectLst>
                      <a:outerShdw blurRad="190500" algn="tl" rotWithShape="0">
                        <a:srgbClr val="000000">
                          <a:alpha val="70000"/>
                        </a:srgbClr>
                      </a:outerShdw>
                    </a:effectLst>
                  </pic:spPr>
                </pic:pic>
              </a:graphicData>
            </a:graphic>
          </wp:inline>
        </w:drawing>
      </w:r>
    </w:p>
    <w:p w14:paraId="70FD569E" w14:textId="77777777" w:rsidR="00925C88" w:rsidRDefault="00925C88" w:rsidP="00925C88">
      <w:pPr>
        <w:pStyle w:val="Heading2"/>
      </w:pPr>
      <w:bookmarkStart w:id="28" w:name="_Toc57711728"/>
      <w:r>
        <w:lastRenderedPageBreak/>
        <w:t>Search – Advanced Date Range Operators and Prospecting</w:t>
      </w:r>
      <w:bookmarkStart w:id="29" w:name="_Toc29904580"/>
      <w:bookmarkEnd w:id="28"/>
    </w:p>
    <w:bookmarkEnd w:id="29"/>
    <w:p w14:paraId="51BBFCE7" w14:textId="77777777" w:rsidR="00B01C0B" w:rsidRDefault="00B01C0B" w:rsidP="00B01C0B">
      <w:pPr>
        <w:pStyle w:val="Heading3"/>
      </w:pPr>
      <w:r>
        <w:t>Action Item: N/A</w:t>
      </w:r>
    </w:p>
    <w:p w14:paraId="654F1F79" w14:textId="35096FC2" w:rsidR="00925C88" w:rsidRDefault="00925C88" w:rsidP="00925C88">
      <w:r>
        <w:t>To improve performance, we’ve added Advanced Date Range Operators (7 days back, 6 months back, etc.) to the list of invalid search criteria for prospecting. Including advanced date operators in a search saved to a contact cause</w:t>
      </w:r>
      <w:r w:rsidR="00BD1FB5">
        <w:t>s degraded</w:t>
      </w:r>
      <w:r>
        <w:t xml:space="preserve"> performance issues over time. The </w:t>
      </w:r>
      <w:r w:rsidR="00BD1FB5">
        <w:t xml:space="preserve">advanced </w:t>
      </w:r>
      <w:r>
        <w:t>date operators are now included in the check for invalid criteria, and a warning message will alert the user</w:t>
      </w:r>
      <w:r w:rsidR="00BD1FB5">
        <w:t xml:space="preserve"> as to which fields are invalid</w:t>
      </w:r>
      <w:r>
        <w:t xml:space="preserve"> </w:t>
      </w:r>
    </w:p>
    <w:p w14:paraId="277758DF" w14:textId="46112D2F" w:rsidR="00925C88" w:rsidRDefault="00925C88" w:rsidP="00925C88">
      <w:r>
        <w:t>Advanced date range operators can still be used in a saved search if it is not saved to a contact for prospecting.</w:t>
      </w:r>
      <w:r w:rsidRPr="00925C88">
        <w:rPr>
          <w:noProof/>
        </w:rPr>
        <w:t xml:space="preserve"> </w:t>
      </w:r>
      <w:r>
        <w:rPr>
          <w:noProof/>
        </w:rPr>
        <w:drawing>
          <wp:inline distT="0" distB="0" distL="0" distR="0" wp14:anchorId="484AE63B" wp14:editId="327AD136">
            <wp:extent cx="5943600" cy="1594485"/>
            <wp:effectExtent l="190500" t="190500" r="190500" b="19621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2650-1 date rang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594485"/>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507AF34C" wp14:editId="11E07732">
            <wp:extent cx="6399501" cy="3609975"/>
            <wp:effectExtent l="190500" t="190500" r="192405" b="180975"/>
            <wp:docPr id="30" name="Picture 3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650-1 adv dates.png"/>
                    <pic:cNvPicPr/>
                  </pic:nvPicPr>
                  <pic:blipFill>
                    <a:blip r:embed="rId13">
                      <a:extLst>
                        <a:ext uri="{28A0092B-C50C-407E-A947-70E740481C1C}">
                          <a14:useLocalDpi xmlns:a14="http://schemas.microsoft.com/office/drawing/2010/main" val="0"/>
                        </a:ext>
                      </a:extLst>
                    </a:blip>
                    <a:stretch>
                      <a:fillRect/>
                    </a:stretch>
                  </pic:blipFill>
                  <pic:spPr>
                    <a:xfrm>
                      <a:off x="0" y="0"/>
                      <a:ext cx="6402205" cy="3611500"/>
                    </a:xfrm>
                    <a:prstGeom prst="rect">
                      <a:avLst/>
                    </a:prstGeom>
                    <a:ln>
                      <a:noFill/>
                    </a:ln>
                    <a:effectLst>
                      <a:outerShdw blurRad="190500" algn="tl" rotWithShape="0">
                        <a:srgbClr val="000000">
                          <a:alpha val="70000"/>
                        </a:srgbClr>
                      </a:outerShdw>
                    </a:effectLst>
                  </pic:spPr>
                </pic:pic>
              </a:graphicData>
            </a:graphic>
          </wp:inline>
        </w:drawing>
      </w:r>
    </w:p>
    <w:p w14:paraId="28E6C8C2" w14:textId="31F6D9F0" w:rsidR="00925C88" w:rsidRDefault="00BA330E">
      <w:pPr>
        <w:rPr>
          <w:noProof/>
        </w:rPr>
      </w:pPr>
      <w:r w:rsidRPr="00BA330E">
        <w:rPr>
          <w:noProof/>
        </w:rPr>
        <w:t xml:space="preserve"> </w:t>
      </w:r>
      <w:r w:rsidR="00925C88">
        <w:rPr>
          <w:noProof/>
        </w:rPr>
        <w:br w:type="page"/>
      </w:r>
    </w:p>
    <w:p w14:paraId="76020B3B" w14:textId="77777777" w:rsidR="00925C88" w:rsidRDefault="00925C88" w:rsidP="00925C88">
      <w:pPr>
        <w:pStyle w:val="Heading2"/>
      </w:pPr>
      <w:bookmarkStart w:id="30" w:name="_Toc57711729"/>
      <w:r>
        <w:lastRenderedPageBreak/>
        <w:t>Search – Listing Slide Show</w:t>
      </w:r>
      <w:bookmarkEnd w:id="30"/>
    </w:p>
    <w:p w14:paraId="4775D30A" w14:textId="77777777" w:rsidR="00925C88" w:rsidRDefault="00925C88" w:rsidP="00925C88">
      <w:pPr>
        <w:pStyle w:val="Heading3"/>
      </w:pPr>
      <w:bookmarkStart w:id="31" w:name="_Toc23422527"/>
      <w:bookmarkStart w:id="32" w:name="_Toc23838816"/>
      <w:bookmarkStart w:id="33" w:name="_Toc24461979"/>
      <w:bookmarkStart w:id="34" w:name="_Toc24621133"/>
      <w:bookmarkStart w:id="35" w:name="_Toc24624100"/>
      <w:bookmarkStart w:id="36" w:name="_Toc29904574"/>
      <w:r>
        <w:t>Action Item: N/A</w:t>
      </w:r>
      <w:bookmarkEnd w:id="31"/>
      <w:bookmarkEnd w:id="32"/>
      <w:bookmarkEnd w:id="33"/>
      <w:bookmarkEnd w:id="34"/>
      <w:bookmarkEnd w:id="35"/>
      <w:bookmarkEnd w:id="36"/>
    </w:p>
    <w:p w14:paraId="0E2E032C" w14:textId="6BA25177" w:rsidR="00925C88" w:rsidRDefault="001B7F96" w:rsidP="00925C88">
      <w:bookmarkStart w:id="37" w:name="_Hlk54252473"/>
      <w:bookmarkStart w:id="38" w:name="_Hlk54250207"/>
      <w:r w:rsidRPr="0035488B">
        <w:t>The Paragon Listing Slideshow can now be emailed directly to your contacts!</w:t>
      </w:r>
      <w:r w:rsidR="00925C88" w:rsidRPr="0035488B">
        <w:t xml:space="preserve"> </w:t>
      </w:r>
      <w:r w:rsidR="00925C88">
        <w:t xml:space="preserve">Previously, the only option was to email the link to yourself, or you could copy and paste the URL from the preview and then email it.  We have also updated the user interface so that it is easier to use. After selecting </w:t>
      </w:r>
      <w:r w:rsidR="00FA3537">
        <w:t xml:space="preserve">the </w:t>
      </w:r>
      <w:r w:rsidR="00925C88">
        <w:t xml:space="preserve">listings that you want to use in a slide show, click on the Action menu and select Listing Slideshow.  Below is the old interface </w:t>
      </w:r>
      <w:r w:rsidR="00BD1FB5">
        <w:t xml:space="preserve">vs </w:t>
      </w:r>
      <w:r w:rsidR="00925C88">
        <w:t>the</w:t>
      </w:r>
      <w:bookmarkEnd w:id="37"/>
      <w:r w:rsidR="00925C88">
        <w:t xml:space="preserve"> new</w:t>
      </w:r>
      <w:bookmarkEnd w:id="38"/>
      <w:r w:rsidR="0035488B">
        <w:t>.</w:t>
      </w:r>
    </w:p>
    <w:p w14:paraId="6783591D" w14:textId="04686E98" w:rsidR="00925C88" w:rsidRDefault="00925C88" w:rsidP="00925C88">
      <w:r>
        <w:rPr>
          <w:noProof/>
        </w:rPr>
        <w:drawing>
          <wp:inline distT="0" distB="0" distL="0" distR="0" wp14:anchorId="25512BE4" wp14:editId="638ADAC2">
            <wp:extent cx="2613660" cy="1762660"/>
            <wp:effectExtent l="190500" t="190500" r="186690" b="20002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e slideshow o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585" cy="1794981"/>
                    </a:xfrm>
                    <a:prstGeom prst="rect">
                      <a:avLst/>
                    </a:prstGeom>
                    <a:ln>
                      <a:noFill/>
                    </a:ln>
                    <a:effectLst>
                      <a:outerShdw blurRad="190500" algn="tl" rotWithShape="0">
                        <a:srgbClr val="000000">
                          <a:alpha val="70000"/>
                        </a:srgbClr>
                      </a:outerShdw>
                    </a:effectLst>
                  </pic:spPr>
                </pic:pic>
              </a:graphicData>
            </a:graphic>
          </wp:inline>
        </w:drawing>
      </w:r>
      <w:r w:rsidR="00353624">
        <w:rPr>
          <w:noProof/>
        </w:rPr>
        <w:drawing>
          <wp:inline distT="0" distB="0" distL="0" distR="0" wp14:anchorId="6255A2F4" wp14:editId="5F45660A">
            <wp:extent cx="5943600" cy="30187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18790"/>
                    </a:xfrm>
                    <a:prstGeom prst="rect">
                      <a:avLst/>
                    </a:prstGeom>
                  </pic:spPr>
                </pic:pic>
              </a:graphicData>
            </a:graphic>
          </wp:inline>
        </w:drawing>
      </w:r>
    </w:p>
    <w:p w14:paraId="03C0F42E" w14:textId="3CF7D219" w:rsidR="00641171" w:rsidRDefault="00641171" w:rsidP="00577C87"/>
    <w:p w14:paraId="45DECE24" w14:textId="163C6EFA" w:rsidR="00577C87" w:rsidRDefault="00577C87" w:rsidP="00577C87"/>
    <w:p w14:paraId="27F68BCC" w14:textId="77777777" w:rsidR="00577C87" w:rsidRDefault="00577C87" w:rsidP="00577C87"/>
    <w:p w14:paraId="0B6FFDEA" w14:textId="5ED67409" w:rsidR="0098286E" w:rsidRDefault="0098286E" w:rsidP="0098286E">
      <w:pPr>
        <w:pStyle w:val="Heading2"/>
      </w:pPr>
      <w:bookmarkStart w:id="39" w:name="_Toc57711730"/>
      <w:r>
        <w:lastRenderedPageBreak/>
        <w:t>LIM – Listing Expiration Notices in Sent Messages Log</w:t>
      </w:r>
      <w:bookmarkEnd w:id="39"/>
    </w:p>
    <w:p w14:paraId="626CB2CD" w14:textId="77777777" w:rsidR="0098286E" w:rsidRDefault="0098286E" w:rsidP="0098286E">
      <w:pPr>
        <w:pStyle w:val="Heading3"/>
      </w:pPr>
      <w:r>
        <w:t>Action Item: N/A</w:t>
      </w:r>
    </w:p>
    <w:p w14:paraId="604C64CB" w14:textId="20A9CCF5" w:rsidR="0098286E" w:rsidRDefault="00D97144" w:rsidP="0098286E">
      <w:r>
        <w:t>Listing expiration notices have been added to the Sent Messages log to help users track the</w:t>
      </w:r>
      <w:r w:rsidR="00BD1FB5">
        <w:t>m</w:t>
      </w:r>
      <w:r>
        <w:t>.</w:t>
      </w:r>
      <w:r w:rsidR="0098286E">
        <w:t xml:space="preserve"> We’ve also updated the subject line </w:t>
      </w:r>
      <w:r w:rsidR="00BD1FB5">
        <w:t>by</w:t>
      </w:r>
      <w:r w:rsidR="0098286E">
        <w:t xml:space="preserve"> add</w:t>
      </w:r>
      <w:r w:rsidR="00BD1FB5">
        <w:t>ing</w:t>
      </w:r>
      <w:r w:rsidR="0098286E">
        <w:t xml:space="preserve"> the listing address where available. Listing expiration notices use the </w:t>
      </w:r>
      <w:r w:rsidR="00BD1FB5">
        <w:t xml:space="preserve">current customer </w:t>
      </w:r>
      <w:r w:rsidR="0098286E">
        <w:t>automated email retention settings.</w:t>
      </w:r>
    </w:p>
    <w:p w14:paraId="2DFA1313" w14:textId="5B07A5E4" w:rsidR="00BF3EDA" w:rsidRDefault="0098286E" w:rsidP="0098286E">
      <w:r w:rsidRPr="00653106">
        <w:rPr>
          <w:noProof/>
        </w:rPr>
        <w:drawing>
          <wp:inline distT="0" distB="0" distL="0" distR="0" wp14:anchorId="2B2FF99E" wp14:editId="3B3DD82D">
            <wp:extent cx="5943600" cy="4606290"/>
            <wp:effectExtent l="190500" t="190500" r="190500" b="194310"/>
            <wp:docPr id="38" name="Picture 6" descr="Graphical user interface, text, application&#10;&#10;Description automatically generated">
              <a:extLst xmlns:a="http://schemas.openxmlformats.org/drawingml/2006/main">
                <a:ext uri="{FF2B5EF4-FFF2-40B4-BE49-F238E27FC236}">
                  <a16:creationId xmlns:a16="http://schemas.microsoft.com/office/drawing/2014/main" id="{BCA709DF-FCFA-4920-851C-C9159E7DA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10;&#10;Description automatically generated">
                      <a:extLst>
                        <a:ext uri="{FF2B5EF4-FFF2-40B4-BE49-F238E27FC236}">
                          <a16:creationId xmlns:a16="http://schemas.microsoft.com/office/drawing/2014/main" id="{BCA709DF-FCFA-4920-851C-C9159E7DA86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4606290"/>
                    </a:xfrm>
                    <a:prstGeom prst="rect">
                      <a:avLst/>
                    </a:prstGeom>
                    <a:ln>
                      <a:noFill/>
                    </a:ln>
                    <a:effectLst>
                      <a:outerShdw blurRad="190500" algn="tl" rotWithShape="0">
                        <a:srgbClr val="000000">
                          <a:alpha val="70000"/>
                        </a:srgbClr>
                      </a:outerShdw>
                    </a:effectLst>
                  </pic:spPr>
                </pic:pic>
              </a:graphicData>
            </a:graphic>
          </wp:inline>
        </w:drawing>
      </w:r>
    </w:p>
    <w:p w14:paraId="4F73F48B" w14:textId="77777777" w:rsidR="00BF3EDA" w:rsidRDefault="00BF3EDA">
      <w:r>
        <w:br w:type="page"/>
      </w:r>
    </w:p>
    <w:p w14:paraId="34FFF931" w14:textId="77777777" w:rsidR="0098286E" w:rsidRDefault="0098286E" w:rsidP="0098286E"/>
    <w:p w14:paraId="351AE599" w14:textId="6656D6A1" w:rsidR="0098286E" w:rsidRDefault="0098286E" w:rsidP="0098286E">
      <w:pPr>
        <w:pStyle w:val="Heading2"/>
      </w:pPr>
      <w:bookmarkStart w:id="40" w:name="_Toc57711731"/>
      <w:r>
        <w:t>Membership Roster – Office Broker and Main Office Added</w:t>
      </w:r>
      <w:bookmarkEnd w:id="40"/>
    </w:p>
    <w:p w14:paraId="63E6DD72" w14:textId="77777777" w:rsidR="0098286E" w:rsidRDefault="0098286E" w:rsidP="0098286E">
      <w:pPr>
        <w:pStyle w:val="Heading3"/>
      </w:pPr>
      <w:r>
        <w:t>Action Item: N/A</w:t>
      </w:r>
    </w:p>
    <w:p w14:paraId="17C71E0C" w14:textId="4AFDFE41" w:rsidR="0098286E" w:rsidRDefault="0098286E" w:rsidP="0098286E">
      <w:r>
        <w:t>On the Membership Roster, a link to the Office Broker’s information card and the Main Office information card ha</w:t>
      </w:r>
      <w:r w:rsidR="00D97144">
        <w:t>s</w:t>
      </w:r>
      <w:r>
        <w:t xml:space="preserve"> been added below the existing office information. </w:t>
      </w:r>
      <w:r w:rsidR="00BD1FB5">
        <w:t xml:space="preserve">When the links are clicked the </w:t>
      </w:r>
      <w:proofErr w:type="gramStart"/>
      <w:r w:rsidR="00BD1FB5">
        <w:t>detail</w:t>
      </w:r>
      <w:proofErr w:type="gramEnd"/>
      <w:r w:rsidR="00BD1FB5">
        <w:t xml:space="preserve"> cards are displayed.</w:t>
      </w:r>
      <w:r>
        <w:rPr>
          <w:noProof/>
        </w:rPr>
        <w:drawing>
          <wp:inline distT="0" distB="0" distL="0" distR="0" wp14:anchorId="69DECF22" wp14:editId="12902440">
            <wp:extent cx="6721696" cy="437197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28338" cy="4376295"/>
                    </a:xfrm>
                    <a:prstGeom prst="rect">
                      <a:avLst/>
                    </a:prstGeom>
                  </pic:spPr>
                </pic:pic>
              </a:graphicData>
            </a:graphic>
          </wp:inline>
        </w:drawing>
      </w:r>
    </w:p>
    <w:p w14:paraId="347D25D5" w14:textId="40211B3E" w:rsidR="00A006BD" w:rsidRDefault="00A006BD" w:rsidP="0098286E"/>
    <w:p w14:paraId="511F0292" w14:textId="2DB28E35" w:rsidR="00A006BD" w:rsidRDefault="00A006BD">
      <w:r>
        <w:br w:type="page"/>
      </w:r>
    </w:p>
    <w:p w14:paraId="360641B3" w14:textId="77777777" w:rsidR="00A006BD" w:rsidRDefault="00A006BD" w:rsidP="0098286E"/>
    <w:p w14:paraId="58202A39" w14:textId="4D16F1C3" w:rsidR="00A006BD" w:rsidRDefault="0073413D" w:rsidP="00A006BD">
      <w:pPr>
        <w:pStyle w:val="Heading2"/>
      </w:pPr>
      <w:bookmarkStart w:id="41" w:name="_Toc57711732"/>
      <w:r>
        <w:t xml:space="preserve">Contact Saved Searches </w:t>
      </w:r>
      <w:r w:rsidR="00A006BD">
        <w:t>– Notification Indicator in Contacts Tree</w:t>
      </w:r>
      <w:bookmarkEnd w:id="41"/>
    </w:p>
    <w:p w14:paraId="10684EA5" w14:textId="77777777" w:rsidR="0073413D" w:rsidRDefault="00A006BD" w:rsidP="0073413D">
      <w:pPr>
        <w:pStyle w:val="Heading3"/>
      </w:pPr>
      <w:r>
        <w:t>Action Item: N/A</w:t>
      </w:r>
    </w:p>
    <w:p w14:paraId="7D7B169F" w14:textId="17D5FF9D" w:rsidR="0073413D" w:rsidRPr="0073413D" w:rsidRDefault="0073413D" w:rsidP="0073413D">
      <w:pPr>
        <w:pStyle w:val="Heading3"/>
        <w:rPr>
          <w:rFonts w:asciiTheme="minorHAnsi" w:hAnsiTheme="minorHAnsi" w:cstheme="minorHAnsi"/>
          <w:b w:val="0"/>
          <w:bCs/>
          <w:sz w:val="22"/>
          <w:szCs w:val="22"/>
        </w:rPr>
      </w:pPr>
      <w:r w:rsidRPr="0073413D">
        <w:rPr>
          <w:rFonts w:asciiTheme="minorHAnsi" w:eastAsia="Times New Roman" w:hAnsiTheme="minorHAnsi" w:cstheme="minorHAnsi"/>
          <w:b w:val="0"/>
          <w:bCs/>
          <w:sz w:val="22"/>
          <w:szCs w:val="22"/>
        </w:rPr>
        <w:t xml:space="preserve">If a saved search has been linked to a </w:t>
      </w:r>
      <w:r w:rsidR="00B128E3" w:rsidRPr="0073413D">
        <w:rPr>
          <w:rFonts w:asciiTheme="minorHAnsi" w:eastAsia="Times New Roman" w:hAnsiTheme="minorHAnsi" w:cstheme="minorHAnsi"/>
          <w:b w:val="0"/>
          <w:bCs/>
          <w:sz w:val="22"/>
          <w:szCs w:val="22"/>
        </w:rPr>
        <w:t>Contact,</w:t>
      </w:r>
      <w:r w:rsidRPr="0073413D">
        <w:rPr>
          <w:rFonts w:asciiTheme="minorHAnsi" w:eastAsia="Times New Roman" w:hAnsiTheme="minorHAnsi" w:cstheme="minorHAnsi"/>
          <w:b w:val="0"/>
          <w:bCs/>
          <w:sz w:val="22"/>
          <w:szCs w:val="22"/>
        </w:rPr>
        <w:t xml:space="preserve"> it appears under the Contact details. Each linked saved search may be enabled or disabled for prospecting. New icons now appear next to search to indicate the type of notification setting. These three icons indicate:</w:t>
      </w:r>
    </w:p>
    <w:p w14:paraId="761FC61F" w14:textId="0350AC3D" w:rsidR="0073413D" w:rsidRPr="0073413D" w:rsidRDefault="0073413D" w:rsidP="0073413D">
      <w:pPr>
        <w:numPr>
          <w:ilvl w:val="0"/>
          <w:numId w:val="15"/>
        </w:numPr>
        <w:spacing w:before="100" w:beforeAutospacing="1" w:after="100" w:afterAutospacing="1" w:line="240" w:lineRule="auto"/>
        <w:rPr>
          <w:rFonts w:eastAsia="Times New Roman" w:cstheme="minorHAnsi"/>
        </w:rPr>
      </w:pPr>
      <w:r w:rsidRPr="0073413D">
        <w:rPr>
          <w:rFonts w:eastAsia="Times New Roman" w:cstheme="minorHAnsi"/>
        </w:rPr>
        <w:t xml:space="preserve">Off </w:t>
      </w:r>
      <w:r w:rsidR="00D97144">
        <w:rPr>
          <w:noProof/>
        </w:rPr>
        <w:drawing>
          <wp:inline distT="0" distB="0" distL="0" distR="0" wp14:anchorId="48EC50A3" wp14:editId="2CDE6B10">
            <wp:extent cx="152381" cy="152381"/>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381" cy="152381"/>
                    </a:xfrm>
                    <a:prstGeom prst="rect">
                      <a:avLst/>
                    </a:prstGeom>
                  </pic:spPr>
                </pic:pic>
              </a:graphicData>
            </a:graphic>
          </wp:inline>
        </w:drawing>
      </w:r>
    </w:p>
    <w:p w14:paraId="6E68C843" w14:textId="77777777" w:rsidR="006B2A4E" w:rsidRDefault="0073413D" w:rsidP="000F6D56">
      <w:pPr>
        <w:numPr>
          <w:ilvl w:val="0"/>
          <w:numId w:val="15"/>
        </w:numPr>
        <w:spacing w:before="100" w:beforeAutospacing="1" w:after="100" w:afterAutospacing="1" w:line="240" w:lineRule="auto"/>
        <w:rPr>
          <w:rFonts w:eastAsia="Times New Roman" w:cstheme="minorHAnsi"/>
        </w:rPr>
      </w:pPr>
      <w:r w:rsidRPr="00D97144">
        <w:rPr>
          <w:rFonts w:eastAsia="Times New Roman" w:cstheme="minorHAnsi"/>
        </w:rPr>
        <w:t xml:space="preserve">Collaboration Center with Notification </w:t>
      </w:r>
      <w:r w:rsidR="00D97144">
        <w:rPr>
          <w:noProof/>
        </w:rPr>
        <w:drawing>
          <wp:inline distT="0" distB="0" distL="0" distR="0" wp14:anchorId="15007062" wp14:editId="4CE413C0">
            <wp:extent cx="152381" cy="152381"/>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381" cy="152381"/>
                    </a:xfrm>
                    <a:prstGeom prst="rect">
                      <a:avLst/>
                    </a:prstGeom>
                  </pic:spPr>
                </pic:pic>
              </a:graphicData>
            </a:graphic>
          </wp:inline>
        </w:drawing>
      </w:r>
    </w:p>
    <w:p w14:paraId="7DAA4806" w14:textId="4F363A56" w:rsidR="0073413D" w:rsidRPr="00D97144" w:rsidRDefault="0073413D" w:rsidP="000F6D56">
      <w:pPr>
        <w:numPr>
          <w:ilvl w:val="0"/>
          <w:numId w:val="15"/>
        </w:numPr>
        <w:spacing w:before="100" w:beforeAutospacing="1" w:after="100" w:afterAutospacing="1" w:line="240" w:lineRule="auto"/>
        <w:rPr>
          <w:rFonts w:eastAsia="Times New Roman" w:cstheme="minorHAnsi"/>
        </w:rPr>
      </w:pPr>
      <w:r w:rsidRPr="00D97144">
        <w:rPr>
          <w:rFonts w:eastAsia="Times New Roman" w:cstheme="minorHAnsi"/>
        </w:rPr>
        <w:t>Email Only Notification</w:t>
      </w:r>
      <w:r w:rsidR="00D97144">
        <w:rPr>
          <w:rFonts w:eastAsia="Times New Roman" w:cstheme="minorHAnsi"/>
        </w:rPr>
        <w:t xml:space="preserve"> </w:t>
      </w:r>
      <w:r w:rsidR="00D97144">
        <w:rPr>
          <w:noProof/>
        </w:rPr>
        <w:drawing>
          <wp:inline distT="0" distB="0" distL="0" distR="0" wp14:anchorId="22CBB82F" wp14:editId="7C65B5B7">
            <wp:extent cx="152381" cy="114286"/>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381" cy="114286"/>
                    </a:xfrm>
                    <a:prstGeom prst="rect">
                      <a:avLst/>
                    </a:prstGeom>
                  </pic:spPr>
                </pic:pic>
              </a:graphicData>
            </a:graphic>
          </wp:inline>
        </w:drawing>
      </w:r>
    </w:p>
    <w:p w14:paraId="4EEFB078" w14:textId="4AB08933" w:rsidR="0098286E" w:rsidRDefault="00A006BD" w:rsidP="00A006BD">
      <w:r>
        <w:rPr>
          <w:noProof/>
        </w:rPr>
        <w:drawing>
          <wp:inline distT="0" distB="0" distL="0" distR="0" wp14:anchorId="25983F6D" wp14:editId="244A1FBE">
            <wp:extent cx="352425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3352800"/>
                    </a:xfrm>
                    <a:prstGeom prst="rect">
                      <a:avLst/>
                    </a:prstGeom>
                    <a:noFill/>
                    <a:ln>
                      <a:noFill/>
                    </a:ln>
                  </pic:spPr>
                </pic:pic>
              </a:graphicData>
            </a:graphic>
          </wp:inline>
        </w:drawing>
      </w:r>
      <w:r w:rsidR="0098286E">
        <w:br w:type="page"/>
      </w:r>
    </w:p>
    <w:p w14:paraId="27A51C33" w14:textId="77777777" w:rsidR="0098286E" w:rsidRDefault="0098286E" w:rsidP="0098286E"/>
    <w:p w14:paraId="3EE83396" w14:textId="77777777" w:rsidR="001D4CAB" w:rsidRDefault="001D4CAB" w:rsidP="001D4CAB">
      <w:pPr>
        <w:pStyle w:val="Heading1"/>
      </w:pPr>
      <w:bookmarkStart w:id="42" w:name="_Toc29904595"/>
      <w:bookmarkStart w:id="43" w:name="_Toc57711733"/>
      <w:r>
        <w:t>MLS Customizations and Administration</w:t>
      </w:r>
      <w:bookmarkEnd w:id="42"/>
      <w:bookmarkEnd w:id="43"/>
    </w:p>
    <w:p w14:paraId="6D0FD9D5" w14:textId="77777777" w:rsidR="00ED728A" w:rsidRDefault="00796394">
      <w:pPr>
        <w:rPr>
          <w:b/>
        </w:rPr>
      </w:pPr>
      <w:r w:rsidRPr="00796394">
        <w:rPr>
          <w:b/>
        </w:rPr>
        <w:t>All options in this section are either configurable via MLS Administration controls or by your System Support Manager as noted.</w:t>
      </w:r>
    </w:p>
    <w:p w14:paraId="52C7BE27" w14:textId="60F07D74" w:rsidR="001F1989" w:rsidRDefault="00577C87" w:rsidP="001F1989">
      <w:pPr>
        <w:pStyle w:val="Heading2"/>
      </w:pPr>
      <w:bookmarkStart w:id="44" w:name="_Toc57711734"/>
      <w:bookmarkStart w:id="45" w:name="_Hlk54623576"/>
      <w:r>
        <w:t xml:space="preserve">Admin – </w:t>
      </w:r>
      <w:r w:rsidR="0092656B">
        <w:t xml:space="preserve">Add </w:t>
      </w:r>
      <w:r w:rsidR="00FA3537">
        <w:t>A</w:t>
      </w:r>
      <w:r w:rsidR="0092656B">
        <w:t>llowed Paragon Clients and RETS Profiles to Agent Audit</w:t>
      </w:r>
      <w:bookmarkEnd w:id="44"/>
    </w:p>
    <w:p w14:paraId="18C61146" w14:textId="01917031" w:rsidR="0092656B" w:rsidRPr="0092656B" w:rsidRDefault="001F1989" w:rsidP="0092656B">
      <w:pPr>
        <w:pStyle w:val="Heading3"/>
      </w:pPr>
      <w:r>
        <w:t>Action Item:</w:t>
      </w:r>
      <w:r w:rsidR="0092656B">
        <w:t xml:space="preserve"> N/A</w:t>
      </w:r>
    </w:p>
    <w:p w14:paraId="0F32500E" w14:textId="7B2B50FB" w:rsidR="0092656B" w:rsidRDefault="0092656B" w:rsidP="00577C87">
      <w:r>
        <w:t xml:space="preserve">To help track </w:t>
      </w:r>
      <w:r w:rsidR="00D97144">
        <w:t>the administration of Paragon Clients and RETS Profiles on the agent record, changes to those settings have been added to the Agent Audit</w:t>
      </w:r>
      <w:r w:rsidR="00645DEF">
        <w:t xml:space="preserve"> Report</w:t>
      </w:r>
      <w:r w:rsidR="00D97144">
        <w:t>.</w:t>
      </w:r>
      <w:r>
        <w:t xml:space="preserve"> RETS profiles will not include any default </w:t>
      </w:r>
      <w:r w:rsidR="00B128E3">
        <w:t>profiles but</w:t>
      </w:r>
      <w:r>
        <w:t xml:space="preserve"> will show when a specific RETS profile is added or removed from an agent’s member record.</w:t>
      </w:r>
    </w:p>
    <w:p w14:paraId="72B72A86" w14:textId="3AF7E615" w:rsidR="00DD3DE2" w:rsidRDefault="0092656B">
      <w:pPr>
        <w:rPr>
          <w:rFonts w:asciiTheme="majorHAnsi" w:eastAsiaTheme="majorEastAsia" w:hAnsiTheme="majorHAnsi" w:cstheme="majorBidi"/>
          <w:b/>
          <w:sz w:val="32"/>
          <w:szCs w:val="26"/>
        </w:rPr>
      </w:pPr>
      <w:r w:rsidRPr="00653106">
        <w:rPr>
          <w:noProof/>
        </w:rPr>
        <mc:AlternateContent>
          <mc:Choice Requires="wpg">
            <w:drawing>
              <wp:anchor distT="0" distB="0" distL="114300" distR="114300" simplePos="0" relativeHeight="251680768" behindDoc="1" locked="0" layoutInCell="1" allowOverlap="1" wp14:anchorId="42EA26CD" wp14:editId="01EA71E5">
                <wp:simplePos x="0" y="0"/>
                <wp:positionH relativeFrom="margin">
                  <wp:posOffset>0</wp:posOffset>
                </wp:positionH>
                <wp:positionV relativeFrom="paragraph">
                  <wp:posOffset>744220</wp:posOffset>
                </wp:positionV>
                <wp:extent cx="5866765" cy="2800350"/>
                <wp:effectExtent l="190500" t="190500" r="191135" b="190500"/>
                <wp:wrapSquare wrapText="bothSides"/>
                <wp:docPr id="40" name="Group 6"/>
                <wp:cNvGraphicFramePr/>
                <a:graphic xmlns:a="http://schemas.openxmlformats.org/drawingml/2006/main">
                  <a:graphicData uri="http://schemas.microsoft.com/office/word/2010/wordprocessingGroup">
                    <wpg:wgp>
                      <wpg:cNvGrpSpPr/>
                      <wpg:grpSpPr>
                        <a:xfrm>
                          <a:off x="0" y="0"/>
                          <a:ext cx="5866765" cy="2800350"/>
                          <a:chOff x="0" y="0"/>
                          <a:chExt cx="11639253" cy="4205109"/>
                        </a:xfrm>
                      </wpg:grpSpPr>
                      <pic:pic xmlns:pic="http://schemas.openxmlformats.org/drawingml/2006/picture">
                        <pic:nvPicPr>
                          <pic:cNvPr id="41" name="Picture 41" descr="Graphical user interface&#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746237" y="0"/>
                            <a:ext cx="7893016" cy="4205109"/>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2" name="Picture 52" descr="Graphical user interface, text, application&#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r="1289"/>
                          <a:stretch/>
                        </pic:blipFill>
                        <pic:spPr>
                          <a:xfrm>
                            <a:off x="0" y="693426"/>
                            <a:ext cx="5751715" cy="717673"/>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3" name="Picture 53" descr="A screenshot of a cell phone&#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b="48227"/>
                          <a:stretch/>
                        </pic:blipFill>
                        <pic:spPr>
                          <a:xfrm>
                            <a:off x="0" y="1723555"/>
                            <a:ext cx="2370729" cy="1449059"/>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BFA8FFE" id="Group 6" o:spid="_x0000_s1026" style="position:absolute;margin-left:0;margin-top:58.6pt;width:461.95pt;height:220.5pt;z-index:-251635712;mso-position-horizontal-relative:margin;mso-width-relative:margin;mso-height-relative:margin" coordsize="116392,420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Graphical user interface&#10;&#10;Description automatically generated" style="position:absolute;left:37462;width:78930;height:4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">
                  <v:imagedata r:id="rId28" o:title="Graphical user interface&#10;&#10;Description automatically generated"/>
                  <v:shadow on="t" color="black" opacity="45875f" origin="-.5,-.5" offset="0,0"/>
                </v:shape>
                <v:shape id="Picture 52" o:spid="_x0000_s1028" type="#_x0000_t75" alt="Graphical user interface, text, application&#10;&#10;Description automatically generated" style="position:absolute;top:6934;width:5751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">
                  <v:imagedata r:id="rId29" o:title="Graphical user interface, text, application&#10;&#10;Description automatically generated" cropright="845f"/>
                  <v:shadow on="t" color="black" opacity="45875f" origin="-.5,-.5" offset="0,0"/>
                </v:shape>
                <v:shape id="Picture 53" o:spid="_x0000_s1029" type="#_x0000_t75" alt="A screenshot of a cell phone&#10;&#10;Description automatically generated" style="position:absolute;top:17235;width:23707;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">
                  <v:imagedata r:id="rId30" o:title="A screenshot of a cell phone&#10;&#10;Description automatically generated" cropbottom="31606f"/>
                  <v:shadow on="t" color="black" opacity="45875f" origin="-.5,-.5" offset="0,0"/>
                </v:shape>
                <w10:wrap type="square" anchorx="margin"/>
              </v:group>
            </w:pict>
          </mc:Fallback>
        </mc:AlternateContent>
      </w:r>
      <w:r w:rsidR="00DD3DE2">
        <w:br w:type="page"/>
      </w:r>
    </w:p>
    <w:p w14:paraId="4DD544C1" w14:textId="1997CD64" w:rsidR="00DD3DE2" w:rsidRDefault="00DD3DE2" w:rsidP="00DD3DE2">
      <w:pPr>
        <w:pStyle w:val="Heading2"/>
      </w:pPr>
      <w:bookmarkStart w:id="46" w:name="_Toc57711735"/>
      <w:bookmarkEnd w:id="45"/>
      <w:r>
        <w:lastRenderedPageBreak/>
        <w:t>Admin – Change New Login Page Picture and Logo</w:t>
      </w:r>
      <w:bookmarkEnd w:id="46"/>
    </w:p>
    <w:p w14:paraId="09BB91DC" w14:textId="2372AA32" w:rsidR="00DD3DE2" w:rsidRPr="00CE1301" w:rsidRDefault="00DD3DE2" w:rsidP="00DD3DE2">
      <w:pPr>
        <w:pStyle w:val="Heading3"/>
      </w:pPr>
      <w:r>
        <w:t>Action Item</w:t>
      </w:r>
      <w:r w:rsidRPr="00CE1301">
        <w:t xml:space="preserve">: </w:t>
      </w:r>
      <w:r w:rsidR="00BF7FFC" w:rsidRPr="00CE1301">
        <w:rPr>
          <w:rFonts w:ascii="Calibri" w:hAnsi="Calibri" w:cs="Calibri"/>
        </w:rPr>
        <w:t>If you choose to change the Logo or Background image contact your SSM</w:t>
      </w:r>
    </w:p>
    <w:p w14:paraId="218CBE6A" w14:textId="77777777" w:rsidR="00CE1301" w:rsidRDefault="00CE1301" w:rsidP="00DD3DE2"/>
    <w:p w14:paraId="7BD74E0E" w14:textId="01E74D4A" w:rsidR="00DD3DE2" w:rsidRDefault="00DD3DE2" w:rsidP="00DD3DE2">
      <w:pPr>
        <w:rPr>
          <w:rStyle w:val="normaltextrun"/>
          <w:rFonts w:ascii="Calibri" w:hAnsi="Calibri" w:cs="Calibri"/>
        </w:rPr>
      </w:pPr>
      <w:r>
        <w:t xml:space="preserve">As part of our continued effort to enhance the usability of Paragon, we have refreshed the Paragon login page. </w:t>
      </w:r>
      <w:r>
        <w:rPr>
          <w:rStyle w:val="normaltextrun"/>
          <w:rFonts w:ascii="Calibri" w:hAnsi="Calibri" w:cs="Calibri"/>
        </w:rPr>
        <w:t xml:space="preserve">The MLS Logo and Background image can be customized </w:t>
      </w:r>
      <w:r w:rsidR="00CB26DC">
        <w:rPr>
          <w:rStyle w:val="normaltextrun"/>
          <w:rFonts w:ascii="Calibri" w:hAnsi="Calibri" w:cs="Calibri"/>
        </w:rPr>
        <w:t>by contacting your SSM</w:t>
      </w:r>
      <w:r>
        <w:rPr>
          <w:rStyle w:val="normaltextrun"/>
          <w:rFonts w:ascii="Calibri" w:hAnsi="Calibri" w:cs="Calibri"/>
        </w:rPr>
        <w:t>.</w:t>
      </w:r>
    </w:p>
    <w:p w14:paraId="795C80A6" w14:textId="77777777" w:rsidR="001D70CD" w:rsidRDefault="00DD3DE2" w:rsidP="00190A25">
      <w:pPr>
        <w:rPr>
          <w:b/>
          <w:noProof/>
        </w:rPr>
      </w:pPr>
      <w:r w:rsidRPr="001D70CD">
        <w:rPr>
          <w:rStyle w:val="normaltextrun"/>
          <w:rFonts w:ascii="Calibri" w:hAnsi="Calibri" w:cs="Calibri"/>
          <w:b/>
          <w:bCs/>
        </w:rPr>
        <w:t>Note:</w:t>
      </w:r>
      <w:r>
        <w:rPr>
          <w:rStyle w:val="normaltextrun"/>
          <w:rFonts w:ascii="Calibri" w:hAnsi="Calibri" w:cs="Calibri"/>
        </w:rPr>
        <w:t xml:space="preserve"> If these fields are blank, the default Paragon logo and default background photo (shown below) </w:t>
      </w:r>
      <w:r w:rsidR="00190A25">
        <w:rPr>
          <w:rStyle w:val="normaltextrun"/>
          <w:rFonts w:ascii="Calibri" w:hAnsi="Calibri" w:cs="Calibri"/>
        </w:rPr>
        <w:t>w</w:t>
      </w:r>
      <w:r>
        <w:rPr>
          <w:rStyle w:val="normaltextrun"/>
          <w:rFonts w:ascii="Calibri" w:hAnsi="Calibri" w:cs="Calibri"/>
        </w:rPr>
        <w:t>ill be displayed.</w:t>
      </w:r>
      <w:r w:rsidR="00190A25" w:rsidRPr="00190A25">
        <w:rPr>
          <w:b/>
          <w:noProof/>
        </w:rPr>
        <w:t xml:space="preserve"> </w:t>
      </w:r>
    </w:p>
    <w:p w14:paraId="48F06E43" w14:textId="7321F90E" w:rsidR="00190A25" w:rsidRDefault="00190A25" w:rsidP="00190A25">
      <w:pPr>
        <w:rPr>
          <w:rStyle w:val="normaltextrun"/>
          <w:rFonts w:ascii="Calibri" w:hAnsi="Calibri" w:cs="Calibri"/>
        </w:rPr>
      </w:pPr>
      <w:r>
        <w:rPr>
          <w:b/>
          <w:noProof/>
        </w:rPr>
        <w:drawing>
          <wp:inline distT="0" distB="0" distL="0" distR="0" wp14:anchorId="068129F3" wp14:editId="64CAAF65">
            <wp:extent cx="6405263" cy="40481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952" cy="4084585"/>
                    </a:xfrm>
                    <a:prstGeom prst="rect">
                      <a:avLst/>
                    </a:prstGeom>
                    <a:noFill/>
                    <a:ln>
                      <a:noFill/>
                    </a:ln>
                  </pic:spPr>
                </pic:pic>
              </a:graphicData>
            </a:graphic>
          </wp:inline>
        </w:drawing>
      </w:r>
    </w:p>
    <w:p w14:paraId="08713794" w14:textId="77777777" w:rsidR="001D70CD" w:rsidRDefault="001B7F96" w:rsidP="001D70CD">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Your MLS may choose to replace the background image and Paragon logo with their own image and logo. This is a great opportunity to select a background photo that represents your local region, like a popular landmark. </w:t>
      </w:r>
    </w:p>
    <w:p w14:paraId="64F47931" w14:textId="77777777" w:rsidR="001D70CD" w:rsidRDefault="001D70CD" w:rsidP="001D70CD">
      <w:pPr>
        <w:pStyle w:val="paragraph"/>
        <w:spacing w:before="0" w:beforeAutospacing="0" w:after="0" w:afterAutospacing="0"/>
        <w:textAlignment w:val="baseline"/>
        <w:rPr>
          <w:rStyle w:val="eop"/>
          <w:rFonts w:ascii="Calibri" w:eastAsiaTheme="majorEastAsia" w:hAnsi="Calibri" w:cs="Calibri"/>
          <w:sz w:val="22"/>
          <w:szCs w:val="22"/>
        </w:rPr>
      </w:pPr>
    </w:p>
    <w:p w14:paraId="58C7B2ED" w14:textId="31582172" w:rsidR="001D70CD" w:rsidRPr="00F0079D" w:rsidRDefault="001D70CD" w:rsidP="001D70CD">
      <w:pPr>
        <w:pStyle w:val="paragraph"/>
        <w:spacing w:before="0" w:beforeAutospacing="0" w:after="0" w:afterAutospacing="0"/>
        <w:textAlignment w:val="baseline"/>
        <w:rPr>
          <w:rFonts w:ascii="Calibri" w:hAnsi="Calibri" w:cs="Calibri"/>
          <w:sz w:val="22"/>
          <w:szCs w:val="22"/>
        </w:rPr>
      </w:pPr>
      <w:r w:rsidRPr="00F0079D">
        <w:rPr>
          <w:rFonts w:ascii="Calibri" w:hAnsi="Calibri" w:cs="Calibri"/>
          <w:b/>
          <w:bCs/>
          <w:sz w:val="22"/>
          <w:szCs w:val="22"/>
        </w:rPr>
        <w:t>Note:</w:t>
      </w:r>
      <w:r w:rsidRPr="00F0079D">
        <w:rPr>
          <w:rFonts w:ascii="Calibri" w:hAnsi="Calibri" w:cs="Calibri"/>
          <w:sz w:val="22"/>
          <w:szCs w:val="22"/>
        </w:rPr>
        <w:t xml:space="preserve"> The updates to the Paragon Login Page only affects MLSs that use the Paragon Login screen and not those who use a </w:t>
      </w:r>
      <w:r w:rsidR="00CB26DC" w:rsidRPr="00F0079D">
        <w:rPr>
          <w:rFonts w:ascii="Calibri" w:hAnsi="Calibri" w:cs="Calibri"/>
          <w:sz w:val="22"/>
          <w:szCs w:val="22"/>
        </w:rPr>
        <w:t>Third-Party</w:t>
      </w:r>
      <w:r w:rsidRPr="00F0079D">
        <w:rPr>
          <w:rFonts w:ascii="Calibri" w:hAnsi="Calibri" w:cs="Calibri"/>
          <w:sz w:val="22"/>
          <w:szCs w:val="22"/>
        </w:rPr>
        <w:t xml:space="preserve"> login solution like Clareity.</w:t>
      </w:r>
    </w:p>
    <w:p w14:paraId="1D96D367" w14:textId="77777777" w:rsidR="001D70CD" w:rsidRPr="002A0BA2" w:rsidRDefault="001D70CD" w:rsidP="001D70CD">
      <w:pPr>
        <w:pStyle w:val="paragraph"/>
        <w:spacing w:before="0" w:beforeAutospacing="0" w:after="0" w:afterAutospacing="0"/>
        <w:textAlignment w:val="baseline"/>
        <w:rPr>
          <w:rFonts w:ascii="Calibri" w:hAnsi="Calibri" w:cs="Calibri"/>
        </w:rPr>
      </w:pPr>
    </w:p>
    <w:p w14:paraId="723194AF" w14:textId="77777777" w:rsidR="001D70CD" w:rsidRDefault="001D70CD">
      <w:pPr>
        <w:rPr>
          <w:rStyle w:val="normaltextrun"/>
          <w:rFonts w:ascii="Calibri" w:eastAsia="Times New Roman" w:hAnsi="Calibri" w:cs="Calibri"/>
          <w:sz w:val="24"/>
          <w:szCs w:val="24"/>
        </w:rPr>
      </w:pPr>
      <w:r>
        <w:rPr>
          <w:rStyle w:val="normaltextrun"/>
          <w:rFonts w:ascii="Calibri" w:hAnsi="Calibri" w:cs="Calibri"/>
        </w:rPr>
        <w:br w:type="page"/>
      </w:r>
    </w:p>
    <w:p w14:paraId="360434A1" w14:textId="695FB7CE" w:rsidR="00BF7FFC" w:rsidRDefault="00BF7FFC" w:rsidP="00BF7FFC">
      <w:pPr>
        <w:pStyle w:val="paragraph"/>
        <w:spacing w:before="0" w:beforeAutospacing="0" w:after="0" w:afterAutospacing="0"/>
        <w:textAlignment w:val="baseline"/>
        <w:rPr>
          <w:rStyle w:val="normaltextrun"/>
          <w:rFonts w:ascii="Calibri" w:eastAsiaTheme="majorEastAsia" w:hAnsi="Calibri" w:cs="Calibri"/>
        </w:rPr>
      </w:pPr>
      <w:r w:rsidRPr="002A0BA2">
        <w:rPr>
          <w:rStyle w:val="normaltextrun"/>
          <w:rFonts w:ascii="Calibri" w:eastAsiaTheme="majorEastAsia" w:hAnsi="Calibri" w:cs="Calibri"/>
        </w:rPr>
        <w:lastRenderedPageBreak/>
        <w:t>To customize the MLS Logo and New Background image,</w:t>
      </w:r>
      <w:r>
        <w:rPr>
          <w:rStyle w:val="normaltextrun"/>
          <w:rFonts w:ascii="Calibri" w:eastAsiaTheme="majorEastAsia" w:hAnsi="Calibri" w:cs="Calibri"/>
        </w:rPr>
        <w:t xml:space="preserve"> you will contact your SSM with the new Logo and/or Photo. Please follow the recommendations below.</w:t>
      </w:r>
    </w:p>
    <w:p w14:paraId="773775F7" w14:textId="78DC16B4" w:rsidR="001D70CD" w:rsidRPr="00F0079D" w:rsidRDefault="001D70CD" w:rsidP="001D70CD">
      <w:pPr>
        <w:pStyle w:val="paragraph"/>
        <w:spacing w:before="0" w:beforeAutospacing="0" w:after="0" w:afterAutospacing="0"/>
        <w:textAlignment w:val="baseline"/>
        <w:rPr>
          <w:rStyle w:val="normaltextrun"/>
          <w:rFonts w:ascii="Calibri" w:hAnsi="Calibri" w:cs="Calibri"/>
          <w:sz w:val="22"/>
          <w:szCs w:val="22"/>
        </w:rPr>
      </w:pPr>
    </w:p>
    <w:p w14:paraId="60386A3D" w14:textId="618A5E1E" w:rsidR="001D70CD" w:rsidRPr="00F0079D" w:rsidRDefault="001D70CD" w:rsidP="001D70CD">
      <w:pPr>
        <w:pStyle w:val="paragraph"/>
        <w:spacing w:before="0" w:beforeAutospacing="0" w:after="0" w:afterAutospacing="0"/>
        <w:textAlignment w:val="baseline"/>
        <w:rPr>
          <w:rStyle w:val="normaltextrun"/>
          <w:rFonts w:ascii="Calibri" w:hAnsi="Calibri" w:cs="Calibri"/>
          <w:sz w:val="22"/>
          <w:szCs w:val="22"/>
        </w:rPr>
      </w:pPr>
      <w:r w:rsidRPr="00F0079D">
        <w:rPr>
          <w:rStyle w:val="normaltextrun"/>
          <w:rFonts w:ascii="Calibri" w:hAnsi="Calibri" w:cs="Calibri"/>
          <w:sz w:val="22"/>
          <w:szCs w:val="22"/>
        </w:rPr>
        <w:t xml:space="preserve">When uploading the MLS Logo, </w:t>
      </w:r>
      <w:r w:rsidRPr="00F0079D">
        <w:rPr>
          <w:rStyle w:val="normaltextrun"/>
          <w:rFonts w:ascii="Calibri" w:hAnsi="Calibri" w:cs="Calibri"/>
          <w:b/>
          <w:bCs/>
          <w:sz w:val="22"/>
          <w:szCs w:val="22"/>
        </w:rPr>
        <w:t>it is highly recommended that the logo includes a transparent background (.png file) for optimal display and a minimum resolution of 600X250.</w:t>
      </w:r>
      <w:r w:rsidRPr="00F0079D">
        <w:rPr>
          <w:rStyle w:val="normaltextrun"/>
          <w:rFonts w:ascii="Calibri" w:hAnsi="Calibri" w:cs="Calibri"/>
          <w:sz w:val="22"/>
          <w:szCs w:val="22"/>
        </w:rPr>
        <w:t xml:space="preserve"> </w:t>
      </w:r>
    </w:p>
    <w:p w14:paraId="462E55DE" w14:textId="2B4558B7" w:rsidR="007F3E2F" w:rsidRPr="00F0079D" w:rsidRDefault="00F0079D" w:rsidP="001D70CD">
      <w:pPr>
        <w:pStyle w:val="paragraph"/>
        <w:spacing w:before="0" w:beforeAutospacing="0" w:after="0" w:afterAutospacing="0"/>
        <w:textAlignment w:val="baseline"/>
        <w:rPr>
          <w:rStyle w:val="normaltextrun"/>
          <w:rFonts w:ascii="Calibri" w:hAnsi="Calibri" w:cs="Calibri"/>
          <w:sz w:val="22"/>
          <w:szCs w:val="22"/>
        </w:rPr>
      </w:pPr>
      <w:r w:rsidRPr="00F0079D">
        <w:rPr>
          <w:rFonts w:ascii="Calibri" w:hAnsi="Calibri" w:cs="Calibri"/>
          <w:noProof/>
          <w:sz w:val="22"/>
          <w:szCs w:val="22"/>
        </w:rPr>
        <w:drawing>
          <wp:anchor distT="0" distB="0" distL="114300" distR="114300" simplePos="0" relativeHeight="251737088" behindDoc="1" locked="0" layoutInCell="1" allowOverlap="1" wp14:anchorId="3F31B8FC" wp14:editId="121ED364">
            <wp:simplePos x="0" y="0"/>
            <wp:positionH relativeFrom="column">
              <wp:posOffset>2017395</wp:posOffset>
            </wp:positionH>
            <wp:positionV relativeFrom="page">
              <wp:posOffset>2472055</wp:posOffset>
            </wp:positionV>
            <wp:extent cx="4419600" cy="1552575"/>
            <wp:effectExtent l="0" t="0" r="0" b="9525"/>
            <wp:wrapTight wrapText="bothSides">
              <wp:wrapPolygon edited="0">
                <wp:start x="559" y="0"/>
                <wp:lineTo x="93" y="1590"/>
                <wp:lineTo x="0" y="2385"/>
                <wp:lineTo x="0" y="19082"/>
                <wp:lineTo x="559" y="21202"/>
                <wp:lineTo x="1117" y="21467"/>
                <wp:lineTo x="20390" y="21467"/>
                <wp:lineTo x="20948" y="21202"/>
                <wp:lineTo x="21507" y="19082"/>
                <wp:lineTo x="21507" y="2650"/>
                <wp:lineTo x="21228" y="795"/>
                <wp:lineTo x="20762" y="0"/>
                <wp:lineTo x="559"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D09A8" w14:textId="446B92E8" w:rsidR="001B7F96" w:rsidRPr="00F0079D" w:rsidRDefault="001D70CD" w:rsidP="001D70CD">
      <w:pPr>
        <w:pStyle w:val="paragraph"/>
        <w:spacing w:before="0" w:beforeAutospacing="0" w:after="0" w:afterAutospacing="0"/>
        <w:textAlignment w:val="baseline"/>
        <w:rPr>
          <w:rFonts w:ascii="Calibri" w:hAnsi="Calibri" w:cs="Calibri"/>
          <w:sz w:val="22"/>
          <w:szCs w:val="22"/>
        </w:rPr>
      </w:pPr>
      <w:r w:rsidRPr="00F0079D">
        <w:rPr>
          <w:rStyle w:val="normaltextrun"/>
          <w:rFonts w:ascii="Calibri" w:hAnsi="Calibri" w:cs="Calibri"/>
          <w:sz w:val="22"/>
          <w:szCs w:val="22"/>
        </w:rPr>
        <w:t xml:space="preserve">For the New Background Image, </w:t>
      </w:r>
      <w:r w:rsidRPr="00F0079D">
        <w:rPr>
          <w:rFonts w:ascii="Calibri" w:hAnsi="Calibri" w:cs="Calibri"/>
          <w:sz w:val="22"/>
          <w:szCs w:val="22"/>
        </w:rPr>
        <w:t xml:space="preserve">Black Knight provides six regional images, or </w:t>
      </w:r>
      <w:r w:rsidR="00BF7FFC" w:rsidRPr="002A0BA2">
        <w:rPr>
          <w:rFonts w:ascii="Calibri" w:hAnsi="Calibri" w:cs="Calibri"/>
          <w:b/>
          <w:bCs/>
        </w:rPr>
        <w:t xml:space="preserve">you can </w:t>
      </w:r>
      <w:r w:rsidR="00BF7FFC">
        <w:rPr>
          <w:rFonts w:ascii="Calibri" w:hAnsi="Calibri" w:cs="Calibri"/>
          <w:b/>
          <w:bCs/>
        </w:rPr>
        <w:t>send your SSM</w:t>
      </w:r>
      <w:r w:rsidR="00BF7FFC" w:rsidRPr="002A0BA2">
        <w:rPr>
          <w:rFonts w:ascii="Calibri" w:hAnsi="Calibri" w:cs="Calibri"/>
          <w:b/>
          <w:bCs/>
        </w:rPr>
        <w:t xml:space="preserve"> your own </w:t>
      </w:r>
      <w:r w:rsidR="00CB26DC">
        <w:rPr>
          <w:rFonts w:ascii="Calibri" w:hAnsi="Calibri" w:cs="Calibri"/>
          <w:b/>
          <w:bCs/>
          <w:sz w:val="22"/>
          <w:szCs w:val="22"/>
        </w:rPr>
        <w:t>b</w:t>
      </w:r>
      <w:r w:rsidRPr="00F0079D">
        <w:rPr>
          <w:rFonts w:ascii="Calibri" w:hAnsi="Calibri" w:cs="Calibri"/>
          <w:b/>
          <w:bCs/>
          <w:sz w:val="22"/>
          <w:szCs w:val="22"/>
        </w:rPr>
        <w:t xml:space="preserve">ackground </w:t>
      </w:r>
      <w:r w:rsidR="00CB26DC">
        <w:rPr>
          <w:rFonts w:ascii="Calibri" w:hAnsi="Calibri" w:cs="Calibri"/>
          <w:b/>
          <w:bCs/>
          <w:sz w:val="22"/>
          <w:szCs w:val="22"/>
        </w:rPr>
        <w:t>i</w:t>
      </w:r>
      <w:r w:rsidRPr="00F0079D">
        <w:rPr>
          <w:rFonts w:ascii="Calibri" w:hAnsi="Calibri" w:cs="Calibri"/>
          <w:b/>
          <w:bCs/>
          <w:sz w:val="22"/>
          <w:szCs w:val="22"/>
        </w:rPr>
        <w:t>mage photo with a minimum resolution of 1920X1080</w:t>
      </w:r>
      <w:r w:rsidRPr="00F0079D">
        <w:rPr>
          <w:rFonts w:ascii="Calibri" w:hAnsi="Calibri" w:cs="Calibri"/>
          <w:sz w:val="22"/>
          <w:szCs w:val="22"/>
        </w:rPr>
        <w:t>.</w:t>
      </w:r>
    </w:p>
    <w:p w14:paraId="7C171012" w14:textId="5D5756FF" w:rsidR="001D70CD" w:rsidRPr="00DD3DE2" w:rsidRDefault="001D70CD" w:rsidP="001D70CD">
      <w:pPr>
        <w:pStyle w:val="paragraph"/>
        <w:spacing w:before="0" w:beforeAutospacing="0" w:after="0" w:afterAutospacing="0"/>
        <w:textAlignment w:val="baseline"/>
        <w:rPr>
          <w:rFonts w:asciiTheme="minorHAnsi" w:hAnsiTheme="minorHAnsi" w:cstheme="minorHAnsi"/>
          <w:sz w:val="22"/>
          <w:szCs w:val="22"/>
        </w:rPr>
      </w:pPr>
    </w:p>
    <w:p w14:paraId="7040AD2A" w14:textId="4743970A" w:rsidR="001B7F96" w:rsidRPr="00A006BD" w:rsidRDefault="001B7F96" w:rsidP="001B7F96">
      <w:pPr>
        <w:pStyle w:val="paragraph"/>
        <w:spacing w:before="0" w:beforeAutospacing="0" w:after="0" w:afterAutospacing="0"/>
        <w:textAlignment w:val="baseline"/>
        <w:rPr>
          <w:rFonts w:ascii="Calibri" w:hAnsi="Calibri" w:cs="Calibri"/>
          <w:sz w:val="22"/>
          <w:szCs w:val="22"/>
        </w:rPr>
      </w:pPr>
      <w:r>
        <w:rPr>
          <w:rStyle w:val="eop"/>
          <w:rFonts w:ascii="Calibri" w:eastAsiaTheme="majorEastAsia" w:hAnsi="Calibri" w:cs="Calibri"/>
          <w:sz w:val="22"/>
          <w:szCs w:val="22"/>
        </w:rPr>
        <w:t>We are excited to present to you the newly redesigned Paragon Login Page!</w:t>
      </w:r>
    </w:p>
    <w:p w14:paraId="7D26D4DF" w14:textId="20655D7E" w:rsidR="001D70CD" w:rsidRDefault="001D70CD">
      <w:pPr>
        <w:rPr>
          <w:rStyle w:val="normaltextrun"/>
          <w:rFonts w:ascii="Calibri" w:eastAsia="Times New Roman" w:hAnsi="Calibri" w:cs="Calibri"/>
        </w:rPr>
      </w:pPr>
      <w:r>
        <w:rPr>
          <w:rStyle w:val="normaltextrun"/>
          <w:rFonts w:ascii="Calibri" w:hAnsi="Calibri" w:cs="Calibri"/>
        </w:rPr>
        <w:br w:type="page"/>
      </w:r>
    </w:p>
    <w:p w14:paraId="4B1AFFC5" w14:textId="77777777" w:rsidR="00867C73" w:rsidRDefault="00867C73" w:rsidP="00867C73">
      <w:pPr>
        <w:pStyle w:val="Heading1"/>
      </w:pPr>
      <w:bookmarkStart w:id="47" w:name="_Toc29904616"/>
      <w:bookmarkStart w:id="48" w:name="_Toc57711736"/>
      <w:r>
        <w:lastRenderedPageBreak/>
        <w:t>Paragon Connect</w:t>
      </w:r>
      <w:bookmarkEnd w:id="47"/>
      <w:bookmarkEnd w:id="48"/>
    </w:p>
    <w:p w14:paraId="65D30B9F" w14:textId="77777777" w:rsidR="00867C73" w:rsidRDefault="00867C73">
      <w:pPr>
        <w:rPr>
          <w:b/>
        </w:rPr>
      </w:pPr>
      <w:r w:rsidRPr="00796394">
        <w:rPr>
          <w:b/>
        </w:rPr>
        <w:t>All options in this section are either configurable via MLS Administration controls or by your System Support Manager as noted.</w:t>
      </w:r>
    </w:p>
    <w:p w14:paraId="587246EC" w14:textId="226F35D9" w:rsidR="00671EDA" w:rsidRDefault="006C1FEF" w:rsidP="00671EDA">
      <w:pPr>
        <w:pStyle w:val="Heading2"/>
      </w:pPr>
      <w:bookmarkStart w:id="49" w:name="_Toc57711737"/>
      <w:r>
        <w:t xml:space="preserve">Tour &amp; Open House </w:t>
      </w:r>
      <w:r w:rsidR="00645DEF">
        <w:t>and</w:t>
      </w:r>
      <w:r>
        <w:t xml:space="preserve"> Detail Report</w:t>
      </w:r>
      <w:bookmarkEnd w:id="49"/>
    </w:p>
    <w:p w14:paraId="3317B6E2" w14:textId="77F2FD73" w:rsidR="00671EDA" w:rsidRDefault="006C1FEF" w:rsidP="00671EDA">
      <w:pPr>
        <w:pStyle w:val="Heading3"/>
      </w:pPr>
      <w:r w:rsidRPr="00CE2109">
        <w:rPr>
          <w:noProof/>
        </w:rPr>
        <mc:AlternateContent>
          <mc:Choice Requires="wpg">
            <w:drawing>
              <wp:anchor distT="0" distB="0" distL="114300" distR="114300" simplePos="0" relativeHeight="251682816" behindDoc="1" locked="0" layoutInCell="1" allowOverlap="1" wp14:anchorId="4FDD4B46" wp14:editId="51D3E8E6">
                <wp:simplePos x="0" y="0"/>
                <wp:positionH relativeFrom="column">
                  <wp:posOffset>3838575</wp:posOffset>
                </wp:positionH>
                <wp:positionV relativeFrom="paragraph">
                  <wp:posOffset>44450</wp:posOffset>
                </wp:positionV>
                <wp:extent cx="2123440" cy="3227705"/>
                <wp:effectExtent l="0" t="0" r="0" b="0"/>
                <wp:wrapTight wrapText="bothSides">
                  <wp:wrapPolygon edited="0">
                    <wp:start x="1421" y="0"/>
                    <wp:lineTo x="0" y="595"/>
                    <wp:lineTo x="0" y="19717"/>
                    <wp:lineTo x="3359" y="20397"/>
                    <wp:lineTo x="6459" y="20652"/>
                    <wp:lineTo x="7622" y="21502"/>
                    <wp:lineTo x="8010" y="21502"/>
                    <wp:lineTo x="20024" y="21502"/>
                    <wp:lineTo x="20411" y="21502"/>
                    <wp:lineTo x="21445" y="20652"/>
                    <wp:lineTo x="21445" y="1955"/>
                    <wp:lineTo x="19636" y="1530"/>
                    <wp:lineTo x="15244" y="1190"/>
                    <wp:lineTo x="14081" y="255"/>
                    <wp:lineTo x="13435" y="0"/>
                    <wp:lineTo x="1421" y="0"/>
                  </wp:wrapPolygon>
                </wp:wrapTight>
                <wp:docPr id="1" name="Group 1"/>
                <wp:cNvGraphicFramePr/>
                <a:graphic xmlns:a="http://schemas.openxmlformats.org/drawingml/2006/main">
                  <a:graphicData uri="http://schemas.microsoft.com/office/word/2010/wordprocessingGroup">
                    <wpg:wgp>
                      <wpg:cNvGrpSpPr/>
                      <wpg:grpSpPr>
                        <a:xfrm>
                          <a:off x="0" y="0"/>
                          <a:ext cx="2123440" cy="3227705"/>
                          <a:chOff x="0" y="0"/>
                          <a:chExt cx="3009197" cy="4573347"/>
                        </a:xfrm>
                      </wpg:grpSpPr>
                      <pic:pic xmlns:pic="http://schemas.openxmlformats.org/drawingml/2006/picture">
                        <pic:nvPicPr>
                          <pic:cNvPr id="2" name="Picture 2"/>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2082832" cy="4238152"/>
                          </a:xfrm>
                          <a:prstGeom prst="rect">
                            <a:avLst/>
                          </a:prstGeom>
                        </pic:spPr>
                      </pic:pic>
                      <pic:pic xmlns:pic="http://schemas.openxmlformats.org/drawingml/2006/picture">
                        <pic:nvPicPr>
                          <pic:cNvPr id="4" name="Picture 4"/>
                          <pic:cNvPicPr>
                            <a:picLocks noChangeAspect="1"/>
                          </pic:cNvPicPr>
                        </pic:nvPicPr>
                        <pic:blipFill>
                          <a:blip r:embed="rId33" cstate="screen">
                            <a:extLst>
                              <a:ext uri="{28A0092B-C50C-407E-A947-70E740481C1C}">
                                <a14:useLocalDpi xmlns:a14="http://schemas.microsoft.com/office/drawing/2010/main"/>
                              </a:ext>
                            </a:extLst>
                          </a:blip>
                          <a:srcRect/>
                          <a:stretch/>
                        </pic:blipFill>
                        <pic:spPr>
                          <a:xfrm>
                            <a:off x="127016" y="493477"/>
                            <a:ext cx="1828799" cy="3251198"/>
                          </a:xfrm>
                          <a:prstGeom prst="rect">
                            <a:avLst/>
                          </a:prstGeom>
                        </pic:spPr>
                      </pic:pic>
                      <pic:pic xmlns:pic="http://schemas.openxmlformats.org/drawingml/2006/picture">
                        <pic:nvPicPr>
                          <pic:cNvPr id="5" name="Picture 5"/>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926365" y="335195"/>
                            <a:ext cx="2082832" cy="4238152"/>
                          </a:xfrm>
                          <a:prstGeom prst="rect">
                            <a:avLst/>
                          </a:prstGeom>
                        </pic:spPr>
                      </pic:pic>
                      <pic:pic xmlns:pic="http://schemas.openxmlformats.org/drawingml/2006/picture">
                        <pic:nvPicPr>
                          <pic:cNvPr id="7" name="Picture 7"/>
                          <pic:cNvPicPr>
                            <a:picLocks noChangeAspect="1"/>
                          </pic:cNvPicPr>
                        </pic:nvPicPr>
                        <pic:blipFill>
                          <a:blip r:embed="rId35" cstate="screen">
                            <a:extLst>
                              <a:ext uri="{28A0092B-C50C-407E-A947-70E740481C1C}">
                                <a14:useLocalDpi xmlns:a14="http://schemas.microsoft.com/office/drawing/2010/main"/>
                              </a:ext>
                            </a:extLst>
                          </a:blip>
                          <a:srcRect/>
                          <a:stretch/>
                        </pic:blipFill>
                        <pic:spPr>
                          <a:xfrm>
                            <a:off x="1053896" y="834742"/>
                            <a:ext cx="1828799" cy="32511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A8E545" id="Group 1" o:spid="_x0000_s1026" style="position:absolute;margin-left:302.25pt;margin-top:3.5pt;width:167.2pt;height:254.15pt;z-index:-251633664;mso-width-relative:margin;mso-height-relative:margin" coordsize="30091,45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">
                  <v:imagedata r:id="rId37" o:title=""/>
                </v:shape>
                <v:shape id="Picture 4" o:spid="_x0000_s1028" type="#_x0000_t75" style="position:absolute;left:1270;top:4934;width:18288;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">
                  <v:imagedata r:id="rId38" o:title=""/>
                </v:shape>
                <v:shape id="Picture 5" o:spid="_x0000_s1029" type="#_x0000_t75" style="position:absolute;left:9263;top:3351;width:20828;height:4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">
                  <v:imagedata r:id="rId39" o:title=""/>
                </v:shape>
                <v:shape id="Picture 7" o:spid="_x0000_s1030" type="#_x0000_t75" style="position:absolute;left:10538;top:8347;width:18288;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">
                  <v:imagedata r:id="rId40" o:title=""/>
                </v:shape>
                <w10:wrap type="tight"/>
              </v:group>
            </w:pict>
          </mc:Fallback>
        </mc:AlternateContent>
      </w:r>
      <w:r w:rsidR="00671EDA">
        <w:t>Action Item: N/A</w:t>
      </w:r>
    </w:p>
    <w:p w14:paraId="0309FEFC" w14:textId="77FD8D1F" w:rsidR="006C1FEF" w:rsidRPr="00CE2109" w:rsidRDefault="006C1FEF" w:rsidP="006C1FEF">
      <w:bookmarkStart w:id="50" w:name="_Hlk54252829"/>
      <w:r w:rsidRPr="00CE2109">
        <w:t>The detail report found in Paragon Connect and</w:t>
      </w:r>
      <w:r>
        <w:t xml:space="preserve"> the Connec</w:t>
      </w:r>
      <w:r w:rsidR="00C40347">
        <w:t>tV</w:t>
      </w:r>
      <w:r>
        <w:t>iew in</w:t>
      </w:r>
      <w:r w:rsidRPr="00CE2109">
        <w:t xml:space="preserve"> Paragon Classic will now have a new container dedicated to tour and open house information.  This is not restricted to tour and open house searches.  Any listing found in the system</w:t>
      </w:r>
      <w:r>
        <w:t xml:space="preserve"> t</w:t>
      </w:r>
      <w:r w:rsidRPr="00CE2109">
        <w:t xml:space="preserve">hat has upcoming tour or open house events, will now </w:t>
      </w:r>
      <w:r w:rsidR="00645DEF">
        <w:t>display</w:t>
      </w:r>
      <w:r w:rsidRPr="00CE2109">
        <w:t xml:space="preserve"> </w:t>
      </w:r>
      <w:r w:rsidR="00BB0E79" w:rsidRPr="00CE2109">
        <w:t>inside the</w:t>
      </w:r>
      <w:r w:rsidRPr="00CE2109">
        <w:t xml:space="preserve"> detail report.  </w:t>
      </w:r>
    </w:p>
    <w:p w14:paraId="3187C1D2" w14:textId="6D8BDC73" w:rsidR="006C1FEF" w:rsidRDefault="006C1FEF" w:rsidP="006C1FEF"/>
    <w:p w14:paraId="40235894" w14:textId="41C47008" w:rsidR="006C1FEF" w:rsidRPr="00CE2109" w:rsidRDefault="006C1FEF" w:rsidP="006C1FEF">
      <w:r w:rsidRPr="00CE2109">
        <w:t>You can click on each event to view the details</w:t>
      </w:r>
      <w:r w:rsidR="00C40347">
        <w:t xml:space="preserve"> or</w:t>
      </w:r>
      <w:r w:rsidRPr="00CE2109">
        <w:t xml:space="preserve"> view a live stream link</w:t>
      </w:r>
      <w:r w:rsidR="00C40347">
        <w:t xml:space="preserve"> </w:t>
      </w:r>
      <w:r w:rsidRPr="00CE2109">
        <w:t xml:space="preserve">and you can even add it to your default native calendar for reminders.  </w:t>
      </w:r>
    </w:p>
    <w:p w14:paraId="2709F498" w14:textId="77777777" w:rsidR="006C1FEF" w:rsidRDefault="006C1FEF" w:rsidP="006C1FEF"/>
    <w:p w14:paraId="43F921FE" w14:textId="77777777" w:rsidR="006C1FEF" w:rsidRPr="00CE2109" w:rsidRDefault="006C1FEF" w:rsidP="006C1FEF">
      <w:r w:rsidRPr="00CE2109">
        <w:t>We also recently updated each event with an icon.  This will allow you to identify it as a live stream or in</w:t>
      </w:r>
      <w:r>
        <w:t>-</w:t>
      </w:r>
      <w:r w:rsidRPr="00CE2109">
        <w:t>person event.</w:t>
      </w:r>
    </w:p>
    <w:bookmarkEnd w:id="50"/>
    <w:p w14:paraId="38F7E9DE" w14:textId="77777777" w:rsidR="006C1FEF" w:rsidRDefault="006C1FEF" w:rsidP="006C1FEF"/>
    <w:p w14:paraId="19D3C54A" w14:textId="18133082" w:rsidR="006C1FEF" w:rsidRDefault="006C1FEF" w:rsidP="006C1FEF">
      <w:pPr>
        <w:pStyle w:val="Heading2"/>
      </w:pPr>
      <w:bookmarkStart w:id="51" w:name="_Toc57711738"/>
      <w:r>
        <w:t>Mobile Redirect</w:t>
      </w:r>
      <w:bookmarkEnd w:id="51"/>
    </w:p>
    <w:p w14:paraId="6C4460FA" w14:textId="33389D34" w:rsidR="006C1FEF" w:rsidRDefault="00F166E9" w:rsidP="006C1FEF">
      <w:pPr>
        <w:pStyle w:val="Heading3"/>
      </w:pPr>
      <w:r w:rsidRPr="00FA34C8">
        <w:rPr>
          <w:b w:val="0"/>
          <w:noProof/>
          <w:sz w:val="28"/>
        </w:rPr>
        <w:drawing>
          <wp:anchor distT="0" distB="0" distL="114300" distR="114300" simplePos="0" relativeHeight="251693056" behindDoc="1" locked="0" layoutInCell="1" allowOverlap="1" wp14:anchorId="0F42140B" wp14:editId="32CBE372">
            <wp:simplePos x="0" y="0"/>
            <wp:positionH relativeFrom="column">
              <wp:posOffset>4003675</wp:posOffset>
            </wp:positionH>
            <wp:positionV relativeFrom="paragraph">
              <wp:posOffset>-2540</wp:posOffset>
            </wp:positionV>
            <wp:extent cx="2016076" cy="3414390"/>
            <wp:effectExtent l="0" t="0" r="0" b="0"/>
            <wp:wrapTight wrapText="bothSides">
              <wp:wrapPolygon edited="0">
                <wp:start x="4764" y="482"/>
                <wp:lineTo x="3947" y="723"/>
                <wp:lineTo x="2450" y="1607"/>
                <wp:lineTo x="2314" y="18643"/>
                <wp:lineTo x="2586" y="20170"/>
                <wp:lineTo x="4491" y="21054"/>
                <wp:lineTo x="17422" y="21054"/>
                <wp:lineTo x="17830" y="20893"/>
                <wp:lineTo x="19327" y="20089"/>
                <wp:lineTo x="19599" y="1688"/>
                <wp:lineTo x="17830" y="723"/>
                <wp:lineTo x="17149" y="482"/>
                <wp:lineTo x="4764" y="482"/>
              </wp:wrapPolygon>
            </wp:wrapTight>
            <wp:docPr id="54" name="Picture 3" descr="A screen shot of a smart phone&#10;&#10;Description automatically generated">
              <a:extLst xmlns:a="http://schemas.openxmlformats.org/drawingml/2006/main">
                <a:ext uri="{FF2B5EF4-FFF2-40B4-BE49-F238E27FC236}">
                  <a16:creationId xmlns:a16="http://schemas.microsoft.com/office/drawing/2014/main" id="{717FF2B8-EEF2-9343-AEAC-D8B00CE80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 shot of a smart phone&#10;&#10;Description automatically generated">
                      <a:extLst>
                        <a:ext uri="{FF2B5EF4-FFF2-40B4-BE49-F238E27FC236}">
                          <a16:creationId xmlns:a16="http://schemas.microsoft.com/office/drawing/2014/main" id="{717FF2B8-EEF2-9343-AEAC-D8B00CE805A3}"/>
                        </a:ext>
                      </a:extLst>
                    </pic:cNvPr>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0" y="0"/>
                      <a:ext cx="2016076" cy="3414390"/>
                    </a:xfrm>
                    <a:prstGeom prst="rect">
                      <a:avLst/>
                    </a:prstGeom>
                  </pic:spPr>
                </pic:pic>
              </a:graphicData>
            </a:graphic>
            <wp14:sizeRelH relativeFrom="page">
              <wp14:pctWidth>0</wp14:pctWidth>
            </wp14:sizeRelH>
            <wp14:sizeRelV relativeFrom="page">
              <wp14:pctHeight>0</wp14:pctHeight>
            </wp14:sizeRelV>
          </wp:anchor>
        </w:drawing>
      </w:r>
      <w:r w:rsidR="006C1FEF">
        <w:t>Action Item: N/A</w:t>
      </w:r>
    </w:p>
    <w:p w14:paraId="2FB423E8" w14:textId="297B08A1" w:rsidR="006C1FEF" w:rsidRDefault="006C1FEF" w:rsidP="006C1FEF">
      <w:bookmarkStart w:id="52" w:name="_Hlk54252749"/>
      <w:r w:rsidRPr="00FA34C8">
        <w:t xml:space="preserve">As part of our </w:t>
      </w:r>
      <w:r w:rsidR="00C40347">
        <w:t>plan to sunset</w:t>
      </w:r>
      <w:r w:rsidRPr="00FA34C8">
        <w:t xml:space="preserve"> Paragon Mobile</w:t>
      </w:r>
      <w:r w:rsidR="006B2A4E">
        <w:t xml:space="preserve"> </w:t>
      </w:r>
      <w:r w:rsidR="00C40347">
        <w:t>(PM)</w:t>
      </w:r>
      <w:r w:rsidRPr="00FA34C8">
        <w:t>,</w:t>
      </w:r>
      <w:r w:rsidR="00C40347">
        <w:t xml:space="preserve"> agents who attempt to access PM via a bookmark or app shortcut link after the 5.80 release will automatically be redirected to an introduction page </w:t>
      </w:r>
      <w:r w:rsidR="00645DEF">
        <w:t>for</w:t>
      </w:r>
      <w:r w:rsidR="00C40347">
        <w:t xml:space="preserve"> Paragon Connect (PC). This page will include information about the upgrade from</w:t>
      </w:r>
      <w:r w:rsidR="006B2A4E">
        <w:t xml:space="preserve"> </w:t>
      </w:r>
      <w:r w:rsidR="00C40347">
        <w:t>PM, features and benefits of PC, a button to “Learn More” and an “OK, let’s go!” button to the PC login page.</w:t>
      </w:r>
      <w:r w:rsidRPr="00FA34C8">
        <w:t xml:space="preserve"> </w:t>
      </w:r>
    </w:p>
    <w:bookmarkEnd w:id="52"/>
    <w:p w14:paraId="0ACBD917" w14:textId="49540758" w:rsidR="00763268" w:rsidRDefault="00763268" w:rsidP="006C1FEF"/>
    <w:p w14:paraId="37AAA4F5" w14:textId="49419449" w:rsidR="00763268" w:rsidRDefault="00763268" w:rsidP="006C1FEF"/>
    <w:p w14:paraId="73E288D0" w14:textId="4A96B464" w:rsidR="00763268" w:rsidRDefault="00763268" w:rsidP="006C1FEF"/>
    <w:p w14:paraId="12934A81" w14:textId="7CEC42A4" w:rsidR="00763268" w:rsidRDefault="00763268" w:rsidP="006C1FEF"/>
    <w:p w14:paraId="0EC57F3F" w14:textId="2116E310" w:rsidR="00763268" w:rsidRDefault="00763268" w:rsidP="006C1FEF"/>
    <w:p w14:paraId="0611A19A" w14:textId="0C193BE3" w:rsidR="00763268" w:rsidRDefault="00763268" w:rsidP="006C1FEF"/>
    <w:p w14:paraId="3F1B375A" w14:textId="77777777" w:rsidR="00763268" w:rsidRPr="00FA34C8" w:rsidRDefault="00763268" w:rsidP="006C1FEF"/>
    <w:p w14:paraId="6C71B18B" w14:textId="4F2BA33A" w:rsidR="001E4AA6" w:rsidRDefault="006C1FEF" w:rsidP="001E4AA6">
      <w:pPr>
        <w:pStyle w:val="Heading2"/>
      </w:pPr>
      <w:bookmarkStart w:id="53" w:name="_Toc57711739"/>
      <w:r>
        <w:lastRenderedPageBreak/>
        <w:t>Detail Cleanup</w:t>
      </w:r>
      <w:bookmarkEnd w:id="53"/>
    </w:p>
    <w:p w14:paraId="60B51914" w14:textId="7CEC8612" w:rsidR="001E4AA6" w:rsidRDefault="001E4AA6" w:rsidP="001E4AA6">
      <w:pPr>
        <w:pStyle w:val="Heading3"/>
      </w:pPr>
      <w:bookmarkStart w:id="54" w:name="_Toc23838827"/>
      <w:bookmarkStart w:id="55" w:name="_Toc24461990"/>
      <w:bookmarkStart w:id="56" w:name="_Toc24621144"/>
      <w:bookmarkStart w:id="57" w:name="_Toc24624111"/>
      <w:bookmarkStart w:id="58" w:name="_Toc29904618"/>
      <w:r>
        <w:t>Action Item: N/A</w:t>
      </w:r>
      <w:bookmarkEnd w:id="54"/>
      <w:bookmarkEnd w:id="55"/>
      <w:bookmarkEnd w:id="56"/>
      <w:bookmarkEnd w:id="57"/>
      <w:bookmarkEnd w:id="58"/>
    </w:p>
    <w:p w14:paraId="57833EA3" w14:textId="1686D656" w:rsidR="006C1FEF" w:rsidRPr="00CE2109" w:rsidRDefault="006C1FEF" w:rsidP="006C1FEF">
      <w:r>
        <w:rPr>
          <w:noProof/>
        </w:rPr>
        <mc:AlternateContent>
          <mc:Choice Requires="wpg">
            <w:drawing>
              <wp:anchor distT="0" distB="0" distL="114300" distR="114300" simplePos="0" relativeHeight="251684864" behindDoc="1" locked="0" layoutInCell="1" allowOverlap="1" wp14:anchorId="7D9AE9C2" wp14:editId="5979C190">
                <wp:simplePos x="0" y="0"/>
                <wp:positionH relativeFrom="column">
                  <wp:posOffset>3108400</wp:posOffset>
                </wp:positionH>
                <wp:positionV relativeFrom="paragraph">
                  <wp:posOffset>45085</wp:posOffset>
                </wp:positionV>
                <wp:extent cx="3336290" cy="2333625"/>
                <wp:effectExtent l="0" t="0" r="0" b="9525"/>
                <wp:wrapTight wrapText="bothSides">
                  <wp:wrapPolygon edited="0">
                    <wp:start x="14183" y="0"/>
                    <wp:lineTo x="0" y="1058"/>
                    <wp:lineTo x="0" y="18867"/>
                    <wp:lineTo x="13443" y="19749"/>
                    <wp:lineTo x="13443" y="20101"/>
                    <wp:lineTo x="14060" y="21512"/>
                    <wp:lineTo x="14183" y="21512"/>
                    <wp:lineTo x="20967" y="21512"/>
                    <wp:lineTo x="21460" y="20807"/>
                    <wp:lineTo x="21460" y="705"/>
                    <wp:lineTo x="20967" y="0"/>
                    <wp:lineTo x="14183" y="0"/>
                  </wp:wrapPolygon>
                </wp:wrapTight>
                <wp:docPr id="8" name="Group 8"/>
                <wp:cNvGraphicFramePr/>
                <a:graphic xmlns:a="http://schemas.openxmlformats.org/drawingml/2006/main">
                  <a:graphicData uri="http://schemas.microsoft.com/office/word/2010/wordprocessingGroup">
                    <wpg:wgp>
                      <wpg:cNvGrpSpPr/>
                      <wpg:grpSpPr>
                        <a:xfrm>
                          <a:off x="0" y="0"/>
                          <a:ext cx="3336290" cy="2333625"/>
                          <a:chOff x="0" y="0"/>
                          <a:chExt cx="5075997" cy="3792615"/>
                        </a:xfrm>
                      </wpg:grpSpPr>
                      <wpg:grpSp>
                        <wpg:cNvPr id="10" name="Group 10"/>
                        <wpg:cNvGrpSpPr/>
                        <wpg:grpSpPr>
                          <a:xfrm>
                            <a:off x="0" y="211016"/>
                            <a:ext cx="4447166" cy="3111595"/>
                            <a:chOff x="0" y="211835"/>
                            <a:chExt cx="5554249" cy="3886200"/>
                          </a:xfrm>
                        </wpg:grpSpPr>
                        <pic:pic xmlns:pic="http://schemas.openxmlformats.org/drawingml/2006/picture">
                          <pic:nvPicPr>
                            <pic:cNvPr id="11" name="Picture 11" descr="A screen shot of a computer&#10;&#10;Description automatically generated"/>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0" y="211835"/>
                              <a:ext cx="5554249" cy="3886200"/>
                            </a:xfrm>
                            <a:prstGeom prst="rect">
                              <a:avLst/>
                            </a:prstGeom>
                          </pic:spPr>
                        </pic:pic>
                        <pic:pic xmlns:pic="http://schemas.openxmlformats.org/drawingml/2006/picture">
                          <pic:nvPicPr>
                            <pic:cNvPr id="12" name="Picture 12" descr="Graphical user interface, website&#10;&#10;Description automatically generated"/>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507033" y="463121"/>
                              <a:ext cx="4527125" cy="3395344"/>
                            </a:xfrm>
                            <a:prstGeom prst="rect">
                              <a:avLst/>
                            </a:prstGeom>
                          </pic:spPr>
                        </pic:pic>
                      </wpg:grpSp>
                      <wpg:grpSp>
                        <wpg:cNvPr id="14" name="Group 13"/>
                        <wpg:cNvGrpSpPr/>
                        <wpg:grpSpPr>
                          <a:xfrm>
                            <a:off x="3212123" y="0"/>
                            <a:ext cx="1863874" cy="3792615"/>
                            <a:chOff x="3211855" y="0"/>
                            <a:chExt cx="2082832" cy="4238152"/>
                          </a:xfrm>
                        </wpg:grpSpPr>
                        <pic:pic xmlns:pic="http://schemas.openxmlformats.org/drawingml/2006/picture">
                          <pic:nvPicPr>
                            <pic:cNvPr id="15" name="Picture 15"/>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3211855" y="0"/>
                              <a:ext cx="2082832" cy="4238152"/>
                            </a:xfrm>
                            <a:prstGeom prst="rect">
                              <a:avLst/>
                            </a:prstGeom>
                          </pic:spPr>
                        </pic:pic>
                        <pic:pic xmlns:pic="http://schemas.openxmlformats.org/drawingml/2006/picture">
                          <pic:nvPicPr>
                            <pic:cNvPr id="16" name="Picture 16"/>
                            <pic:cNvPicPr>
                              <a:picLocks noChangeAspect="1"/>
                            </pic:cNvPicPr>
                          </pic:nvPicPr>
                          <pic:blipFill>
                            <a:blip r:embed="rId45" cstate="screen">
                              <a:extLst>
                                <a:ext uri="{28A0092B-C50C-407E-A947-70E740481C1C}">
                                  <a14:useLocalDpi xmlns:a14="http://schemas.microsoft.com/office/drawing/2010/main"/>
                                </a:ext>
                              </a:extLst>
                            </a:blip>
                            <a:srcRect/>
                            <a:stretch/>
                          </pic:blipFill>
                          <pic:spPr>
                            <a:xfrm>
                              <a:off x="3338871" y="493477"/>
                              <a:ext cx="1828798" cy="325119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7321354" id="Group 8" o:spid="_x0000_s1026" style="position:absolute;margin-left:244.75pt;margin-top:3.55pt;width:262.7pt;height:183.75pt;z-index:-251631616;mso-width-relative:margin;mso-height-relative:margin" coordsize="50759,3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">
                <v:group id="Group 10" o:spid="_x0000_s1027" style="position:absolute;top:2110;width:44471;height:31116" coordorigin=",2118" coordsize="5554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28" type="#_x0000_t75" alt="A screen shot of a computer&#10;&#10;Description automatically generated" style="position:absolute;top:2118;width:55542;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">
                    <v:imagedata r:id="rId59" o:title="A screen shot of a computer&#10;&#10;Description automatically generated"/>
                  </v:shape>
                  <v:shape id="Picture 12" o:spid="_x0000_s1029" type="#_x0000_t75" alt="Graphical user interface, website&#10;&#10;Description automatically generated" style="position:absolute;left:5070;top:4631;width:45271;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">
                    <v:imagedata r:id="rId60" o:title="Graphical user interface, website&#10;&#10;Description automatically generated"/>
                  </v:shape>
                </v:group>
                <v:group id="Group 13" o:spid="_x0000_s1030" style="position:absolute;left:32121;width:18638;height:37926" coordorigin="32118" coordsize="20828,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031" type="#_x0000_t75" style="position:absolute;left:32118;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">
                    <v:imagedata r:id="rId61" o:title=""/>
                  </v:shape>
                  <v:shape id="Picture 16" o:spid="_x0000_s1032" type="#_x0000_t75" style="position:absolute;left:33388;top:4934;width:18288;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">
                    <v:imagedata r:id="rId62" o:title=""/>
                  </v:shape>
                </v:group>
                <w10:wrap type="tight"/>
              </v:group>
            </w:pict>
          </mc:Fallback>
        </mc:AlternateContent>
      </w:r>
      <w:r>
        <w:t>The Paragon Connect detail report and the Connect</w:t>
      </w:r>
      <w:r w:rsidR="00FA3537">
        <w:t>View</w:t>
      </w:r>
      <w:r>
        <w:t xml:space="preserve"> in Paragon Classic has been updated to match the UI/UX of the mobile detail report. Now the report will look and function the same regardless of the device that you are on.  Users will now be able to access third party integrations, and other system related options.</w:t>
      </w:r>
    </w:p>
    <w:p w14:paraId="6106DD9C" w14:textId="77777777" w:rsidR="006C1FEF" w:rsidRDefault="006C1FEF" w:rsidP="006C1FEF"/>
    <w:p w14:paraId="7CC5097E" w14:textId="77777777" w:rsidR="000E541D" w:rsidRDefault="000E541D" w:rsidP="000E541D"/>
    <w:p w14:paraId="48FF6BF0" w14:textId="27025C56" w:rsidR="00356BEF" w:rsidRDefault="00356BEF" w:rsidP="001E4AA6"/>
    <w:p w14:paraId="72EF9A89" w14:textId="77777777" w:rsidR="006C1FEF" w:rsidRDefault="006C1FEF">
      <w:bookmarkStart w:id="59" w:name="_Toc23253864"/>
      <w:bookmarkStart w:id="60" w:name="_Toc23253942"/>
      <w:bookmarkStart w:id="61" w:name="_Toc23422578"/>
      <w:bookmarkStart w:id="62" w:name="_Toc23838869"/>
      <w:bookmarkStart w:id="63" w:name="_Toc24462032"/>
      <w:bookmarkStart w:id="64" w:name="_Toc24621188"/>
      <w:bookmarkStart w:id="65" w:name="_Toc24624155"/>
      <w:r w:rsidRPr="00CE2109">
        <w:rPr>
          <w:noProof/>
        </w:rPr>
        <w:drawing>
          <wp:anchor distT="0" distB="0" distL="114300" distR="114300" simplePos="0" relativeHeight="251686912" behindDoc="1" locked="0" layoutInCell="1" allowOverlap="1" wp14:anchorId="5466F63C" wp14:editId="69AC401E">
            <wp:simplePos x="0" y="0"/>
            <wp:positionH relativeFrom="column">
              <wp:posOffset>93980</wp:posOffset>
            </wp:positionH>
            <wp:positionV relativeFrom="paragraph">
              <wp:posOffset>476250</wp:posOffset>
            </wp:positionV>
            <wp:extent cx="5943600" cy="4632960"/>
            <wp:effectExtent l="190500" t="190500" r="190500" b="186690"/>
            <wp:wrapTight wrapText="bothSides">
              <wp:wrapPolygon edited="0">
                <wp:start x="138" y="-888"/>
                <wp:lineTo x="-692" y="-711"/>
                <wp:lineTo x="-692" y="21316"/>
                <wp:lineTo x="-346" y="22026"/>
                <wp:lineTo x="138" y="22382"/>
                <wp:lineTo x="21392" y="22382"/>
                <wp:lineTo x="21877" y="22026"/>
                <wp:lineTo x="22223" y="20694"/>
                <wp:lineTo x="22223" y="711"/>
                <wp:lineTo x="21462" y="-622"/>
                <wp:lineTo x="21392" y="-888"/>
                <wp:lineTo x="138" y="-888"/>
              </wp:wrapPolygon>
            </wp:wrapTight>
            <wp:docPr id="18" name="Picture 5" descr="Graphical user interface, application&#10;&#10;Description automatically generated">
              <a:extLst xmlns:a="http://schemas.openxmlformats.org/drawingml/2006/main">
                <a:ext uri="{FF2B5EF4-FFF2-40B4-BE49-F238E27FC236}">
                  <a16:creationId xmlns:a16="http://schemas.microsoft.com/office/drawing/2014/main" id="{2C76D8F0-4A84-8840-9051-434F0EF3F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2C76D8F0-4A84-8840-9051-434F0EF3FF77}"/>
                        </a:ext>
                      </a:extLst>
                    </pic:cNvPr>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0" y="0"/>
                      <a:ext cx="5943600" cy="46329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D086211" w14:textId="3DE84A44" w:rsidR="006C1FEF" w:rsidRDefault="0028072E" w:rsidP="006C1FEF">
      <w:pPr>
        <w:pStyle w:val="Heading2"/>
      </w:pPr>
      <w:bookmarkStart w:id="66" w:name="_Toc57711740"/>
      <w:r>
        <w:lastRenderedPageBreak/>
        <w:t>P</w:t>
      </w:r>
      <w:r w:rsidR="00F166E9">
        <w:t>hoto Check</w:t>
      </w:r>
      <w:bookmarkEnd w:id="66"/>
    </w:p>
    <w:p w14:paraId="75A72062" w14:textId="6529358F" w:rsidR="006C1FEF" w:rsidRDefault="00884385" w:rsidP="006C1FEF">
      <w:pPr>
        <w:pStyle w:val="Heading3"/>
      </w:pPr>
      <w:r>
        <w:rPr>
          <w:noProof/>
        </w:rPr>
        <mc:AlternateContent>
          <mc:Choice Requires="wpg">
            <w:drawing>
              <wp:anchor distT="0" distB="0" distL="114300" distR="114300" simplePos="0" relativeHeight="251695104" behindDoc="1" locked="0" layoutInCell="1" allowOverlap="1" wp14:anchorId="20DD39FA" wp14:editId="2DC3B9C7">
                <wp:simplePos x="0" y="0"/>
                <wp:positionH relativeFrom="column">
                  <wp:posOffset>3706996</wp:posOffset>
                </wp:positionH>
                <wp:positionV relativeFrom="paragraph">
                  <wp:posOffset>33655</wp:posOffset>
                </wp:positionV>
                <wp:extent cx="2355984" cy="3202940"/>
                <wp:effectExtent l="0" t="0" r="6350" b="0"/>
                <wp:wrapTight wrapText="bothSides">
                  <wp:wrapPolygon edited="0">
                    <wp:start x="8908" y="0"/>
                    <wp:lineTo x="1572" y="1028"/>
                    <wp:lineTo x="0" y="1413"/>
                    <wp:lineTo x="0" y="20684"/>
                    <wp:lineTo x="873" y="21454"/>
                    <wp:lineTo x="1048" y="21454"/>
                    <wp:lineTo x="12401" y="21454"/>
                    <wp:lineTo x="12576" y="21454"/>
                    <wp:lineTo x="13624" y="20555"/>
                    <wp:lineTo x="21484" y="20427"/>
                    <wp:lineTo x="21484" y="771"/>
                    <wp:lineTo x="20436" y="0"/>
                    <wp:lineTo x="8908" y="0"/>
                  </wp:wrapPolygon>
                </wp:wrapTight>
                <wp:docPr id="44" name="Group 44"/>
                <wp:cNvGraphicFramePr/>
                <a:graphic xmlns:a="http://schemas.openxmlformats.org/drawingml/2006/main">
                  <a:graphicData uri="http://schemas.microsoft.com/office/word/2010/wordprocessingGroup">
                    <wpg:wgp>
                      <wpg:cNvGrpSpPr/>
                      <wpg:grpSpPr>
                        <a:xfrm>
                          <a:off x="0" y="0"/>
                          <a:ext cx="2355984" cy="3202940"/>
                          <a:chOff x="375138" y="0"/>
                          <a:chExt cx="3413144" cy="4638864"/>
                        </a:xfrm>
                      </wpg:grpSpPr>
                      <wpg:grpSp>
                        <wpg:cNvPr id="45" name="Group 11"/>
                        <wpg:cNvGrpSpPr/>
                        <wpg:grpSpPr>
                          <a:xfrm>
                            <a:off x="1629508" y="0"/>
                            <a:ext cx="2158774" cy="4392679"/>
                            <a:chOff x="1633427" y="0"/>
                            <a:chExt cx="2158774" cy="4392679"/>
                          </a:xfrm>
                        </wpg:grpSpPr>
                        <pic:pic xmlns:pic="http://schemas.openxmlformats.org/drawingml/2006/picture">
                          <pic:nvPicPr>
                            <pic:cNvPr id="46" name="Picture 46"/>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1633427" y="0"/>
                              <a:ext cx="2158774" cy="4392679"/>
                            </a:xfrm>
                            <a:prstGeom prst="rect">
                              <a:avLst/>
                            </a:prstGeom>
                          </pic:spPr>
                        </pic:pic>
                        <pic:pic xmlns:pic="http://schemas.openxmlformats.org/drawingml/2006/picture">
                          <pic:nvPicPr>
                            <pic:cNvPr id="47" name="Picture 47"/>
                            <pic:cNvPicPr>
                              <a:picLocks noChangeAspect="1"/>
                            </pic:cNvPicPr>
                          </pic:nvPicPr>
                          <pic:blipFill>
                            <a:blip r:embed="rId65" cstate="screen">
                              <a:extLst>
                                <a:ext uri="{28A0092B-C50C-407E-A947-70E740481C1C}">
                                  <a14:useLocalDpi xmlns:a14="http://schemas.microsoft.com/office/drawing/2010/main"/>
                                </a:ext>
                              </a:extLst>
                            </a:blip>
                            <a:srcRect/>
                            <a:stretch/>
                          </pic:blipFill>
                          <pic:spPr>
                            <a:xfrm>
                              <a:off x="1918291" y="523211"/>
                              <a:ext cx="1756407" cy="3347224"/>
                            </a:xfrm>
                            <a:prstGeom prst="rect">
                              <a:avLst/>
                            </a:prstGeom>
                          </pic:spPr>
                        </pic:pic>
                      </wpg:grpSp>
                      <pic:pic xmlns:pic="http://schemas.openxmlformats.org/drawingml/2006/picture">
                        <pic:nvPicPr>
                          <pic:cNvPr id="49" name="Picture 49"/>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375138" y="246184"/>
                            <a:ext cx="2158774" cy="4392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F8D4A7" id="Group 44" o:spid="_x0000_s1026" style="position:absolute;margin-left:291.9pt;margin-top:2.65pt;width:185.5pt;height:252.2pt;z-index:-251621376;mso-width-relative:margin;mso-height-relative:margin" coordorigin="3751" coordsize="34131,4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">
                <v:group id="Group 11" o:spid="_x0000_s1027" style="position:absolute;left:16295;width:21587;height:43926" coordorigin="16334" coordsize="21587,4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16334;width:21588;height:4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">
                    <v:imagedata r:id="rId66" o:title=""/>
                  </v:shape>
                  <v:shape id="Picture 47" o:spid="_x0000_s1029" type="#_x0000_t75" style="position:absolute;left:19182;top:5232;width:17564;height:3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">
                    <v:imagedata r:id="rId67" o:title=""/>
                  </v:shape>
                </v:group>
                <v:shape id="Picture 49" o:spid="_x0000_s1030" type="#_x0000_t75" style="position:absolute;left:3751;top:2461;width:21588;height:4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">
                  <v:imagedata r:id="rId66" o:title=""/>
                </v:shape>
                <w10:wrap type="tight"/>
              </v:group>
            </w:pict>
          </mc:Fallback>
        </mc:AlternateContent>
      </w:r>
      <w:r w:rsidR="006C1FEF">
        <w:t>Action Item: N/A</w:t>
      </w:r>
    </w:p>
    <w:p w14:paraId="560CF577" w14:textId="0ED64DE0" w:rsidR="00F166E9" w:rsidRDefault="00884385" w:rsidP="00F166E9">
      <w:bookmarkStart w:id="67" w:name="_Hlk54253016"/>
      <w:r>
        <w:rPr>
          <w:noProof/>
        </w:rPr>
        <w:drawing>
          <wp:anchor distT="0" distB="0" distL="114300" distR="114300" simplePos="0" relativeHeight="251739136" behindDoc="0" locked="0" layoutInCell="1" allowOverlap="1" wp14:anchorId="4186DA41" wp14:editId="6F5CC843">
            <wp:simplePos x="0" y="0"/>
            <wp:positionH relativeFrom="column">
              <wp:posOffset>3790950</wp:posOffset>
            </wp:positionH>
            <wp:positionV relativeFrom="paragraph">
              <wp:posOffset>369570</wp:posOffset>
            </wp:positionV>
            <wp:extent cx="1301115" cy="22764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01115" cy="2276475"/>
                    </a:xfrm>
                    <a:prstGeom prst="rect">
                      <a:avLst/>
                    </a:prstGeom>
                  </pic:spPr>
                </pic:pic>
              </a:graphicData>
            </a:graphic>
            <wp14:sizeRelH relativeFrom="page">
              <wp14:pctWidth>0</wp14:pctWidth>
            </wp14:sizeRelH>
            <wp14:sizeRelV relativeFrom="page">
              <wp14:pctHeight>0</wp14:pctHeight>
            </wp14:sizeRelV>
          </wp:anchor>
        </w:drawing>
      </w:r>
      <w:r w:rsidR="00F166E9" w:rsidRPr="00FA34C8">
        <w:t xml:space="preserve">As we continue our work on rolling out full listing edit, you will be pleased to know that we have just added a listing photo check to our detail report.  This means that if you have edit permissions on </w:t>
      </w:r>
      <w:r w:rsidR="006B2A4E">
        <w:t>a</w:t>
      </w:r>
      <w:r w:rsidR="00F166E9" w:rsidRPr="00FA34C8">
        <w:t xml:space="preserve"> listing you will be able to go directly to the listing form </w:t>
      </w:r>
      <w:r w:rsidR="006B2A4E">
        <w:t xml:space="preserve">from any property search </w:t>
      </w:r>
      <w:r w:rsidR="00F166E9" w:rsidRPr="00FA34C8">
        <w:t>to quickly add or modify any listing photo</w:t>
      </w:r>
      <w:r w:rsidR="006B2A4E">
        <w:t>!</w:t>
      </w:r>
      <w:r w:rsidR="00F166E9" w:rsidRPr="00FA34C8">
        <w:t xml:space="preserve">  This is available throughout the application</w:t>
      </w:r>
      <w:r w:rsidR="00570724">
        <w:t>, whether</w:t>
      </w:r>
      <w:r w:rsidR="00F166E9" w:rsidRPr="00FA34C8">
        <w:t xml:space="preserve"> you are running a power search, p</w:t>
      </w:r>
      <w:r w:rsidR="009C5AC5">
        <w:t xml:space="preserve">roperty </w:t>
      </w:r>
      <w:r w:rsidR="00F166E9" w:rsidRPr="00FA34C8">
        <w:t xml:space="preserve">search, </w:t>
      </w:r>
      <w:r w:rsidR="009C5AC5">
        <w:t>h</w:t>
      </w:r>
      <w:r w:rsidR="00F166E9" w:rsidRPr="00FA34C8">
        <w:t>otsheet search</w:t>
      </w:r>
      <w:r w:rsidR="00645DEF">
        <w:t>,</w:t>
      </w:r>
      <w:r w:rsidR="00F166E9" w:rsidRPr="00FA34C8">
        <w:t xml:space="preserve"> etc.  </w:t>
      </w:r>
    </w:p>
    <w:bookmarkEnd w:id="67"/>
    <w:p w14:paraId="2F1E41B5" w14:textId="36CB9312" w:rsidR="00F166E9" w:rsidRDefault="00F166E9" w:rsidP="00F166E9"/>
    <w:p w14:paraId="3AD5FCF8" w14:textId="3E56915B" w:rsidR="00F166E9" w:rsidRDefault="00F166E9" w:rsidP="00F166E9"/>
    <w:p w14:paraId="1A13330B" w14:textId="6D99DE72" w:rsidR="00F166E9" w:rsidRDefault="00F166E9" w:rsidP="00F166E9"/>
    <w:p w14:paraId="42F7B71F" w14:textId="3438F5E8" w:rsidR="00F166E9" w:rsidRDefault="00F166E9" w:rsidP="00F166E9"/>
    <w:p w14:paraId="083E905D" w14:textId="6334F369" w:rsidR="00F166E9" w:rsidRDefault="00F166E9" w:rsidP="00F166E9"/>
    <w:p w14:paraId="4F13F451" w14:textId="77777777" w:rsidR="00F166E9" w:rsidRPr="00FA34C8" w:rsidRDefault="00F166E9" w:rsidP="00F166E9"/>
    <w:p w14:paraId="2EC814BA" w14:textId="11FB102B" w:rsidR="006C1FEF" w:rsidRDefault="00F166E9" w:rsidP="006C1FEF">
      <w:pPr>
        <w:pStyle w:val="Heading2"/>
      </w:pPr>
      <w:bookmarkStart w:id="68" w:name="_Toc57711741"/>
      <w:r>
        <w:t>Collaboration Center Cleanup</w:t>
      </w:r>
      <w:bookmarkEnd w:id="68"/>
    </w:p>
    <w:p w14:paraId="4CCFFD09" w14:textId="67A8031B" w:rsidR="006C1FEF" w:rsidRDefault="006C1FEF" w:rsidP="006C1FEF">
      <w:pPr>
        <w:pStyle w:val="Heading3"/>
      </w:pPr>
      <w:r>
        <w:t>Action Item: N/A</w:t>
      </w:r>
    </w:p>
    <w:p w14:paraId="6BA049E4" w14:textId="73281D63" w:rsidR="00F166E9" w:rsidRDefault="00F166E9" w:rsidP="00F166E9">
      <w:r>
        <w:t xml:space="preserve">Although it is no longer Spring, the Collaboration Center application went through a </w:t>
      </w:r>
      <w:r w:rsidR="000F6D56">
        <w:t xml:space="preserve">special </w:t>
      </w:r>
      <w:r>
        <w:t>round of spring cleaning.  The Black Knight team has implemented</w:t>
      </w:r>
      <w:r w:rsidR="006B2A4E">
        <w:t xml:space="preserve"> </w:t>
      </w:r>
      <w:r w:rsidR="000F6D56">
        <w:t>several</w:t>
      </w:r>
      <w:r w:rsidR="006B2A4E">
        <w:t xml:space="preserve"> enhancements, design issues and</w:t>
      </w:r>
      <w:r w:rsidR="000F6D56">
        <w:t xml:space="preserve"> addressed</w:t>
      </w:r>
      <w:r w:rsidR="006B2A4E">
        <w:t xml:space="preserve"> over 65 </w:t>
      </w:r>
      <w:r w:rsidR="000F6D56">
        <w:t>issue</w:t>
      </w:r>
      <w:r w:rsidR="006B2A4E">
        <w:t xml:space="preserve"> </w:t>
      </w:r>
      <w:r w:rsidR="000F6D56">
        <w:t>correction</w:t>
      </w:r>
      <w:r w:rsidR="006B2A4E">
        <w:t>s.</w:t>
      </w:r>
      <w:r>
        <w:t xml:space="preserve">  To save the trees and not waste so much paper, we will just highlight a small sampl</w:t>
      </w:r>
      <w:r w:rsidR="000F6D56">
        <w:t>ing</w:t>
      </w:r>
      <w:r>
        <w:t xml:space="preserve"> of the issues that were fixed.</w:t>
      </w:r>
    </w:p>
    <w:p w14:paraId="7F3FA4F0" w14:textId="77777777" w:rsidR="00F166E9" w:rsidRPr="004F372F" w:rsidRDefault="00F166E9" w:rsidP="00F166E9">
      <w:pPr>
        <w:rPr>
          <w:noProof/>
        </w:rPr>
      </w:pPr>
      <w:r>
        <w:rPr>
          <w:noProof/>
        </w:rPr>
        <mc:AlternateContent>
          <mc:Choice Requires="wpg">
            <w:drawing>
              <wp:anchor distT="0" distB="0" distL="114300" distR="114300" simplePos="0" relativeHeight="251697152" behindDoc="1" locked="0" layoutInCell="1" allowOverlap="1" wp14:anchorId="5802BD07" wp14:editId="7C1A99B8">
                <wp:simplePos x="0" y="0"/>
                <wp:positionH relativeFrom="column">
                  <wp:posOffset>2510643</wp:posOffset>
                </wp:positionH>
                <wp:positionV relativeFrom="paragraph">
                  <wp:posOffset>11430</wp:posOffset>
                </wp:positionV>
                <wp:extent cx="3863340" cy="2703195"/>
                <wp:effectExtent l="0" t="0" r="0" b="1905"/>
                <wp:wrapTight wrapText="bothSides">
                  <wp:wrapPolygon edited="0">
                    <wp:start x="639" y="0"/>
                    <wp:lineTo x="0" y="406"/>
                    <wp:lineTo x="0" y="20600"/>
                    <wp:lineTo x="142" y="21108"/>
                    <wp:lineTo x="568" y="21514"/>
                    <wp:lineTo x="639" y="21514"/>
                    <wp:lineTo x="20876" y="21514"/>
                    <wp:lineTo x="20947" y="21514"/>
                    <wp:lineTo x="21373" y="21108"/>
                    <wp:lineTo x="21515" y="20600"/>
                    <wp:lineTo x="21515" y="406"/>
                    <wp:lineTo x="20876" y="0"/>
                    <wp:lineTo x="639" y="0"/>
                  </wp:wrapPolygon>
                </wp:wrapTight>
                <wp:docPr id="70" name="Group 70"/>
                <wp:cNvGraphicFramePr/>
                <a:graphic xmlns:a="http://schemas.openxmlformats.org/drawingml/2006/main">
                  <a:graphicData uri="http://schemas.microsoft.com/office/word/2010/wordprocessingGroup">
                    <wpg:wgp>
                      <wpg:cNvGrpSpPr/>
                      <wpg:grpSpPr>
                        <a:xfrm>
                          <a:off x="0" y="0"/>
                          <a:ext cx="3863340" cy="2703195"/>
                          <a:chOff x="0" y="0"/>
                          <a:chExt cx="6059504" cy="4239716"/>
                        </a:xfrm>
                      </wpg:grpSpPr>
                      <wpg:grpSp>
                        <wpg:cNvPr id="66" name="Group 17"/>
                        <wpg:cNvGrpSpPr/>
                        <wpg:grpSpPr>
                          <a:xfrm>
                            <a:off x="0" y="0"/>
                            <a:ext cx="6059504" cy="4239716"/>
                            <a:chOff x="0" y="0"/>
                            <a:chExt cx="5554249" cy="3886200"/>
                          </a:xfrm>
                        </wpg:grpSpPr>
                        <pic:pic xmlns:pic="http://schemas.openxmlformats.org/drawingml/2006/picture">
                          <pic:nvPicPr>
                            <pic:cNvPr id="67" name="Picture 67" descr="A screen shot of a computer&#10;&#10;Description automatically generated"/>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0" y="0"/>
                              <a:ext cx="5554249" cy="3886200"/>
                            </a:xfrm>
                            <a:prstGeom prst="rect">
                              <a:avLst/>
                            </a:prstGeom>
                          </pic:spPr>
                        </pic:pic>
                        <pic:pic xmlns:pic="http://schemas.openxmlformats.org/drawingml/2006/picture">
                          <pic:nvPicPr>
                            <pic:cNvPr id="68" name="Picture 68"/>
                            <pic:cNvPicPr>
                              <a:picLocks noChangeAspect="1"/>
                            </pic:cNvPicPr>
                          </pic:nvPicPr>
                          <pic:blipFill>
                            <a:blip r:embed="rId70" cstate="screen">
                              <a:extLst>
                                <a:ext uri="{28A0092B-C50C-407E-A947-70E740481C1C}">
                                  <a14:useLocalDpi xmlns:a14="http://schemas.microsoft.com/office/drawing/2010/main"/>
                                </a:ext>
                              </a:extLst>
                            </a:blip>
                            <a:srcRect/>
                            <a:stretch/>
                          </pic:blipFill>
                          <pic:spPr>
                            <a:xfrm>
                              <a:off x="507033" y="251286"/>
                              <a:ext cx="4527124" cy="3395344"/>
                            </a:xfrm>
                            <a:prstGeom prst="rect">
                              <a:avLst/>
                            </a:prstGeom>
                          </pic:spPr>
                        </pic:pic>
                      </wpg:grpSp>
                      <pic:pic xmlns:pic="http://schemas.openxmlformats.org/drawingml/2006/picture">
                        <pic:nvPicPr>
                          <pic:cNvPr id="69" name="Picture 21" descr="A close up of a sign&#10;&#10;Description automatically generated">
                            <a:extLst>
                              <a:ext uri="{FF2B5EF4-FFF2-40B4-BE49-F238E27FC236}">
                                <a16:creationId xmlns:a16="http://schemas.microsoft.com/office/drawing/2014/main" id="{1E6C6CAB-E61E-904E-AE6E-3A5FFDCCA4D0}"/>
                              </a:ext>
                            </a:extLst>
                          </pic:cNvPr>
                          <pic:cNvPicPr>
                            <a:picLocks noChangeAspect="1"/>
                          </pic:cNvPicPr>
                        </pic:nvPicPr>
                        <pic:blipFill>
                          <a:blip r:embed="rId71"/>
                          <a:stretch>
                            <a:fillRect/>
                          </a:stretch>
                        </pic:blipFill>
                        <pic:spPr>
                          <a:xfrm>
                            <a:off x="2239108" y="1301261"/>
                            <a:ext cx="777240" cy="1132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6A13F4" id="Group 70" o:spid="_x0000_s1026" style="position:absolute;margin-left:197.7pt;margin-top:.9pt;width:304.2pt;height:212.85pt;z-index:-251619328;mso-width-relative:margin;mso-height-relative:margin" coordsize="60595,4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">
                <v:group id="Group 17" o:spid="_x0000_s1027" style="position:absolute;width:60595;height:42397" coordsize="5554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67" o:spid="_x0000_s1028" type="#_x0000_t75" alt="A screen shot of a computer&#10;&#10;Description automatically generated" style="position:absolute;width:55542;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">
                    <v:imagedata r:id="rId79" o:title="A screen shot of a computer&#10;&#10;Description automatically generated"/>
                  </v:shape>
                  <v:shape id="Picture 68" o:spid="_x0000_s1029" type="#_x0000_t75" style="position:absolute;left:5070;top:2512;width:45271;height:3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">
                    <v:imagedata r:id="rId80" o:title=""/>
                  </v:shape>
                </v:group>
                <v:shape id="Picture 21" o:spid="_x0000_s1030" type="#_x0000_t75" alt="A close up of a sign&#10;&#10;Description automatically generated" style="position:absolute;left:22391;top:13012;width:7772;height:1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">
                  <v:imagedata r:id="rId75" o:title="A close up of a sign&#10;&#10;Description automatically generated"/>
                </v:shape>
                <w10:wrap type="tight"/>
              </v:group>
            </w:pict>
          </mc:Fallback>
        </mc:AlternateContent>
      </w:r>
      <w:r w:rsidRPr="004F372F">
        <w:rPr>
          <w:b/>
          <w:bCs/>
          <w:noProof/>
        </w:rPr>
        <w:t>CUSTOM CC2 FIELD</w:t>
      </w:r>
    </w:p>
    <w:p w14:paraId="47A787CB" w14:textId="6EFC83B5" w:rsidR="00F166E9" w:rsidRDefault="00F166E9" w:rsidP="00F166E9">
      <w:r w:rsidRPr="004F372F">
        <w:t xml:space="preserve">New to the Collaboration Center is the ability to add one custom field to the thumbnail and tile </w:t>
      </w:r>
      <w:r w:rsidR="000F6D56">
        <w:t xml:space="preserve">summary </w:t>
      </w:r>
      <w:r w:rsidRPr="004F372F">
        <w:t>view</w:t>
      </w:r>
      <w:r w:rsidR="000F6D56">
        <w:t>s</w:t>
      </w:r>
      <w:r w:rsidRPr="004F372F">
        <w:t xml:space="preserve">.  This allows MLS organizations to show a field that is not there today.  </w:t>
      </w:r>
    </w:p>
    <w:p w14:paraId="01115349" w14:textId="77777777" w:rsidR="00F166E9" w:rsidRDefault="00F166E9" w:rsidP="00F166E9"/>
    <w:p w14:paraId="10B4D783" w14:textId="6BA74D15" w:rsidR="00F166E9" w:rsidRPr="004F372F" w:rsidRDefault="00F166E9" w:rsidP="00F166E9">
      <w:r w:rsidRPr="004F372F">
        <w:t>Example:  Condo Name</w:t>
      </w:r>
    </w:p>
    <w:p w14:paraId="04BC74B7" w14:textId="77777777" w:rsidR="00F166E9" w:rsidRDefault="00F166E9" w:rsidP="00F166E9"/>
    <w:p w14:paraId="4CD65155" w14:textId="77777777" w:rsidR="00F166E9" w:rsidRPr="004F372F" w:rsidRDefault="00F166E9" w:rsidP="00F166E9">
      <w:r w:rsidRPr="004F372F">
        <w:t xml:space="preserve">A new field was added to the class table.  This requires SSM or admin staff to choose a field for each class.  </w:t>
      </w:r>
    </w:p>
    <w:p w14:paraId="54FAF897" w14:textId="77777777" w:rsidR="00F166E9" w:rsidRDefault="00F166E9" w:rsidP="00F166E9"/>
    <w:p w14:paraId="471A5384" w14:textId="77777777" w:rsidR="00F166E9" w:rsidRDefault="00F166E9" w:rsidP="00F166E9"/>
    <w:p w14:paraId="445F0356" w14:textId="77777777" w:rsidR="00F166E9" w:rsidRPr="004F372F" w:rsidRDefault="00F166E9" w:rsidP="00F166E9">
      <w:pPr>
        <w:rPr>
          <w:b/>
          <w:bCs/>
          <w:noProof/>
        </w:rPr>
      </w:pPr>
      <w:r>
        <w:rPr>
          <w:noProof/>
        </w:rPr>
        <mc:AlternateContent>
          <mc:Choice Requires="wpg">
            <w:drawing>
              <wp:anchor distT="0" distB="0" distL="114300" distR="114300" simplePos="0" relativeHeight="251699200" behindDoc="1" locked="0" layoutInCell="1" allowOverlap="1" wp14:anchorId="6E8DC381" wp14:editId="4F92124A">
                <wp:simplePos x="0" y="0"/>
                <wp:positionH relativeFrom="column">
                  <wp:posOffset>3188335</wp:posOffset>
                </wp:positionH>
                <wp:positionV relativeFrom="paragraph">
                  <wp:posOffset>159385</wp:posOffset>
                </wp:positionV>
                <wp:extent cx="2901315" cy="2613660"/>
                <wp:effectExtent l="0" t="0" r="0" b="2540"/>
                <wp:wrapTight wrapText="bothSides">
                  <wp:wrapPolygon edited="0">
                    <wp:start x="0" y="0"/>
                    <wp:lineTo x="0" y="9551"/>
                    <wp:lineTo x="10779" y="10076"/>
                    <wp:lineTo x="0" y="11335"/>
                    <wp:lineTo x="0" y="21516"/>
                    <wp:lineTo x="21463" y="21516"/>
                    <wp:lineTo x="21463" y="11335"/>
                    <wp:lineTo x="10779" y="10076"/>
                    <wp:lineTo x="21463" y="9551"/>
                    <wp:lineTo x="21463" y="0"/>
                    <wp:lineTo x="0" y="0"/>
                  </wp:wrapPolygon>
                </wp:wrapTight>
                <wp:docPr id="78" name="Group 78"/>
                <wp:cNvGraphicFramePr/>
                <a:graphic xmlns:a="http://schemas.openxmlformats.org/drawingml/2006/main">
                  <a:graphicData uri="http://schemas.microsoft.com/office/word/2010/wordprocessingGroup">
                    <wpg:wgp>
                      <wpg:cNvGrpSpPr/>
                      <wpg:grpSpPr>
                        <a:xfrm>
                          <a:off x="0" y="0"/>
                          <a:ext cx="2901315" cy="2613660"/>
                          <a:chOff x="0" y="0"/>
                          <a:chExt cx="4281170" cy="3857186"/>
                        </a:xfrm>
                      </wpg:grpSpPr>
                      <pic:pic xmlns:pic="http://schemas.openxmlformats.org/drawingml/2006/picture">
                        <pic:nvPicPr>
                          <pic:cNvPr id="76" name="Picture 1" descr="A picture containing graphical user interface&#10;&#10;Description automatically generated">
                            <a:extLst>
                              <a:ext uri="{FF2B5EF4-FFF2-40B4-BE49-F238E27FC236}">
                                <a16:creationId xmlns:a16="http://schemas.microsoft.com/office/drawing/2014/main" id="{C2D504A2-24F1-6343-8BB0-6E7A31F9BED5}"/>
                              </a:ext>
                            </a:extLst>
                          </pic:cNvPr>
                          <pic:cNvPicPr>
                            <a:picLocks noChangeAspect="1"/>
                          </pic:cNvPicPr>
                        </pic:nvPicPr>
                        <pic:blipFill>
                          <a:blip r:embed="rId81"/>
                          <a:stretch>
                            <a:fillRect/>
                          </a:stretch>
                        </pic:blipFill>
                        <pic:spPr>
                          <a:xfrm>
                            <a:off x="0" y="0"/>
                            <a:ext cx="4281170" cy="1707515"/>
                          </a:xfrm>
                          <a:prstGeom prst="rect">
                            <a:avLst/>
                          </a:prstGeom>
                        </pic:spPr>
                      </pic:pic>
                      <pic:pic xmlns:pic="http://schemas.openxmlformats.org/drawingml/2006/picture">
                        <pic:nvPicPr>
                          <pic:cNvPr id="77" name="Picture 3">
                            <a:extLst>
                              <a:ext uri="{FF2B5EF4-FFF2-40B4-BE49-F238E27FC236}">
                                <a16:creationId xmlns:a16="http://schemas.microsoft.com/office/drawing/2014/main" id="{D0FCA8FB-4FED-5942-862A-1A725A58EAFB}"/>
                              </a:ext>
                            </a:extLst>
                          </pic:cNvPr>
                          <pic:cNvPicPr>
                            <a:picLocks/>
                          </pic:cNvPicPr>
                        </pic:nvPicPr>
                        <pic:blipFill>
                          <a:blip r:embed="rId82"/>
                          <a:stretch>
                            <a:fillRect/>
                          </a:stretch>
                        </pic:blipFill>
                        <pic:spPr>
                          <a:xfrm>
                            <a:off x="0" y="2039816"/>
                            <a:ext cx="4281170" cy="18173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D8A3BA" id="Group 78" o:spid="_x0000_s1026" style="position:absolute;margin-left:251.05pt;margin-top:12.55pt;width:228.45pt;height:205.8pt;z-index:-251617280;mso-width-relative:margin;mso-height-relative:margin" coordsize="42811,3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">
                <v:shape id="Picture 1" o:spid="_x0000_s1027" type="#_x0000_t75" alt="A picture containing graphical user interface&#10;&#10;Description automatically generated" style="position:absolute;width:42811;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">
                  <v:imagedata r:id="rId83" o:title="A picture containing graphical user interface&#10;&#10;Description automatically generated"/>
                </v:shape>
                <v:shape id="Picture 3" o:spid="_x0000_s1028" type="#_x0000_t75" style="position:absolute;top:20398;width:42811;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">
                  <v:imagedata r:id="rId84" o:title=""/>
                  <o:lock v:ext="edit" aspectratio="f"/>
                </v:shape>
                <w10:wrap type="tight"/>
              </v:group>
            </w:pict>
          </mc:Fallback>
        </mc:AlternateContent>
      </w:r>
      <w:r w:rsidRPr="004F372F">
        <w:rPr>
          <w:b/>
          <w:bCs/>
          <w:noProof/>
        </w:rPr>
        <w:t>COMPARE LABEL</w:t>
      </w:r>
    </w:p>
    <w:p w14:paraId="0C0FE0BF" w14:textId="5CBE9B0E" w:rsidR="00F166E9" w:rsidRPr="004F372F" w:rsidRDefault="00F166E9" w:rsidP="00F166E9">
      <w:r w:rsidRPr="004F372F">
        <w:t>The compare icon was updated to a label rather than an icon.  Several users commented that they did not know what that icon was</w:t>
      </w:r>
      <w:r w:rsidR="000F6D56">
        <w:t xml:space="preserve"> used for</w:t>
      </w:r>
      <w:r w:rsidRPr="004F372F">
        <w:t>.</w:t>
      </w:r>
    </w:p>
    <w:p w14:paraId="582DC572" w14:textId="77777777" w:rsidR="00F166E9" w:rsidRPr="004F372F" w:rsidRDefault="00F166E9" w:rsidP="00F166E9">
      <w:r w:rsidRPr="004F372F">
        <w:t xml:space="preserve"> </w:t>
      </w:r>
    </w:p>
    <w:p w14:paraId="6EFC79E2" w14:textId="77777777" w:rsidR="00F166E9" w:rsidRDefault="00F166E9" w:rsidP="00F166E9"/>
    <w:p w14:paraId="66DCBA47" w14:textId="77777777" w:rsidR="00F166E9" w:rsidRDefault="00F166E9" w:rsidP="00F166E9"/>
    <w:p w14:paraId="4E45A99C" w14:textId="77777777" w:rsidR="00C75225" w:rsidRDefault="00C75225" w:rsidP="00F166E9">
      <w:pPr>
        <w:rPr>
          <w:b/>
          <w:bCs/>
          <w:noProof/>
        </w:rPr>
      </w:pPr>
    </w:p>
    <w:p w14:paraId="5486D1CA" w14:textId="77777777" w:rsidR="00C75225" w:rsidRDefault="00C75225" w:rsidP="00F166E9">
      <w:pPr>
        <w:rPr>
          <w:b/>
          <w:bCs/>
          <w:noProof/>
        </w:rPr>
      </w:pPr>
    </w:p>
    <w:p w14:paraId="39800A57" w14:textId="77777777" w:rsidR="00C75225" w:rsidRDefault="00C75225" w:rsidP="00F166E9">
      <w:pPr>
        <w:rPr>
          <w:b/>
          <w:bCs/>
          <w:noProof/>
        </w:rPr>
      </w:pPr>
    </w:p>
    <w:p w14:paraId="6CAB88E5" w14:textId="77777777" w:rsidR="00C75225" w:rsidRDefault="00C75225" w:rsidP="00F166E9">
      <w:pPr>
        <w:rPr>
          <w:b/>
          <w:bCs/>
          <w:noProof/>
        </w:rPr>
      </w:pPr>
    </w:p>
    <w:p w14:paraId="6F233A2D" w14:textId="77777777" w:rsidR="00C75225" w:rsidRDefault="00C75225" w:rsidP="00F166E9">
      <w:pPr>
        <w:rPr>
          <w:b/>
          <w:bCs/>
          <w:noProof/>
        </w:rPr>
      </w:pPr>
    </w:p>
    <w:p w14:paraId="371C05E5" w14:textId="0BAFB79A" w:rsidR="00F166E9" w:rsidRPr="004F372F" w:rsidRDefault="00F166E9" w:rsidP="00F166E9">
      <w:r>
        <w:rPr>
          <w:b/>
          <w:bCs/>
          <w:noProof/>
        </w:rPr>
        <mc:AlternateContent>
          <mc:Choice Requires="wpg">
            <w:drawing>
              <wp:anchor distT="0" distB="0" distL="114300" distR="114300" simplePos="0" relativeHeight="251701248" behindDoc="1" locked="0" layoutInCell="1" allowOverlap="1" wp14:anchorId="6BE48E89" wp14:editId="3F1E20CC">
                <wp:simplePos x="0" y="0"/>
                <wp:positionH relativeFrom="column">
                  <wp:posOffset>2007870</wp:posOffset>
                </wp:positionH>
                <wp:positionV relativeFrom="paragraph">
                  <wp:posOffset>42545</wp:posOffset>
                </wp:positionV>
                <wp:extent cx="4164965" cy="2508250"/>
                <wp:effectExtent l="0" t="0" r="6985" b="6350"/>
                <wp:wrapSquare wrapText="bothSides"/>
                <wp:docPr id="86" name="Group 86"/>
                <wp:cNvGraphicFramePr/>
                <a:graphic xmlns:a="http://schemas.openxmlformats.org/drawingml/2006/main">
                  <a:graphicData uri="http://schemas.microsoft.com/office/word/2010/wordprocessingGroup">
                    <wpg:wgp>
                      <wpg:cNvGrpSpPr/>
                      <wpg:grpSpPr>
                        <a:xfrm>
                          <a:off x="0" y="0"/>
                          <a:ext cx="4164965" cy="2508250"/>
                          <a:chOff x="0" y="0"/>
                          <a:chExt cx="5505542" cy="3105871"/>
                        </a:xfrm>
                      </wpg:grpSpPr>
                      <wpg:grpSp>
                        <wpg:cNvPr id="82" name="Group 7"/>
                        <wpg:cNvGrpSpPr/>
                        <wpg:grpSpPr>
                          <a:xfrm>
                            <a:off x="0" y="1758462"/>
                            <a:ext cx="5505542" cy="1347409"/>
                            <a:chOff x="0" y="1753297"/>
                            <a:chExt cx="5505542" cy="1347409"/>
                          </a:xfrm>
                        </wpg:grpSpPr>
                        <pic:pic xmlns:pic="http://schemas.openxmlformats.org/drawingml/2006/picture">
                          <pic:nvPicPr>
                            <pic:cNvPr id="83" name="Picture 83"/>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0" y="1753297"/>
                              <a:ext cx="5505542" cy="1347409"/>
                            </a:xfrm>
                            <a:prstGeom prst="rect">
                              <a:avLst/>
                            </a:prstGeom>
                          </pic:spPr>
                        </pic:pic>
                        <pic:pic xmlns:pic="http://schemas.openxmlformats.org/drawingml/2006/picture">
                          <pic:nvPicPr>
                            <pic:cNvPr id="84" name="Picture 84"/>
                            <pic:cNvPicPr>
                              <a:picLocks noChangeAspect="1"/>
                            </pic:cNvPicPr>
                          </pic:nvPicPr>
                          <pic:blipFill>
                            <a:blip r:embed="rId86" cstate="screen">
                              <a:extLst>
                                <a:ext uri="{28A0092B-C50C-407E-A947-70E740481C1C}">
                                  <a14:useLocalDpi xmlns:a14="http://schemas.microsoft.com/office/drawing/2010/main"/>
                                </a:ext>
                              </a:extLst>
                            </a:blip>
                            <a:stretch>
                              <a:fillRect/>
                            </a:stretch>
                          </pic:blipFill>
                          <pic:spPr>
                            <a:xfrm>
                              <a:off x="4271570" y="1951064"/>
                              <a:ext cx="695685" cy="558829"/>
                            </a:xfrm>
                            <a:prstGeom prst="rect">
                              <a:avLst/>
                            </a:prstGeom>
                          </pic:spPr>
                        </pic:pic>
                      </wpg:grpSp>
                      <pic:pic xmlns:pic="http://schemas.openxmlformats.org/drawingml/2006/picture">
                        <pic:nvPicPr>
                          <pic:cNvPr id="85" name="Picture 8" descr="Graphical user interface, text, application&#10;&#10;Description automatically generated">
                            <a:extLst>
                              <a:ext uri="{FF2B5EF4-FFF2-40B4-BE49-F238E27FC236}">
                                <a16:creationId xmlns:a16="http://schemas.microsoft.com/office/drawing/2014/main" id="{54017232-0250-FF4C-817A-D31CFB200B4D}"/>
                              </a:ext>
                            </a:extLst>
                          </pic:cNvPr>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5505450" cy="1346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EFF6C5" id="Group 86" o:spid="_x0000_s1026" style="position:absolute;margin-left:158.1pt;margin-top:3.35pt;width:327.95pt;height:197.5pt;z-index:-251615232;mso-width-relative:margin;mso-height-relative:margin" coordsize="55055,3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">
                <v:group id="Group 7" o:spid="_x0000_s1027" style="position:absolute;top:17584;width:55055;height:13474" coordorigin=",17532" coordsize="55055,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83" o:spid="_x0000_s1028" type="#_x0000_t75" style="position:absolute;top:17532;width:55055;height:1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">
                    <v:imagedata r:id="rId88" o:title=""/>
                  </v:shape>
                  <v:shape id="Picture 84" o:spid="_x0000_s1029" type="#_x0000_t75" style="position:absolute;left:42715;top:19510;width:6957;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">
                    <v:imagedata r:id="rId89" o:title=""/>
                  </v:shape>
                </v:group>
                <v:shape id="Picture 8" o:spid="_x0000_s1030" type="#_x0000_t75" alt="Graphical user interface, text, application&#10;&#10;Description automatically generated" style="position:absolute;width:55054;height:1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">
                  <v:imagedata r:id="rId90" o:title="Graphical user interface, text, application&#10;&#10;Description automatically generated"/>
                </v:shape>
                <w10:wrap type="square"/>
              </v:group>
            </w:pict>
          </mc:Fallback>
        </mc:AlternateContent>
      </w:r>
      <w:r>
        <w:rPr>
          <w:b/>
          <w:bCs/>
          <w:noProof/>
        </w:rPr>
        <w:t>SEARCH ICON</w:t>
      </w:r>
    </w:p>
    <w:p w14:paraId="77CCD72E" w14:textId="403B2D9F" w:rsidR="00F166E9" w:rsidRPr="004F372F" w:rsidRDefault="000F6D56" w:rsidP="00F166E9">
      <w:r>
        <w:t>We received f</w:t>
      </w:r>
      <w:r w:rsidR="00F166E9" w:rsidRPr="004F372F">
        <w:t xml:space="preserve">eedback </w:t>
      </w:r>
      <w:r>
        <w:t>that</w:t>
      </w:r>
      <w:r w:rsidR="00F166E9" w:rsidRPr="004F372F">
        <w:t xml:space="preserve"> many users do not realize </w:t>
      </w:r>
      <w:r>
        <w:t xml:space="preserve">a property search </w:t>
      </w:r>
      <w:r w:rsidR="00F166E9" w:rsidRPr="004F372F">
        <w:t xml:space="preserve">can </w:t>
      </w:r>
      <w:r>
        <w:t xml:space="preserve">be </w:t>
      </w:r>
      <w:r w:rsidR="00F166E9" w:rsidRPr="004F372F">
        <w:t>run in the Collaboration Center</w:t>
      </w:r>
      <w:r w:rsidR="00D4123E">
        <w:t xml:space="preserve">, </w:t>
      </w:r>
      <w:r>
        <w:t>when</w:t>
      </w:r>
      <w:r w:rsidR="00D4123E">
        <w:t xml:space="preserve"> enabled</w:t>
      </w:r>
      <w:r w:rsidR="00F166E9" w:rsidRPr="004F372F">
        <w:t>.  To help with this, we added a search icon to the header</w:t>
      </w:r>
      <w:r w:rsidR="00FE3293">
        <w:t xml:space="preserve"> </w:t>
      </w:r>
      <w:r>
        <w:t>that</w:t>
      </w:r>
      <w:r w:rsidR="00F166E9" w:rsidRPr="004F372F">
        <w:t xml:space="preserve"> will open the property search module.  </w:t>
      </w:r>
      <w:r>
        <w:t>It will a</w:t>
      </w:r>
      <w:r w:rsidR="00F166E9" w:rsidRPr="004F372F">
        <w:t xml:space="preserve">lso </w:t>
      </w:r>
      <w:r>
        <w:t xml:space="preserve">be </w:t>
      </w:r>
      <w:r w:rsidR="00F166E9" w:rsidRPr="004F372F">
        <w:t xml:space="preserve">available </w:t>
      </w:r>
      <w:r w:rsidR="00F166E9">
        <w:t>while using a smart phone</w:t>
      </w:r>
      <w:r w:rsidR="00F166E9" w:rsidRPr="004F372F">
        <w:t>.</w:t>
      </w:r>
    </w:p>
    <w:p w14:paraId="0867F175" w14:textId="77777777" w:rsidR="00F166E9" w:rsidRPr="004F372F" w:rsidRDefault="00F166E9" w:rsidP="00F166E9"/>
    <w:p w14:paraId="32B86B42" w14:textId="77777777" w:rsidR="00F166E9" w:rsidRDefault="00F166E9" w:rsidP="00F166E9"/>
    <w:p w14:paraId="67F7A0A3" w14:textId="77777777" w:rsidR="00F166E9" w:rsidRDefault="00F166E9" w:rsidP="00F166E9">
      <w:pPr>
        <w:rPr>
          <w:b/>
          <w:bCs/>
          <w:noProof/>
        </w:rPr>
      </w:pPr>
    </w:p>
    <w:p w14:paraId="21DA6901" w14:textId="77777777" w:rsidR="00F166E9" w:rsidRDefault="00F166E9" w:rsidP="00F166E9">
      <w:pPr>
        <w:rPr>
          <w:b/>
          <w:bCs/>
          <w:noProof/>
        </w:rPr>
      </w:pPr>
    </w:p>
    <w:p w14:paraId="396BDDC7" w14:textId="5ADA2208" w:rsidR="00F166E9" w:rsidRPr="004F372F" w:rsidRDefault="00F166E9" w:rsidP="00F166E9">
      <w:r w:rsidRPr="00B92183">
        <w:lastRenderedPageBreak/>
        <w:t xml:space="preserve"> </w:t>
      </w:r>
      <w:r>
        <w:rPr>
          <w:noProof/>
        </w:rPr>
        <mc:AlternateContent>
          <mc:Choice Requires="wpg">
            <w:drawing>
              <wp:anchor distT="0" distB="0" distL="114300" distR="114300" simplePos="0" relativeHeight="251702272" behindDoc="1" locked="0" layoutInCell="1" allowOverlap="1" wp14:anchorId="548018F7" wp14:editId="514AA813">
                <wp:simplePos x="0" y="0"/>
                <wp:positionH relativeFrom="column">
                  <wp:posOffset>2000250</wp:posOffset>
                </wp:positionH>
                <wp:positionV relativeFrom="paragraph">
                  <wp:posOffset>45817</wp:posOffset>
                </wp:positionV>
                <wp:extent cx="4235450" cy="4247515"/>
                <wp:effectExtent l="0" t="0" r="6350" b="0"/>
                <wp:wrapTight wrapText="bothSides">
                  <wp:wrapPolygon edited="0">
                    <wp:start x="0" y="0"/>
                    <wp:lineTo x="0" y="10140"/>
                    <wp:lineTo x="10816" y="10333"/>
                    <wp:lineTo x="0" y="11238"/>
                    <wp:lineTo x="0" y="21506"/>
                    <wp:lineTo x="21568" y="21506"/>
                    <wp:lineTo x="21568" y="11238"/>
                    <wp:lineTo x="10816" y="10333"/>
                    <wp:lineTo x="21568" y="10140"/>
                    <wp:lineTo x="21568" y="0"/>
                    <wp:lineTo x="0" y="0"/>
                  </wp:wrapPolygon>
                </wp:wrapTight>
                <wp:docPr id="94" name="Group 94"/>
                <wp:cNvGraphicFramePr/>
                <a:graphic xmlns:a="http://schemas.openxmlformats.org/drawingml/2006/main">
                  <a:graphicData uri="http://schemas.microsoft.com/office/word/2010/wordprocessingGroup">
                    <wpg:wgp>
                      <wpg:cNvGrpSpPr/>
                      <wpg:grpSpPr>
                        <a:xfrm>
                          <a:off x="0" y="0"/>
                          <a:ext cx="4235450" cy="4247515"/>
                          <a:chOff x="0" y="0"/>
                          <a:chExt cx="5556885" cy="5573346"/>
                        </a:xfrm>
                      </wpg:grpSpPr>
                      <pic:pic xmlns:pic="http://schemas.openxmlformats.org/drawingml/2006/picture">
                        <pic:nvPicPr>
                          <pic:cNvPr id="92" name="Picture 2">
                            <a:extLst>
                              <a:ext uri="{FF2B5EF4-FFF2-40B4-BE49-F238E27FC236}">
                                <a16:creationId xmlns:a16="http://schemas.microsoft.com/office/drawing/2014/main" id="{18F915EF-18D4-4244-AFB0-25282F435D1D}"/>
                              </a:ext>
                            </a:extLst>
                          </pic:cNvPr>
                          <pic:cNvPicPr>
                            <a:picLocks noChangeAspect="1"/>
                          </pic:cNvPicPr>
                        </pic:nvPicPr>
                        <pic:blipFill>
                          <a:blip r:embed="rId91" cstate="screen">
                            <a:extLst>
                              <a:ext uri="{28A0092B-C50C-407E-A947-70E740481C1C}">
                                <a14:useLocalDpi xmlns:a14="http://schemas.microsoft.com/office/drawing/2010/main"/>
                              </a:ext>
                            </a:extLst>
                          </a:blip>
                          <a:stretch>
                            <a:fillRect/>
                          </a:stretch>
                        </pic:blipFill>
                        <pic:spPr>
                          <a:xfrm>
                            <a:off x="0" y="2919046"/>
                            <a:ext cx="5556885" cy="2654300"/>
                          </a:xfrm>
                          <a:prstGeom prst="rect">
                            <a:avLst/>
                          </a:prstGeom>
                        </pic:spPr>
                      </pic:pic>
                      <pic:pic xmlns:pic="http://schemas.openxmlformats.org/drawingml/2006/picture">
                        <pic:nvPicPr>
                          <pic:cNvPr id="93" name="Picture 7">
                            <a:extLst>
                              <a:ext uri="{FF2B5EF4-FFF2-40B4-BE49-F238E27FC236}">
                                <a16:creationId xmlns:a16="http://schemas.microsoft.com/office/drawing/2014/main" id="{5B6AD07C-6AA2-7346-9A56-FC810E73052A}"/>
                              </a:ext>
                            </a:extLst>
                          </pic:cNvPr>
                          <pic:cNvPicPr>
                            <a:picLocks noChangeAspect="1"/>
                          </pic:cNvPicPr>
                        </pic:nvPicPr>
                        <pic:blipFill>
                          <a:blip r:embed="rId92" cstate="screen">
                            <a:extLst>
                              <a:ext uri="{28A0092B-C50C-407E-A947-70E740481C1C}">
                                <a14:useLocalDpi xmlns:a14="http://schemas.microsoft.com/office/drawing/2010/main"/>
                              </a:ext>
                            </a:extLst>
                          </a:blip>
                          <a:stretch>
                            <a:fillRect/>
                          </a:stretch>
                        </pic:blipFill>
                        <pic:spPr>
                          <a:xfrm>
                            <a:off x="0" y="0"/>
                            <a:ext cx="5531485" cy="2611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359E8" id="Group 94" o:spid="_x0000_s1026" style="position:absolute;margin-left:157.5pt;margin-top:3.6pt;width:333.5pt;height:334.45pt;z-index:-251614208;mso-width-relative:margin;mso-height-relative:margin" coordsize="55568,55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">
                <v:shape id="Picture 2" o:spid="_x0000_s1027" type="#_x0000_t75" style="position:absolute;top:29190;width:55568;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">
                  <v:imagedata r:id="rId93" o:title=""/>
                </v:shape>
                <v:shape id="Picture 7" o:spid="_x0000_s1028" type="#_x0000_t75" style="position:absolute;width:55314;height:2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">
                  <v:imagedata r:id="rId94" o:title=""/>
                </v:shape>
                <w10:wrap type="tight"/>
              </v:group>
            </w:pict>
          </mc:Fallback>
        </mc:AlternateContent>
      </w:r>
      <w:r>
        <w:rPr>
          <w:b/>
          <w:bCs/>
          <w:noProof/>
        </w:rPr>
        <w:t>TOOL TIP</w:t>
      </w:r>
    </w:p>
    <w:p w14:paraId="7A27DEA6" w14:textId="7F07D983" w:rsidR="00F166E9" w:rsidRPr="004F372F" w:rsidRDefault="009C5AC5" w:rsidP="00F166E9">
      <w:r>
        <w:t>W</w:t>
      </w:r>
      <w:r w:rsidR="006B2A4E">
        <w:t>e</w:t>
      </w:r>
      <w:r>
        <w:t xml:space="preserve"> have added a tool tip to the seller side Competition tab</w:t>
      </w:r>
      <w:r w:rsidR="0005784F">
        <w:t>;</w:t>
      </w:r>
      <w:r>
        <w:t xml:space="preserve"> s</w:t>
      </w:r>
      <w:r w:rsidR="00F166E9" w:rsidRPr="004F372F">
        <w:t xml:space="preserve">everal customers </w:t>
      </w:r>
      <w:r w:rsidR="00F166E9">
        <w:t xml:space="preserve">raised questions on </w:t>
      </w:r>
      <w:r w:rsidR="00F166E9" w:rsidRPr="004F372F">
        <w:t xml:space="preserve">how </w:t>
      </w:r>
      <w:r w:rsidR="009F6E83">
        <w:t xml:space="preserve">we calculated </w:t>
      </w:r>
      <w:r w:rsidR="00F166E9" w:rsidRPr="004F372F">
        <w:t xml:space="preserve">or found </w:t>
      </w:r>
      <w:r w:rsidR="009F6E83">
        <w:t>competitive listing</w:t>
      </w:r>
      <w:r w:rsidR="0000081D">
        <w:t>s</w:t>
      </w:r>
      <w:r w:rsidR="009F6E83">
        <w:t xml:space="preserve"> </w:t>
      </w:r>
      <w:r w:rsidR="00F166E9" w:rsidRPr="004F372F">
        <w:t xml:space="preserve">within the map.  </w:t>
      </w:r>
      <w:r>
        <w:t xml:space="preserve">The new tool tip will </w:t>
      </w:r>
      <w:r w:rsidR="00DD3DE2">
        <w:t xml:space="preserve">show </w:t>
      </w:r>
      <w:r w:rsidR="00F166E9" w:rsidRPr="004F372F">
        <w:t xml:space="preserve">how these listings are </w:t>
      </w:r>
      <w:r>
        <w:t>matched</w:t>
      </w:r>
      <w:r w:rsidR="00F166E9" w:rsidRPr="004F372F">
        <w:t>.</w:t>
      </w:r>
    </w:p>
    <w:p w14:paraId="669591D2" w14:textId="77777777" w:rsidR="00F166E9" w:rsidRPr="004F372F" w:rsidRDefault="00F166E9" w:rsidP="00F166E9"/>
    <w:p w14:paraId="3D46F96A" w14:textId="77777777" w:rsidR="00F166E9" w:rsidRDefault="00F166E9" w:rsidP="00F166E9">
      <w:pPr>
        <w:rPr>
          <w:b/>
          <w:bCs/>
          <w:noProof/>
        </w:rPr>
      </w:pPr>
      <w:r>
        <w:br w:type="page"/>
      </w:r>
    </w:p>
    <w:p w14:paraId="0ED01684" w14:textId="77777777" w:rsidR="00F166E9" w:rsidRPr="00B92183" w:rsidRDefault="00F166E9" w:rsidP="00F166E9">
      <w:pPr>
        <w:rPr>
          <w:b/>
          <w:bCs/>
          <w:noProof/>
        </w:rPr>
      </w:pPr>
      <w:r>
        <w:rPr>
          <w:b/>
          <w:bCs/>
          <w:noProof/>
        </w:rPr>
        <w:lastRenderedPageBreak/>
        <mc:AlternateContent>
          <mc:Choice Requires="wpg">
            <w:drawing>
              <wp:anchor distT="0" distB="0" distL="114300" distR="114300" simplePos="0" relativeHeight="251709440" behindDoc="1" locked="0" layoutInCell="1" allowOverlap="1" wp14:anchorId="617025A5" wp14:editId="266109CD">
                <wp:simplePos x="0" y="0"/>
                <wp:positionH relativeFrom="column">
                  <wp:posOffset>1881505</wp:posOffset>
                </wp:positionH>
                <wp:positionV relativeFrom="paragraph">
                  <wp:posOffset>81963</wp:posOffset>
                </wp:positionV>
                <wp:extent cx="4315460" cy="3963670"/>
                <wp:effectExtent l="0" t="0" r="2540" b="0"/>
                <wp:wrapTight wrapText="bothSides">
                  <wp:wrapPolygon edited="0">
                    <wp:start x="0" y="0"/>
                    <wp:lineTo x="0" y="21524"/>
                    <wp:lineTo x="21549" y="21524"/>
                    <wp:lineTo x="21549" y="0"/>
                    <wp:lineTo x="0" y="0"/>
                  </wp:wrapPolygon>
                </wp:wrapTight>
                <wp:docPr id="100" name="Group 100"/>
                <wp:cNvGraphicFramePr/>
                <a:graphic xmlns:a="http://schemas.openxmlformats.org/drawingml/2006/main">
                  <a:graphicData uri="http://schemas.microsoft.com/office/word/2010/wordprocessingGroup">
                    <wpg:wgp>
                      <wpg:cNvGrpSpPr/>
                      <wpg:grpSpPr>
                        <a:xfrm>
                          <a:off x="0" y="0"/>
                          <a:ext cx="4315460" cy="3963670"/>
                          <a:chOff x="0" y="0"/>
                          <a:chExt cx="4826000" cy="4433277"/>
                        </a:xfrm>
                      </wpg:grpSpPr>
                      <pic:pic xmlns:pic="http://schemas.openxmlformats.org/drawingml/2006/picture">
                        <pic:nvPicPr>
                          <pic:cNvPr id="98" name="Picture 1" descr="A picture containing map&#10;&#10;Description automatically generated">
                            <a:extLst>
                              <a:ext uri="{FF2B5EF4-FFF2-40B4-BE49-F238E27FC236}">
                                <a16:creationId xmlns:a16="http://schemas.microsoft.com/office/drawing/2014/main" id="{F9229FD5-DE1F-8242-8A0B-782F7AC5A481}"/>
                              </a:ext>
                            </a:extLst>
                          </pic:cNvPr>
                          <pic:cNvPicPr>
                            <a:picLocks noChangeAspect="1"/>
                          </pic:cNvPicPr>
                        </pic:nvPicPr>
                        <pic:blipFill>
                          <a:blip r:embed="rId95" cstate="screen">
                            <a:extLst>
                              <a:ext uri="{28A0092B-C50C-407E-A947-70E740481C1C}">
                                <a14:useLocalDpi xmlns:a14="http://schemas.microsoft.com/office/drawing/2010/main"/>
                              </a:ext>
                            </a:extLst>
                          </a:blip>
                          <a:stretch>
                            <a:fillRect/>
                          </a:stretch>
                        </pic:blipFill>
                        <pic:spPr>
                          <a:xfrm>
                            <a:off x="0" y="0"/>
                            <a:ext cx="4826000" cy="2159000"/>
                          </a:xfrm>
                          <a:prstGeom prst="rect">
                            <a:avLst/>
                          </a:prstGeom>
                        </pic:spPr>
                      </pic:pic>
                      <pic:pic xmlns:pic="http://schemas.openxmlformats.org/drawingml/2006/picture">
                        <pic:nvPicPr>
                          <pic:cNvPr id="99" name="Picture 3" descr="A picture containing map&#10;&#10;Description automatically generated">
                            <a:extLst>
                              <a:ext uri="{FF2B5EF4-FFF2-40B4-BE49-F238E27FC236}">
                                <a16:creationId xmlns:a16="http://schemas.microsoft.com/office/drawing/2014/main" id="{5BB5B2BB-75C9-DC45-8670-238FCDBEAA8B}"/>
                              </a:ext>
                            </a:extLst>
                          </pic:cNvPr>
                          <pic:cNvPicPr>
                            <a:picLocks noChangeAspect="1"/>
                          </pic:cNvPicPr>
                        </pic:nvPicPr>
                        <pic:blipFill>
                          <a:blip r:embed="rId96" cstate="screen">
                            <a:extLst>
                              <a:ext uri="{28A0092B-C50C-407E-A947-70E740481C1C}">
                                <a14:useLocalDpi xmlns:a14="http://schemas.microsoft.com/office/drawing/2010/main"/>
                              </a:ext>
                            </a:extLst>
                          </a:blip>
                          <a:stretch>
                            <a:fillRect/>
                          </a:stretch>
                        </pic:blipFill>
                        <pic:spPr>
                          <a:xfrm>
                            <a:off x="0" y="2274277"/>
                            <a:ext cx="4826000" cy="2159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D48FC2" id="Group 100" o:spid="_x0000_s1026" style="position:absolute;margin-left:148.15pt;margin-top:6.45pt;width:339.8pt;height:312.1pt;z-index:-251607040;mso-width-relative:margin;mso-height-relative:margin" coordsize="48260,44332"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&#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v/18/L/9/v8/9Xn7f/H4Ob/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&#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&#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&#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&#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&#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">
                <v:shape id="Picture 1" o:spid="_x0000_s1027" type="#_x0000_t75" alt="A picture containing map&#10;&#10;Description automatically generated" style="position:absolute;width:48260;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">
                  <v:imagedata r:id="rId97" o:title="A picture containing map&#10;&#10;Description automatically generated"/>
                </v:shape>
                <v:shape id="Picture 3" o:spid="_x0000_s1028" type="#_x0000_t75" alt="A picture containing map&#10;&#10;Description automatically generated" style="position:absolute;top:22742;width:48260;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">
                  <v:imagedata r:id="rId98" o:title="A picture containing map&#10;&#10;Description automatically generated"/>
                </v:shape>
                <w10:wrap type="tight"/>
              </v:group>
            </w:pict>
          </mc:Fallback>
        </mc:AlternateContent>
      </w:r>
      <w:r w:rsidRPr="00B92183">
        <w:rPr>
          <w:b/>
          <w:bCs/>
          <w:noProof/>
        </w:rPr>
        <w:t>NON-DISCLOSURE $0</w:t>
      </w:r>
    </w:p>
    <w:p w14:paraId="5FFC7D66" w14:textId="621BE834" w:rsidR="00F166E9" w:rsidRDefault="00F166E9" w:rsidP="00F166E9">
      <w:r>
        <w:t>If your MLS is using</w:t>
      </w:r>
      <w:r w:rsidRPr="00B92183">
        <w:t xml:space="preserve"> the</w:t>
      </w:r>
      <w:r>
        <w:t xml:space="preserve"> </w:t>
      </w:r>
      <w:r w:rsidRPr="00B92183">
        <w:t>config</w:t>
      </w:r>
      <w:r>
        <w:t>urations</w:t>
      </w:r>
      <w:r w:rsidRPr="00B92183">
        <w:t xml:space="preserve"> for non-disclosure</w:t>
      </w:r>
      <w:r>
        <w:t>s</w:t>
      </w:r>
      <w:r w:rsidR="00D4123E">
        <w:t>, the</w:t>
      </w:r>
      <w:r w:rsidRPr="00B92183">
        <w:t xml:space="preserve"> system is supposed to hide the sold price.   When this is enabled the price </w:t>
      </w:r>
      <w:r>
        <w:t>was hidden and was replaced with</w:t>
      </w:r>
      <w:r w:rsidRPr="00B92183">
        <w:t xml:space="preserve"> $0</w:t>
      </w:r>
      <w:r>
        <w:t>.</w:t>
      </w:r>
      <w:r w:rsidRPr="00B92183">
        <w:t xml:space="preserve"> </w:t>
      </w:r>
    </w:p>
    <w:p w14:paraId="74639BC7" w14:textId="2658A28A" w:rsidR="00F166E9" w:rsidRDefault="00F166E9" w:rsidP="00F166E9">
      <w:r w:rsidRPr="00B92183">
        <w:rPr>
          <w:noProof/>
        </w:rPr>
        <w:drawing>
          <wp:anchor distT="0" distB="0" distL="114300" distR="114300" simplePos="0" relativeHeight="251710464" behindDoc="1" locked="0" layoutInCell="1" allowOverlap="1" wp14:anchorId="73C1D5A9" wp14:editId="570BFC9D">
            <wp:simplePos x="0" y="0"/>
            <wp:positionH relativeFrom="column">
              <wp:posOffset>4571023</wp:posOffset>
            </wp:positionH>
            <wp:positionV relativeFrom="paragraph">
              <wp:posOffset>1180074</wp:posOffset>
            </wp:positionV>
            <wp:extent cx="510540" cy="410210"/>
            <wp:effectExtent l="0" t="12700" r="0" b="0"/>
            <wp:wrapTight wrapText="bothSides">
              <wp:wrapPolygon edited="0">
                <wp:start x="6410" y="21628"/>
                <wp:lineTo x="17735" y="22207"/>
                <wp:lineTo x="20452" y="2420"/>
                <wp:lineTo x="18323" y="2058"/>
                <wp:lineTo x="16580" y="3111"/>
                <wp:lineTo x="8399" y="8468"/>
                <wp:lineTo x="7721" y="9702"/>
                <wp:lineTo x="3507" y="18434"/>
                <wp:lineTo x="3748" y="21175"/>
                <wp:lineTo x="6410" y="21628"/>
              </wp:wrapPolygon>
            </wp:wrapTight>
            <wp:docPr id="101" name="Picture 11" descr="A close up of a sign&#10;&#10;Description automatically generated">
              <a:extLst xmlns:a="http://schemas.openxmlformats.org/drawingml/2006/main">
                <a:ext uri="{FF2B5EF4-FFF2-40B4-BE49-F238E27FC236}">
                  <a16:creationId xmlns:a16="http://schemas.microsoft.com/office/drawing/2014/main" id="{B24D2769-1C35-8E4E-986B-A2565D6F7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1" descr="A close up of a sign&#10;&#10;Description automatically generated">
                      <a:extLst>
                        <a:ext uri="{FF2B5EF4-FFF2-40B4-BE49-F238E27FC236}">
                          <a16:creationId xmlns:a16="http://schemas.microsoft.com/office/drawing/2014/main" id="{B24D2769-1C35-8E4E-986B-A2565D6F71D1}"/>
                        </a:ext>
                      </a:extLst>
                    </pic:cNvPr>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rot="10332564">
                      <a:off x="0" y="0"/>
                      <a:ext cx="510540" cy="410210"/>
                    </a:xfrm>
                    <a:prstGeom prst="rect">
                      <a:avLst/>
                    </a:prstGeom>
                  </pic:spPr>
                </pic:pic>
              </a:graphicData>
            </a:graphic>
            <wp14:sizeRelH relativeFrom="page">
              <wp14:pctWidth>0</wp14:pctWidth>
            </wp14:sizeRelH>
            <wp14:sizeRelV relativeFrom="page">
              <wp14:pctHeight>0</wp14:pctHeight>
            </wp14:sizeRelV>
          </wp:anchor>
        </w:drawing>
      </w:r>
      <w:r>
        <w:t>This looked rather confusing.</w:t>
      </w:r>
      <w:r w:rsidRPr="00B92183">
        <w:t xml:space="preserve"> Now it will display “Sold.”</w:t>
      </w:r>
    </w:p>
    <w:p w14:paraId="2C5C0673" w14:textId="28ED2D26" w:rsidR="00F166E9" w:rsidRDefault="00F166E9" w:rsidP="00F166E9"/>
    <w:p w14:paraId="778E0BC6" w14:textId="386B1FE9" w:rsidR="00F166E9" w:rsidRDefault="00F166E9" w:rsidP="00F166E9">
      <w:pPr>
        <w:rPr>
          <w:b/>
          <w:bCs/>
          <w:noProof/>
        </w:rPr>
      </w:pPr>
    </w:p>
    <w:p w14:paraId="3FCBB42B" w14:textId="4E5CFBEF" w:rsidR="00F166E9" w:rsidRDefault="00F166E9" w:rsidP="00F166E9">
      <w:pPr>
        <w:rPr>
          <w:b/>
          <w:bCs/>
          <w:noProof/>
        </w:rPr>
      </w:pPr>
    </w:p>
    <w:p w14:paraId="121D55D0" w14:textId="77777777" w:rsidR="00F166E9" w:rsidRDefault="00F166E9" w:rsidP="00F166E9">
      <w:pPr>
        <w:rPr>
          <w:b/>
          <w:bCs/>
          <w:noProof/>
        </w:rPr>
      </w:pPr>
    </w:p>
    <w:p w14:paraId="4B7ED32C" w14:textId="3DBF72AA" w:rsidR="00F166E9" w:rsidRDefault="00F166E9" w:rsidP="00F166E9">
      <w:pPr>
        <w:rPr>
          <w:b/>
          <w:bCs/>
          <w:noProof/>
        </w:rPr>
      </w:pPr>
    </w:p>
    <w:p w14:paraId="2920CB0B" w14:textId="373036BD" w:rsidR="00F166E9" w:rsidRDefault="00F166E9" w:rsidP="00F166E9">
      <w:pPr>
        <w:rPr>
          <w:b/>
          <w:bCs/>
          <w:noProof/>
        </w:rPr>
      </w:pPr>
    </w:p>
    <w:p w14:paraId="0790FB78" w14:textId="139772A4" w:rsidR="00F166E9" w:rsidRDefault="00F166E9" w:rsidP="00F166E9">
      <w:pPr>
        <w:rPr>
          <w:b/>
          <w:bCs/>
          <w:noProof/>
        </w:rPr>
      </w:pPr>
    </w:p>
    <w:p w14:paraId="3FCC674F" w14:textId="67969866" w:rsidR="00F166E9" w:rsidRDefault="00F166E9" w:rsidP="00F166E9">
      <w:pPr>
        <w:rPr>
          <w:b/>
          <w:bCs/>
          <w:noProof/>
        </w:rPr>
      </w:pPr>
    </w:p>
    <w:p w14:paraId="66DB329E" w14:textId="5706AB7A" w:rsidR="00F166E9" w:rsidRPr="00B92183" w:rsidRDefault="00F166E9" w:rsidP="00F166E9">
      <w:pPr>
        <w:rPr>
          <w:b/>
          <w:bCs/>
          <w:noProof/>
        </w:rPr>
      </w:pPr>
      <w:r>
        <w:rPr>
          <w:noProof/>
        </w:rPr>
        <mc:AlternateContent>
          <mc:Choice Requires="wpg">
            <w:drawing>
              <wp:anchor distT="0" distB="0" distL="114300" distR="114300" simplePos="0" relativeHeight="251707392" behindDoc="1" locked="0" layoutInCell="1" allowOverlap="1" wp14:anchorId="0F866E3F" wp14:editId="3FB8277E">
                <wp:simplePos x="0" y="0"/>
                <wp:positionH relativeFrom="column">
                  <wp:posOffset>2095500</wp:posOffset>
                </wp:positionH>
                <wp:positionV relativeFrom="paragraph">
                  <wp:posOffset>198755</wp:posOffset>
                </wp:positionV>
                <wp:extent cx="4413885" cy="3037840"/>
                <wp:effectExtent l="0" t="0" r="5715" b="0"/>
                <wp:wrapTight wrapText="bothSides">
                  <wp:wrapPolygon edited="0">
                    <wp:start x="0" y="0"/>
                    <wp:lineTo x="0" y="9301"/>
                    <wp:lineTo x="10814" y="10114"/>
                    <wp:lineTo x="0" y="10836"/>
                    <wp:lineTo x="0" y="19234"/>
                    <wp:lineTo x="5718" y="20227"/>
                    <wp:lineTo x="5718" y="20498"/>
                    <wp:lineTo x="6899" y="20950"/>
                    <wp:lineTo x="7209" y="20950"/>
                    <wp:lineTo x="7396" y="20227"/>
                    <wp:lineTo x="21566" y="19234"/>
                    <wp:lineTo x="21566" y="10836"/>
                    <wp:lineTo x="10814" y="10114"/>
                    <wp:lineTo x="21566" y="9301"/>
                    <wp:lineTo x="21566"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4413885" cy="3037840"/>
                          <a:chOff x="0" y="0"/>
                          <a:chExt cx="5795010" cy="3964402"/>
                        </a:xfrm>
                      </wpg:grpSpPr>
                      <pic:pic xmlns:pic="http://schemas.openxmlformats.org/drawingml/2006/picture">
                        <pic:nvPicPr>
                          <pic:cNvPr id="57" name="Picture 2" descr="Graphical user interface, text, application, email&#10;&#10;Description automatically generated"/>
                          <pic:cNvPicPr>
                            <a:picLocks noChangeAspect="1"/>
                          </pic:cNvPicPr>
                        </pic:nvPicPr>
                        <pic:blipFill>
                          <a:blip r:embed="rId100" cstate="screen">
                            <a:extLst>
                              <a:ext uri="{28A0092B-C50C-407E-A947-70E740481C1C}">
                                <a14:useLocalDpi xmlns:a14="http://schemas.microsoft.com/office/drawing/2010/main"/>
                              </a:ext>
                            </a:extLst>
                          </a:blip>
                          <a:stretch>
                            <a:fillRect/>
                          </a:stretch>
                        </pic:blipFill>
                        <pic:spPr>
                          <a:xfrm>
                            <a:off x="0" y="0"/>
                            <a:ext cx="5795010" cy="1710690"/>
                          </a:xfrm>
                          <a:prstGeom prst="rect">
                            <a:avLst/>
                          </a:prstGeom>
                        </pic:spPr>
                      </pic:pic>
                      <pic:pic xmlns:pic="http://schemas.openxmlformats.org/drawingml/2006/picture">
                        <pic:nvPicPr>
                          <pic:cNvPr id="58" name="Picture 6" descr="Graphical user interface, text, application&#10;&#10;Description automatically generated"/>
                          <pic:cNvPicPr>
                            <a:picLocks noChangeAspect="1"/>
                          </pic:cNvPicPr>
                        </pic:nvPicPr>
                        <pic:blipFill>
                          <a:blip r:embed="rId101" cstate="screen">
                            <a:extLst>
                              <a:ext uri="{28A0092B-C50C-407E-A947-70E740481C1C}">
                                <a14:useLocalDpi xmlns:a14="http://schemas.microsoft.com/office/drawing/2010/main"/>
                              </a:ext>
                            </a:extLst>
                          </a:blip>
                          <a:stretch>
                            <a:fillRect/>
                          </a:stretch>
                        </pic:blipFill>
                        <pic:spPr>
                          <a:xfrm>
                            <a:off x="0" y="2004646"/>
                            <a:ext cx="5795010" cy="1518920"/>
                          </a:xfrm>
                          <a:prstGeom prst="rect">
                            <a:avLst/>
                          </a:prstGeom>
                        </pic:spPr>
                      </pic:pic>
                      <pic:pic xmlns:pic="http://schemas.openxmlformats.org/drawingml/2006/picture">
                        <pic:nvPicPr>
                          <pic:cNvPr id="59" name="Picture 10" descr="A close up of a sign&#10;&#10;Description automatically generated"/>
                          <pic:cNvPicPr>
                            <a:picLocks noChangeAspect="1"/>
                          </pic:cNvPicPr>
                        </pic:nvPicPr>
                        <pic:blipFill>
                          <a:blip r:embed="rId102" cstate="screen">
                            <a:extLst>
                              <a:ext uri="{28A0092B-C50C-407E-A947-70E740481C1C}">
                                <a14:useLocalDpi xmlns:a14="http://schemas.microsoft.com/office/drawing/2010/main"/>
                              </a:ext>
                            </a:extLst>
                          </a:blip>
                          <a:stretch>
                            <a:fillRect/>
                          </a:stretch>
                        </pic:blipFill>
                        <pic:spPr>
                          <a:xfrm rot="14641499">
                            <a:off x="1387597" y="3394490"/>
                            <a:ext cx="631825" cy="50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9FC381" id="Group 56" o:spid="_x0000_s1026" style="position:absolute;margin-left:165pt;margin-top:15.65pt;width:347.55pt;height:239.2pt;z-index:-251609088;mso-width-relative:margin;mso-height-relative:margin" coordsize="57950,3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">
                <v:shape id="Picture 2" o:spid="_x0000_s1027" type="#_x0000_t75" alt="Graphical user interface, text, application, email&#10;&#10;Description automatically generated" style="position:absolute;width:57950;height:1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">
                  <v:imagedata r:id="rId103" o:title="Graphical user interface, text, application, email&#10;&#10;Description automatically generated"/>
                </v:shape>
                <v:shape id="Picture 6" o:spid="_x0000_s1028" type="#_x0000_t75" alt="Graphical user interface, text, application&#10;&#10;Description automatically generated" style="position:absolute;top:20046;width:57950;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">
                  <v:imagedata r:id="rId104" o:title="Graphical user interface, text, application&#10;&#10;Description automatically generated"/>
                </v:shape>
                <v:shape id="Picture 10" o:spid="_x0000_s1029" type="#_x0000_t75" alt="A close up of a sign&#10;&#10;Description automatically generated" style="position:absolute;left:13875;top:33945;width:6319;height:5080;rotation:-76005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">
                  <v:imagedata r:id="rId105" o:title="A close up of a sign&#10;&#10;Description automatically generated"/>
                </v:shape>
                <w10:wrap type="tight"/>
              </v:group>
            </w:pict>
          </mc:Fallback>
        </mc:AlternateContent>
      </w:r>
      <w:r>
        <w:rPr>
          <w:b/>
          <w:bCs/>
          <w:noProof/>
        </w:rPr>
        <w:t>GRAY BOX</w:t>
      </w:r>
    </w:p>
    <w:p w14:paraId="0231D2CF" w14:textId="685754F8" w:rsidR="00F166E9" w:rsidRPr="00B92183" w:rsidRDefault="00F166E9" w:rsidP="00F166E9">
      <w:r w:rsidRPr="00B92183">
        <w:t xml:space="preserve">The border or box around the photo has been removed.  Photos come in at various resolutions making the gray box appear to be much larger and unbalanced.  This has been removed.  </w:t>
      </w:r>
    </w:p>
    <w:p w14:paraId="13080786" w14:textId="7B769F0B" w:rsidR="00F166E9" w:rsidRDefault="00F166E9" w:rsidP="00F166E9"/>
    <w:p w14:paraId="3CE31447" w14:textId="159D8511" w:rsidR="00F166E9" w:rsidRDefault="00F166E9" w:rsidP="00F166E9"/>
    <w:p w14:paraId="15490E1A" w14:textId="77777777" w:rsidR="00F166E9" w:rsidRPr="00BA719B" w:rsidRDefault="00F166E9" w:rsidP="00F166E9">
      <w:pPr>
        <w:rPr>
          <w:b/>
          <w:bCs/>
          <w:noProof/>
        </w:rPr>
      </w:pPr>
      <w:r>
        <w:rPr>
          <w:noProof/>
        </w:rPr>
        <w:lastRenderedPageBreak/>
        <mc:AlternateContent>
          <mc:Choice Requires="wpg">
            <w:drawing>
              <wp:anchor distT="0" distB="0" distL="114300" distR="114300" simplePos="0" relativeHeight="251712512" behindDoc="1" locked="0" layoutInCell="1" allowOverlap="1" wp14:anchorId="07FC6F7E" wp14:editId="7A4DEDA4">
                <wp:simplePos x="0" y="0"/>
                <wp:positionH relativeFrom="column">
                  <wp:posOffset>2164715</wp:posOffset>
                </wp:positionH>
                <wp:positionV relativeFrom="paragraph">
                  <wp:posOffset>34534</wp:posOffset>
                </wp:positionV>
                <wp:extent cx="4222115" cy="3166745"/>
                <wp:effectExtent l="0" t="0" r="0" b="0"/>
                <wp:wrapTight wrapText="bothSides">
                  <wp:wrapPolygon edited="0">
                    <wp:start x="0" y="0"/>
                    <wp:lineTo x="0" y="21483"/>
                    <wp:lineTo x="21506" y="21483"/>
                    <wp:lineTo x="21506" y="0"/>
                    <wp:lineTo x="0" y="0"/>
                  </wp:wrapPolygon>
                </wp:wrapTight>
                <wp:docPr id="111" name="Group 111"/>
                <wp:cNvGraphicFramePr/>
                <a:graphic xmlns:a="http://schemas.openxmlformats.org/drawingml/2006/main">
                  <a:graphicData uri="http://schemas.microsoft.com/office/word/2010/wordprocessingGroup">
                    <wpg:wgp>
                      <wpg:cNvGrpSpPr/>
                      <wpg:grpSpPr>
                        <a:xfrm>
                          <a:off x="0" y="0"/>
                          <a:ext cx="4222115" cy="3166745"/>
                          <a:chOff x="0" y="0"/>
                          <a:chExt cx="5097780" cy="3823335"/>
                        </a:xfrm>
                      </wpg:grpSpPr>
                      <pic:pic xmlns:pic="http://schemas.openxmlformats.org/drawingml/2006/picture">
                        <pic:nvPicPr>
                          <pic:cNvPr id="109" name="Picture 2" descr="Graphical user interface, application&#10;&#10;Description automatically generated">
                            <a:extLst>
                              <a:ext uri="{FF2B5EF4-FFF2-40B4-BE49-F238E27FC236}">
                                <a16:creationId xmlns:a16="http://schemas.microsoft.com/office/drawing/2014/main" id="{AA27BE3D-D3AF-9D42-887C-DB1BADC38F36}"/>
                              </a:ext>
                            </a:extLst>
                          </pic:cNvPr>
                          <pic:cNvPicPr>
                            <a:picLocks noChangeAspect="1"/>
                          </pic:cNvPicPr>
                        </pic:nvPicPr>
                        <pic:blipFill>
                          <a:blip r:embed="rId106" cstate="screen">
                            <a:extLst>
                              <a:ext uri="{28A0092B-C50C-407E-A947-70E740481C1C}">
                                <a14:useLocalDpi xmlns:a14="http://schemas.microsoft.com/office/drawing/2010/main"/>
                              </a:ext>
                            </a:extLst>
                          </a:blip>
                          <a:stretch>
                            <a:fillRect/>
                          </a:stretch>
                        </pic:blipFill>
                        <pic:spPr>
                          <a:xfrm>
                            <a:off x="0" y="0"/>
                            <a:ext cx="5097780" cy="3823335"/>
                          </a:xfrm>
                          <a:prstGeom prst="rect">
                            <a:avLst/>
                          </a:prstGeom>
                        </pic:spPr>
                      </pic:pic>
                      <pic:pic xmlns:pic="http://schemas.openxmlformats.org/drawingml/2006/picture">
                        <pic:nvPicPr>
                          <pic:cNvPr id="110" name="Picture 11" descr="A close up of a sign&#10;&#10;Description automatically generated">
                            <a:extLst>
                              <a:ext uri="{FF2B5EF4-FFF2-40B4-BE49-F238E27FC236}">
                                <a16:creationId xmlns:a16="http://schemas.microsoft.com/office/drawing/2014/main" id="{B24D2769-1C35-8E4E-986B-A2565D6F71D1}"/>
                              </a:ext>
                            </a:extLst>
                          </pic:cNvPr>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a:xfrm rot="14513161">
                            <a:off x="1474934" y="1345981"/>
                            <a:ext cx="695325" cy="558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6E38F" id="Group 111" o:spid="_x0000_s1026" style="position:absolute;margin-left:170.45pt;margin-top:2.7pt;width:332.45pt;height:249.35pt;z-index:-251603968;mso-width-relative:margin;mso-height-relative:margin" coordsize="50977,38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">
                <v:shape id="Picture 2" o:spid="_x0000_s1027" type="#_x0000_t75" alt="Graphical user interface, application&#10;&#10;Description automatically generated" style="position:absolute;width:50977;height:38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">
                  <v:imagedata r:id="rId108" o:title="Graphical user interface, application&#10;&#10;Description automatically generated"/>
                </v:shape>
                <v:shape id="Picture 11" o:spid="_x0000_s1028" type="#_x0000_t75" alt="A close up of a sign&#10;&#10;Description automatically generated" style="position:absolute;left:14748;top:13460;width:6953;height:5588;rotation:-77407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">
                  <v:imagedata r:id="rId109" o:title="A close up of a sign&#10;&#10;Description automatically generated"/>
                </v:shape>
                <w10:wrap type="tight"/>
              </v:group>
            </w:pict>
          </mc:Fallback>
        </mc:AlternateContent>
      </w:r>
      <w:r w:rsidRPr="00BA719B">
        <w:rPr>
          <w:b/>
          <w:bCs/>
          <w:noProof/>
        </w:rPr>
        <w:t>FIRST LOADING APPLICATION</w:t>
      </w:r>
    </w:p>
    <w:p w14:paraId="2EAEBA63" w14:textId="3B9DEBC5" w:rsidR="00F166E9" w:rsidRPr="00BA719B" w:rsidRDefault="00F166E9" w:rsidP="00F166E9">
      <w:r w:rsidRPr="00BA719B">
        <w:t>Each time you enter or reload the Collaboration Center site, th</w:t>
      </w:r>
      <w:r w:rsidR="000F6D56">
        <w:t>e</w:t>
      </w:r>
      <w:r w:rsidRPr="00BA719B">
        <w:t xml:space="preserve"> menu box would open first before displaying the contents on the screen.  In 5.80, it will no longer load this menu control.</w:t>
      </w:r>
    </w:p>
    <w:p w14:paraId="003131A0" w14:textId="77777777" w:rsidR="00F166E9" w:rsidRDefault="00F166E9" w:rsidP="00F166E9"/>
    <w:p w14:paraId="7A496970" w14:textId="77777777" w:rsidR="00F166E9" w:rsidRPr="00B92183" w:rsidRDefault="00F166E9" w:rsidP="00F166E9"/>
    <w:p w14:paraId="6D5EF53B" w14:textId="77777777" w:rsidR="00F166E9" w:rsidRPr="00B92183" w:rsidRDefault="00F166E9" w:rsidP="00F166E9"/>
    <w:p w14:paraId="6EF2D749" w14:textId="77777777" w:rsidR="00F166E9" w:rsidRPr="00B92183" w:rsidRDefault="00F166E9" w:rsidP="00F166E9"/>
    <w:p w14:paraId="7539F949" w14:textId="77777777" w:rsidR="00F166E9" w:rsidRPr="00B92183" w:rsidRDefault="00F166E9" w:rsidP="00F166E9"/>
    <w:p w14:paraId="4C1D69C4" w14:textId="77777777" w:rsidR="00F166E9" w:rsidRPr="00B92183" w:rsidRDefault="00F166E9" w:rsidP="00F166E9"/>
    <w:p w14:paraId="1F6F74F9" w14:textId="77777777" w:rsidR="00F166E9" w:rsidRPr="00B92183" w:rsidRDefault="00F166E9" w:rsidP="00F166E9"/>
    <w:p w14:paraId="11E73619" w14:textId="77777777" w:rsidR="00F166E9" w:rsidRDefault="00F166E9" w:rsidP="00F166E9"/>
    <w:p w14:paraId="2D22BEB7" w14:textId="77777777" w:rsidR="00F166E9" w:rsidRPr="00BA719B" w:rsidRDefault="00F166E9" w:rsidP="00F166E9">
      <w:pPr>
        <w:rPr>
          <w:b/>
          <w:bCs/>
          <w:noProof/>
        </w:rPr>
      </w:pPr>
      <w:r>
        <w:rPr>
          <w:noProof/>
        </w:rPr>
        <mc:AlternateContent>
          <mc:Choice Requires="wpg">
            <w:drawing>
              <wp:anchor distT="0" distB="0" distL="114300" distR="114300" simplePos="0" relativeHeight="251713536" behindDoc="1" locked="0" layoutInCell="1" allowOverlap="1" wp14:anchorId="1AA2A79D" wp14:editId="6D04EF66">
                <wp:simplePos x="0" y="0"/>
                <wp:positionH relativeFrom="column">
                  <wp:posOffset>2473325</wp:posOffset>
                </wp:positionH>
                <wp:positionV relativeFrom="paragraph">
                  <wp:posOffset>52265</wp:posOffset>
                </wp:positionV>
                <wp:extent cx="3432400" cy="2943079"/>
                <wp:effectExtent l="0" t="0" r="0" b="3810"/>
                <wp:wrapTight wrapText="bothSides">
                  <wp:wrapPolygon edited="0">
                    <wp:start x="0" y="0"/>
                    <wp:lineTo x="0" y="10161"/>
                    <wp:lineTo x="10790" y="10441"/>
                    <wp:lineTo x="10790" y="11933"/>
                    <wp:lineTo x="0" y="12306"/>
                    <wp:lineTo x="0" y="21535"/>
                    <wp:lineTo x="9671" y="21535"/>
                    <wp:lineTo x="9671" y="19391"/>
                    <wp:lineTo x="14706" y="19391"/>
                    <wp:lineTo x="20221" y="18645"/>
                    <wp:lineTo x="20301" y="12399"/>
                    <wp:lineTo x="19662" y="12306"/>
                    <wp:lineTo x="10710" y="11933"/>
                    <wp:lineTo x="10710" y="10441"/>
                    <wp:lineTo x="8872" y="8950"/>
                    <wp:lineTo x="21500" y="8856"/>
                    <wp:lineTo x="21500" y="186"/>
                    <wp:lineTo x="7433" y="0"/>
                    <wp:lineTo x="0" y="0"/>
                  </wp:wrapPolygon>
                </wp:wrapTight>
                <wp:docPr id="60" name="Group 60"/>
                <wp:cNvGraphicFramePr/>
                <a:graphic xmlns:a="http://schemas.openxmlformats.org/drawingml/2006/main">
                  <a:graphicData uri="http://schemas.microsoft.com/office/word/2010/wordprocessingGroup">
                    <wpg:wgp>
                      <wpg:cNvGrpSpPr/>
                      <wpg:grpSpPr>
                        <a:xfrm>
                          <a:off x="0" y="0"/>
                          <a:ext cx="3432400" cy="2943079"/>
                          <a:chOff x="304800" y="281353"/>
                          <a:chExt cx="5483225" cy="4701931"/>
                        </a:xfrm>
                      </wpg:grpSpPr>
                      <pic:pic xmlns:pic="http://schemas.openxmlformats.org/drawingml/2006/picture">
                        <pic:nvPicPr>
                          <pic:cNvPr id="61" name="Picture 6"/>
                          <pic:cNvPicPr>
                            <a:picLocks noChangeAspect="1"/>
                          </pic:cNvPicPr>
                        </pic:nvPicPr>
                        <pic:blipFill>
                          <a:blip r:embed="rId110" cstate="screen">
                            <a:extLst>
                              <a:ext uri="{28A0092B-C50C-407E-A947-70E740481C1C}">
                                <a14:useLocalDpi xmlns:a14="http://schemas.microsoft.com/office/drawing/2010/main"/>
                              </a:ext>
                            </a:extLst>
                          </a:blip>
                          <a:stretch>
                            <a:fillRect/>
                          </a:stretch>
                        </pic:blipFill>
                        <pic:spPr>
                          <a:xfrm>
                            <a:off x="340604" y="281353"/>
                            <a:ext cx="1828165" cy="2215515"/>
                          </a:xfrm>
                          <a:prstGeom prst="rect">
                            <a:avLst/>
                          </a:prstGeom>
                        </pic:spPr>
                      </pic:pic>
                      <pic:pic xmlns:pic="http://schemas.openxmlformats.org/drawingml/2006/picture">
                        <pic:nvPicPr>
                          <pic:cNvPr id="62" name="Picture 7"/>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a:xfrm>
                            <a:off x="2133600" y="351692"/>
                            <a:ext cx="3654425" cy="1864360"/>
                          </a:xfrm>
                          <a:prstGeom prst="rect">
                            <a:avLst/>
                          </a:prstGeom>
                        </pic:spPr>
                      </pic:pic>
                      <pic:pic xmlns:pic="http://schemas.openxmlformats.org/drawingml/2006/picture">
                        <pic:nvPicPr>
                          <pic:cNvPr id="63" name="Picture 10"/>
                          <pic:cNvPicPr>
                            <a:picLocks noChangeAspect="1"/>
                          </pic:cNvPicPr>
                        </pic:nvPicPr>
                        <pic:blipFill>
                          <a:blip r:embed="rId112" cstate="screen">
                            <a:extLst>
                              <a:ext uri="{28A0092B-C50C-407E-A947-70E740481C1C}">
                                <a14:useLocalDpi xmlns:a14="http://schemas.microsoft.com/office/drawing/2010/main"/>
                              </a:ext>
                            </a:extLst>
                          </a:blip>
                          <a:stretch>
                            <a:fillRect/>
                          </a:stretch>
                        </pic:blipFill>
                        <pic:spPr>
                          <a:xfrm rot="15420004">
                            <a:off x="2053736" y="1944467"/>
                            <a:ext cx="695325" cy="558800"/>
                          </a:xfrm>
                          <a:prstGeom prst="rect">
                            <a:avLst/>
                          </a:prstGeom>
                        </pic:spPr>
                      </pic:pic>
                      <pic:pic xmlns:pic="http://schemas.openxmlformats.org/drawingml/2006/picture">
                        <pic:nvPicPr>
                          <pic:cNvPr id="64" name="Picture 9"/>
                          <pic:cNvPicPr>
                            <a:picLocks noChangeAspect="1"/>
                          </pic:cNvPicPr>
                        </pic:nvPicPr>
                        <pic:blipFill>
                          <a:blip r:embed="rId113" cstate="screen">
                            <a:extLst>
                              <a:ext uri="{28A0092B-C50C-407E-A947-70E740481C1C}">
                                <a14:useLocalDpi xmlns:a14="http://schemas.microsoft.com/office/drawing/2010/main"/>
                              </a:ext>
                            </a:extLst>
                          </a:blip>
                          <a:stretch>
                            <a:fillRect/>
                          </a:stretch>
                        </pic:blipFill>
                        <pic:spPr>
                          <a:xfrm>
                            <a:off x="304800" y="2989384"/>
                            <a:ext cx="2425700" cy="1993900"/>
                          </a:xfrm>
                          <a:prstGeom prst="rect">
                            <a:avLst/>
                          </a:prstGeom>
                        </pic:spPr>
                      </pic:pic>
                      <pic:pic xmlns:pic="http://schemas.openxmlformats.org/drawingml/2006/picture">
                        <pic:nvPicPr>
                          <pic:cNvPr id="65" name="Picture 12"/>
                          <pic:cNvPicPr>
                            <a:picLocks noChangeAspect="1"/>
                          </pic:cNvPicPr>
                        </pic:nvPicPr>
                        <pic:blipFill>
                          <a:blip r:embed="rId114" cstate="screen">
                            <a:extLst>
                              <a:ext uri="{28A0092B-C50C-407E-A947-70E740481C1C}">
                                <a14:useLocalDpi xmlns:a14="http://schemas.microsoft.com/office/drawing/2010/main"/>
                              </a:ext>
                            </a:extLst>
                          </a:blip>
                          <a:stretch>
                            <a:fillRect/>
                          </a:stretch>
                        </pic:blipFill>
                        <pic:spPr>
                          <a:xfrm>
                            <a:off x="2930769" y="2989384"/>
                            <a:ext cx="2466975" cy="1350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6CF07C" id="Group 60" o:spid="_x0000_s1026" style="position:absolute;margin-left:194.75pt;margin-top:4.1pt;width:270.25pt;height:231.75pt;z-index:-251602944;mso-width-relative:margin;mso-height-relative:margin" coordorigin="3048,2813" coordsize="54832,4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">
                <v:shape id="Picture 6" o:spid="_x0000_s1027" type="#_x0000_t75" style="position:absolute;left:3406;top:2813;width:18281;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">
                  <v:imagedata r:id="rId115" o:title=""/>
                </v:shape>
                <v:shape id="Picture 7" o:spid="_x0000_s1028" type="#_x0000_t75" style="position:absolute;left:21336;top:3516;width:36544;height:1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">
                  <v:imagedata r:id="rId116" o:title=""/>
                </v:shape>
                <v:shape id="Picture 10" o:spid="_x0000_s1029" type="#_x0000_t75" style="position:absolute;left:20536;top:19445;width:6953;height:5588;rotation:-67502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">
                  <v:imagedata r:id="rId117" o:title=""/>
                </v:shape>
                <v:shape id="Picture 9" o:spid="_x0000_s1030" type="#_x0000_t75" style="position:absolute;left:3048;top:29893;width:24257;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">
                  <v:imagedata r:id="rId118" o:title=""/>
                </v:shape>
                <v:shape id="Picture 12" o:spid="_x0000_s1031" type="#_x0000_t75" style="position:absolute;left:29307;top:29893;width:24670;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">
                  <v:imagedata r:id="rId119" o:title=""/>
                </v:shape>
                <w10:wrap type="tight"/>
              </v:group>
            </w:pict>
          </mc:Fallback>
        </mc:AlternateContent>
      </w:r>
      <w:r w:rsidRPr="00BA719B">
        <w:rPr>
          <w:b/>
          <w:bCs/>
          <w:noProof/>
        </w:rPr>
        <w:t>SELL SIDE EMAILS</w:t>
      </w:r>
    </w:p>
    <w:p w14:paraId="28FB480D" w14:textId="26EC49BF" w:rsidR="00F166E9" w:rsidRPr="00BA719B" w:rsidRDefault="00F166E9" w:rsidP="00F166E9">
      <w:r w:rsidRPr="00BA719B">
        <w:t xml:space="preserve">The sell side emails needed some cleanup.  Layout updates, spelling and grammar updates, spacing, padding, etc.  You named it we fixed it! </w:t>
      </w:r>
    </w:p>
    <w:p w14:paraId="4B07DED5" w14:textId="7C88FD12" w:rsidR="00F166E9" w:rsidRDefault="00F166E9" w:rsidP="00F166E9"/>
    <w:p w14:paraId="2E619E97" w14:textId="30F607E8" w:rsidR="000911EC" w:rsidRDefault="000911EC" w:rsidP="00F166E9"/>
    <w:p w14:paraId="699A2F0A" w14:textId="336A013A" w:rsidR="000911EC" w:rsidRDefault="000911EC" w:rsidP="00F166E9"/>
    <w:p w14:paraId="04BDD029" w14:textId="469C7AE0" w:rsidR="000911EC" w:rsidRDefault="000911EC" w:rsidP="00F166E9"/>
    <w:p w14:paraId="7C22BE69" w14:textId="23CDA8A9" w:rsidR="000911EC" w:rsidRDefault="000911EC" w:rsidP="00F166E9"/>
    <w:p w14:paraId="23CC334A" w14:textId="6D750093" w:rsidR="000911EC" w:rsidRDefault="000911EC" w:rsidP="00F166E9"/>
    <w:p w14:paraId="3CA3E8F6" w14:textId="4BB42AA0" w:rsidR="000911EC" w:rsidRDefault="000911EC" w:rsidP="00F166E9"/>
    <w:p w14:paraId="59D42B78" w14:textId="299D8B9F" w:rsidR="000911EC" w:rsidRDefault="000911EC" w:rsidP="00F166E9"/>
    <w:p w14:paraId="1C021141" w14:textId="5C301099" w:rsidR="000911EC" w:rsidRDefault="000911EC" w:rsidP="00F166E9"/>
    <w:p w14:paraId="3AF99CD1" w14:textId="77777777" w:rsidR="000911EC" w:rsidRPr="00B92183" w:rsidRDefault="000911EC" w:rsidP="00F166E9"/>
    <w:p w14:paraId="20BEBAC4" w14:textId="77777777" w:rsidR="0055644C" w:rsidRDefault="0055644C">
      <w:r>
        <w:br w:type="page"/>
      </w:r>
    </w:p>
    <w:p w14:paraId="74908AAB" w14:textId="62BC0B55" w:rsidR="00D95B28" w:rsidRDefault="00F73D27" w:rsidP="00D95B28">
      <w:pPr>
        <w:pStyle w:val="Heading1"/>
      </w:pPr>
      <w:bookmarkStart w:id="69" w:name="_Toc57711742"/>
      <w:r>
        <w:lastRenderedPageBreak/>
        <w:t xml:space="preserve">Paragon </w:t>
      </w:r>
      <w:r w:rsidR="00D95B28">
        <w:t>Affiliate Connect</w:t>
      </w:r>
      <w:bookmarkEnd w:id="69"/>
    </w:p>
    <w:p w14:paraId="6824B728" w14:textId="7C123898" w:rsidR="00D95B28" w:rsidRDefault="00D95B28" w:rsidP="00D95B28">
      <w:pPr>
        <w:rPr>
          <w:b/>
        </w:rPr>
      </w:pPr>
      <w:r w:rsidRPr="00796394">
        <w:rPr>
          <w:b/>
        </w:rPr>
        <w:t>All options in this section are either configurable via MLS Administration controls or by your System Support Manager as noted.</w:t>
      </w:r>
    </w:p>
    <w:p w14:paraId="621221BE" w14:textId="21E2C2EE" w:rsidR="000911EC" w:rsidRDefault="000911EC" w:rsidP="00D95B28">
      <w:pPr>
        <w:rPr>
          <w:b/>
        </w:rPr>
      </w:pPr>
    </w:p>
    <w:p w14:paraId="6CCEF89B" w14:textId="77777777" w:rsidR="000911EC" w:rsidRDefault="000911EC" w:rsidP="000911EC">
      <w:pPr>
        <w:pStyle w:val="Heading1"/>
      </w:pPr>
      <w:bookmarkStart w:id="70" w:name="_Toc57711743"/>
      <w:r>
        <w:t>Corrected Paragon Affiliate Connect Issues</w:t>
      </w:r>
      <w:bookmarkEnd w:id="70"/>
    </w:p>
    <w:tbl>
      <w:tblPr>
        <w:tblStyle w:val="TableGrid"/>
        <w:tblW w:w="9355" w:type="dxa"/>
        <w:tblLook w:val="04A0" w:firstRow="1" w:lastRow="0" w:firstColumn="1" w:lastColumn="0" w:noHBand="0" w:noVBand="1"/>
      </w:tblPr>
      <w:tblGrid>
        <w:gridCol w:w="1145"/>
        <w:gridCol w:w="1738"/>
        <w:gridCol w:w="6472"/>
      </w:tblGrid>
      <w:tr w:rsidR="006C74DB" w:rsidRPr="00AB1931" w14:paraId="0184C3DF" w14:textId="77777777" w:rsidTr="006C74DB">
        <w:trPr>
          <w:trHeight w:val="300"/>
        </w:trPr>
        <w:tc>
          <w:tcPr>
            <w:tcW w:w="1145" w:type="dxa"/>
            <w:noWrap/>
            <w:hideMark/>
          </w:tcPr>
          <w:p w14:paraId="5B2444CC" w14:textId="77777777" w:rsidR="006C74DB" w:rsidRPr="00AB1931" w:rsidRDefault="006C74DB" w:rsidP="000F6D56">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738" w:type="dxa"/>
            <w:noWrap/>
            <w:hideMark/>
          </w:tcPr>
          <w:p w14:paraId="00AB5ABE" w14:textId="77777777" w:rsidR="006C74DB" w:rsidRPr="00AB1931" w:rsidRDefault="006C74DB" w:rsidP="000F6D56">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472" w:type="dxa"/>
            <w:noWrap/>
            <w:hideMark/>
          </w:tcPr>
          <w:p w14:paraId="43146C1F" w14:textId="77777777" w:rsidR="006C74DB" w:rsidRPr="00AB1931" w:rsidRDefault="006C74DB" w:rsidP="000F6D56">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6C74DB" w:rsidRPr="00AB1931" w14:paraId="4F683D44" w14:textId="77777777" w:rsidTr="006C74DB">
        <w:trPr>
          <w:trHeight w:val="300"/>
        </w:trPr>
        <w:tc>
          <w:tcPr>
            <w:tcW w:w="1145" w:type="dxa"/>
            <w:noWrap/>
          </w:tcPr>
          <w:p w14:paraId="5D5AF6FC" w14:textId="77777777" w:rsidR="006C74DB" w:rsidRPr="00AB1931" w:rsidRDefault="006C74DB" w:rsidP="000F6D56">
            <w:pPr>
              <w:jc w:val="right"/>
              <w:rPr>
                <w:rFonts w:ascii="Calibri" w:eastAsia="Times New Roman" w:hAnsi="Calibri" w:cs="Calibri"/>
                <w:color w:val="000000"/>
              </w:rPr>
            </w:pPr>
            <w:r>
              <w:rPr>
                <w:rFonts w:ascii="Calibri" w:eastAsia="Times New Roman" w:hAnsi="Calibri" w:cs="Calibri"/>
                <w:color w:val="000000"/>
              </w:rPr>
              <w:t>D</w:t>
            </w:r>
            <w:r>
              <w:rPr>
                <w:rFonts w:eastAsia="Times New Roman"/>
                <w:color w:val="000000"/>
              </w:rPr>
              <w:t>EV-2055</w:t>
            </w:r>
          </w:p>
        </w:tc>
        <w:tc>
          <w:tcPr>
            <w:tcW w:w="1738" w:type="dxa"/>
            <w:noWrap/>
          </w:tcPr>
          <w:p w14:paraId="003FE64D" w14:textId="77777777" w:rsidR="006C74DB" w:rsidRPr="00AB1931" w:rsidRDefault="006C74DB" w:rsidP="000F6D56">
            <w:pPr>
              <w:rPr>
                <w:rFonts w:ascii="Calibri" w:eastAsia="Times New Roman" w:hAnsi="Calibri" w:cs="Calibri"/>
                <w:color w:val="000000"/>
              </w:rPr>
            </w:pPr>
            <w:r>
              <w:rPr>
                <w:rFonts w:ascii="Calibri" w:eastAsia="Times New Roman" w:hAnsi="Calibri" w:cs="Calibri"/>
                <w:color w:val="000000"/>
              </w:rPr>
              <w:t>A</w:t>
            </w:r>
            <w:r>
              <w:rPr>
                <w:rFonts w:eastAsia="Times New Roman"/>
                <w:color w:val="000000"/>
              </w:rPr>
              <w:t>ffiliates</w:t>
            </w:r>
          </w:p>
        </w:tc>
        <w:tc>
          <w:tcPr>
            <w:tcW w:w="6472" w:type="dxa"/>
            <w:noWrap/>
          </w:tcPr>
          <w:p w14:paraId="03222168" w14:textId="77777777" w:rsidR="006C74DB" w:rsidRPr="00AB1931" w:rsidRDefault="006C74DB" w:rsidP="000F6D56">
            <w:pPr>
              <w:rPr>
                <w:rFonts w:ascii="Calibri" w:eastAsia="Times New Roman" w:hAnsi="Calibri" w:cs="Calibri"/>
                <w:color w:val="000000"/>
              </w:rPr>
            </w:pPr>
            <w:r>
              <w:t>City drop down not reflecting cities of the Affiliate Office you belong to.</w:t>
            </w:r>
          </w:p>
        </w:tc>
      </w:tr>
      <w:tr w:rsidR="006C74DB" w:rsidRPr="00AB1931" w14:paraId="7F89B86F" w14:textId="77777777" w:rsidTr="006C74DB">
        <w:trPr>
          <w:trHeight w:val="300"/>
        </w:trPr>
        <w:tc>
          <w:tcPr>
            <w:tcW w:w="1145" w:type="dxa"/>
            <w:noWrap/>
          </w:tcPr>
          <w:p w14:paraId="6D03332B" w14:textId="77777777" w:rsidR="006C74DB" w:rsidRPr="00AB1931" w:rsidRDefault="006C74DB" w:rsidP="000F6D56">
            <w:pPr>
              <w:jc w:val="right"/>
              <w:rPr>
                <w:rFonts w:ascii="Calibri" w:eastAsia="Times New Roman" w:hAnsi="Calibri" w:cs="Calibri"/>
                <w:color w:val="000000"/>
              </w:rPr>
            </w:pPr>
            <w:r>
              <w:rPr>
                <w:rFonts w:ascii="Calibri" w:eastAsia="Times New Roman" w:hAnsi="Calibri" w:cs="Calibri"/>
                <w:color w:val="000000"/>
              </w:rPr>
              <w:t>DEV-2071</w:t>
            </w:r>
          </w:p>
        </w:tc>
        <w:tc>
          <w:tcPr>
            <w:tcW w:w="1738" w:type="dxa"/>
            <w:noWrap/>
          </w:tcPr>
          <w:p w14:paraId="522D0ADA" w14:textId="77777777" w:rsidR="006C74DB" w:rsidRPr="00AB1931" w:rsidRDefault="006C74DB" w:rsidP="000F6D56">
            <w:pPr>
              <w:rPr>
                <w:rFonts w:ascii="Calibri" w:eastAsia="Times New Roman" w:hAnsi="Calibri" w:cs="Calibri"/>
                <w:color w:val="000000"/>
              </w:rPr>
            </w:pPr>
            <w:r>
              <w:rPr>
                <w:rFonts w:ascii="Calibri" w:eastAsia="Times New Roman" w:hAnsi="Calibri" w:cs="Calibri"/>
                <w:color w:val="000000"/>
              </w:rPr>
              <w:t>Affiliates</w:t>
            </w:r>
          </w:p>
        </w:tc>
        <w:tc>
          <w:tcPr>
            <w:tcW w:w="6472" w:type="dxa"/>
            <w:noWrap/>
          </w:tcPr>
          <w:p w14:paraId="7BEE4994" w14:textId="77777777" w:rsidR="006C74DB" w:rsidRPr="0055644C" w:rsidRDefault="006C74DB" w:rsidP="000F6D56">
            <w:pPr>
              <w:rPr>
                <w:rFonts w:ascii="Calibri" w:eastAsia="Times New Roman" w:hAnsi="Calibri" w:cs="Calibri"/>
                <w:b/>
                <w:bCs/>
                <w:color w:val="000000"/>
              </w:rPr>
            </w:pPr>
            <w:r>
              <w:t>Unless you check the box next to an affiliate you cannot see the actions you can take with that affiliate.</w:t>
            </w:r>
            <w:r w:rsidRPr="0055644C">
              <w:rPr>
                <w:rFonts w:ascii="Calibri" w:eastAsia="Times New Roman" w:hAnsi="Calibri" w:cs="Calibri"/>
                <w:b/>
                <w:bCs/>
                <w:color w:val="000000"/>
              </w:rPr>
              <w:t xml:space="preserve"> </w:t>
            </w:r>
          </w:p>
        </w:tc>
      </w:tr>
      <w:tr w:rsidR="006C74DB" w:rsidRPr="00AB1931" w14:paraId="27340057" w14:textId="77777777" w:rsidTr="006C74DB">
        <w:trPr>
          <w:trHeight w:val="300"/>
        </w:trPr>
        <w:tc>
          <w:tcPr>
            <w:tcW w:w="1145" w:type="dxa"/>
            <w:noWrap/>
          </w:tcPr>
          <w:p w14:paraId="61757C53" w14:textId="6B306C86" w:rsidR="006C74DB" w:rsidRPr="00AB1931" w:rsidRDefault="006C74DB" w:rsidP="000F6D56">
            <w:pPr>
              <w:jc w:val="right"/>
              <w:rPr>
                <w:rFonts w:ascii="Calibri" w:eastAsia="Times New Roman" w:hAnsi="Calibri" w:cs="Calibri"/>
                <w:color w:val="000000"/>
              </w:rPr>
            </w:pPr>
            <w:r>
              <w:rPr>
                <w:rFonts w:ascii="Calibri" w:eastAsia="Times New Roman" w:hAnsi="Calibri" w:cs="Calibri"/>
                <w:color w:val="000000"/>
              </w:rPr>
              <w:t>DEV-2056</w:t>
            </w:r>
          </w:p>
        </w:tc>
        <w:tc>
          <w:tcPr>
            <w:tcW w:w="1738" w:type="dxa"/>
            <w:noWrap/>
          </w:tcPr>
          <w:p w14:paraId="7ADD391D" w14:textId="77777777" w:rsidR="006C74DB" w:rsidRPr="00AB1931" w:rsidRDefault="006C74DB" w:rsidP="000F6D56">
            <w:pPr>
              <w:rPr>
                <w:rFonts w:ascii="Calibri" w:eastAsia="Times New Roman" w:hAnsi="Calibri" w:cs="Calibri"/>
                <w:color w:val="000000"/>
              </w:rPr>
            </w:pPr>
            <w:r>
              <w:rPr>
                <w:rFonts w:ascii="Calibri" w:eastAsia="Times New Roman" w:hAnsi="Calibri" w:cs="Calibri"/>
                <w:color w:val="000000"/>
              </w:rPr>
              <w:t>Affiliates</w:t>
            </w:r>
          </w:p>
        </w:tc>
        <w:tc>
          <w:tcPr>
            <w:tcW w:w="6472" w:type="dxa"/>
            <w:noWrap/>
          </w:tcPr>
          <w:p w14:paraId="544FE8C9" w14:textId="0B67F428" w:rsidR="006C74DB" w:rsidRDefault="006C74DB" w:rsidP="000F6D56">
            <w:r>
              <w:t>The drop down for Type would not display all Affiliate types. There should not be a limit on the number of affiliate types.</w:t>
            </w:r>
          </w:p>
          <w:p w14:paraId="18A258C3" w14:textId="77777777" w:rsidR="006C74DB" w:rsidRPr="00AB1931" w:rsidRDefault="006C74DB" w:rsidP="000F6D56">
            <w:pPr>
              <w:rPr>
                <w:rFonts w:ascii="Calibri" w:eastAsia="Times New Roman" w:hAnsi="Calibri" w:cs="Calibri"/>
                <w:color w:val="000000"/>
              </w:rPr>
            </w:pPr>
          </w:p>
        </w:tc>
      </w:tr>
    </w:tbl>
    <w:p w14:paraId="53EF7275" w14:textId="36195D1C" w:rsidR="000911EC" w:rsidRDefault="000911EC" w:rsidP="000911EC"/>
    <w:p w14:paraId="0615DAA2" w14:textId="77777777" w:rsidR="000911EC" w:rsidRDefault="000911EC">
      <w:r>
        <w:br w:type="page"/>
      </w:r>
    </w:p>
    <w:p w14:paraId="5194CA00" w14:textId="1D8D4FDD" w:rsidR="00040C2E" w:rsidRDefault="009746DE" w:rsidP="00040C2E">
      <w:pPr>
        <w:pStyle w:val="Heading2"/>
      </w:pPr>
      <w:bookmarkStart w:id="71" w:name="_Toc57711744"/>
      <w:r>
        <w:lastRenderedPageBreak/>
        <w:t xml:space="preserve">Paragon Affiliate Connect </w:t>
      </w:r>
      <w:r w:rsidR="00040C2E">
        <w:t>–</w:t>
      </w:r>
      <w:r>
        <w:t xml:space="preserve"> Disclaimer for Collaboration Center</w:t>
      </w:r>
      <w:bookmarkEnd w:id="71"/>
      <w:r w:rsidR="00040C2E">
        <w:t xml:space="preserve"> </w:t>
      </w:r>
    </w:p>
    <w:p w14:paraId="5416420F" w14:textId="4C1C69E8" w:rsidR="00040C2E" w:rsidRDefault="00040C2E" w:rsidP="00040C2E">
      <w:pPr>
        <w:pStyle w:val="Heading3"/>
      </w:pPr>
      <w:r>
        <w:t>Action Item: N/A</w:t>
      </w:r>
    </w:p>
    <w:p w14:paraId="7917CEA8" w14:textId="0491A41A" w:rsidR="009746DE" w:rsidRDefault="009746DE" w:rsidP="009746DE">
      <w:r>
        <w:t xml:space="preserve">The MLS can add a disclaimer to appear in the footer of the Collaboration Center. The specific disclaimer will appear in the footer of the email sent from the Collaboration Center </w:t>
      </w:r>
      <w:r w:rsidR="009F6E83">
        <w:t>and</w:t>
      </w:r>
      <w:r>
        <w:t xml:space="preserve"> appear in the footer of the Collaboration Center site.</w:t>
      </w:r>
    </w:p>
    <w:p w14:paraId="0F91895D" w14:textId="77777777" w:rsidR="009746DE" w:rsidRDefault="009746DE" w:rsidP="009746DE"/>
    <w:p w14:paraId="289E0DFC" w14:textId="0F755CFB" w:rsidR="009746DE" w:rsidRPr="009746DE" w:rsidRDefault="009746DE" w:rsidP="009746DE">
      <w:r>
        <w:rPr>
          <w:noProof/>
        </w:rPr>
        <mc:AlternateContent>
          <mc:Choice Requires="wps">
            <w:drawing>
              <wp:anchor distT="0" distB="0" distL="114300" distR="114300" simplePos="0" relativeHeight="251717632" behindDoc="0" locked="0" layoutInCell="1" allowOverlap="1" wp14:anchorId="247CB53E" wp14:editId="3CAED751">
                <wp:simplePos x="0" y="0"/>
                <wp:positionH relativeFrom="column">
                  <wp:posOffset>2904057</wp:posOffset>
                </wp:positionH>
                <wp:positionV relativeFrom="paragraph">
                  <wp:posOffset>3482542</wp:posOffset>
                </wp:positionV>
                <wp:extent cx="977900" cy="304800"/>
                <wp:effectExtent l="19050" t="38100" r="12700" b="57150"/>
                <wp:wrapNone/>
                <wp:docPr id="80" name="Arrow: Right 80"/>
                <wp:cNvGraphicFramePr/>
                <a:graphic xmlns:a="http://schemas.openxmlformats.org/drawingml/2006/main">
                  <a:graphicData uri="http://schemas.microsoft.com/office/word/2010/wordprocessingShape">
                    <wps:wsp>
                      <wps:cNvSpPr/>
                      <wps:spPr>
                        <a:xfrm rot="10800000">
                          <a:off x="0" y="0"/>
                          <a:ext cx="977900" cy="304800"/>
                        </a:xfrm>
                        <a:prstGeom prst="rightArrow">
                          <a:avLst>
                            <a:gd name="adj1" fmla="val 50000"/>
                            <a:gd name="adj2" fmla="val 2837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8D3C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0" o:spid="_x0000_s1026" type="#_x0000_t13" style="position:absolute;margin-left:228.65pt;margin-top:274.2pt;width:77pt;height:24pt;rotation:18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" adj="19690" fillcolor="red" strokecolor="#41719c" strokeweight="1pt"/>
            </w:pict>
          </mc:Fallback>
        </mc:AlternateContent>
      </w:r>
      <w:r>
        <w:rPr>
          <w:noProof/>
        </w:rPr>
        <w:drawing>
          <wp:inline distT="0" distB="0" distL="0" distR="0" wp14:anchorId="463608DF" wp14:editId="194CDF37">
            <wp:extent cx="5424087" cy="4224531"/>
            <wp:effectExtent l="190500" t="190500" r="196215" b="1955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23857" cy="4302236"/>
                    </a:xfrm>
                    <a:prstGeom prst="rect">
                      <a:avLst/>
                    </a:prstGeom>
                    <a:ln>
                      <a:noFill/>
                    </a:ln>
                    <a:effectLst>
                      <a:outerShdw blurRad="190500" algn="tl" rotWithShape="0">
                        <a:srgbClr val="000000">
                          <a:alpha val="70000"/>
                        </a:srgbClr>
                      </a:outerShdw>
                    </a:effectLst>
                  </pic:spPr>
                </pic:pic>
              </a:graphicData>
            </a:graphic>
          </wp:inline>
        </w:drawing>
      </w:r>
    </w:p>
    <w:p w14:paraId="777595FA" w14:textId="755A96F7" w:rsidR="004D25DA" w:rsidRDefault="004D25DA" w:rsidP="004D25DA">
      <w:r>
        <w:br w:type="page"/>
      </w:r>
    </w:p>
    <w:p w14:paraId="75079C97" w14:textId="77777777" w:rsidR="004D25DA" w:rsidRDefault="004D25DA" w:rsidP="004D25DA">
      <w:pPr>
        <w:spacing w:line="240" w:lineRule="auto"/>
        <w:rPr>
          <w:sz w:val="24"/>
          <w:szCs w:val="24"/>
        </w:rPr>
      </w:pPr>
    </w:p>
    <w:p w14:paraId="400F47F7" w14:textId="66980229" w:rsidR="004D25DA" w:rsidRDefault="009746DE" w:rsidP="004D25DA">
      <w:pPr>
        <w:pStyle w:val="Heading2"/>
      </w:pPr>
      <w:bookmarkStart w:id="72" w:name="_Toc57711745"/>
      <w:r>
        <w:t>Paragon for Brokers (P4B) Dashboard change</w:t>
      </w:r>
      <w:bookmarkEnd w:id="72"/>
    </w:p>
    <w:p w14:paraId="50B04239" w14:textId="0D38D65A" w:rsidR="00D95B28" w:rsidRDefault="004D25DA" w:rsidP="002A63F3">
      <w:pPr>
        <w:pStyle w:val="Heading3"/>
      </w:pPr>
      <w:r>
        <w:t>Action Item: N/A</w:t>
      </w:r>
    </w:p>
    <w:p w14:paraId="6D1FF912" w14:textId="7A65E361" w:rsidR="002A63F3" w:rsidRDefault="009746DE" w:rsidP="002A63F3">
      <w:r>
        <w:t>The My Affiliates link has b</w:t>
      </w:r>
      <w:r w:rsidR="009C5AC5">
        <w:t>e</w:t>
      </w:r>
      <w:r>
        <w:t>en added to the Paragon for Brokers (P4B) dashboard. This link has the same functionality of Preferences/My Affiliates. It has been added to the P4B dashboard to highlight the broker added affiliates.</w:t>
      </w:r>
    </w:p>
    <w:p w14:paraId="12D8CFFC" w14:textId="108AEEC2" w:rsidR="009746DE" w:rsidRDefault="009746DE" w:rsidP="002A63F3">
      <w:pPr>
        <w:rPr>
          <w:b/>
          <w:bCs/>
        </w:rPr>
      </w:pPr>
      <w:r>
        <w:rPr>
          <w:noProof/>
        </w:rPr>
        <mc:AlternateContent>
          <mc:Choice Requires="wps">
            <w:drawing>
              <wp:anchor distT="0" distB="0" distL="114300" distR="114300" simplePos="0" relativeHeight="251719680" behindDoc="0" locked="0" layoutInCell="1" allowOverlap="1" wp14:anchorId="55AC0F0D" wp14:editId="4DDEE94A">
                <wp:simplePos x="0" y="0"/>
                <wp:positionH relativeFrom="column">
                  <wp:posOffset>947058</wp:posOffset>
                </wp:positionH>
                <wp:positionV relativeFrom="paragraph">
                  <wp:posOffset>2126796</wp:posOffset>
                </wp:positionV>
                <wp:extent cx="977900" cy="266700"/>
                <wp:effectExtent l="19050" t="38100" r="12700" b="57150"/>
                <wp:wrapNone/>
                <wp:docPr id="87" name="Arrow: Right 87"/>
                <wp:cNvGraphicFramePr/>
                <a:graphic xmlns:a="http://schemas.openxmlformats.org/drawingml/2006/main">
                  <a:graphicData uri="http://schemas.microsoft.com/office/word/2010/wordprocessingShape">
                    <wps:wsp>
                      <wps:cNvSpPr/>
                      <wps:spPr>
                        <a:xfrm rot="10800000">
                          <a:off x="0" y="0"/>
                          <a:ext cx="977900" cy="266700"/>
                        </a:xfrm>
                        <a:prstGeom prst="rightArrow">
                          <a:avLst>
                            <a:gd name="adj1" fmla="val 50000"/>
                            <a:gd name="adj2" fmla="val 2837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B7FC9B" id="Arrow: Right 87" o:spid="_x0000_s1026" type="#_x0000_t13" style="position:absolute;margin-left:74.55pt;margin-top:167.45pt;width:77pt;height:21pt;rotation:180;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" adj="19928" fillcolor="red" strokecolor="#41719c" strokeweight="1pt"/>
            </w:pict>
          </mc:Fallback>
        </mc:AlternateContent>
      </w:r>
      <w:r>
        <w:rPr>
          <w:noProof/>
        </w:rPr>
        <w:drawing>
          <wp:inline distT="0" distB="0" distL="0" distR="0" wp14:anchorId="18BF84D8" wp14:editId="726D3CDA">
            <wp:extent cx="5486400" cy="3279531"/>
            <wp:effectExtent l="190500" t="190500" r="190500" b="1879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09559" cy="3293375"/>
                    </a:xfrm>
                    <a:prstGeom prst="rect">
                      <a:avLst/>
                    </a:prstGeom>
                    <a:ln>
                      <a:noFill/>
                    </a:ln>
                    <a:effectLst>
                      <a:outerShdw blurRad="190500" algn="tl" rotWithShape="0">
                        <a:srgbClr val="000000">
                          <a:alpha val="70000"/>
                        </a:srgbClr>
                      </a:outerShdw>
                    </a:effectLst>
                  </pic:spPr>
                </pic:pic>
              </a:graphicData>
            </a:graphic>
          </wp:inline>
        </w:drawing>
      </w:r>
    </w:p>
    <w:p w14:paraId="3CF64851" w14:textId="15A53CCA" w:rsidR="004250CB" w:rsidRDefault="004250CB" w:rsidP="002A63F3">
      <w:pPr>
        <w:rPr>
          <w:b/>
          <w:bCs/>
        </w:rPr>
      </w:pPr>
    </w:p>
    <w:p w14:paraId="7F19C574" w14:textId="77777777" w:rsidR="004250CB" w:rsidRDefault="004250CB" w:rsidP="002A63F3">
      <w:pPr>
        <w:rPr>
          <w:b/>
          <w:bCs/>
        </w:rPr>
      </w:pPr>
    </w:p>
    <w:p w14:paraId="60D5D84B" w14:textId="1E8B34AF" w:rsidR="002A63F3" w:rsidRDefault="009746DE" w:rsidP="002A63F3">
      <w:pPr>
        <w:pStyle w:val="Heading2"/>
      </w:pPr>
      <w:bookmarkStart w:id="73" w:name="_Toc57711746"/>
      <w:bookmarkEnd w:id="59"/>
      <w:bookmarkEnd w:id="60"/>
      <w:bookmarkEnd w:id="61"/>
      <w:bookmarkEnd w:id="62"/>
      <w:bookmarkEnd w:id="63"/>
      <w:bookmarkEnd w:id="64"/>
      <w:bookmarkEnd w:id="65"/>
      <w:r>
        <w:t>Preferences - Ability to Suppress a Connected Affiliate</w:t>
      </w:r>
      <w:r w:rsidR="00D4123E">
        <w:t>’</w:t>
      </w:r>
      <w:r>
        <w:t>s Branding Block</w:t>
      </w:r>
      <w:bookmarkEnd w:id="73"/>
    </w:p>
    <w:p w14:paraId="06D7A9EA" w14:textId="037B6254" w:rsidR="002A63F3" w:rsidRDefault="002A63F3" w:rsidP="002A63F3">
      <w:pPr>
        <w:pStyle w:val="Heading3"/>
      </w:pPr>
      <w:r>
        <w:t>Action Item: N/A</w:t>
      </w:r>
    </w:p>
    <w:p w14:paraId="28E8D258" w14:textId="7C87011A" w:rsidR="009746DE" w:rsidRDefault="009746DE" w:rsidP="009746DE">
      <w:r>
        <w:t>Agents will have the ability to suppress a connected affiliate’s branding block from appearing in Collaboration Center. Now, when an agent suppresses an affiliate from appearing in Collab Center, the affiliate will also NOT display in the Collab Center emails that are sent.</w:t>
      </w:r>
    </w:p>
    <w:p w14:paraId="04173261" w14:textId="77777777" w:rsidR="004250CB" w:rsidRDefault="004250CB">
      <w:r>
        <w:br w:type="page"/>
      </w:r>
    </w:p>
    <w:p w14:paraId="053F7977" w14:textId="7D4A3272" w:rsidR="006122DD" w:rsidRDefault="009746DE" w:rsidP="006122DD">
      <w:pPr>
        <w:pStyle w:val="Heading2"/>
      </w:pPr>
      <w:bookmarkStart w:id="74" w:name="_Toc57711747"/>
      <w:r>
        <w:lastRenderedPageBreak/>
        <w:t xml:space="preserve">Preferences </w:t>
      </w:r>
      <w:r w:rsidR="00141F94">
        <w:t>–</w:t>
      </w:r>
      <w:r>
        <w:t xml:space="preserve"> </w:t>
      </w:r>
      <w:r w:rsidR="00141F94">
        <w:t>Notification Options</w:t>
      </w:r>
      <w:bookmarkEnd w:id="74"/>
    </w:p>
    <w:p w14:paraId="6F2382B9" w14:textId="78060ED2" w:rsidR="006122DD" w:rsidRDefault="006122DD" w:rsidP="006122DD">
      <w:pPr>
        <w:pStyle w:val="Heading3"/>
      </w:pPr>
      <w:r>
        <w:t>Action Item: N/A</w:t>
      </w:r>
    </w:p>
    <w:p w14:paraId="38C2A229" w14:textId="7AA55F15" w:rsidR="00141F94" w:rsidRDefault="00141F94" w:rsidP="00141F94">
      <w:r>
        <w:t xml:space="preserve">Under Preference/Affiliate </w:t>
      </w:r>
      <w:r w:rsidR="009F6E83">
        <w:t>Connect, the</w:t>
      </w:r>
      <w:r>
        <w:t xml:space="preserve"> label for “Seller Activity” has been changed to “Listing Activity” to better reflect the notifications that are sent.  Affiliate Connect sends notifications to the affiliate based on listing activity, not sellers.</w:t>
      </w:r>
    </w:p>
    <w:p w14:paraId="78465A11" w14:textId="52B4319E" w:rsidR="00141F94" w:rsidRDefault="00141F94" w:rsidP="00141F94">
      <w:r>
        <w:rPr>
          <w:noProof/>
        </w:rPr>
        <w:drawing>
          <wp:inline distT="0" distB="0" distL="0" distR="0" wp14:anchorId="43E1A4DD" wp14:editId="7C3CAE04">
            <wp:extent cx="5577911" cy="4467097"/>
            <wp:effectExtent l="190500" t="190500" r="194310" b="1816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28203" cy="4507374"/>
                    </a:xfrm>
                    <a:prstGeom prst="rect">
                      <a:avLst/>
                    </a:prstGeom>
                    <a:ln>
                      <a:noFill/>
                    </a:ln>
                    <a:effectLst>
                      <a:outerShdw blurRad="190500" algn="tl" rotWithShape="0">
                        <a:srgbClr val="000000">
                          <a:alpha val="70000"/>
                        </a:srgbClr>
                      </a:outerShdw>
                    </a:effectLst>
                  </pic:spPr>
                </pic:pic>
              </a:graphicData>
            </a:graphic>
          </wp:inline>
        </w:drawing>
      </w:r>
    </w:p>
    <w:p w14:paraId="65E05655" w14:textId="6A5CF635" w:rsidR="00B51705" w:rsidRDefault="00B51705" w:rsidP="00141F94"/>
    <w:p w14:paraId="0B5E4EB6" w14:textId="158C0EDC" w:rsidR="00B51705" w:rsidRDefault="00B51705" w:rsidP="00141F94"/>
    <w:p w14:paraId="3922D687" w14:textId="6C150BC5" w:rsidR="00B51705" w:rsidRDefault="00B51705" w:rsidP="00141F94"/>
    <w:p w14:paraId="7E717B06" w14:textId="6A064AD9" w:rsidR="00B51705" w:rsidRDefault="00B51705" w:rsidP="00141F94"/>
    <w:p w14:paraId="0E7252A8" w14:textId="563E0F9F" w:rsidR="00B51705" w:rsidRDefault="00B51705" w:rsidP="00141F94"/>
    <w:p w14:paraId="25EA37AE" w14:textId="0BF6AD10" w:rsidR="00B51705" w:rsidRDefault="00B51705" w:rsidP="00141F94"/>
    <w:p w14:paraId="115A0014" w14:textId="77777777" w:rsidR="00B51705" w:rsidRDefault="00B51705" w:rsidP="00141F94"/>
    <w:p w14:paraId="1E5DAD19" w14:textId="60E2AC86" w:rsidR="004250CB" w:rsidRDefault="004250CB" w:rsidP="004250CB">
      <w:pPr>
        <w:pStyle w:val="Heading2"/>
      </w:pPr>
      <w:bookmarkStart w:id="75" w:name="_Toc57711748"/>
      <w:r>
        <w:lastRenderedPageBreak/>
        <w:t>Search Screen – Office City/State</w:t>
      </w:r>
      <w:bookmarkEnd w:id="75"/>
    </w:p>
    <w:p w14:paraId="0AC65899" w14:textId="77777777" w:rsidR="004250CB" w:rsidRDefault="004250CB" w:rsidP="004250CB">
      <w:pPr>
        <w:pStyle w:val="Heading3"/>
      </w:pPr>
      <w:r>
        <w:t>Action Item: N/A</w:t>
      </w:r>
    </w:p>
    <w:p w14:paraId="127D6885" w14:textId="0E0B45DA" w:rsidR="004250CB" w:rsidRDefault="004250CB" w:rsidP="004250CB">
      <w:r>
        <w:t xml:space="preserve">To accommodate MLSs that may have affiliate offices in multiple states, the state abbreviation has been added to the city name under </w:t>
      </w:r>
      <w:r w:rsidR="00D4123E">
        <w:t xml:space="preserve">the </w:t>
      </w:r>
      <w:r>
        <w:t>Office City filter in Affiliate Search.</w:t>
      </w:r>
    </w:p>
    <w:p w14:paraId="7C4D3B6E" w14:textId="725CF994" w:rsidR="0092472F" w:rsidRDefault="004250CB" w:rsidP="00210642">
      <w:r>
        <w:rPr>
          <w:noProof/>
        </w:rPr>
        <mc:AlternateContent>
          <mc:Choice Requires="wps">
            <w:drawing>
              <wp:anchor distT="0" distB="0" distL="114300" distR="114300" simplePos="0" relativeHeight="251727872" behindDoc="0" locked="0" layoutInCell="1" allowOverlap="1" wp14:anchorId="0DAFE4F6" wp14:editId="2EB982C8">
                <wp:simplePos x="0" y="0"/>
                <wp:positionH relativeFrom="column">
                  <wp:posOffset>980757</wp:posOffset>
                </wp:positionH>
                <wp:positionV relativeFrom="paragraph">
                  <wp:posOffset>132081</wp:posOffset>
                </wp:positionV>
                <wp:extent cx="502918" cy="236220"/>
                <wp:effectExtent l="0" t="317" r="49847" b="30798"/>
                <wp:wrapNone/>
                <wp:docPr id="103" name="Arrow: Right 103"/>
                <wp:cNvGraphicFramePr/>
                <a:graphic xmlns:a="http://schemas.openxmlformats.org/drawingml/2006/main">
                  <a:graphicData uri="http://schemas.microsoft.com/office/word/2010/wordprocessingShape">
                    <wps:wsp>
                      <wps:cNvSpPr/>
                      <wps:spPr>
                        <a:xfrm rot="5400000">
                          <a:off x="0" y="0"/>
                          <a:ext cx="502918" cy="236220"/>
                        </a:xfrm>
                        <a:prstGeom prst="rightArrow">
                          <a:avLst>
                            <a:gd name="adj1" fmla="val 50000"/>
                            <a:gd name="adj2" fmla="val 2837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ABDFD" id="Arrow: Right 103" o:spid="_x0000_s1026" type="#_x0000_t13" style="position:absolute;margin-left:77.2pt;margin-top:10.4pt;width:39.6pt;height:18.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" adj="18721" fillcolor="red" strokecolor="#41719c" strokeweight="1pt"/>
            </w:pict>
          </mc:Fallback>
        </mc:AlternateContent>
      </w:r>
      <w:r>
        <w:rPr>
          <w:noProof/>
        </w:rPr>
        <w:drawing>
          <wp:inline distT="0" distB="0" distL="0" distR="0" wp14:anchorId="5CE3B156" wp14:editId="0BA9C9A3">
            <wp:extent cx="4600575" cy="2344032"/>
            <wp:effectExtent l="190500" t="190500" r="180975" b="1898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611763" cy="2349733"/>
                    </a:xfrm>
                    <a:prstGeom prst="rect">
                      <a:avLst/>
                    </a:prstGeom>
                    <a:ln>
                      <a:noFill/>
                    </a:ln>
                    <a:effectLst>
                      <a:outerShdw blurRad="190500" algn="tl" rotWithShape="0">
                        <a:srgbClr val="000000">
                          <a:alpha val="70000"/>
                        </a:srgbClr>
                      </a:outerShdw>
                    </a:effectLst>
                  </pic:spPr>
                </pic:pic>
              </a:graphicData>
            </a:graphic>
          </wp:inline>
        </w:drawing>
      </w:r>
    </w:p>
    <w:sectPr w:rsidR="0092472F" w:rsidSect="00796394">
      <w:headerReference w:type="even" r:id="rId124"/>
      <w:headerReference w:type="default" r:id="rId125"/>
      <w:footerReference w:type="even" r:id="rId126"/>
      <w:footerReference w:type="default" r:id="rId127"/>
      <w:headerReference w:type="first" r:id="rId128"/>
      <w:footerReference w:type="first" r:id="rId1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90AD4" w14:textId="77777777" w:rsidR="00FD6D54" w:rsidRDefault="00FD6D54" w:rsidP="00796394">
      <w:pPr>
        <w:spacing w:after="0" w:line="240" w:lineRule="auto"/>
      </w:pPr>
      <w:r>
        <w:separator/>
      </w:r>
    </w:p>
  </w:endnote>
  <w:endnote w:type="continuationSeparator" w:id="0">
    <w:p w14:paraId="51B2A1D3" w14:textId="77777777" w:rsidR="00FD6D54" w:rsidRDefault="00FD6D54"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70FAD" w14:textId="77777777" w:rsidR="00B31C77" w:rsidRDefault="00B31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CC52" w14:textId="5E4C5891" w:rsidR="00B31C77" w:rsidRPr="00BD0318" w:rsidRDefault="00B31C77"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 xml:space="preserve">Paragon v5.80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4E4FB5">
      <w:rPr>
        <w:rFonts w:cs="Calibri"/>
        <w:noProof/>
        <w:sz w:val="16"/>
        <w:szCs w:val="16"/>
      </w:rPr>
      <w:t>12/1/2020</w:t>
    </w:r>
    <w:r w:rsidRPr="00BD0318">
      <w:rPr>
        <w:rFonts w:cs="Calibri"/>
        <w:sz w:val="16"/>
        <w:szCs w:val="16"/>
      </w:rPr>
      <w:fldChar w:fldCharType="end"/>
    </w:r>
  </w:p>
  <w:p w14:paraId="2A5D23E8" w14:textId="77777777" w:rsidR="00B31C77" w:rsidRPr="00796394" w:rsidRDefault="00B31C77"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FD50" w14:textId="77777777" w:rsidR="00B31C77" w:rsidRDefault="00B31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A0368" w14:textId="77777777" w:rsidR="00FD6D54" w:rsidRDefault="00FD6D54" w:rsidP="00796394">
      <w:pPr>
        <w:spacing w:after="0" w:line="240" w:lineRule="auto"/>
      </w:pPr>
      <w:r>
        <w:separator/>
      </w:r>
    </w:p>
  </w:footnote>
  <w:footnote w:type="continuationSeparator" w:id="0">
    <w:p w14:paraId="1093AB61" w14:textId="77777777" w:rsidR="00FD6D54" w:rsidRDefault="00FD6D54" w:rsidP="00796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B71E" w14:textId="77777777" w:rsidR="00B31C77" w:rsidRDefault="00B31C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C543" w14:textId="4640AE3C" w:rsidR="00B31C77" w:rsidRPr="00796394" w:rsidRDefault="00B31C77" w:rsidP="005D269C">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5.80</w:t>
    </w:r>
    <w:r w:rsidRPr="00796394">
      <w:rPr>
        <w:b/>
        <w:sz w:val="32"/>
      </w:rPr>
      <w:t xml:space="preserve"> Release Enhancements</w:t>
    </w:r>
  </w:p>
  <w:p w14:paraId="31358CAC" w14:textId="77777777" w:rsidR="00B31C77" w:rsidRDefault="00B31C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53BD" w14:textId="77777777" w:rsidR="00B31C77" w:rsidRDefault="00B31C77">
    <w:pPr>
      <w:pStyle w:val="Header"/>
    </w:pPr>
    <w:r>
      <w:rPr>
        <w:noProof/>
      </w:rPr>
      <w:drawing>
        <wp:anchor distT="0" distB="0" distL="114300" distR="114300" simplePos="0" relativeHeight="251660288"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23679"/>
    <w:multiLevelType w:val="multilevel"/>
    <w:tmpl w:val="F81E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12C12"/>
    <w:multiLevelType w:val="multilevel"/>
    <w:tmpl w:val="EA64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C25A0A"/>
    <w:multiLevelType w:val="multilevel"/>
    <w:tmpl w:val="117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2"/>
  </w:num>
  <w:num w:numId="4">
    <w:abstractNumId w:val="2"/>
  </w:num>
  <w:num w:numId="5">
    <w:abstractNumId w:val="13"/>
  </w:num>
  <w:num w:numId="6">
    <w:abstractNumId w:val="11"/>
  </w:num>
  <w:num w:numId="7">
    <w:abstractNumId w:val="0"/>
  </w:num>
  <w:num w:numId="8">
    <w:abstractNumId w:val="4"/>
  </w:num>
  <w:num w:numId="9">
    <w:abstractNumId w:val="14"/>
  </w:num>
  <w:num w:numId="10">
    <w:abstractNumId w:val="5"/>
  </w:num>
  <w:num w:numId="11">
    <w:abstractNumId w:val="7"/>
  </w:num>
  <w:num w:numId="12">
    <w:abstractNumId w:val="6"/>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81D"/>
    <w:rsid w:val="0000297B"/>
    <w:rsid w:val="000105CC"/>
    <w:rsid w:val="00020928"/>
    <w:rsid w:val="00030393"/>
    <w:rsid w:val="00034EA2"/>
    <w:rsid w:val="00040C2E"/>
    <w:rsid w:val="000432BF"/>
    <w:rsid w:val="00044A8C"/>
    <w:rsid w:val="00053A9D"/>
    <w:rsid w:val="00054600"/>
    <w:rsid w:val="0005784F"/>
    <w:rsid w:val="00070857"/>
    <w:rsid w:val="000711B5"/>
    <w:rsid w:val="000911EC"/>
    <w:rsid w:val="000A44E2"/>
    <w:rsid w:val="000A684A"/>
    <w:rsid w:val="000B05DB"/>
    <w:rsid w:val="000C1B08"/>
    <w:rsid w:val="000D7791"/>
    <w:rsid w:val="000E541D"/>
    <w:rsid w:val="000F6D56"/>
    <w:rsid w:val="00105F9D"/>
    <w:rsid w:val="001062A7"/>
    <w:rsid w:val="00110FF7"/>
    <w:rsid w:val="0011542F"/>
    <w:rsid w:val="00115FA0"/>
    <w:rsid w:val="001211E5"/>
    <w:rsid w:val="001240A2"/>
    <w:rsid w:val="00124E6B"/>
    <w:rsid w:val="00124F02"/>
    <w:rsid w:val="00125F4E"/>
    <w:rsid w:val="00141F94"/>
    <w:rsid w:val="00143332"/>
    <w:rsid w:val="00152CC0"/>
    <w:rsid w:val="00157DA2"/>
    <w:rsid w:val="00165DB8"/>
    <w:rsid w:val="00172D65"/>
    <w:rsid w:val="00176EE4"/>
    <w:rsid w:val="00190A25"/>
    <w:rsid w:val="001A2B1C"/>
    <w:rsid w:val="001A55A0"/>
    <w:rsid w:val="001A73C1"/>
    <w:rsid w:val="001B261C"/>
    <w:rsid w:val="001B314B"/>
    <w:rsid w:val="001B7F96"/>
    <w:rsid w:val="001C2077"/>
    <w:rsid w:val="001D4CAB"/>
    <w:rsid w:val="001D70CD"/>
    <w:rsid w:val="001E4AA6"/>
    <w:rsid w:val="001F1989"/>
    <w:rsid w:val="001F6318"/>
    <w:rsid w:val="00210642"/>
    <w:rsid w:val="00220930"/>
    <w:rsid w:val="00223B1A"/>
    <w:rsid w:val="00231B39"/>
    <w:rsid w:val="00240DFC"/>
    <w:rsid w:val="00244B84"/>
    <w:rsid w:val="0028072E"/>
    <w:rsid w:val="00284558"/>
    <w:rsid w:val="002A0118"/>
    <w:rsid w:val="002A3678"/>
    <w:rsid w:val="002A61AC"/>
    <w:rsid w:val="002A63F3"/>
    <w:rsid w:val="002A7728"/>
    <w:rsid w:val="002B0F69"/>
    <w:rsid w:val="002B6A6D"/>
    <w:rsid w:val="002C30B7"/>
    <w:rsid w:val="002D33A7"/>
    <w:rsid w:val="002E0D2B"/>
    <w:rsid w:val="002E661A"/>
    <w:rsid w:val="003062B3"/>
    <w:rsid w:val="00310B9B"/>
    <w:rsid w:val="00334BA7"/>
    <w:rsid w:val="00334CE3"/>
    <w:rsid w:val="00335509"/>
    <w:rsid w:val="00343C06"/>
    <w:rsid w:val="00344F16"/>
    <w:rsid w:val="00345CBF"/>
    <w:rsid w:val="00350E02"/>
    <w:rsid w:val="00352E6B"/>
    <w:rsid w:val="00353624"/>
    <w:rsid w:val="0035488B"/>
    <w:rsid w:val="00356BEF"/>
    <w:rsid w:val="00363A20"/>
    <w:rsid w:val="00386553"/>
    <w:rsid w:val="00395B74"/>
    <w:rsid w:val="00396FD9"/>
    <w:rsid w:val="003B319A"/>
    <w:rsid w:val="003C0F51"/>
    <w:rsid w:val="003C5C75"/>
    <w:rsid w:val="003D10F4"/>
    <w:rsid w:val="003D38FF"/>
    <w:rsid w:val="003D7149"/>
    <w:rsid w:val="003D7FB0"/>
    <w:rsid w:val="003F146E"/>
    <w:rsid w:val="00405878"/>
    <w:rsid w:val="00405B5A"/>
    <w:rsid w:val="004127FA"/>
    <w:rsid w:val="004230AE"/>
    <w:rsid w:val="004250CB"/>
    <w:rsid w:val="00444C0F"/>
    <w:rsid w:val="00452703"/>
    <w:rsid w:val="00455E71"/>
    <w:rsid w:val="00470E33"/>
    <w:rsid w:val="00472880"/>
    <w:rsid w:val="004867E3"/>
    <w:rsid w:val="004A15A6"/>
    <w:rsid w:val="004B4F45"/>
    <w:rsid w:val="004D0FD6"/>
    <w:rsid w:val="004D25DA"/>
    <w:rsid w:val="004D6BD3"/>
    <w:rsid w:val="004D77DB"/>
    <w:rsid w:val="004E06C7"/>
    <w:rsid w:val="004E35CB"/>
    <w:rsid w:val="004E4FB5"/>
    <w:rsid w:val="004E7DEC"/>
    <w:rsid w:val="004F1981"/>
    <w:rsid w:val="004F3B2D"/>
    <w:rsid w:val="0050721D"/>
    <w:rsid w:val="00526222"/>
    <w:rsid w:val="00527CC5"/>
    <w:rsid w:val="005426D2"/>
    <w:rsid w:val="00543E06"/>
    <w:rsid w:val="00545915"/>
    <w:rsid w:val="00545DA9"/>
    <w:rsid w:val="00547317"/>
    <w:rsid w:val="0055644C"/>
    <w:rsid w:val="00565E78"/>
    <w:rsid w:val="00570724"/>
    <w:rsid w:val="00577C87"/>
    <w:rsid w:val="005A0417"/>
    <w:rsid w:val="005A46F0"/>
    <w:rsid w:val="005B0CD8"/>
    <w:rsid w:val="005C04E7"/>
    <w:rsid w:val="005D269C"/>
    <w:rsid w:val="005D71B9"/>
    <w:rsid w:val="005F2FF4"/>
    <w:rsid w:val="005F39D7"/>
    <w:rsid w:val="006122DD"/>
    <w:rsid w:val="0061514D"/>
    <w:rsid w:val="00630E9C"/>
    <w:rsid w:val="006313FC"/>
    <w:rsid w:val="00632AC8"/>
    <w:rsid w:val="00637987"/>
    <w:rsid w:val="00641171"/>
    <w:rsid w:val="0064539E"/>
    <w:rsid w:val="00645DEF"/>
    <w:rsid w:val="006557EF"/>
    <w:rsid w:val="00671044"/>
    <w:rsid w:val="00671EDA"/>
    <w:rsid w:val="00697951"/>
    <w:rsid w:val="006A1D0B"/>
    <w:rsid w:val="006B10E2"/>
    <w:rsid w:val="006B2A4E"/>
    <w:rsid w:val="006C11E5"/>
    <w:rsid w:val="006C1FEF"/>
    <w:rsid w:val="006C40BA"/>
    <w:rsid w:val="006C74DB"/>
    <w:rsid w:val="006D0CFA"/>
    <w:rsid w:val="006E03AA"/>
    <w:rsid w:val="006E410C"/>
    <w:rsid w:val="00720E54"/>
    <w:rsid w:val="00722C44"/>
    <w:rsid w:val="0073413D"/>
    <w:rsid w:val="00755450"/>
    <w:rsid w:val="00763268"/>
    <w:rsid w:val="0076670B"/>
    <w:rsid w:val="00770CF2"/>
    <w:rsid w:val="00771438"/>
    <w:rsid w:val="0077476E"/>
    <w:rsid w:val="00774F09"/>
    <w:rsid w:val="007852EB"/>
    <w:rsid w:val="00796394"/>
    <w:rsid w:val="00796FA2"/>
    <w:rsid w:val="007A40BF"/>
    <w:rsid w:val="007A7A42"/>
    <w:rsid w:val="007B1E87"/>
    <w:rsid w:val="007B491A"/>
    <w:rsid w:val="007C0C1E"/>
    <w:rsid w:val="007D3D2F"/>
    <w:rsid w:val="007F339F"/>
    <w:rsid w:val="007F3E2F"/>
    <w:rsid w:val="007F43F5"/>
    <w:rsid w:val="00811432"/>
    <w:rsid w:val="00813CC3"/>
    <w:rsid w:val="00814933"/>
    <w:rsid w:val="0082257E"/>
    <w:rsid w:val="00834467"/>
    <w:rsid w:val="0086255F"/>
    <w:rsid w:val="00867C73"/>
    <w:rsid w:val="00884385"/>
    <w:rsid w:val="008B2775"/>
    <w:rsid w:val="008B7F6C"/>
    <w:rsid w:val="008E09ED"/>
    <w:rsid w:val="008E2FFA"/>
    <w:rsid w:val="008E55FE"/>
    <w:rsid w:val="008E6AF6"/>
    <w:rsid w:val="008F6907"/>
    <w:rsid w:val="00902717"/>
    <w:rsid w:val="00911A64"/>
    <w:rsid w:val="0092472F"/>
    <w:rsid w:val="00925C88"/>
    <w:rsid w:val="0092656B"/>
    <w:rsid w:val="00935876"/>
    <w:rsid w:val="00940A62"/>
    <w:rsid w:val="009420BB"/>
    <w:rsid w:val="009672AA"/>
    <w:rsid w:val="009743FD"/>
    <w:rsid w:val="009746DE"/>
    <w:rsid w:val="009801F4"/>
    <w:rsid w:val="0098286E"/>
    <w:rsid w:val="00986469"/>
    <w:rsid w:val="009877C1"/>
    <w:rsid w:val="009958A8"/>
    <w:rsid w:val="009B05D0"/>
    <w:rsid w:val="009B0982"/>
    <w:rsid w:val="009B2577"/>
    <w:rsid w:val="009B5C91"/>
    <w:rsid w:val="009C2FB6"/>
    <w:rsid w:val="009C5AC5"/>
    <w:rsid w:val="009E73E8"/>
    <w:rsid w:val="009F0132"/>
    <w:rsid w:val="009F6E83"/>
    <w:rsid w:val="00A001F9"/>
    <w:rsid w:val="00A006BD"/>
    <w:rsid w:val="00A10F08"/>
    <w:rsid w:val="00A12B34"/>
    <w:rsid w:val="00A15B37"/>
    <w:rsid w:val="00A26CD2"/>
    <w:rsid w:val="00A372C4"/>
    <w:rsid w:val="00A40524"/>
    <w:rsid w:val="00A42EC9"/>
    <w:rsid w:val="00A47B3E"/>
    <w:rsid w:val="00A5538B"/>
    <w:rsid w:val="00A64B93"/>
    <w:rsid w:val="00A71375"/>
    <w:rsid w:val="00A72909"/>
    <w:rsid w:val="00A7298B"/>
    <w:rsid w:val="00A80CEE"/>
    <w:rsid w:val="00A92835"/>
    <w:rsid w:val="00A95E1D"/>
    <w:rsid w:val="00AB1931"/>
    <w:rsid w:val="00AB48D7"/>
    <w:rsid w:val="00AB6E31"/>
    <w:rsid w:val="00AC1A2A"/>
    <w:rsid w:val="00AC4FA9"/>
    <w:rsid w:val="00AF34B5"/>
    <w:rsid w:val="00B01C0B"/>
    <w:rsid w:val="00B03767"/>
    <w:rsid w:val="00B038F4"/>
    <w:rsid w:val="00B128E3"/>
    <w:rsid w:val="00B31C77"/>
    <w:rsid w:val="00B3576E"/>
    <w:rsid w:val="00B51705"/>
    <w:rsid w:val="00B65AC3"/>
    <w:rsid w:val="00B717D3"/>
    <w:rsid w:val="00B8616B"/>
    <w:rsid w:val="00B940C1"/>
    <w:rsid w:val="00BA330E"/>
    <w:rsid w:val="00BB0E79"/>
    <w:rsid w:val="00BB6E4C"/>
    <w:rsid w:val="00BC3A3B"/>
    <w:rsid w:val="00BD1FB5"/>
    <w:rsid w:val="00BD23C3"/>
    <w:rsid w:val="00BD37DB"/>
    <w:rsid w:val="00BE14E9"/>
    <w:rsid w:val="00BE6FB2"/>
    <w:rsid w:val="00BF17DE"/>
    <w:rsid w:val="00BF3EDA"/>
    <w:rsid w:val="00BF4A32"/>
    <w:rsid w:val="00BF4EA8"/>
    <w:rsid w:val="00BF7FFC"/>
    <w:rsid w:val="00C212F8"/>
    <w:rsid w:val="00C27D7B"/>
    <w:rsid w:val="00C40347"/>
    <w:rsid w:val="00C4467D"/>
    <w:rsid w:val="00C60B0B"/>
    <w:rsid w:val="00C7420C"/>
    <w:rsid w:val="00C75225"/>
    <w:rsid w:val="00CA6A7A"/>
    <w:rsid w:val="00CB26DC"/>
    <w:rsid w:val="00CB28CD"/>
    <w:rsid w:val="00CB5FB6"/>
    <w:rsid w:val="00CC3618"/>
    <w:rsid w:val="00CE1301"/>
    <w:rsid w:val="00CE5838"/>
    <w:rsid w:val="00CF2AC0"/>
    <w:rsid w:val="00CF5B9F"/>
    <w:rsid w:val="00CF5CCB"/>
    <w:rsid w:val="00CF77A8"/>
    <w:rsid w:val="00D10874"/>
    <w:rsid w:val="00D119B8"/>
    <w:rsid w:val="00D14182"/>
    <w:rsid w:val="00D158FD"/>
    <w:rsid w:val="00D2266E"/>
    <w:rsid w:val="00D22F85"/>
    <w:rsid w:val="00D257A0"/>
    <w:rsid w:val="00D4123E"/>
    <w:rsid w:val="00D44B76"/>
    <w:rsid w:val="00D46519"/>
    <w:rsid w:val="00D54918"/>
    <w:rsid w:val="00D55828"/>
    <w:rsid w:val="00D7118F"/>
    <w:rsid w:val="00D7240C"/>
    <w:rsid w:val="00D73E1B"/>
    <w:rsid w:val="00D95B28"/>
    <w:rsid w:val="00D97144"/>
    <w:rsid w:val="00D97639"/>
    <w:rsid w:val="00DB4140"/>
    <w:rsid w:val="00DB588C"/>
    <w:rsid w:val="00DC17EE"/>
    <w:rsid w:val="00DD3DE2"/>
    <w:rsid w:val="00DD41D7"/>
    <w:rsid w:val="00DE78E4"/>
    <w:rsid w:val="00DF1AE0"/>
    <w:rsid w:val="00E0782C"/>
    <w:rsid w:val="00E10E1D"/>
    <w:rsid w:val="00E301CF"/>
    <w:rsid w:val="00E34E83"/>
    <w:rsid w:val="00E35E09"/>
    <w:rsid w:val="00E408D9"/>
    <w:rsid w:val="00E95D5C"/>
    <w:rsid w:val="00EA4EF7"/>
    <w:rsid w:val="00EC00AF"/>
    <w:rsid w:val="00ED01B2"/>
    <w:rsid w:val="00ED5006"/>
    <w:rsid w:val="00ED728A"/>
    <w:rsid w:val="00EE01EB"/>
    <w:rsid w:val="00EE6B14"/>
    <w:rsid w:val="00EF1EC2"/>
    <w:rsid w:val="00EF752E"/>
    <w:rsid w:val="00F0079D"/>
    <w:rsid w:val="00F10211"/>
    <w:rsid w:val="00F166E9"/>
    <w:rsid w:val="00F1748B"/>
    <w:rsid w:val="00F33C5A"/>
    <w:rsid w:val="00F429C9"/>
    <w:rsid w:val="00F5291C"/>
    <w:rsid w:val="00F62C25"/>
    <w:rsid w:val="00F73D27"/>
    <w:rsid w:val="00F8180E"/>
    <w:rsid w:val="00F9175D"/>
    <w:rsid w:val="00FA2FE8"/>
    <w:rsid w:val="00FA3537"/>
    <w:rsid w:val="00FB1F9B"/>
    <w:rsid w:val="00FB3630"/>
    <w:rsid w:val="00FD4272"/>
    <w:rsid w:val="00FD6D54"/>
    <w:rsid w:val="00FD75E2"/>
    <w:rsid w:val="00FE2130"/>
    <w:rsid w:val="00FE3293"/>
    <w:rsid w:val="00FF1733"/>
    <w:rsid w:val="00FF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323F5F92-02D6-4AC2-B1A9-BED1AFBA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4E4FB5"/>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1790080248">
              <w:marLeft w:val="0"/>
              <w:marRight w:val="0"/>
              <w:marTop w:val="0"/>
              <w:marBottom w:val="0"/>
              <w:divBdr>
                <w:top w:val="none" w:sz="0" w:space="0" w:color="auto"/>
                <w:left w:val="none" w:sz="0" w:space="0" w:color="auto"/>
                <w:bottom w:val="none" w:sz="0" w:space="0" w:color="auto"/>
                <w:right w:val="none" w:sz="0" w:space="0" w:color="auto"/>
              </w:divBdr>
            </w:div>
            <w:div w:id="30612905">
              <w:marLeft w:val="0"/>
              <w:marRight w:val="0"/>
              <w:marTop w:val="0"/>
              <w:marBottom w:val="0"/>
              <w:divBdr>
                <w:top w:val="none" w:sz="0" w:space="0" w:color="auto"/>
                <w:left w:val="none" w:sz="0" w:space="0" w:color="auto"/>
                <w:bottom w:val="none" w:sz="0" w:space="0" w:color="auto"/>
                <w:right w:val="none" w:sz="0" w:space="0" w:color="auto"/>
              </w:divBdr>
            </w:div>
          </w:divsChild>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sChild>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4.png"/><Relationship Id="rId42"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61.png"/><Relationship Id="rId16" Type="http://schemas.openxmlformats.org/officeDocument/2006/relationships/image" Target="media/image9.tmp"/><Relationship Id="rId107" Type="http://schemas.openxmlformats.org/officeDocument/2006/relationships/image" Target="media/image56.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00.png"/><Relationship Id="rId79" Type="http://schemas.openxmlformats.org/officeDocument/2006/relationships/image" Target="media/image59.png"/><Relationship Id="rId102" Type="http://schemas.openxmlformats.org/officeDocument/2006/relationships/image" Target="media/image53.png"/><Relationship Id="rId123" Type="http://schemas.openxmlformats.org/officeDocument/2006/relationships/image" Target="media/image72.pn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48.png"/><Relationship Id="rId22" Type="http://schemas.openxmlformats.org/officeDocument/2006/relationships/image" Target="media/image15.tmp"/><Relationship Id="rId43"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62.png"/><Relationship Id="rId118" Type="http://schemas.openxmlformats.org/officeDocument/2006/relationships/image" Target="media/image98.png"/><Relationship Id="rId80" Type="http://schemas.openxmlformats.org/officeDocument/2006/relationships/image" Target="media/image60.png"/><Relationship Id="rId85" Type="http://schemas.openxmlformats.org/officeDocument/2006/relationships/image" Target="media/image3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image" Target="media/image210.png"/><Relationship Id="rId59" Type="http://schemas.openxmlformats.org/officeDocument/2006/relationships/image" Target="media/image42.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23.png"/><Relationship Id="rId62" Type="http://schemas.openxmlformats.org/officeDocument/2006/relationships/image" Target="media/image45.png"/><Relationship Id="rId70" Type="http://schemas.openxmlformats.org/officeDocument/2006/relationships/image" Target="media/image35.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46.png"/><Relationship Id="rId96" Type="http://schemas.openxmlformats.org/officeDocument/2006/relationships/image" Target="media/image49.tiff"/><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130.png"/><Relationship Id="rId106" Type="http://schemas.openxmlformats.org/officeDocument/2006/relationships/image" Target="media/image54.png"/><Relationship Id="rId114" Type="http://schemas.openxmlformats.org/officeDocument/2006/relationships/image" Target="media/image65.png"/><Relationship Id="rId119" Type="http://schemas.openxmlformats.org/officeDocument/2006/relationships/image" Target="media/image99.pn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6.png"/><Relationship Id="rId60" Type="http://schemas.openxmlformats.org/officeDocument/2006/relationships/image" Target="media/image43.png"/><Relationship Id="rId65" Type="http://schemas.openxmlformats.org/officeDocument/2006/relationships/image" Target="media/image30.png"/><Relationship Id="rId81" Type="http://schemas.openxmlformats.org/officeDocument/2006/relationships/image" Target="media/image37.png"/><Relationship Id="rId86" Type="http://schemas.openxmlformats.org/officeDocument/2006/relationships/image" Target="media/image40.png"/><Relationship Id="rId94" Type="http://schemas.openxmlformats.org/officeDocument/2006/relationships/image" Target="media/image74.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1.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0.png"/><Relationship Id="rId109" Type="http://schemas.openxmlformats.org/officeDocument/2006/relationships/image" Target="media/image89.png"/><Relationship Id="rId34" Type="http://schemas.openxmlformats.org/officeDocument/2006/relationships/image" Target="media/image21.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66.pn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40.png"/><Relationship Id="rId24" Type="http://schemas.openxmlformats.org/officeDocument/2006/relationships/image" Target="media/image17.tmp"/><Relationship Id="rId40" Type="http://schemas.openxmlformats.org/officeDocument/2006/relationships/image" Target="media/image230.png"/><Relationship Id="rId45" Type="http://schemas.openxmlformats.org/officeDocument/2006/relationships/image" Target="media/image27.png"/><Relationship Id="rId66" Type="http://schemas.openxmlformats.org/officeDocument/2006/relationships/image" Target="media/image31.png"/><Relationship Id="rId87" Type="http://schemas.openxmlformats.org/officeDocument/2006/relationships/image" Target="media/image41.png"/><Relationship Id="rId110" Type="http://schemas.openxmlformats.org/officeDocument/2006/relationships/image" Target="media/image57.png"/><Relationship Id="rId115" Type="http://schemas.openxmlformats.org/officeDocument/2006/relationships/image" Target="media/image95.png"/><Relationship Id="rId131"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3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22.png"/><Relationship Id="rId100" Type="http://schemas.openxmlformats.org/officeDocument/2006/relationships/image" Target="media/image51.png"/><Relationship Id="rId105" Type="http://schemas.openxmlformats.org/officeDocument/2006/relationships/image" Target="media/image85.png"/><Relationship Id="rId126" Type="http://schemas.openxmlformats.org/officeDocument/2006/relationships/footer" Target="footer1.xml"/><Relationship Id="rId8" Type="http://schemas.openxmlformats.org/officeDocument/2006/relationships/image" Target="media/image1.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67.png"/><Relationship Id="rId3" Type="http://schemas.openxmlformats.org/officeDocument/2006/relationships/styles" Target="styles.xml"/><Relationship Id="rId67" Type="http://schemas.openxmlformats.org/officeDocument/2006/relationships/image" Target="media/image32.png"/><Relationship Id="rId116" Type="http://schemas.openxmlformats.org/officeDocument/2006/relationships/image" Target="media/image96.png"/></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s>
</file>

<file path=word/_rels/header3.xml.rels><?xml version="1.0" encoding="UTF-8" standalone="yes"?>
<Relationships xmlns="http://schemas.openxmlformats.org/package/2006/relationships"><Relationship Id="rId1"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AppData\Local\Microsoft\Windows\INetCache\Content.Outlook\G6RWT6A6\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E4CEF-2C2F-4E28-8198-32ED58D6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13</TotalTime>
  <Pages>25</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5</cp:revision>
  <cp:lastPrinted>2020-10-22T20:03:00Z</cp:lastPrinted>
  <dcterms:created xsi:type="dcterms:W3CDTF">2020-12-01T15:46:00Z</dcterms:created>
  <dcterms:modified xsi:type="dcterms:W3CDTF">2020-12-01T16:18:00Z</dcterms:modified>
</cp:coreProperties>
</file>