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513317" w14:textId="0FDFE3E5" w:rsidR="00D7240C" w:rsidRDefault="00697951" w:rsidP="004E4FB5">
      <w:pPr>
        <w:pStyle w:val="TOC1"/>
      </w:pPr>
      <w:bookmarkStart w:id="0" w:name="_Hlk61425542"/>
      <w:bookmarkStart w:id="1" w:name="_Toc23422423"/>
      <w:bookmarkStart w:id="2" w:name="_Toc23422523"/>
      <w:bookmarkStart w:id="3" w:name="_Toc23838812"/>
      <w:bookmarkStart w:id="4" w:name="_Toc24461932"/>
      <w:bookmarkStart w:id="5" w:name="_Toc24461975"/>
      <w:bookmarkStart w:id="6" w:name="_Toc24621129"/>
      <w:bookmarkStart w:id="7" w:name="_Toc24624096"/>
      <w:bookmarkStart w:id="8" w:name="_Toc24624182"/>
      <w:bookmarkStart w:id="9" w:name="_Toc29813402"/>
      <w:bookmarkStart w:id="10" w:name="_Toc29904535"/>
      <w:bookmarkStart w:id="11" w:name="_Toc29904570"/>
      <w:bookmarkEnd w:id="0"/>
      <w:r>
        <w:t>P</w:t>
      </w:r>
      <w:r w:rsidR="00796394">
        <w:t>aragon 5.</w:t>
      </w:r>
      <w:r>
        <w:t>8</w:t>
      </w:r>
      <w:r w:rsidR="0046321A">
        <w:t>1</w:t>
      </w:r>
      <w:r w:rsidR="00796394">
        <w:t xml:space="preserve"> Release Enhancements</w:t>
      </w:r>
      <w:bookmarkEnd w:id="1"/>
      <w:bookmarkEnd w:id="2"/>
      <w:bookmarkEnd w:id="3"/>
      <w:r w:rsidR="0046321A">
        <w:t xml:space="preserve"> </w:t>
      </w:r>
      <w:r w:rsidR="00DB4140">
        <w:t>(</w:t>
      </w:r>
      <w:r w:rsidR="0046321A">
        <w:t>February 2021</w:t>
      </w:r>
      <w:r w:rsidR="00DB4140">
        <w:t>)</w:t>
      </w:r>
      <w:bookmarkEnd w:id="4"/>
      <w:bookmarkEnd w:id="5"/>
      <w:bookmarkEnd w:id="6"/>
      <w:bookmarkEnd w:id="7"/>
      <w:bookmarkEnd w:id="8"/>
      <w:bookmarkEnd w:id="9"/>
      <w:bookmarkEnd w:id="10"/>
      <w:bookmarkEnd w:id="11"/>
    </w:p>
    <w:p w14:paraId="7422FB26" w14:textId="0812415C" w:rsidR="004470E3" w:rsidRDefault="00722C44">
      <w:pPr>
        <w:pStyle w:val="TOC1"/>
        <w:rPr>
          <w:rFonts w:eastAsiaTheme="minorEastAsia"/>
          <w:noProof/>
        </w:rPr>
      </w:pPr>
      <w:r>
        <w:rPr>
          <w:rFonts w:asciiTheme="majorHAnsi" w:eastAsiaTheme="majorEastAsia" w:hAnsiTheme="majorHAnsi" w:cstheme="majorBidi"/>
          <w:color w:val="FFFFFF" w:themeColor="background1"/>
          <w:sz w:val="40"/>
          <w:szCs w:val="32"/>
        </w:rPr>
        <w:fldChar w:fldCharType="begin"/>
      </w:r>
      <w:r>
        <w:instrText xml:space="preserve"> TOC \o "1-2" \h \z \u </w:instrText>
      </w:r>
      <w:r>
        <w:rPr>
          <w:rFonts w:asciiTheme="majorHAnsi" w:eastAsiaTheme="majorEastAsia" w:hAnsiTheme="majorHAnsi" w:cstheme="majorBidi"/>
          <w:color w:val="FFFFFF" w:themeColor="background1"/>
          <w:sz w:val="40"/>
          <w:szCs w:val="32"/>
        </w:rPr>
        <w:fldChar w:fldCharType="separate"/>
      </w:r>
      <w:hyperlink w:anchor="_Toc62211997" w:history="1">
        <w:r w:rsidR="004470E3" w:rsidRPr="00495C07">
          <w:rPr>
            <w:rStyle w:val="Hyperlink"/>
            <w:noProof/>
          </w:rPr>
          <w:t>Corrected Paragon Issues</w:t>
        </w:r>
        <w:r w:rsidR="004470E3">
          <w:rPr>
            <w:noProof/>
            <w:webHidden/>
          </w:rPr>
          <w:tab/>
        </w:r>
        <w:r w:rsidR="004470E3">
          <w:rPr>
            <w:noProof/>
            <w:webHidden/>
          </w:rPr>
          <w:fldChar w:fldCharType="begin"/>
        </w:r>
        <w:r w:rsidR="004470E3">
          <w:rPr>
            <w:noProof/>
            <w:webHidden/>
          </w:rPr>
          <w:instrText xml:space="preserve"> PAGEREF _Toc62211997 \h </w:instrText>
        </w:r>
        <w:r w:rsidR="004470E3">
          <w:rPr>
            <w:noProof/>
            <w:webHidden/>
          </w:rPr>
        </w:r>
        <w:r w:rsidR="004470E3">
          <w:rPr>
            <w:noProof/>
            <w:webHidden/>
          </w:rPr>
          <w:fldChar w:fldCharType="separate"/>
        </w:r>
        <w:r w:rsidR="00503278">
          <w:rPr>
            <w:noProof/>
            <w:webHidden/>
          </w:rPr>
          <w:t>2</w:t>
        </w:r>
        <w:r w:rsidR="004470E3">
          <w:rPr>
            <w:noProof/>
            <w:webHidden/>
          </w:rPr>
          <w:fldChar w:fldCharType="end"/>
        </w:r>
      </w:hyperlink>
    </w:p>
    <w:p w14:paraId="7D09C581" w14:textId="182AFA0C" w:rsidR="004470E3" w:rsidRDefault="001D5948">
      <w:pPr>
        <w:pStyle w:val="TOC1"/>
        <w:rPr>
          <w:rFonts w:eastAsiaTheme="minorEastAsia"/>
          <w:noProof/>
        </w:rPr>
      </w:pPr>
      <w:hyperlink w:anchor="_Toc62211998" w:history="1">
        <w:r w:rsidR="004470E3" w:rsidRPr="00495C07">
          <w:rPr>
            <w:rStyle w:val="Hyperlink"/>
            <w:noProof/>
          </w:rPr>
          <w:t>MLS Customizations and Administration</w:t>
        </w:r>
        <w:r w:rsidR="004470E3">
          <w:rPr>
            <w:noProof/>
            <w:webHidden/>
          </w:rPr>
          <w:tab/>
        </w:r>
        <w:r w:rsidR="004470E3">
          <w:rPr>
            <w:noProof/>
            <w:webHidden/>
          </w:rPr>
          <w:fldChar w:fldCharType="begin"/>
        </w:r>
        <w:r w:rsidR="004470E3">
          <w:rPr>
            <w:noProof/>
            <w:webHidden/>
          </w:rPr>
          <w:instrText xml:space="preserve"> PAGEREF _Toc62211998 \h </w:instrText>
        </w:r>
        <w:r w:rsidR="004470E3">
          <w:rPr>
            <w:noProof/>
            <w:webHidden/>
          </w:rPr>
        </w:r>
        <w:r w:rsidR="004470E3">
          <w:rPr>
            <w:noProof/>
            <w:webHidden/>
          </w:rPr>
          <w:fldChar w:fldCharType="separate"/>
        </w:r>
        <w:r w:rsidR="00503278">
          <w:rPr>
            <w:noProof/>
            <w:webHidden/>
          </w:rPr>
          <w:t>4</w:t>
        </w:r>
        <w:r w:rsidR="004470E3">
          <w:rPr>
            <w:noProof/>
            <w:webHidden/>
          </w:rPr>
          <w:fldChar w:fldCharType="end"/>
        </w:r>
      </w:hyperlink>
    </w:p>
    <w:p w14:paraId="7AEAEADC" w14:textId="5352F11E" w:rsidR="004470E3" w:rsidRDefault="001D5948">
      <w:pPr>
        <w:pStyle w:val="TOC2"/>
        <w:tabs>
          <w:tab w:val="right" w:leader="dot" w:pos="9350"/>
        </w:tabs>
        <w:rPr>
          <w:rFonts w:eastAsiaTheme="minorEastAsia"/>
          <w:noProof/>
        </w:rPr>
      </w:pPr>
      <w:hyperlink w:anchor="_Toc62211999" w:history="1">
        <w:r w:rsidR="004470E3" w:rsidRPr="00495C07">
          <w:rPr>
            <w:rStyle w:val="Hyperlink"/>
            <w:noProof/>
          </w:rPr>
          <w:t>Admin – Disable Off Market Status checkbox on Active statuses</w:t>
        </w:r>
        <w:r w:rsidR="004470E3">
          <w:rPr>
            <w:noProof/>
            <w:webHidden/>
          </w:rPr>
          <w:tab/>
        </w:r>
        <w:r w:rsidR="004470E3">
          <w:rPr>
            <w:noProof/>
            <w:webHidden/>
          </w:rPr>
          <w:fldChar w:fldCharType="begin"/>
        </w:r>
        <w:r w:rsidR="004470E3">
          <w:rPr>
            <w:noProof/>
            <w:webHidden/>
          </w:rPr>
          <w:instrText xml:space="preserve"> PAGEREF _Toc62211999 \h </w:instrText>
        </w:r>
        <w:r w:rsidR="004470E3">
          <w:rPr>
            <w:noProof/>
            <w:webHidden/>
          </w:rPr>
        </w:r>
        <w:r w:rsidR="004470E3">
          <w:rPr>
            <w:noProof/>
            <w:webHidden/>
          </w:rPr>
          <w:fldChar w:fldCharType="separate"/>
        </w:r>
        <w:r w:rsidR="00503278">
          <w:rPr>
            <w:noProof/>
            <w:webHidden/>
          </w:rPr>
          <w:t>4</w:t>
        </w:r>
        <w:r w:rsidR="004470E3">
          <w:rPr>
            <w:noProof/>
            <w:webHidden/>
          </w:rPr>
          <w:fldChar w:fldCharType="end"/>
        </w:r>
      </w:hyperlink>
    </w:p>
    <w:p w14:paraId="2140E3A6" w14:textId="7A86D5D9" w:rsidR="004470E3" w:rsidRDefault="001D5948">
      <w:pPr>
        <w:pStyle w:val="TOC2"/>
        <w:tabs>
          <w:tab w:val="right" w:leader="dot" w:pos="9350"/>
        </w:tabs>
        <w:rPr>
          <w:rFonts w:eastAsiaTheme="minorEastAsia"/>
          <w:noProof/>
        </w:rPr>
      </w:pPr>
      <w:hyperlink w:anchor="_Toc62212000" w:history="1">
        <w:r w:rsidR="004470E3" w:rsidRPr="00495C07">
          <w:rPr>
            <w:rStyle w:val="Hyperlink"/>
            <w:noProof/>
          </w:rPr>
          <w:t>Admin – Update to Label in Status Setup</w:t>
        </w:r>
        <w:r w:rsidR="004470E3">
          <w:rPr>
            <w:noProof/>
            <w:webHidden/>
          </w:rPr>
          <w:tab/>
        </w:r>
        <w:r w:rsidR="004470E3">
          <w:rPr>
            <w:noProof/>
            <w:webHidden/>
          </w:rPr>
          <w:fldChar w:fldCharType="begin"/>
        </w:r>
        <w:r w:rsidR="004470E3">
          <w:rPr>
            <w:noProof/>
            <w:webHidden/>
          </w:rPr>
          <w:instrText xml:space="preserve"> PAGEREF _Toc62212000 \h </w:instrText>
        </w:r>
        <w:r w:rsidR="004470E3">
          <w:rPr>
            <w:noProof/>
            <w:webHidden/>
          </w:rPr>
        </w:r>
        <w:r w:rsidR="004470E3">
          <w:rPr>
            <w:noProof/>
            <w:webHidden/>
          </w:rPr>
          <w:fldChar w:fldCharType="separate"/>
        </w:r>
        <w:r w:rsidR="00503278">
          <w:rPr>
            <w:noProof/>
            <w:webHidden/>
          </w:rPr>
          <w:t>5</w:t>
        </w:r>
        <w:r w:rsidR="004470E3">
          <w:rPr>
            <w:noProof/>
            <w:webHidden/>
          </w:rPr>
          <w:fldChar w:fldCharType="end"/>
        </w:r>
      </w:hyperlink>
    </w:p>
    <w:p w14:paraId="516A162B" w14:textId="631B1F8E" w:rsidR="004470E3" w:rsidRDefault="001D5948">
      <w:pPr>
        <w:pStyle w:val="TOC2"/>
        <w:tabs>
          <w:tab w:val="right" w:leader="dot" w:pos="9350"/>
        </w:tabs>
        <w:rPr>
          <w:rFonts w:eastAsiaTheme="minorEastAsia"/>
          <w:noProof/>
        </w:rPr>
      </w:pPr>
      <w:hyperlink w:anchor="_Toc62212001" w:history="1">
        <w:r w:rsidR="004470E3" w:rsidRPr="00495C07">
          <w:rPr>
            <w:rStyle w:val="Hyperlink"/>
            <w:noProof/>
          </w:rPr>
          <w:t>Admin - Broker Syndication</w:t>
        </w:r>
        <w:r w:rsidR="004470E3">
          <w:rPr>
            <w:noProof/>
            <w:webHidden/>
          </w:rPr>
          <w:tab/>
        </w:r>
        <w:r w:rsidR="004470E3">
          <w:rPr>
            <w:noProof/>
            <w:webHidden/>
          </w:rPr>
          <w:fldChar w:fldCharType="begin"/>
        </w:r>
        <w:r w:rsidR="004470E3">
          <w:rPr>
            <w:noProof/>
            <w:webHidden/>
          </w:rPr>
          <w:instrText xml:space="preserve"> PAGEREF _Toc62212001 \h </w:instrText>
        </w:r>
        <w:r w:rsidR="004470E3">
          <w:rPr>
            <w:noProof/>
            <w:webHidden/>
          </w:rPr>
        </w:r>
        <w:r w:rsidR="004470E3">
          <w:rPr>
            <w:noProof/>
            <w:webHidden/>
          </w:rPr>
          <w:fldChar w:fldCharType="separate"/>
        </w:r>
        <w:r w:rsidR="00503278">
          <w:rPr>
            <w:noProof/>
            <w:webHidden/>
          </w:rPr>
          <w:t>6</w:t>
        </w:r>
        <w:r w:rsidR="004470E3">
          <w:rPr>
            <w:noProof/>
            <w:webHidden/>
          </w:rPr>
          <w:fldChar w:fldCharType="end"/>
        </w:r>
      </w:hyperlink>
    </w:p>
    <w:p w14:paraId="6DE158AB" w14:textId="7FA2CF3D" w:rsidR="004470E3" w:rsidRDefault="001D5948">
      <w:pPr>
        <w:pStyle w:val="TOC2"/>
        <w:tabs>
          <w:tab w:val="right" w:leader="dot" w:pos="9350"/>
        </w:tabs>
        <w:rPr>
          <w:rFonts w:eastAsiaTheme="minorEastAsia"/>
          <w:noProof/>
        </w:rPr>
      </w:pPr>
      <w:hyperlink w:anchor="_Toc62212002" w:history="1">
        <w:r w:rsidR="004470E3" w:rsidRPr="00495C07">
          <w:rPr>
            <w:rStyle w:val="Hyperlink"/>
            <w:noProof/>
          </w:rPr>
          <w:t>Admin – Embedded Videos</w:t>
        </w:r>
        <w:r w:rsidR="004470E3">
          <w:rPr>
            <w:noProof/>
            <w:webHidden/>
          </w:rPr>
          <w:tab/>
        </w:r>
        <w:r w:rsidR="004470E3">
          <w:rPr>
            <w:noProof/>
            <w:webHidden/>
          </w:rPr>
          <w:fldChar w:fldCharType="begin"/>
        </w:r>
        <w:r w:rsidR="004470E3">
          <w:rPr>
            <w:noProof/>
            <w:webHidden/>
          </w:rPr>
          <w:instrText xml:space="preserve"> PAGEREF _Toc62212002 \h </w:instrText>
        </w:r>
        <w:r w:rsidR="004470E3">
          <w:rPr>
            <w:noProof/>
            <w:webHidden/>
          </w:rPr>
        </w:r>
        <w:r w:rsidR="004470E3">
          <w:rPr>
            <w:noProof/>
            <w:webHidden/>
          </w:rPr>
          <w:fldChar w:fldCharType="separate"/>
        </w:r>
        <w:r w:rsidR="00503278">
          <w:rPr>
            <w:noProof/>
            <w:webHidden/>
          </w:rPr>
          <w:t>7</w:t>
        </w:r>
        <w:r w:rsidR="004470E3">
          <w:rPr>
            <w:noProof/>
            <w:webHidden/>
          </w:rPr>
          <w:fldChar w:fldCharType="end"/>
        </w:r>
      </w:hyperlink>
    </w:p>
    <w:p w14:paraId="79138B48" w14:textId="16227CBD" w:rsidR="004470E3" w:rsidRDefault="001D5948">
      <w:pPr>
        <w:pStyle w:val="TOC1"/>
        <w:rPr>
          <w:rFonts w:eastAsiaTheme="minorEastAsia"/>
          <w:noProof/>
        </w:rPr>
      </w:pPr>
      <w:hyperlink w:anchor="_Toc62212003" w:history="1">
        <w:r w:rsidR="004470E3" w:rsidRPr="00495C07">
          <w:rPr>
            <w:rStyle w:val="Hyperlink"/>
            <w:noProof/>
          </w:rPr>
          <w:t>Agent Level Changes</w:t>
        </w:r>
        <w:r w:rsidR="004470E3">
          <w:rPr>
            <w:noProof/>
            <w:webHidden/>
          </w:rPr>
          <w:tab/>
        </w:r>
        <w:r w:rsidR="004470E3">
          <w:rPr>
            <w:noProof/>
            <w:webHidden/>
          </w:rPr>
          <w:fldChar w:fldCharType="begin"/>
        </w:r>
        <w:r w:rsidR="004470E3">
          <w:rPr>
            <w:noProof/>
            <w:webHidden/>
          </w:rPr>
          <w:instrText xml:space="preserve"> PAGEREF _Toc62212003 \h </w:instrText>
        </w:r>
        <w:r w:rsidR="004470E3">
          <w:rPr>
            <w:noProof/>
            <w:webHidden/>
          </w:rPr>
        </w:r>
        <w:r w:rsidR="004470E3">
          <w:rPr>
            <w:noProof/>
            <w:webHidden/>
          </w:rPr>
          <w:fldChar w:fldCharType="separate"/>
        </w:r>
        <w:r w:rsidR="00503278">
          <w:rPr>
            <w:noProof/>
            <w:webHidden/>
          </w:rPr>
          <w:t>8</w:t>
        </w:r>
        <w:r w:rsidR="004470E3">
          <w:rPr>
            <w:noProof/>
            <w:webHidden/>
          </w:rPr>
          <w:fldChar w:fldCharType="end"/>
        </w:r>
      </w:hyperlink>
    </w:p>
    <w:p w14:paraId="7DD35066" w14:textId="6D201BFE" w:rsidR="004470E3" w:rsidRDefault="001D5948">
      <w:pPr>
        <w:pStyle w:val="TOC2"/>
        <w:tabs>
          <w:tab w:val="right" w:leader="dot" w:pos="9350"/>
        </w:tabs>
        <w:rPr>
          <w:rFonts w:eastAsiaTheme="minorEastAsia"/>
          <w:noProof/>
        </w:rPr>
      </w:pPr>
      <w:hyperlink w:anchor="_Toc62212004" w:history="1">
        <w:r w:rsidR="004470E3" w:rsidRPr="00495C07">
          <w:rPr>
            <w:rStyle w:val="Hyperlink"/>
            <w:noProof/>
          </w:rPr>
          <w:t>Enhanced Access to Integrations and Paragon Tools</w:t>
        </w:r>
        <w:r w:rsidR="004470E3">
          <w:rPr>
            <w:noProof/>
            <w:webHidden/>
          </w:rPr>
          <w:tab/>
        </w:r>
        <w:r w:rsidR="004470E3">
          <w:rPr>
            <w:noProof/>
            <w:webHidden/>
          </w:rPr>
          <w:fldChar w:fldCharType="begin"/>
        </w:r>
        <w:r w:rsidR="004470E3">
          <w:rPr>
            <w:noProof/>
            <w:webHidden/>
          </w:rPr>
          <w:instrText xml:space="preserve"> PAGEREF _Toc62212004 \h </w:instrText>
        </w:r>
        <w:r w:rsidR="004470E3">
          <w:rPr>
            <w:noProof/>
            <w:webHidden/>
          </w:rPr>
        </w:r>
        <w:r w:rsidR="004470E3">
          <w:rPr>
            <w:noProof/>
            <w:webHidden/>
          </w:rPr>
          <w:fldChar w:fldCharType="separate"/>
        </w:r>
        <w:r w:rsidR="00503278">
          <w:rPr>
            <w:noProof/>
            <w:webHidden/>
          </w:rPr>
          <w:t>8</w:t>
        </w:r>
        <w:r w:rsidR="004470E3">
          <w:rPr>
            <w:noProof/>
            <w:webHidden/>
          </w:rPr>
          <w:fldChar w:fldCharType="end"/>
        </w:r>
      </w:hyperlink>
    </w:p>
    <w:p w14:paraId="2EC05403" w14:textId="16B78DF0" w:rsidR="004470E3" w:rsidRDefault="001D5948">
      <w:pPr>
        <w:pStyle w:val="TOC2"/>
        <w:tabs>
          <w:tab w:val="right" w:leader="dot" w:pos="9350"/>
        </w:tabs>
        <w:rPr>
          <w:rFonts w:eastAsiaTheme="minorEastAsia"/>
          <w:noProof/>
        </w:rPr>
      </w:pPr>
      <w:hyperlink w:anchor="_Toc62212005" w:history="1">
        <w:r w:rsidR="004470E3" w:rsidRPr="00495C07">
          <w:rPr>
            <w:rStyle w:val="Hyperlink"/>
            <w:noProof/>
          </w:rPr>
          <w:t>Prospecting – Updates to Expiring Notifications</w:t>
        </w:r>
        <w:r w:rsidR="004470E3">
          <w:rPr>
            <w:noProof/>
            <w:webHidden/>
          </w:rPr>
          <w:tab/>
        </w:r>
        <w:r w:rsidR="004470E3">
          <w:rPr>
            <w:noProof/>
            <w:webHidden/>
          </w:rPr>
          <w:fldChar w:fldCharType="begin"/>
        </w:r>
        <w:r w:rsidR="004470E3">
          <w:rPr>
            <w:noProof/>
            <w:webHidden/>
          </w:rPr>
          <w:instrText xml:space="preserve"> PAGEREF _Toc62212005 \h </w:instrText>
        </w:r>
        <w:r w:rsidR="004470E3">
          <w:rPr>
            <w:noProof/>
            <w:webHidden/>
          </w:rPr>
        </w:r>
        <w:r w:rsidR="004470E3">
          <w:rPr>
            <w:noProof/>
            <w:webHidden/>
          </w:rPr>
          <w:fldChar w:fldCharType="separate"/>
        </w:r>
        <w:r w:rsidR="00503278">
          <w:rPr>
            <w:noProof/>
            <w:webHidden/>
          </w:rPr>
          <w:t>11</w:t>
        </w:r>
        <w:r w:rsidR="004470E3">
          <w:rPr>
            <w:noProof/>
            <w:webHidden/>
          </w:rPr>
          <w:fldChar w:fldCharType="end"/>
        </w:r>
      </w:hyperlink>
    </w:p>
    <w:p w14:paraId="2363D3C7" w14:textId="419FDE6C" w:rsidR="004470E3" w:rsidRDefault="001D5948">
      <w:pPr>
        <w:pStyle w:val="TOC2"/>
        <w:tabs>
          <w:tab w:val="right" w:leader="dot" w:pos="9350"/>
        </w:tabs>
        <w:rPr>
          <w:rFonts w:eastAsiaTheme="minorEastAsia"/>
          <w:noProof/>
        </w:rPr>
      </w:pPr>
      <w:hyperlink w:anchor="_Toc62212006" w:history="1">
        <w:r w:rsidR="004470E3" w:rsidRPr="00495C07">
          <w:rPr>
            <w:rStyle w:val="Hyperlink"/>
            <w:noProof/>
          </w:rPr>
          <w:t>Prospecting –Reminder to Approve Listings for Agent Preview</w:t>
        </w:r>
        <w:r w:rsidR="004470E3">
          <w:rPr>
            <w:noProof/>
            <w:webHidden/>
          </w:rPr>
          <w:tab/>
        </w:r>
        <w:r w:rsidR="004470E3">
          <w:rPr>
            <w:noProof/>
            <w:webHidden/>
          </w:rPr>
          <w:fldChar w:fldCharType="begin"/>
        </w:r>
        <w:r w:rsidR="004470E3">
          <w:rPr>
            <w:noProof/>
            <w:webHidden/>
          </w:rPr>
          <w:instrText xml:space="preserve"> PAGEREF _Toc62212006 \h </w:instrText>
        </w:r>
        <w:r w:rsidR="004470E3">
          <w:rPr>
            <w:noProof/>
            <w:webHidden/>
          </w:rPr>
        </w:r>
        <w:r w:rsidR="004470E3">
          <w:rPr>
            <w:noProof/>
            <w:webHidden/>
          </w:rPr>
          <w:fldChar w:fldCharType="separate"/>
        </w:r>
        <w:r w:rsidR="00503278">
          <w:rPr>
            <w:noProof/>
            <w:webHidden/>
          </w:rPr>
          <w:t>12</w:t>
        </w:r>
        <w:r w:rsidR="004470E3">
          <w:rPr>
            <w:noProof/>
            <w:webHidden/>
          </w:rPr>
          <w:fldChar w:fldCharType="end"/>
        </w:r>
      </w:hyperlink>
    </w:p>
    <w:p w14:paraId="47C04738" w14:textId="71663434" w:rsidR="004470E3" w:rsidRDefault="001D5948">
      <w:pPr>
        <w:pStyle w:val="TOC2"/>
        <w:tabs>
          <w:tab w:val="right" w:leader="dot" w:pos="9350"/>
        </w:tabs>
        <w:rPr>
          <w:rFonts w:eastAsiaTheme="minorEastAsia"/>
          <w:noProof/>
        </w:rPr>
      </w:pPr>
      <w:hyperlink w:anchor="_Toc62212007" w:history="1">
        <w:r w:rsidR="004470E3" w:rsidRPr="00495C07">
          <w:rPr>
            <w:rStyle w:val="Hyperlink"/>
            <w:noProof/>
          </w:rPr>
          <w:t>Search – Add Date Modified to Saved Property Searches</w:t>
        </w:r>
        <w:r w:rsidR="004470E3">
          <w:rPr>
            <w:noProof/>
            <w:webHidden/>
          </w:rPr>
          <w:tab/>
        </w:r>
        <w:r w:rsidR="004470E3">
          <w:rPr>
            <w:noProof/>
            <w:webHidden/>
          </w:rPr>
          <w:fldChar w:fldCharType="begin"/>
        </w:r>
        <w:r w:rsidR="004470E3">
          <w:rPr>
            <w:noProof/>
            <w:webHidden/>
          </w:rPr>
          <w:instrText xml:space="preserve"> PAGEREF _Toc62212007 \h </w:instrText>
        </w:r>
        <w:r w:rsidR="004470E3">
          <w:rPr>
            <w:noProof/>
            <w:webHidden/>
          </w:rPr>
        </w:r>
        <w:r w:rsidR="004470E3">
          <w:rPr>
            <w:noProof/>
            <w:webHidden/>
          </w:rPr>
          <w:fldChar w:fldCharType="separate"/>
        </w:r>
        <w:r w:rsidR="00503278">
          <w:rPr>
            <w:noProof/>
            <w:webHidden/>
          </w:rPr>
          <w:t>12</w:t>
        </w:r>
        <w:r w:rsidR="004470E3">
          <w:rPr>
            <w:noProof/>
            <w:webHidden/>
          </w:rPr>
          <w:fldChar w:fldCharType="end"/>
        </w:r>
      </w:hyperlink>
    </w:p>
    <w:p w14:paraId="36790596" w14:textId="5029ABA3" w:rsidR="004470E3" w:rsidRDefault="001D5948">
      <w:pPr>
        <w:pStyle w:val="TOC2"/>
        <w:tabs>
          <w:tab w:val="right" w:leader="dot" w:pos="9350"/>
        </w:tabs>
        <w:rPr>
          <w:rFonts w:eastAsiaTheme="minorEastAsia"/>
          <w:noProof/>
        </w:rPr>
      </w:pPr>
      <w:hyperlink w:anchor="_Toc62212008" w:history="1">
        <w:r w:rsidR="004470E3" w:rsidRPr="00495C07">
          <w:rPr>
            <w:rStyle w:val="Hyperlink"/>
            <w:noProof/>
          </w:rPr>
          <w:t>Search – Clarify access to Download Documents functionality</w:t>
        </w:r>
        <w:r w:rsidR="004470E3">
          <w:rPr>
            <w:noProof/>
            <w:webHidden/>
          </w:rPr>
          <w:tab/>
        </w:r>
        <w:r w:rsidR="004470E3">
          <w:rPr>
            <w:noProof/>
            <w:webHidden/>
          </w:rPr>
          <w:fldChar w:fldCharType="begin"/>
        </w:r>
        <w:r w:rsidR="004470E3">
          <w:rPr>
            <w:noProof/>
            <w:webHidden/>
          </w:rPr>
          <w:instrText xml:space="preserve"> PAGEREF _Toc62212008 \h </w:instrText>
        </w:r>
        <w:r w:rsidR="004470E3">
          <w:rPr>
            <w:noProof/>
            <w:webHidden/>
          </w:rPr>
        </w:r>
        <w:r w:rsidR="004470E3">
          <w:rPr>
            <w:noProof/>
            <w:webHidden/>
          </w:rPr>
          <w:fldChar w:fldCharType="separate"/>
        </w:r>
        <w:r w:rsidR="00503278">
          <w:rPr>
            <w:noProof/>
            <w:webHidden/>
          </w:rPr>
          <w:t>13</w:t>
        </w:r>
        <w:r w:rsidR="004470E3">
          <w:rPr>
            <w:noProof/>
            <w:webHidden/>
          </w:rPr>
          <w:fldChar w:fldCharType="end"/>
        </w:r>
      </w:hyperlink>
    </w:p>
    <w:p w14:paraId="5BD827F4" w14:textId="4975F49E" w:rsidR="004470E3" w:rsidRDefault="001D5948">
      <w:pPr>
        <w:pStyle w:val="TOC2"/>
        <w:tabs>
          <w:tab w:val="right" w:leader="dot" w:pos="9350"/>
        </w:tabs>
        <w:rPr>
          <w:rFonts w:eastAsiaTheme="minorEastAsia"/>
          <w:noProof/>
        </w:rPr>
      </w:pPr>
      <w:hyperlink w:anchor="_Toc62212009" w:history="1">
        <w:r w:rsidR="004470E3" w:rsidRPr="00495C07">
          <w:rPr>
            <w:rStyle w:val="Hyperlink"/>
            <w:noProof/>
          </w:rPr>
          <w:t>Power Search – Remove voice icon from incompatible browsers</w:t>
        </w:r>
        <w:r w:rsidR="004470E3">
          <w:rPr>
            <w:noProof/>
            <w:webHidden/>
          </w:rPr>
          <w:tab/>
        </w:r>
        <w:r w:rsidR="004470E3">
          <w:rPr>
            <w:noProof/>
            <w:webHidden/>
          </w:rPr>
          <w:fldChar w:fldCharType="begin"/>
        </w:r>
        <w:r w:rsidR="004470E3">
          <w:rPr>
            <w:noProof/>
            <w:webHidden/>
          </w:rPr>
          <w:instrText xml:space="preserve"> PAGEREF _Toc62212009 \h </w:instrText>
        </w:r>
        <w:r w:rsidR="004470E3">
          <w:rPr>
            <w:noProof/>
            <w:webHidden/>
          </w:rPr>
        </w:r>
        <w:r w:rsidR="004470E3">
          <w:rPr>
            <w:noProof/>
            <w:webHidden/>
          </w:rPr>
          <w:fldChar w:fldCharType="separate"/>
        </w:r>
        <w:r w:rsidR="00503278">
          <w:rPr>
            <w:noProof/>
            <w:webHidden/>
          </w:rPr>
          <w:t>14</w:t>
        </w:r>
        <w:r w:rsidR="004470E3">
          <w:rPr>
            <w:noProof/>
            <w:webHidden/>
          </w:rPr>
          <w:fldChar w:fldCharType="end"/>
        </w:r>
      </w:hyperlink>
    </w:p>
    <w:p w14:paraId="0E819B07" w14:textId="3550305D" w:rsidR="004470E3" w:rsidRDefault="001D5948">
      <w:pPr>
        <w:pStyle w:val="TOC2"/>
        <w:tabs>
          <w:tab w:val="right" w:leader="dot" w:pos="9350"/>
        </w:tabs>
        <w:rPr>
          <w:rFonts w:eastAsiaTheme="minorEastAsia"/>
          <w:noProof/>
        </w:rPr>
      </w:pPr>
      <w:hyperlink w:anchor="_Toc62212010" w:history="1">
        <w:r w:rsidR="004470E3" w:rsidRPr="00495C07">
          <w:rPr>
            <w:rStyle w:val="Hyperlink"/>
            <w:noProof/>
          </w:rPr>
          <w:t>CMA – Standardize references to the CMA Preference Wizard</w:t>
        </w:r>
        <w:r w:rsidR="004470E3">
          <w:rPr>
            <w:noProof/>
            <w:webHidden/>
          </w:rPr>
          <w:tab/>
        </w:r>
        <w:r w:rsidR="004470E3">
          <w:rPr>
            <w:noProof/>
            <w:webHidden/>
          </w:rPr>
          <w:fldChar w:fldCharType="begin"/>
        </w:r>
        <w:r w:rsidR="004470E3">
          <w:rPr>
            <w:noProof/>
            <w:webHidden/>
          </w:rPr>
          <w:instrText xml:space="preserve"> PAGEREF _Toc62212010 \h </w:instrText>
        </w:r>
        <w:r w:rsidR="004470E3">
          <w:rPr>
            <w:noProof/>
            <w:webHidden/>
          </w:rPr>
        </w:r>
        <w:r w:rsidR="004470E3">
          <w:rPr>
            <w:noProof/>
            <w:webHidden/>
          </w:rPr>
          <w:fldChar w:fldCharType="separate"/>
        </w:r>
        <w:r w:rsidR="00503278">
          <w:rPr>
            <w:noProof/>
            <w:webHidden/>
          </w:rPr>
          <w:t>14</w:t>
        </w:r>
        <w:r w:rsidR="004470E3">
          <w:rPr>
            <w:noProof/>
            <w:webHidden/>
          </w:rPr>
          <w:fldChar w:fldCharType="end"/>
        </w:r>
      </w:hyperlink>
    </w:p>
    <w:p w14:paraId="1D2517CA" w14:textId="4B5B14F9" w:rsidR="004470E3" w:rsidRDefault="001D5948">
      <w:pPr>
        <w:pStyle w:val="TOC2"/>
        <w:tabs>
          <w:tab w:val="right" w:leader="dot" w:pos="9350"/>
        </w:tabs>
        <w:rPr>
          <w:rFonts w:eastAsiaTheme="minorEastAsia"/>
          <w:noProof/>
        </w:rPr>
      </w:pPr>
      <w:hyperlink w:anchor="_Toc62212011" w:history="1">
        <w:r w:rsidR="004470E3" w:rsidRPr="00495C07">
          <w:rPr>
            <w:rStyle w:val="Hyperlink"/>
            <w:noProof/>
          </w:rPr>
          <w:t>Property Watch –Suspend Notifications Based on Security Level</w:t>
        </w:r>
        <w:r w:rsidR="004470E3">
          <w:rPr>
            <w:noProof/>
            <w:webHidden/>
          </w:rPr>
          <w:tab/>
        </w:r>
        <w:r w:rsidR="004470E3">
          <w:rPr>
            <w:noProof/>
            <w:webHidden/>
          </w:rPr>
          <w:fldChar w:fldCharType="begin"/>
        </w:r>
        <w:r w:rsidR="004470E3">
          <w:rPr>
            <w:noProof/>
            <w:webHidden/>
          </w:rPr>
          <w:instrText xml:space="preserve"> PAGEREF _Toc62212011 \h </w:instrText>
        </w:r>
        <w:r w:rsidR="004470E3">
          <w:rPr>
            <w:noProof/>
            <w:webHidden/>
          </w:rPr>
        </w:r>
        <w:r w:rsidR="004470E3">
          <w:rPr>
            <w:noProof/>
            <w:webHidden/>
          </w:rPr>
          <w:fldChar w:fldCharType="separate"/>
        </w:r>
        <w:r w:rsidR="00503278">
          <w:rPr>
            <w:noProof/>
            <w:webHidden/>
          </w:rPr>
          <w:t>14</w:t>
        </w:r>
        <w:r w:rsidR="004470E3">
          <w:rPr>
            <w:noProof/>
            <w:webHidden/>
          </w:rPr>
          <w:fldChar w:fldCharType="end"/>
        </w:r>
      </w:hyperlink>
    </w:p>
    <w:p w14:paraId="330E555C" w14:textId="415E7C18" w:rsidR="004470E3" w:rsidRDefault="001D5948">
      <w:pPr>
        <w:pStyle w:val="TOC2"/>
        <w:tabs>
          <w:tab w:val="right" w:leader="dot" w:pos="9350"/>
        </w:tabs>
        <w:rPr>
          <w:rFonts w:eastAsiaTheme="minorEastAsia"/>
          <w:noProof/>
        </w:rPr>
      </w:pPr>
      <w:hyperlink w:anchor="_Toc62212012" w:history="1">
        <w:r w:rsidR="004470E3" w:rsidRPr="00495C07">
          <w:rPr>
            <w:rStyle w:val="Hyperlink"/>
            <w:noProof/>
          </w:rPr>
          <w:t>Photos –Easier to Read Instructions for Uploading Your Photos</w:t>
        </w:r>
        <w:r w:rsidR="004470E3">
          <w:rPr>
            <w:noProof/>
            <w:webHidden/>
          </w:rPr>
          <w:tab/>
        </w:r>
        <w:r w:rsidR="004470E3">
          <w:rPr>
            <w:noProof/>
            <w:webHidden/>
          </w:rPr>
          <w:fldChar w:fldCharType="begin"/>
        </w:r>
        <w:r w:rsidR="004470E3">
          <w:rPr>
            <w:noProof/>
            <w:webHidden/>
          </w:rPr>
          <w:instrText xml:space="preserve"> PAGEREF _Toc62212012 \h </w:instrText>
        </w:r>
        <w:r w:rsidR="004470E3">
          <w:rPr>
            <w:noProof/>
            <w:webHidden/>
          </w:rPr>
        </w:r>
        <w:r w:rsidR="004470E3">
          <w:rPr>
            <w:noProof/>
            <w:webHidden/>
          </w:rPr>
          <w:fldChar w:fldCharType="separate"/>
        </w:r>
        <w:r w:rsidR="00503278">
          <w:rPr>
            <w:noProof/>
            <w:webHidden/>
          </w:rPr>
          <w:t>15</w:t>
        </w:r>
        <w:r w:rsidR="004470E3">
          <w:rPr>
            <w:noProof/>
            <w:webHidden/>
          </w:rPr>
          <w:fldChar w:fldCharType="end"/>
        </w:r>
      </w:hyperlink>
    </w:p>
    <w:p w14:paraId="47ED6E02" w14:textId="797E171C" w:rsidR="004470E3" w:rsidRDefault="001D5948">
      <w:pPr>
        <w:pStyle w:val="TOC2"/>
        <w:tabs>
          <w:tab w:val="right" w:leader="dot" w:pos="9350"/>
        </w:tabs>
        <w:rPr>
          <w:rFonts w:eastAsiaTheme="minorEastAsia"/>
          <w:noProof/>
        </w:rPr>
      </w:pPr>
      <w:hyperlink w:anchor="_Toc62212013" w:history="1">
        <w:r w:rsidR="004470E3" w:rsidRPr="00495C07">
          <w:rPr>
            <w:rStyle w:val="Hyperlink"/>
            <w:noProof/>
          </w:rPr>
          <w:t>Reports –Listing Report Menu Enhancements</w:t>
        </w:r>
        <w:r w:rsidR="004470E3">
          <w:rPr>
            <w:noProof/>
            <w:webHidden/>
          </w:rPr>
          <w:tab/>
        </w:r>
        <w:r w:rsidR="004470E3">
          <w:rPr>
            <w:noProof/>
            <w:webHidden/>
          </w:rPr>
          <w:fldChar w:fldCharType="begin"/>
        </w:r>
        <w:r w:rsidR="004470E3">
          <w:rPr>
            <w:noProof/>
            <w:webHidden/>
          </w:rPr>
          <w:instrText xml:space="preserve"> PAGEREF _Toc62212013 \h </w:instrText>
        </w:r>
        <w:r w:rsidR="004470E3">
          <w:rPr>
            <w:noProof/>
            <w:webHidden/>
          </w:rPr>
        </w:r>
        <w:r w:rsidR="004470E3">
          <w:rPr>
            <w:noProof/>
            <w:webHidden/>
          </w:rPr>
          <w:fldChar w:fldCharType="separate"/>
        </w:r>
        <w:r w:rsidR="00503278">
          <w:rPr>
            <w:noProof/>
            <w:webHidden/>
          </w:rPr>
          <w:t>16</w:t>
        </w:r>
        <w:r w:rsidR="004470E3">
          <w:rPr>
            <w:noProof/>
            <w:webHidden/>
          </w:rPr>
          <w:fldChar w:fldCharType="end"/>
        </w:r>
      </w:hyperlink>
    </w:p>
    <w:p w14:paraId="7AA2166B" w14:textId="1E8B529D" w:rsidR="004470E3" w:rsidRDefault="001D5948">
      <w:pPr>
        <w:pStyle w:val="TOC2"/>
        <w:tabs>
          <w:tab w:val="right" w:leader="dot" w:pos="9350"/>
        </w:tabs>
        <w:rPr>
          <w:rFonts w:eastAsiaTheme="minorEastAsia"/>
          <w:noProof/>
        </w:rPr>
      </w:pPr>
      <w:hyperlink w:anchor="_Toc62212014" w:history="1">
        <w:r w:rsidR="004470E3" w:rsidRPr="00495C07">
          <w:rPr>
            <w:rStyle w:val="Hyperlink"/>
            <w:noProof/>
          </w:rPr>
          <w:t>Preferences –Results Preference UI Update</w:t>
        </w:r>
        <w:r w:rsidR="004470E3">
          <w:rPr>
            <w:noProof/>
            <w:webHidden/>
          </w:rPr>
          <w:tab/>
        </w:r>
        <w:r w:rsidR="004470E3">
          <w:rPr>
            <w:noProof/>
            <w:webHidden/>
          </w:rPr>
          <w:fldChar w:fldCharType="begin"/>
        </w:r>
        <w:r w:rsidR="004470E3">
          <w:rPr>
            <w:noProof/>
            <w:webHidden/>
          </w:rPr>
          <w:instrText xml:space="preserve"> PAGEREF _Toc62212014 \h </w:instrText>
        </w:r>
        <w:r w:rsidR="004470E3">
          <w:rPr>
            <w:noProof/>
            <w:webHidden/>
          </w:rPr>
        </w:r>
        <w:r w:rsidR="004470E3">
          <w:rPr>
            <w:noProof/>
            <w:webHidden/>
          </w:rPr>
          <w:fldChar w:fldCharType="separate"/>
        </w:r>
        <w:r w:rsidR="00503278">
          <w:rPr>
            <w:noProof/>
            <w:webHidden/>
          </w:rPr>
          <w:t>17</w:t>
        </w:r>
        <w:r w:rsidR="004470E3">
          <w:rPr>
            <w:noProof/>
            <w:webHidden/>
          </w:rPr>
          <w:fldChar w:fldCharType="end"/>
        </w:r>
      </w:hyperlink>
    </w:p>
    <w:p w14:paraId="374302F4" w14:textId="5C37AE3E" w:rsidR="004470E3" w:rsidRDefault="001D5948">
      <w:pPr>
        <w:pStyle w:val="TOC2"/>
        <w:tabs>
          <w:tab w:val="right" w:leader="dot" w:pos="9350"/>
        </w:tabs>
        <w:rPr>
          <w:rFonts w:eastAsiaTheme="minorEastAsia"/>
          <w:noProof/>
        </w:rPr>
      </w:pPr>
      <w:hyperlink w:anchor="_Toc62212015" w:history="1">
        <w:r w:rsidR="004470E3" w:rsidRPr="00495C07">
          <w:rPr>
            <w:rStyle w:val="Hyperlink"/>
            <w:noProof/>
          </w:rPr>
          <w:t>Preferences – Broker Syndication</w:t>
        </w:r>
        <w:r w:rsidR="004470E3">
          <w:rPr>
            <w:noProof/>
            <w:webHidden/>
          </w:rPr>
          <w:tab/>
        </w:r>
        <w:r w:rsidR="004470E3">
          <w:rPr>
            <w:noProof/>
            <w:webHidden/>
          </w:rPr>
          <w:fldChar w:fldCharType="begin"/>
        </w:r>
        <w:r w:rsidR="004470E3">
          <w:rPr>
            <w:noProof/>
            <w:webHidden/>
          </w:rPr>
          <w:instrText xml:space="preserve"> PAGEREF _Toc62212015 \h </w:instrText>
        </w:r>
        <w:r w:rsidR="004470E3">
          <w:rPr>
            <w:noProof/>
            <w:webHidden/>
          </w:rPr>
        </w:r>
        <w:r w:rsidR="004470E3">
          <w:rPr>
            <w:noProof/>
            <w:webHidden/>
          </w:rPr>
          <w:fldChar w:fldCharType="separate"/>
        </w:r>
        <w:r w:rsidR="00503278">
          <w:rPr>
            <w:noProof/>
            <w:webHidden/>
          </w:rPr>
          <w:t>18</w:t>
        </w:r>
        <w:r w:rsidR="004470E3">
          <w:rPr>
            <w:noProof/>
            <w:webHidden/>
          </w:rPr>
          <w:fldChar w:fldCharType="end"/>
        </w:r>
      </w:hyperlink>
    </w:p>
    <w:p w14:paraId="20D51CB0" w14:textId="1534BF36" w:rsidR="004470E3" w:rsidRDefault="001D5948">
      <w:pPr>
        <w:pStyle w:val="TOC2"/>
        <w:tabs>
          <w:tab w:val="right" w:leader="dot" w:pos="9350"/>
        </w:tabs>
        <w:rPr>
          <w:rFonts w:eastAsiaTheme="minorEastAsia"/>
          <w:noProof/>
        </w:rPr>
      </w:pPr>
      <w:hyperlink w:anchor="_Toc62212016" w:history="1">
        <w:r w:rsidR="004470E3" w:rsidRPr="00495C07">
          <w:rPr>
            <w:rStyle w:val="Hyperlink"/>
            <w:noProof/>
          </w:rPr>
          <w:t>Partial Listing – Removal of the Logoff Toolbar Button</w:t>
        </w:r>
        <w:r w:rsidR="004470E3">
          <w:rPr>
            <w:noProof/>
            <w:webHidden/>
          </w:rPr>
          <w:tab/>
        </w:r>
        <w:r w:rsidR="004470E3">
          <w:rPr>
            <w:noProof/>
            <w:webHidden/>
          </w:rPr>
          <w:fldChar w:fldCharType="begin"/>
        </w:r>
        <w:r w:rsidR="004470E3">
          <w:rPr>
            <w:noProof/>
            <w:webHidden/>
          </w:rPr>
          <w:instrText xml:space="preserve"> PAGEREF _Toc62212016 \h </w:instrText>
        </w:r>
        <w:r w:rsidR="004470E3">
          <w:rPr>
            <w:noProof/>
            <w:webHidden/>
          </w:rPr>
        </w:r>
        <w:r w:rsidR="004470E3">
          <w:rPr>
            <w:noProof/>
            <w:webHidden/>
          </w:rPr>
          <w:fldChar w:fldCharType="separate"/>
        </w:r>
        <w:r w:rsidR="00503278">
          <w:rPr>
            <w:noProof/>
            <w:webHidden/>
          </w:rPr>
          <w:t>21</w:t>
        </w:r>
        <w:r w:rsidR="004470E3">
          <w:rPr>
            <w:noProof/>
            <w:webHidden/>
          </w:rPr>
          <w:fldChar w:fldCharType="end"/>
        </w:r>
      </w:hyperlink>
    </w:p>
    <w:p w14:paraId="2ABA61CF" w14:textId="23913956" w:rsidR="004470E3" w:rsidRDefault="001D5948">
      <w:pPr>
        <w:pStyle w:val="TOC2"/>
        <w:tabs>
          <w:tab w:val="right" w:leader="dot" w:pos="9350"/>
        </w:tabs>
        <w:rPr>
          <w:rFonts w:eastAsiaTheme="minorEastAsia"/>
          <w:noProof/>
        </w:rPr>
      </w:pPr>
      <w:hyperlink w:anchor="_Toc62212017" w:history="1">
        <w:r w:rsidR="004470E3" w:rsidRPr="00495C07">
          <w:rPr>
            <w:rStyle w:val="Hyperlink"/>
            <w:noProof/>
          </w:rPr>
          <w:t>Listings – New “Add” button in Listing Toolbar</w:t>
        </w:r>
        <w:r w:rsidR="004470E3">
          <w:rPr>
            <w:noProof/>
            <w:webHidden/>
          </w:rPr>
          <w:tab/>
        </w:r>
        <w:r w:rsidR="004470E3">
          <w:rPr>
            <w:noProof/>
            <w:webHidden/>
          </w:rPr>
          <w:fldChar w:fldCharType="begin"/>
        </w:r>
        <w:r w:rsidR="004470E3">
          <w:rPr>
            <w:noProof/>
            <w:webHidden/>
          </w:rPr>
          <w:instrText xml:space="preserve"> PAGEREF _Toc62212017 \h </w:instrText>
        </w:r>
        <w:r w:rsidR="004470E3">
          <w:rPr>
            <w:noProof/>
            <w:webHidden/>
          </w:rPr>
        </w:r>
        <w:r w:rsidR="004470E3">
          <w:rPr>
            <w:noProof/>
            <w:webHidden/>
          </w:rPr>
          <w:fldChar w:fldCharType="separate"/>
        </w:r>
        <w:r w:rsidR="00503278">
          <w:rPr>
            <w:noProof/>
            <w:webHidden/>
          </w:rPr>
          <w:t>21</w:t>
        </w:r>
        <w:r w:rsidR="004470E3">
          <w:rPr>
            <w:noProof/>
            <w:webHidden/>
          </w:rPr>
          <w:fldChar w:fldCharType="end"/>
        </w:r>
      </w:hyperlink>
    </w:p>
    <w:p w14:paraId="4B46FBD2" w14:textId="6DF77F4D" w:rsidR="004470E3" w:rsidRDefault="001D5948">
      <w:pPr>
        <w:pStyle w:val="TOC2"/>
        <w:tabs>
          <w:tab w:val="right" w:leader="dot" w:pos="9350"/>
        </w:tabs>
        <w:rPr>
          <w:rFonts w:eastAsiaTheme="minorEastAsia"/>
          <w:noProof/>
        </w:rPr>
      </w:pPr>
      <w:hyperlink w:anchor="_Toc62212018" w:history="1">
        <w:r w:rsidR="004470E3" w:rsidRPr="00495C07">
          <w:rPr>
            <w:rStyle w:val="Hyperlink"/>
            <w:noProof/>
          </w:rPr>
          <w:t>Listings – New Listing Navigation Simplification</w:t>
        </w:r>
        <w:r w:rsidR="004470E3">
          <w:rPr>
            <w:noProof/>
            <w:webHidden/>
          </w:rPr>
          <w:tab/>
        </w:r>
        <w:r w:rsidR="004470E3">
          <w:rPr>
            <w:noProof/>
            <w:webHidden/>
          </w:rPr>
          <w:fldChar w:fldCharType="begin"/>
        </w:r>
        <w:r w:rsidR="004470E3">
          <w:rPr>
            <w:noProof/>
            <w:webHidden/>
          </w:rPr>
          <w:instrText xml:space="preserve"> PAGEREF _Toc62212018 \h </w:instrText>
        </w:r>
        <w:r w:rsidR="004470E3">
          <w:rPr>
            <w:noProof/>
            <w:webHidden/>
          </w:rPr>
        </w:r>
        <w:r w:rsidR="004470E3">
          <w:rPr>
            <w:noProof/>
            <w:webHidden/>
          </w:rPr>
          <w:fldChar w:fldCharType="separate"/>
        </w:r>
        <w:r w:rsidR="00503278">
          <w:rPr>
            <w:noProof/>
            <w:webHidden/>
          </w:rPr>
          <w:t>22</w:t>
        </w:r>
        <w:r w:rsidR="004470E3">
          <w:rPr>
            <w:noProof/>
            <w:webHidden/>
          </w:rPr>
          <w:fldChar w:fldCharType="end"/>
        </w:r>
      </w:hyperlink>
    </w:p>
    <w:p w14:paraId="7D3774E9" w14:textId="680B2F0B" w:rsidR="004470E3" w:rsidRDefault="001D5948">
      <w:pPr>
        <w:pStyle w:val="TOC1"/>
        <w:rPr>
          <w:rFonts w:eastAsiaTheme="minorEastAsia"/>
          <w:noProof/>
        </w:rPr>
      </w:pPr>
      <w:hyperlink w:anchor="_Toc62212019" w:history="1">
        <w:r w:rsidR="004470E3" w:rsidRPr="00495C07">
          <w:rPr>
            <w:rStyle w:val="Hyperlink"/>
            <w:noProof/>
          </w:rPr>
          <w:t>Paragon Connect</w:t>
        </w:r>
        <w:r w:rsidR="004470E3">
          <w:rPr>
            <w:noProof/>
            <w:webHidden/>
          </w:rPr>
          <w:tab/>
        </w:r>
        <w:r w:rsidR="004470E3">
          <w:rPr>
            <w:noProof/>
            <w:webHidden/>
          </w:rPr>
          <w:fldChar w:fldCharType="begin"/>
        </w:r>
        <w:r w:rsidR="004470E3">
          <w:rPr>
            <w:noProof/>
            <w:webHidden/>
          </w:rPr>
          <w:instrText xml:space="preserve"> PAGEREF _Toc62212019 \h </w:instrText>
        </w:r>
        <w:r w:rsidR="004470E3">
          <w:rPr>
            <w:noProof/>
            <w:webHidden/>
          </w:rPr>
        </w:r>
        <w:r w:rsidR="004470E3">
          <w:rPr>
            <w:noProof/>
            <w:webHidden/>
          </w:rPr>
          <w:fldChar w:fldCharType="separate"/>
        </w:r>
        <w:r w:rsidR="00503278">
          <w:rPr>
            <w:noProof/>
            <w:webHidden/>
          </w:rPr>
          <w:t>23</w:t>
        </w:r>
        <w:r w:rsidR="004470E3">
          <w:rPr>
            <w:noProof/>
            <w:webHidden/>
          </w:rPr>
          <w:fldChar w:fldCharType="end"/>
        </w:r>
      </w:hyperlink>
    </w:p>
    <w:p w14:paraId="538D15BD" w14:textId="1A69C60C" w:rsidR="004470E3" w:rsidRDefault="001D5948">
      <w:pPr>
        <w:pStyle w:val="TOC2"/>
        <w:tabs>
          <w:tab w:val="right" w:leader="dot" w:pos="9350"/>
        </w:tabs>
        <w:rPr>
          <w:rFonts w:eastAsiaTheme="minorEastAsia"/>
          <w:noProof/>
        </w:rPr>
      </w:pPr>
      <w:hyperlink w:anchor="_Toc62212020" w:history="1">
        <w:r w:rsidR="004470E3" w:rsidRPr="00495C07">
          <w:rPr>
            <w:rStyle w:val="Hyperlink"/>
            <w:noProof/>
          </w:rPr>
          <w:t>Settings – Snap or Upload Agent Image</w:t>
        </w:r>
        <w:r w:rsidR="004470E3">
          <w:rPr>
            <w:noProof/>
            <w:webHidden/>
          </w:rPr>
          <w:tab/>
        </w:r>
        <w:r w:rsidR="004470E3">
          <w:rPr>
            <w:noProof/>
            <w:webHidden/>
          </w:rPr>
          <w:fldChar w:fldCharType="begin"/>
        </w:r>
        <w:r w:rsidR="004470E3">
          <w:rPr>
            <w:noProof/>
            <w:webHidden/>
          </w:rPr>
          <w:instrText xml:space="preserve"> PAGEREF _Toc62212020 \h </w:instrText>
        </w:r>
        <w:r w:rsidR="004470E3">
          <w:rPr>
            <w:noProof/>
            <w:webHidden/>
          </w:rPr>
        </w:r>
        <w:r w:rsidR="004470E3">
          <w:rPr>
            <w:noProof/>
            <w:webHidden/>
          </w:rPr>
          <w:fldChar w:fldCharType="separate"/>
        </w:r>
        <w:r w:rsidR="00503278">
          <w:rPr>
            <w:noProof/>
            <w:webHidden/>
          </w:rPr>
          <w:t>23</w:t>
        </w:r>
        <w:r w:rsidR="004470E3">
          <w:rPr>
            <w:noProof/>
            <w:webHidden/>
          </w:rPr>
          <w:fldChar w:fldCharType="end"/>
        </w:r>
      </w:hyperlink>
    </w:p>
    <w:p w14:paraId="6687E0AE" w14:textId="23BF2557" w:rsidR="004470E3" w:rsidRDefault="001D5948">
      <w:pPr>
        <w:pStyle w:val="TOC2"/>
        <w:tabs>
          <w:tab w:val="right" w:leader="dot" w:pos="9350"/>
        </w:tabs>
        <w:rPr>
          <w:rFonts w:eastAsiaTheme="minorEastAsia"/>
          <w:noProof/>
        </w:rPr>
      </w:pPr>
      <w:hyperlink w:anchor="_Toc62212021" w:history="1">
        <w:r w:rsidR="004470E3" w:rsidRPr="00495C07">
          <w:rPr>
            <w:rStyle w:val="Hyperlink"/>
            <w:noProof/>
          </w:rPr>
          <w:t>Save from Results</w:t>
        </w:r>
        <w:r w:rsidR="004470E3">
          <w:rPr>
            <w:noProof/>
            <w:webHidden/>
          </w:rPr>
          <w:tab/>
        </w:r>
        <w:r w:rsidR="004470E3">
          <w:rPr>
            <w:noProof/>
            <w:webHidden/>
          </w:rPr>
          <w:fldChar w:fldCharType="begin"/>
        </w:r>
        <w:r w:rsidR="004470E3">
          <w:rPr>
            <w:noProof/>
            <w:webHidden/>
          </w:rPr>
          <w:instrText xml:space="preserve"> PAGEREF _Toc62212021 \h </w:instrText>
        </w:r>
        <w:r w:rsidR="004470E3">
          <w:rPr>
            <w:noProof/>
            <w:webHidden/>
          </w:rPr>
        </w:r>
        <w:r w:rsidR="004470E3">
          <w:rPr>
            <w:noProof/>
            <w:webHidden/>
          </w:rPr>
          <w:fldChar w:fldCharType="separate"/>
        </w:r>
        <w:r w:rsidR="00503278">
          <w:rPr>
            <w:noProof/>
            <w:webHidden/>
          </w:rPr>
          <w:t>24</w:t>
        </w:r>
        <w:r w:rsidR="004470E3">
          <w:rPr>
            <w:noProof/>
            <w:webHidden/>
          </w:rPr>
          <w:fldChar w:fldCharType="end"/>
        </w:r>
      </w:hyperlink>
    </w:p>
    <w:p w14:paraId="05C35811" w14:textId="1229F2CB" w:rsidR="004470E3" w:rsidRDefault="001D5948">
      <w:pPr>
        <w:pStyle w:val="TOC2"/>
        <w:tabs>
          <w:tab w:val="right" w:leader="dot" w:pos="9350"/>
        </w:tabs>
        <w:rPr>
          <w:rFonts w:eastAsiaTheme="minorEastAsia"/>
          <w:noProof/>
        </w:rPr>
      </w:pPr>
      <w:hyperlink w:anchor="_Toc62212022" w:history="1">
        <w:r w:rsidR="004470E3" w:rsidRPr="00495C07">
          <w:rPr>
            <w:rStyle w:val="Hyperlink"/>
            <w:noProof/>
          </w:rPr>
          <w:t>Embedded Videos</w:t>
        </w:r>
        <w:r w:rsidR="004470E3">
          <w:rPr>
            <w:noProof/>
            <w:webHidden/>
          </w:rPr>
          <w:tab/>
        </w:r>
        <w:r w:rsidR="004470E3">
          <w:rPr>
            <w:noProof/>
            <w:webHidden/>
          </w:rPr>
          <w:fldChar w:fldCharType="begin"/>
        </w:r>
        <w:r w:rsidR="004470E3">
          <w:rPr>
            <w:noProof/>
            <w:webHidden/>
          </w:rPr>
          <w:instrText xml:space="preserve"> PAGEREF _Toc62212022 \h </w:instrText>
        </w:r>
        <w:r w:rsidR="004470E3">
          <w:rPr>
            <w:noProof/>
            <w:webHidden/>
          </w:rPr>
        </w:r>
        <w:r w:rsidR="004470E3">
          <w:rPr>
            <w:noProof/>
            <w:webHidden/>
          </w:rPr>
          <w:fldChar w:fldCharType="separate"/>
        </w:r>
        <w:r w:rsidR="00503278">
          <w:rPr>
            <w:noProof/>
            <w:webHidden/>
          </w:rPr>
          <w:t>25</w:t>
        </w:r>
        <w:r w:rsidR="004470E3">
          <w:rPr>
            <w:noProof/>
            <w:webHidden/>
          </w:rPr>
          <w:fldChar w:fldCharType="end"/>
        </w:r>
      </w:hyperlink>
    </w:p>
    <w:p w14:paraId="32164A63" w14:textId="28C4A373" w:rsidR="004470E3" w:rsidRDefault="001D5948">
      <w:pPr>
        <w:pStyle w:val="TOC2"/>
        <w:tabs>
          <w:tab w:val="right" w:leader="dot" w:pos="9350"/>
        </w:tabs>
        <w:rPr>
          <w:rFonts w:eastAsiaTheme="minorEastAsia"/>
          <w:noProof/>
        </w:rPr>
      </w:pPr>
      <w:hyperlink w:anchor="_Toc62212023" w:history="1">
        <w:r w:rsidR="004470E3" w:rsidRPr="00495C07">
          <w:rPr>
            <w:rStyle w:val="Hyperlink"/>
            <w:noProof/>
          </w:rPr>
          <w:t>Photo Label &amp; Description</w:t>
        </w:r>
        <w:r w:rsidR="004470E3">
          <w:rPr>
            <w:noProof/>
            <w:webHidden/>
          </w:rPr>
          <w:tab/>
        </w:r>
        <w:r w:rsidR="004470E3">
          <w:rPr>
            <w:noProof/>
            <w:webHidden/>
          </w:rPr>
          <w:fldChar w:fldCharType="begin"/>
        </w:r>
        <w:r w:rsidR="004470E3">
          <w:rPr>
            <w:noProof/>
            <w:webHidden/>
          </w:rPr>
          <w:instrText xml:space="preserve"> PAGEREF _Toc62212023 \h </w:instrText>
        </w:r>
        <w:r w:rsidR="004470E3">
          <w:rPr>
            <w:noProof/>
            <w:webHidden/>
          </w:rPr>
        </w:r>
        <w:r w:rsidR="004470E3">
          <w:rPr>
            <w:noProof/>
            <w:webHidden/>
          </w:rPr>
          <w:fldChar w:fldCharType="separate"/>
        </w:r>
        <w:r w:rsidR="00503278">
          <w:rPr>
            <w:noProof/>
            <w:webHidden/>
          </w:rPr>
          <w:t>26</w:t>
        </w:r>
        <w:r w:rsidR="004470E3">
          <w:rPr>
            <w:noProof/>
            <w:webHidden/>
          </w:rPr>
          <w:fldChar w:fldCharType="end"/>
        </w:r>
      </w:hyperlink>
    </w:p>
    <w:p w14:paraId="1C307303" w14:textId="3641AE36" w:rsidR="004470E3" w:rsidRDefault="001D5948">
      <w:pPr>
        <w:pStyle w:val="TOC2"/>
        <w:tabs>
          <w:tab w:val="right" w:leader="dot" w:pos="9350"/>
        </w:tabs>
        <w:rPr>
          <w:rFonts w:eastAsiaTheme="minorEastAsia"/>
          <w:noProof/>
        </w:rPr>
      </w:pPr>
      <w:hyperlink w:anchor="_Toc62212024" w:history="1">
        <w:r w:rsidR="004470E3" w:rsidRPr="00495C07">
          <w:rPr>
            <w:rStyle w:val="Hyperlink"/>
            <w:noProof/>
          </w:rPr>
          <w:t>Collaboration Center Texting</w:t>
        </w:r>
        <w:r w:rsidR="004470E3">
          <w:rPr>
            <w:noProof/>
            <w:webHidden/>
          </w:rPr>
          <w:tab/>
        </w:r>
        <w:r w:rsidR="004470E3">
          <w:rPr>
            <w:noProof/>
            <w:webHidden/>
          </w:rPr>
          <w:fldChar w:fldCharType="begin"/>
        </w:r>
        <w:r w:rsidR="004470E3">
          <w:rPr>
            <w:noProof/>
            <w:webHidden/>
          </w:rPr>
          <w:instrText xml:space="preserve"> PAGEREF _Toc62212024 \h </w:instrText>
        </w:r>
        <w:r w:rsidR="004470E3">
          <w:rPr>
            <w:noProof/>
            <w:webHidden/>
          </w:rPr>
        </w:r>
        <w:r w:rsidR="004470E3">
          <w:rPr>
            <w:noProof/>
            <w:webHidden/>
          </w:rPr>
          <w:fldChar w:fldCharType="separate"/>
        </w:r>
        <w:r w:rsidR="00503278">
          <w:rPr>
            <w:noProof/>
            <w:webHidden/>
          </w:rPr>
          <w:t>26</w:t>
        </w:r>
        <w:r w:rsidR="004470E3">
          <w:rPr>
            <w:noProof/>
            <w:webHidden/>
          </w:rPr>
          <w:fldChar w:fldCharType="end"/>
        </w:r>
      </w:hyperlink>
    </w:p>
    <w:p w14:paraId="09B8F2AA" w14:textId="75E0CCAC" w:rsidR="004470E3" w:rsidRDefault="001D5948">
      <w:pPr>
        <w:pStyle w:val="TOC1"/>
        <w:rPr>
          <w:rFonts w:eastAsiaTheme="minorEastAsia"/>
          <w:noProof/>
        </w:rPr>
      </w:pPr>
      <w:hyperlink w:anchor="_Toc62212025" w:history="1">
        <w:r w:rsidR="004470E3" w:rsidRPr="00495C07">
          <w:rPr>
            <w:rStyle w:val="Hyperlink"/>
            <w:noProof/>
          </w:rPr>
          <w:t>Paragon Affiliate Connect</w:t>
        </w:r>
        <w:r w:rsidR="004470E3">
          <w:rPr>
            <w:noProof/>
            <w:webHidden/>
          </w:rPr>
          <w:tab/>
        </w:r>
        <w:r w:rsidR="004470E3">
          <w:rPr>
            <w:noProof/>
            <w:webHidden/>
          </w:rPr>
          <w:fldChar w:fldCharType="begin"/>
        </w:r>
        <w:r w:rsidR="004470E3">
          <w:rPr>
            <w:noProof/>
            <w:webHidden/>
          </w:rPr>
          <w:instrText xml:space="preserve"> PAGEREF _Toc62212025 \h </w:instrText>
        </w:r>
        <w:r w:rsidR="004470E3">
          <w:rPr>
            <w:noProof/>
            <w:webHidden/>
          </w:rPr>
        </w:r>
        <w:r w:rsidR="004470E3">
          <w:rPr>
            <w:noProof/>
            <w:webHidden/>
          </w:rPr>
          <w:fldChar w:fldCharType="separate"/>
        </w:r>
        <w:r w:rsidR="00503278">
          <w:rPr>
            <w:noProof/>
            <w:webHidden/>
          </w:rPr>
          <w:t>27</w:t>
        </w:r>
        <w:r w:rsidR="004470E3">
          <w:rPr>
            <w:noProof/>
            <w:webHidden/>
          </w:rPr>
          <w:fldChar w:fldCharType="end"/>
        </w:r>
      </w:hyperlink>
    </w:p>
    <w:p w14:paraId="17421C8E" w14:textId="72FF3D32" w:rsidR="004470E3" w:rsidRDefault="001D5948">
      <w:pPr>
        <w:pStyle w:val="TOC1"/>
        <w:rPr>
          <w:rFonts w:eastAsiaTheme="minorEastAsia"/>
          <w:noProof/>
        </w:rPr>
      </w:pPr>
      <w:hyperlink w:anchor="_Toc62212026" w:history="1">
        <w:r w:rsidR="004470E3" w:rsidRPr="00495C07">
          <w:rPr>
            <w:rStyle w:val="Hyperlink"/>
            <w:noProof/>
          </w:rPr>
          <w:t>Corrected Paragon Affiliate Connect Issues</w:t>
        </w:r>
        <w:r w:rsidR="004470E3">
          <w:rPr>
            <w:noProof/>
            <w:webHidden/>
          </w:rPr>
          <w:tab/>
        </w:r>
        <w:r w:rsidR="004470E3">
          <w:rPr>
            <w:noProof/>
            <w:webHidden/>
          </w:rPr>
          <w:fldChar w:fldCharType="begin"/>
        </w:r>
        <w:r w:rsidR="004470E3">
          <w:rPr>
            <w:noProof/>
            <w:webHidden/>
          </w:rPr>
          <w:instrText xml:space="preserve"> PAGEREF _Toc62212026 \h </w:instrText>
        </w:r>
        <w:r w:rsidR="004470E3">
          <w:rPr>
            <w:noProof/>
            <w:webHidden/>
          </w:rPr>
        </w:r>
        <w:r w:rsidR="004470E3">
          <w:rPr>
            <w:noProof/>
            <w:webHidden/>
          </w:rPr>
          <w:fldChar w:fldCharType="separate"/>
        </w:r>
        <w:r w:rsidR="00503278">
          <w:rPr>
            <w:noProof/>
            <w:webHidden/>
          </w:rPr>
          <w:t>27</w:t>
        </w:r>
        <w:r w:rsidR="004470E3">
          <w:rPr>
            <w:noProof/>
            <w:webHidden/>
          </w:rPr>
          <w:fldChar w:fldCharType="end"/>
        </w:r>
      </w:hyperlink>
    </w:p>
    <w:p w14:paraId="4489CA5E" w14:textId="3A7CA9CA" w:rsidR="00E301CF" w:rsidRDefault="001D5948" w:rsidP="004470E3">
      <w:pPr>
        <w:pStyle w:val="TOC2"/>
        <w:tabs>
          <w:tab w:val="right" w:leader="dot" w:pos="9350"/>
        </w:tabs>
        <w:rPr>
          <w:b/>
        </w:rPr>
      </w:pPr>
      <w:hyperlink w:anchor="_Toc62212027" w:history="1">
        <w:r w:rsidR="004470E3" w:rsidRPr="00495C07">
          <w:rPr>
            <w:rStyle w:val="Hyperlink"/>
            <w:noProof/>
          </w:rPr>
          <w:t>Association Autonomy – Apply Board/Association Participation/Membership Participation logic</w:t>
        </w:r>
        <w:r w:rsidR="004470E3">
          <w:rPr>
            <w:noProof/>
            <w:webHidden/>
          </w:rPr>
          <w:tab/>
        </w:r>
        <w:r w:rsidR="004470E3">
          <w:rPr>
            <w:noProof/>
            <w:webHidden/>
          </w:rPr>
          <w:fldChar w:fldCharType="begin"/>
        </w:r>
        <w:r w:rsidR="004470E3">
          <w:rPr>
            <w:noProof/>
            <w:webHidden/>
          </w:rPr>
          <w:instrText xml:space="preserve"> PAGEREF _Toc62212027 \h </w:instrText>
        </w:r>
        <w:r w:rsidR="004470E3">
          <w:rPr>
            <w:noProof/>
            <w:webHidden/>
          </w:rPr>
        </w:r>
        <w:r w:rsidR="004470E3">
          <w:rPr>
            <w:noProof/>
            <w:webHidden/>
          </w:rPr>
          <w:fldChar w:fldCharType="separate"/>
        </w:r>
        <w:r w:rsidR="00503278">
          <w:rPr>
            <w:noProof/>
            <w:webHidden/>
          </w:rPr>
          <w:t>27</w:t>
        </w:r>
        <w:r w:rsidR="004470E3">
          <w:rPr>
            <w:noProof/>
            <w:webHidden/>
          </w:rPr>
          <w:fldChar w:fldCharType="end"/>
        </w:r>
      </w:hyperlink>
      <w:r w:rsidR="00722C44">
        <w:fldChar w:fldCharType="end"/>
      </w:r>
    </w:p>
    <w:p w14:paraId="76D49FC5" w14:textId="340CA11C" w:rsidR="0061514D" w:rsidRDefault="0061514D" w:rsidP="001D4CAB">
      <w:pPr>
        <w:pStyle w:val="Heading1"/>
      </w:pPr>
      <w:bookmarkStart w:id="12" w:name="_Toc23422524"/>
      <w:bookmarkStart w:id="13" w:name="_Toc23838813"/>
      <w:bookmarkStart w:id="14" w:name="_Toc24461976"/>
      <w:bookmarkStart w:id="15" w:name="_Toc24621130"/>
      <w:bookmarkStart w:id="16" w:name="_Toc24624097"/>
      <w:bookmarkStart w:id="17" w:name="_Toc29904571"/>
      <w:bookmarkStart w:id="18" w:name="_Toc62211997"/>
      <w:r>
        <w:lastRenderedPageBreak/>
        <w:t xml:space="preserve">Corrected </w:t>
      </w:r>
      <w:r w:rsidR="00E34E83">
        <w:t xml:space="preserve">Paragon </w:t>
      </w:r>
      <w:r>
        <w:t>Issues</w:t>
      </w:r>
      <w:bookmarkEnd w:id="12"/>
      <w:bookmarkEnd w:id="13"/>
      <w:bookmarkEnd w:id="14"/>
      <w:bookmarkEnd w:id="15"/>
      <w:bookmarkEnd w:id="16"/>
      <w:bookmarkEnd w:id="17"/>
      <w:bookmarkEnd w:id="18"/>
    </w:p>
    <w:tbl>
      <w:tblPr>
        <w:tblStyle w:val="TableGrid"/>
        <w:tblW w:w="9350" w:type="dxa"/>
        <w:tblLook w:val="04A0" w:firstRow="1" w:lastRow="0" w:firstColumn="1" w:lastColumn="0" w:noHBand="0" w:noVBand="1"/>
      </w:tblPr>
      <w:tblGrid>
        <w:gridCol w:w="1114"/>
        <w:gridCol w:w="1041"/>
        <w:gridCol w:w="1557"/>
        <w:gridCol w:w="2651"/>
        <w:gridCol w:w="2987"/>
      </w:tblGrid>
      <w:tr w:rsidR="009B1016" w:rsidRPr="00AB1931" w14:paraId="7EF3751D" w14:textId="77777777" w:rsidTr="00310674">
        <w:trPr>
          <w:trHeight w:val="300"/>
        </w:trPr>
        <w:tc>
          <w:tcPr>
            <w:tcW w:w="1114" w:type="dxa"/>
            <w:noWrap/>
            <w:hideMark/>
          </w:tcPr>
          <w:p w14:paraId="621DCA40" w14:textId="77777777" w:rsidR="009B1016" w:rsidRPr="00AB1931" w:rsidRDefault="009B1016" w:rsidP="0068707A">
            <w:pPr>
              <w:jc w:val="both"/>
              <w:rPr>
                <w:rFonts w:ascii="Calibri" w:eastAsia="Times New Roman" w:hAnsi="Calibri" w:cs="Calibri"/>
                <w:b/>
                <w:bCs/>
                <w:color w:val="000000"/>
              </w:rPr>
            </w:pPr>
            <w:r>
              <w:rPr>
                <w:rFonts w:ascii="Calibri" w:eastAsia="Times New Roman" w:hAnsi="Calibri" w:cs="Calibri"/>
                <w:b/>
                <w:bCs/>
                <w:color w:val="000000"/>
              </w:rPr>
              <w:t>Ticket</w:t>
            </w:r>
            <w:r w:rsidRPr="00AB1931">
              <w:rPr>
                <w:rFonts w:ascii="Calibri" w:eastAsia="Times New Roman" w:hAnsi="Calibri" w:cs="Calibri"/>
                <w:b/>
                <w:bCs/>
                <w:color w:val="000000"/>
              </w:rPr>
              <w:t>#</w:t>
            </w:r>
          </w:p>
        </w:tc>
        <w:tc>
          <w:tcPr>
            <w:tcW w:w="1041" w:type="dxa"/>
            <w:noWrap/>
            <w:hideMark/>
          </w:tcPr>
          <w:p w14:paraId="2BE4ECCA" w14:textId="77777777" w:rsidR="009B1016" w:rsidRPr="00AB1931" w:rsidRDefault="009B1016" w:rsidP="0068707A">
            <w:pPr>
              <w:jc w:val="both"/>
              <w:rPr>
                <w:rFonts w:ascii="Calibri" w:eastAsia="Times New Roman" w:hAnsi="Calibri" w:cs="Calibri"/>
                <w:b/>
                <w:bCs/>
                <w:color w:val="000000"/>
              </w:rPr>
            </w:pPr>
            <w:r>
              <w:rPr>
                <w:rFonts w:ascii="Calibri" w:eastAsia="Times New Roman" w:hAnsi="Calibri" w:cs="Calibri"/>
                <w:b/>
                <w:bCs/>
                <w:color w:val="000000"/>
              </w:rPr>
              <w:t>Product</w:t>
            </w:r>
          </w:p>
        </w:tc>
        <w:tc>
          <w:tcPr>
            <w:tcW w:w="1557" w:type="dxa"/>
            <w:noWrap/>
            <w:hideMark/>
          </w:tcPr>
          <w:p w14:paraId="085CDEAC" w14:textId="77777777" w:rsidR="009B1016" w:rsidRPr="00AB1931" w:rsidRDefault="009B1016" w:rsidP="0068707A">
            <w:pPr>
              <w:jc w:val="both"/>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2651" w:type="dxa"/>
            <w:noWrap/>
            <w:hideMark/>
          </w:tcPr>
          <w:p w14:paraId="6DD7256D" w14:textId="77777777" w:rsidR="009B1016" w:rsidRPr="00AB1931" w:rsidRDefault="009B1016" w:rsidP="0068707A">
            <w:pPr>
              <w:jc w:val="both"/>
              <w:rPr>
                <w:rFonts w:ascii="Calibri" w:eastAsia="Times New Roman" w:hAnsi="Calibri" w:cs="Calibri"/>
                <w:b/>
                <w:bCs/>
                <w:color w:val="000000"/>
              </w:rPr>
            </w:pPr>
            <w:r w:rsidRPr="00AB1931">
              <w:rPr>
                <w:rFonts w:ascii="Calibri" w:eastAsia="Times New Roman" w:hAnsi="Calibri" w:cs="Calibri"/>
                <w:b/>
                <w:bCs/>
                <w:color w:val="000000"/>
              </w:rPr>
              <w:t>Organization</w:t>
            </w:r>
          </w:p>
        </w:tc>
        <w:tc>
          <w:tcPr>
            <w:tcW w:w="2987" w:type="dxa"/>
            <w:noWrap/>
            <w:hideMark/>
          </w:tcPr>
          <w:p w14:paraId="71C3C898" w14:textId="77777777" w:rsidR="009B1016" w:rsidRPr="00AB1931" w:rsidRDefault="009B1016" w:rsidP="0068707A">
            <w:pPr>
              <w:jc w:val="both"/>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9B1016" w:rsidRPr="00637987" w14:paraId="286CCFCF" w14:textId="77777777" w:rsidTr="00310674">
        <w:trPr>
          <w:trHeight w:val="300"/>
        </w:trPr>
        <w:tc>
          <w:tcPr>
            <w:tcW w:w="1114" w:type="dxa"/>
            <w:noWrap/>
          </w:tcPr>
          <w:p w14:paraId="5CE0CA27"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DEV-3248</w:t>
            </w:r>
          </w:p>
        </w:tc>
        <w:tc>
          <w:tcPr>
            <w:tcW w:w="1041" w:type="dxa"/>
            <w:noWrap/>
          </w:tcPr>
          <w:p w14:paraId="36B8144F"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Paragon</w:t>
            </w:r>
          </w:p>
        </w:tc>
        <w:tc>
          <w:tcPr>
            <w:tcW w:w="1557" w:type="dxa"/>
            <w:noWrap/>
          </w:tcPr>
          <w:p w14:paraId="4EEFE1E1" w14:textId="77777777" w:rsidR="009B1016" w:rsidRPr="00637987" w:rsidRDefault="009B1016" w:rsidP="00310674">
            <w:pPr>
              <w:rPr>
                <w:rFonts w:ascii="Calibri" w:eastAsia="Times New Roman" w:hAnsi="Calibri" w:cs="Calibri"/>
                <w:color w:val="000000"/>
              </w:rPr>
            </w:pPr>
            <w:r>
              <w:rPr>
                <w:rFonts w:ascii="Calibri" w:hAnsi="Calibri" w:cs="Calibri"/>
                <w:color w:val="000000"/>
              </w:rPr>
              <w:t>Email</w:t>
            </w:r>
          </w:p>
        </w:tc>
        <w:tc>
          <w:tcPr>
            <w:tcW w:w="2651" w:type="dxa"/>
            <w:noWrap/>
          </w:tcPr>
          <w:p w14:paraId="63B96401" w14:textId="77777777" w:rsidR="009B1016" w:rsidRPr="00637987" w:rsidRDefault="009B1016" w:rsidP="00310674">
            <w:pPr>
              <w:rPr>
                <w:rFonts w:ascii="Calibri" w:eastAsia="Times New Roman" w:hAnsi="Calibri" w:cs="Calibri"/>
                <w:color w:val="000000"/>
              </w:rPr>
            </w:pPr>
            <w:r>
              <w:rPr>
                <w:rFonts w:ascii="Calibri" w:hAnsi="Calibri" w:cs="Calibri"/>
                <w:color w:val="000000"/>
              </w:rPr>
              <w:t>BCRES - REB2 Residential, GJARA - Grand Junction Area REALTORS Assoc, IRMLS - Indiana Regional MLS, PARMLS - Pensacola AOR </w:t>
            </w:r>
          </w:p>
        </w:tc>
        <w:tc>
          <w:tcPr>
            <w:tcW w:w="2987" w:type="dxa"/>
            <w:noWrap/>
          </w:tcPr>
          <w:p w14:paraId="5A3E7073" w14:textId="77777777" w:rsidR="009B1016" w:rsidRPr="00637987" w:rsidRDefault="009B1016" w:rsidP="00310674">
            <w:pPr>
              <w:rPr>
                <w:rFonts w:ascii="Calibri" w:eastAsia="Times New Roman" w:hAnsi="Calibri" w:cs="Calibri"/>
                <w:color w:val="000000"/>
              </w:rPr>
            </w:pPr>
            <w:r>
              <w:rPr>
                <w:rFonts w:ascii="Calibri" w:hAnsi="Calibri" w:cs="Calibri"/>
                <w:color w:val="000000"/>
              </w:rPr>
              <w:t>Notification recurrence settings are not being properly applied/adhered to during prospecting processes</w:t>
            </w:r>
          </w:p>
        </w:tc>
      </w:tr>
      <w:tr w:rsidR="009B1016" w:rsidRPr="00637987" w14:paraId="66B183C6" w14:textId="77777777" w:rsidTr="00310674">
        <w:trPr>
          <w:trHeight w:val="300"/>
        </w:trPr>
        <w:tc>
          <w:tcPr>
            <w:tcW w:w="1114" w:type="dxa"/>
            <w:noWrap/>
          </w:tcPr>
          <w:p w14:paraId="716CFE7B"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DEV-2799</w:t>
            </w:r>
          </w:p>
        </w:tc>
        <w:tc>
          <w:tcPr>
            <w:tcW w:w="1041" w:type="dxa"/>
            <w:noWrap/>
          </w:tcPr>
          <w:p w14:paraId="7D6B9D0E"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Paragon</w:t>
            </w:r>
          </w:p>
        </w:tc>
        <w:tc>
          <w:tcPr>
            <w:tcW w:w="1557" w:type="dxa"/>
            <w:noWrap/>
          </w:tcPr>
          <w:p w14:paraId="24752357" w14:textId="77777777" w:rsidR="009B1016" w:rsidRPr="00637987" w:rsidRDefault="009B1016" w:rsidP="00310674">
            <w:pPr>
              <w:rPr>
                <w:rFonts w:ascii="Calibri" w:eastAsia="Times New Roman" w:hAnsi="Calibri" w:cs="Calibri"/>
                <w:color w:val="000000"/>
              </w:rPr>
            </w:pPr>
            <w:r>
              <w:rPr>
                <w:rFonts w:ascii="Calibri" w:hAnsi="Calibri" w:cs="Calibri"/>
                <w:color w:val="000000"/>
              </w:rPr>
              <w:t>Admin</w:t>
            </w:r>
          </w:p>
        </w:tc>
        <w:tc>
          <w:tcPr>
            <w:tcW w:w="2651" w:type="dxa"/>
            <w:noWrap/>
          </w:tcPr>
          <w:p w14:paraId="3CD980D2" w14:textId="77777777" w:rsidR="009B1016" w:rsidRPr="00637987" w:rsidRDefault="009B1016" w:rsidP="00310674">
            <w:pPr>
              <w:rPr>
                <w:rFonts w:ascii="Calibri" w:eastAsia="Times New Roman" w:hAnsi="Calibri" w:cs="Calibri"/>
                <w:color w:val="000000"/>
              </w:rPr>
            </w:pPr>
            <w:r>
              <w:rPr>
                <w:rFonts w:ascii="Calibri" w:hAnsi="Calibri" w:cs="Calibri"/>
                <w:color w:val="000000"/>
              </w:rPr>
              <w:t>RMLSA - Regional MLS Alliance (Peoria)</w:t>
            </w:r>
          </w:p>
        </w:tc>
        <w:tc>
          <w:tcPr>
            <w:tcW w:w="2987" w:type="dxa"/>
            <w:noWrap/>
          </w:tcPr>
          <w:p w14:paraId="7F2FC550" w14:textId="77777777" w:rsidR="009B1016" w:rsidRPr="00637987" w:rsidRDefault="009B1016" w:rsidP="00310674">
            <w:pPr>
              <w:rPr>
                <w:rFonts w:ascii="Calibri" w:eastAsia="Times New Roman" w:hAnsi="Calibri" w:cs="Calibri"/>
                <w:color w:val="000000"/>
              </w:rPr>
            </w:pPr>
            <w:r>
              <w:rPr>
                <w:rFonts w:ascii="Calibri" w:hAnsi="Calibri" w:cs="Calibri"/>
                <w:color w:val="000000"/>
              </w:rPr>
              <w:t>Missing Board Option When Copying a Class with a Custom Report</w:t>
            </w:r>
          </w:p>
        </w:tc>
      </w:tr>
      <w:tr w:rsidR="009B1016" w:rsidRPr="00637987" w14:paraId="09225A2C" w14:textId="77777777" w:rsidTr="00310674">
        <w:trPr>
          <w:trHeight w:val="300"/>
        </w:trPr>
        <w:tc>
          <w:tcPr>
            <w:tcW w:w="1114" w:type="dxa"/>
            <w:noWrap/>
          </w:tcPr>
          <w:p w14:paraId="43192A8E"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DEV-2797</w:t>
            </w:r>
          </w:p>
        </w:tc>
        <w:tc>
          <w:tcPr>
            <w:tcW w:w="1041" w:type="dxa"/>
            <w:noWrap/>
          </w:tcPr>
          <w:p w14:paraId="37826B71"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Paragon</w:t>
            </w:r>
          </w:p>
        </w:tc>
        <w:tc>
          <w:tcPr>
            <w:tcW w:w="1557" w:type="dxa"/>
            <w:noWrap/>
          </w:tcPr>
          <w:p w14:paraId="2160B06F" w14:textId="77777777" w:rsidR="009B1016" w:rsidRPr="00637987" w:rsidRDefault="009B1016" w:rsidP="00310674">
            <w:pPr>
              <w:rPr>
                <w:rFonts w:ascii="Calibri" w:eastAsia="Times New Roman" w:hAnsi="Calibri" w:cs="Calibri"/>
                <w:color w:val="000000"/>
              </w:rPr>
            </w:pPr>
            <w:r>
              <w:rPr>
                <w:rFonts w:ascii="Calibri" w:hAnsi="Calibri" w:cs="Calibri"/>
                <w:color w:val="000000"/>
              </w:rPr>
              <w:t>Configuration</w:t>
            </w:r>
          </w:p>
        </w:tc>
        <w:tc>
          <w:tcPr>
            <w:tcW w:w="2651" w:type="dxa"/>
            <w:noWrap/>
          </w:tcPr>
          <w:p w14:paraId="155D58C2" w14:textId="77777777" w:rsidR="009B1016" w:rsidRPr="00637987" w:rsidRDefault="009B1016" w:rsidP="00310674">
            <w:pPr>
              <w:rPr>
                <w:rFonts w:ascii="Calibri" w:eastAsia="Times New Roman" w:hAnsi="Calibri" w:cs="Calibri"/>
                <w:color w:val="000000"/>
              </w:rPr>
            </w:pPr>
            <w:r>
              <w:rPr>
                <w:rFonts w:ascii="Calibri" w:hAnsi="Calibri" w:cs="Calibri"/>
                <w:color w:val="000000"/>
              </w:rPr>
              <w:t>HUDSON - Hudson County MLS</w:t>
            </w:r>
          </w:p>
        </w:tc>
        <w:tc>
          <w:tcPr>
            <w:tcW w:w="2987" w:type="dxa"/>
            <w:noWrap/>
          </w:tcPr>
          <w:p w14:paraId="3922DA6D" w14:textId="77777777" w:rsidR="009B1016" w:rsidRPr="00637987" w:rsidRDefault="009B1016" w:rsidP="00310674">
            <w:pPr>
              <w:rPr>
                <w:rFonts w:ascii="Calibri" w:eastAsia="Times New Roman" w:hAnsi="Calibri" w:cs="Calibri"/>
                <w:color w:val="000000"/>
              </w:rPr>
            </w:pPr>
            <w:r>
              <w:rPr>
                <w:rFonts w:ascii="Calibri" w:hAnsi="Calibri" w:cs="Calibri"/>
                <w:color w:val="000000"/>
              </w:rPr>
              <w:t>Download option always available even when MLS doesn't allow Public Associated Docs</w:t>
            </w:r>
          </w:p>
        </w:tc>
      </w:tr>
      <w:tr w:rsidR="009B1016" w:rsidRPr="00637987" w14:paraId="29F32718" w14:textId="77777777" w:rsidTr="00310674">
        <w:trPr>
          <w:trHeight w:val="300"/>
        </w:trPr>
        <w:tc>
          <w:tcPr>
            <w:tcW w:w="1114" w:type="dxa"/>
            <w:noWrap/>
          </w:tcPr>
          <w:p w14:paraId="05EA03E8"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DEV-2512</w:t>
            </w:r>
          </w:p>
        </w:tc>
        <w:tc>
          <w:tcPr>
            <w:tcW w:w="1041" w:type="dxa"/>
            <w:noWrap/>
          </w:tcPr>
          <w:p w14:paraId="7DA49E6A"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Paragon</w:t>
            </w:r>
          </w:p>
        </w:tc>
        <w:tc>
          <w:tcPr>
            <w:tcW w:w="1557" w:type="dxa"/>
            <w:noWrap/>
          </w:tcPr>
          <w:p w14:paraId="2F5E3F1F" w14:textId="77777777" w:rsidR="009B1016" w:rsidRPr="00637987" w:rsidRDefault="009B1016" w:rsidP="00310674">
            <w:pPr>
              <w:rPr>
                <w:rFonts w:ascii="Calibri" w:eastAsia="Times New Roman" w:hAnsi="Calibri" w:cs="Calibri"/>
                <w:color w:val="000000"/>
              </w:rPr>
            </w:pPr>
            <w:r>
              <w:rPr>
                <w:rFonts w:ascii="Calibri" w:hAnsi="Calibri" w:cs="Calibri"/>
                <w:color w:val="000000"/>
              </w:rPr>
              <w:t>Contacts</w:t>
            </w:r>
          </w:p>
        </w:tc>
        <w:tc>
          <w:tcPr>
            <w:tcW w:w="2651" w:type="dxa"/>
            <w:noWrap/>
          </w:tcPr>
          <w:p w14:paraId="4DA8506B" w14:textId="77777777" w:rsidR="009B1016" w:rsidRPr="00637987" w:rsidRDefault="009B1016" w:rsidP="00310674">
            <w:pPr>
              <w:rPr>
                <w:rFonts w:ascii="Calibri" w:eastAsia="Times New Roman" w:hAnsi="Calibri" w:cs="Calibri"/>
                <w:color w:val="000000"/>
              </w:rPr>
            </w:pPr>
            <w:r>
              <w:rPr>
                <w:rFonts w:ascii="Calibri" w:hAnsi="Calibri" w:cs="Calibri"/>
                <w:color w:val="000000"/>
              </w:rPr>
              <w:t>BCRES - REB2 Residential</w:t>
            </w:r>
          </w:p>
        </w:tc>
        <w:tc>
          <w:tcPr>
            <w:tcW w:w="2987" w:type="dxa"/>
            <w:noWrap/>
          </w:tcPr>
          <w:p w14:paraId="4D21EFA3" w14:textId="77777777" w:rsidR="009B1016" w:rsidRPr="00637987" w:rsidRDefault="009B1016" w:rsidP="00310674">
            <w:pPr>
              <w:rPr>
                <w:rFonts w:ascii="Calibri" w:eastAsia="Times New Roman" w:hAnsi="Calibri" w:cs="Calibri"/>
                <w:color w:val="000000"/>
              </w:rPr>
            </w:pPr>
            <w:r>
              <w:rPr>
                <w:rFonts w:ascii="Calibri" w:hAnsi="Calibri" w:cs="Calibri"/>
                <w:color w:val="000000"/>
              </w:rPr>
              <w:t>Edit Widget Issue with Contact Activity on Paragon Homepage</w:t>
            </w:r>
          </w:p>
        </w:tc>
      </w:tr>
      <w:tr w:rsidR="009B1016" w:rsidRPr="00637987" w14:paraId="266E9E6F" w14:textId="77777777" w:rsidTr="00310674">
        <w:trPr>
          <w:trHeight w:val="300"/>
        </w:trPr>
        <w:tc>
          <w:tcPr>
            <w:tcW w:w="1114" w:type="dxa"/>
            <w:noWrap/>
          </w:tcPr>
          <w:p w14:paraId="702F8641"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DEV-2468</w:t>
            </w:r>
          </w:p>
        </w:tc>
        <w:tc>
          <w:tcPr>
            <w:tcW w:w="1041" w:type="dxa"/>
            <w:noWrap/>
          </w:tcPr>
          <w:p w14:paraId="6A3E50D7"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Paragon</w:t>
            </w:r>
          </w:p>
        </w:tc>
        <w:tc>
          <w:tcPr>
            <w:tcW w:w="1557" w:type="dxa"/>
            <w:noWrap/>
          </w:tcPr>
          <w:p w14:paraId="73B0313A" w14:textId="77777777" w:rsidR="009B1016" w:rsidRPr="00637987" w:rsidRDefault="009B1016" w:rsidP="00310674">
            <w:pPr>
              <w:rPr>
                <w:rFonts w:ascii="Calibri" w:eastAsia="Times New Roman" w:hAnsi="Calibri" w:cs="Calibri"/>
                <w:color w:val="000000"/>
              </w:rPr>
            </w:pPr>
            <w:r>
              <w:rPr>
                <w:rFonts w:ascii="Calibri" w:hAnsi="Calibri" w:cs="Calibri"/>
                <w:color w:val="000000"/>
              </w:rPr>
              <w:t>Contacts</w:t>
            </w:r>
          </w:p>
        </w:tc>
        <w:tc>
          <w:tcPr>
            <w:tcW w:w="2651" w:type="dxa"/>
            <w:noWrap/>
          </w:tcPr>
          <w:p w14:paraId="495D7834" w14:textId="77777777" w:rsidR="009B1016" w:rsidRPr="00637987" w:rsidRDefault="009B1016" w:rsidP="00310674">
            <w:pPr>
              <w:rPr>
                <w:rFonts w:ascii="Calibri" w:eastAsia="Times New Roman" w:hAnsi="Calibri" w:cs="Calibri"/>
                <w:color w:val="000000"/>
              </w:rPr>
            </w:pPr>
            <w:r>
              <w:rPr>
                <w:rFonts w:ascii="Calibri" w:hAnsi="Calibri" w:cs="Calibri"/>
                <w:color w:val="000000"/>
              </w:rPr>
              <w:t>SCKMLS - South Central Kansas MLS (Wichita)</w:t>
            </w:r>
          </w:p>
        </w:tc>
        <w:tc>
          <w:tcPr>
            <w:tcW w:w="2987" w:type="dxa"/>
            <w:noWrap/>
          </w:tcPr>
          <w:p w14:paraId="21D93FBB" w14:textId="77777777" w:rsidR="009B1016" w:rsidRPr="00637987" w:rsidRDefault="009B1016" w:rsidP="00310674">
            <w:pPr>
              <w:rPr>
                <w:rFonts w:ascii="Calibri" w:eastAsia="Times New Roman" w:hAnsi="Calibri" w:cs="Calibri"/>
                <w:color w:val="000000"/>
              </w:rPr>
            </w:pPr>
            <w:r>
              <w:rPr>
                <w:rFonts w:ascii="Calibri" w:hAnsi="Calibri" w:cs="Calibri"/>
                <w:color w:val="000000"/>
              </w:rPr>
              <w:t>Sale / Rent set to Not Equals does not prospect correctly</w:t>
            </w:r>
          </w:p>
        </w:tc>
      </w:tr>
      <w:tr w:rsidR="009B1016" w:rsidRPr="00637987" w14:paraId="3572E2AC" w14:textId="77777777" w:rsidTr="00310674">
        <w:trPr>
          <w:trHeight w:val="300"/>
        </w:trPr>
        <w:tc>
          <w:tcPr>
            <w:tcW w:w="1114" w:type="dxa"/>
            <w:noWrap/>
          </w:tcPr>
          <w:p w14:paraId="7CC0D652"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DEV-2440</w:t>
            </w:r>
          </w:p>
        </w:tc>
        <w:tc>
          <w:tcPr>
            <w:tcW w:w="1041" w:type="dxa"/>
            <w:noWrap/>
          </w:tcPr>
          <w:p w14:paraId="0CEB0B5E"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Paragon</w:t>
            </w:r>
          </w:p>
        </w:tc>
        <w:tc>
          <w:tcPr>
            <w:tcW w:w="1557" w:type="dxa"/>
            <w:noWrap/>
          </w:tcPr>
          <w:p w14:paraId="301FC720" w14:textId="77777777" w:rsidR="009B1016" w:rsidRPr="00637987" w:rsidRDefault="009B1016" w:rsidP="00310674">
            <w:pPr>
              <w:rPr>
                <w:rFonts w:ascii="Calibri" w:eastAsia="Times New Roman" w:hAnsi="Calibri" w:cs="Calibri"/>
                <w:color w:val="000000"/>
              </w:rPr>
            </w:pPr>
            <w:r>
              <w:rPr>
                <w:rFonts w:ascii="Calibri" w:hAnsi="Calibri" w:cs="Calibri"/>
                <w:color w:val="000000"/>
              </w:rPr>
              <w:t>CMA</w:t>
            </w:r>
          </w:p>
        </w:tc>
        <w:tc>
          <w:tcPr>
            <w:tcW w:w="2651" w:type="dxa"/>
            <w:noWrap/>
          </w:tcPr>
          <w:p w14:paraId="4E26F662" w14:textId="77777777" w:rsidR="009B1016" w:rsidRPr="00637987" w:rsidRDefault="009B1016" w:rsidP="00310674">
            <w:pPr>
              <w:rPr>
                <w:rFonts w:ascii="Calibri" w:eastAsia="Times New Roman" w:hAnsi="Calibri" w:cs="Calibri"/>
                <w:color w:val="000000"/>
              </w:rPr>
            </w:pPr>
            <w:r>
              <w:rPr>
                <w:rFonts w:ascii="Calibri" w:hAnsi="Calibri" w:cs="Calibri"/>
                <w:color w:val="000000"/>
              </w:rPr>
              <w:t>BCRES - REB2 Residential, MAXEBRDI - MAXEBRDI MLS, RAE - REALTOR Assoc of Edmonton </w:t>
            </w:r>
          </w:p>
        </w:tc>
        <w:tc>
          <w:tcPr>
            <w:tcW w:w="2987" w:type="dxa"/>
            <w:noWrap/>
          </w:tcPr>
          <w:p w14:paraId="47C6ECAF" w14:textId="77777777" w:rsidR="009B1016" w:rsidRPr="00637987" w:rsidRDefault="009B1016" w:rsidP="00310674">
            <w:pPr>
              <w:rPr>
                <w:rFonts w:ascii="Calibri" w:eastAsia="Times New Roman" w:hAnsi="Calibri" w:cs="Calibri"/>
                <w:color w:val="000000"/>
              </w:rPr>
            </w:pPr>
            <w:r>
              <w:rPr>
                <w:rFonts w:ascii="Calibri" w:hAnsi="Calibri" w:cs="Calibri"/>
                <w:color w:val="000000"/>
              </w:rPr>
              <w:t>CMA Final Comments display default unless generated from Step 5: Final Comments</w:t>
            </w:r>
          </w:p>
        </w:tc>
      </w:tr>
      <w:tr w:rsidR="009B1016" w:rsidRPr="00637987" w14:paraId="7676514A" w14:textId="77777777" w:rsidTr="00310674">
        <w:trPr>
          <w:trHeight w:val="300"/>
        </w:trPr>
        <w:tc>
          <w:tcPr>
            <w:tcW w:w="1114" w:type="dxa"/>
            <w:noWrap/>
          </w:tcPr>
          <w:p w14:paraId="136EA5F2"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DEV-2385</w:t>
            </w:r>
          </w:p>
        </w:tc>
        <w:tc>
          <w:tcPr>
            <w:tcW w:w="1041" w:type="dxa"/>
            <w:noWrap/>
          </w:tcPr>
          <w:p w14:paraId="16E0F701"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Paragon</w:t>
            </w:r>
          </w:p>
        </w:tc>
        <w:tc>
          <w:tcPr>
            <w:tcW w:w="1557" w:type="dxa"/>
            <w:noWrap/>
          </w:tcPr>
          <w:p w14:paraId="4F709CC8" w14:textId="77777777" w:rsidR="009B1016" w:rsidRPr="00637987" w:rsidRDefault="009B1016" w:rsidP="00310674">
            <w:pPr>
              <w:rPr>
                <w:rFonts w:ascii="Calibri" w:eastAsia="Times New Roman" w:hAnsi="Calibri" w:cs="Calibri"/>
                <w:color w:val="000000"/>
              </w:rPr>
            </w:pPr>
            <w:r>
              <w:rPr>
                <w:rFonts w:ascii="Calibri" w:hAnsi="Calibri" w:cs="Calibri"/>
                <w:color w:val="000000"/>
              </w:rPr>
              <w:t>CMA</w:t>
            </w:r>
          </w:p>
        </w:tc>
        <w:tc>
          <w:tcPr>
            <w:tcW w:w="2651" w:type="dxa"/>
            <w:noWrap/>
          </w:tcPr>
          <w:p w14:paraId="2E3B8012" w14:textId="77777777" w:rsidR="009B1016" w:rsidRPr="00637987" w:rsidRDefault="009B1016" w:rsidP="00310674">
            <w:pPr>
              <w:rPr>
                <w:rFonts w:ascii="Calibri" w:eastAsia="Times New Roman" w:hAnsi="Calibri" w:cs="Calibri"/>
                <w:color w:val="000000"/>
              </w:rPr>
            </w:pPr>
            <w:r>
              <w:rPr>
                <w:rFonts w:ascii="Calibri" w:hAnsi="Calibri" w:cs="Calibri"/>
                <w:color w:val="000000"/>
              </w:rPr>
              <w:t>BCRES - REB2 Residential</w:t>
            </w:r>
          </w:p>
        </w:tc>
        <w:tc>
          <w:tcPr>
            <w:tcW w:w="2987" w:type="dxa"/>
            <w:noWrap/>
          </w:tcPr>
          <w:p w14:paraId="3BACFD18" w14:textId="77777777" w:rsidR="009B1016" w:rsidRPr="00637987" w:rsidRDefault="009B1016" w:rsidP="00310674">
            <w:pPr>
              <w:rPr>
                <w:rFonts w:ascii="Calibri" w:eastAsia="Times New Roman" w:hAnsi="Calibri" w:cs="Calibri"/>
                <w:color w:val="000000"/>
              </w:rPr>
            </w:pPr>
            <w:r>
              <w:rPr>
                <w:rFonts w:ascii="Calibri" w:hAnsi="Calibri" w:cs="Calibri"/>
                <w:color w:val="000000"/>
              </w:rPr>
              <w:t>Adding Comparables to CMA from Listing Cart Sort issue with Date Created</w:t>
            </w:r>
          </w:p>
        </w:tc>
      </w:tr>
      <w:tr w:rsidR="009B1016" w:rsidRPr="00637987" w14:paraId="15972B92" w14:textId="77777777" w:rsidTr="00310674">
        <w:trPr>
          <w:trHeight w:val="300"/>
        </w:trPr>
        <w:tc>
          <w:tcPr>
            <w:tcW w:w="1114" w:type="dxa"/>
            <w:noWrap/>
          </w:tcPr>
          <w:p w14:paraId="34198057"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DEV-2265</w:t>
            </w:r>
          </w:p>
        </w:tc>
        <w:tc>
          <w:tcPr>
            <w:tcW w:w="1041" w:type="dxa"/>
            <w:noWrap/>
          </w:tcPr>
          <w:p w14:paraId="515D5834"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Paragon</w:t>
            </w:r>
          </w:p>
        </w:tc>
        <w:tc>
          <w:tcPr>
            <w:tcW w:w="1557" w:type="dxa"/>
            <w:noWrap/>
          </w:tcPr>
          <w:p w14:paraId="050DB17D" w14:textId="77777777" w:rsidR="009B1016" w:rsidRPr="00637987" w:rsidRDefault="009B1016" w:rsidP="00310674">
            <w:pPr>
              <w:rPr>
                <w:rFonts w:ascii="Calibri" w:eastAsia="Times New Roman" w:hAnsi="Calibri" w:cs="Calibri"/>
                <w:color w:val="000000"/>
              </w:rPr>
            </w:pPr>
            <w:r>
              <w:rPr>
                <w:rFonts w:ascii="Calibri" w:hAnsi="Calibri" w:cs="Calibri"/>
                <w:color w:val="000000"/>
              </w:rPr>
              <w:t>Search</w:t>
            </w:r>
          </w:p>
        </w:tc>
        <w:tc>
          <w:tcPr>
            <w:tcW w:w="2651" w:type="dxa"/>
            <w:noWrap/>
          </w:tcPr>
          <w:p w14:paraId="795EBFC7" w14:textId="77777777" w:rsidR="009B1016" w:rsidRPr="00637987" w:rsidRDefault="009B1016" w:rsidP="00310674">
            <w:pPr>
              <w:rPr>
                <w:rFonts w:ascii="Calibri" w:eastAsia="Times New Roman" w:hAnsi="Calibri" w:cs="Calibri"/>
                <w:color w:val="000000"/>
              </w:rPr>
            </w:pPr>
            <w:r>
              <w:rPr>
                <w:rFonts w:ascii="Calibri" w:hAnsi="Calibri" w:cs="Calibri"/>
                <w:color w:val="000000"/>
              </w:rPr>
              <w:t>BCCLS - REB2 Commercial, BCRES - REB2 Residential </w:t>
            </w:r>
          </w:p>
        </w:tc>
        <w:tc>
          <w:tcPr>
            <w:tcW w:w="2987" w:type="dxa"/>
            <w:noWrap/>
          </w:tcPr>
          <w:p w14:paraId="42F03E69" w14:textId="77777777" w:rsidR="009B1016" w:rsidRPr="00637987" w:rsidRDefault="009B1016" w:rsidP="00310674">
            <w:pPr>
              <w:rPr>
                <w:rFonts w:ascii="Calibri" w:eastAsia="Times New Roman" w:hAnsi="Calibri" w:cs="Calibri"/>
                <w:color w:val="000000"/>
              </w:rPr>
            </w:pPr>
            <w:r>
              <w:rPr>
                <w:rFonts w:ascii="Calibri" w:hAnsi="Calibri" w:cs="Calibri"/>
                <w:color w:val="000000"/>
              </w:rPr>
              <w:t>Save to Listing Cart wrong MLS# displaying</w:t>
            </w:r>
          </w:p>
        </w:tc>
      </w:tr>
      <w:tr w:rsidR="009B1016" w:rsidRPr="00637987" w14:paraId="6919A3FB" w14:textId="77777777" w:rsidTr="00310674">
        <w:trPr>
          <w:trHeight w:val="300"/>
        </w:trPr>
        <w:tc>
          <w:tcPr>
            <w:tcW w:w="1114" w:type="dxa"/>
            <w:noWrap/>
          </w:tcPr>
          <w:p w14:paraId="636F4951"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DEV-2182</w:t>
            </w:r>
          </w:p>
        </w:tc>
        <w:tc>
          <w:tcPr>
            <w:tcW w:w="1041" w:type="dxa"/>
            <w:noWrap/>
          </w:tcPr>
          <w:p w14:paraId="3F5C9AFE"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Paragon</w:t>
            </w:r>
          </w:p>
        </w:tc>
        <w:tc>
          <w:tcPr>
            <w:tcW w:w="1557" w:type="dxa"/>
            <w:noWrap/>
          </w:tcPr>
          <w:p w14:paraId="5EB2D1B2" w14:textId="77777777" w:rsidR="009B1016" w:rsidRPr="00637987" w:rsidRDefault="009B1016" w:rsidP="00310674">
            <w:pPr>
              <w:rPr>
                <w:rFonts w:ascii="Calibri" w:eastAsia="Times New Roman" w:hAnsi="Calibri" w:cs="Calibri"/>
                <w:color w:val="000000"/>
              </w:rPr>
            </w:pPr>
            <w:r>
              <w:rPr>
                <w:rFonts w:ascii="Calibri" w:hAnsi="Calibri" w:cs="Calibri"/>
                <w:color w:val="000000"/>
              </w:rPr>
              <w:t>Email</w:t>
            </w:r>
          </w:p>
        </w:tc>
        <w:tc>
          <w:tcPr>
            <w:tcW w:w="2651" w:type="dxa"/>
            <w:noWrap/>
          </w:tcPr>
          <w:p w14:paraId="0D238830" w14:textId="77777777" w:rsidR="009B1016" w:rsidRPr="00637987" w:rsidRDefault="009B1016" w:rsidP="00310674">
            <w:pPr>
              <w:rPr>
                <w:rFonts w:ascii="Calibri" w:eastAsia="Times New Roman" w:hAnsi="Calibri" w:cs="Calibri"/>
                <w:color w:val="000000"/>
              </w:rPr>
            </w:pPr>
            <w:r>
              <w:rPr>
                <w:rFonts w:ascii="Calibri" w:hAnsi="Calibri" w:cs="Calibri"/>
                <w:color w:val="000000"/>
              </w:rPr>
              <w:t>RAE - REALTOR Assoc of Edmonton</w:t>
            </w:r>
          </w:p>
        </w:tc>
        <w:tc>
          <w:tcPr>
            <w:tcW w:w="2987" w:type="dxa"/>
            <w:noWrap/>
          </w:tcPr>
          <w:p w14:paraId="272C49D8" w14:textId="77777777" w:rsidR="009B1016" w:rsidRPr="00637987" w:rsidRDefault="009B1016" w:rsidP="00310674">
            <w:pPr>
              <w:rPr>
                <w:rFonts w:ascii="Calibri" w:eastAsia="Times New Roman" w:hAnsi="Calibri" w:cs="Calibri"/>
                <w:color w:val="000000"/>
              </w:rPr>
            </w:pPr>
            <w:r>
              <w:rPr>
                <w:rFonts w:ascii="Calibri" w:hAnsi="Calibri" w:cs="Calibri"/>
                <w:color w:val="000000"/>
              </w:rPr>
              <w:t>Compose Email To Line Inconsistent Search Results</w:t>
            </w:r>
          </w:p>
        </w:tc>
      </w:tr>
      <w:tr w:rsidR="009B1016" w:rsidRPr="00637987" w14:paraId="25CC00C1" w14:textId="77777777" w:rsidTr="00310674">
        <w:trPr>
          <w:trHeight w:val="300"/>
        </w:trPr>
        <w:tc>
          <w:tcPr>
            <w:tcW w:w="1114" w:type="dxa"/>
            <w:noWrap/>
          </w:tcPr>
          <w:p w14:paraId="17B4BD16"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DEV-3127</w:t>
            </w:r>
          </w:p>
        </w:tc>
        <w:tc>
          <w:tcPr>
            <w:tcW w:w="1041" w:type="dxa"/>
            <w:noWrap/>
          </w:tcPr>
          <w:p w14:paraId="0BC6B3DC"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Paragon</w:t>
            </w:r>
          </w:p>
        </w:tc>
        <w:tc>
          <w:tcPr>
            <w:tcW w:w="1557" w:type="dxa"/>
            <w:noWrap/>
          </w:tcPr>
          <w:p w14:paraId="60EEC19B" w14:textId="77777777" w:rsidR="009B1016" w:rsidRPr="00637987" w:rsidRDefault="009B1016" w:rsidP="00310674">
            <w:pPr>
              <w:rPr>
                <w:rFonts w:ascii="Calibri" w:eastAsia="Times New Roman" w:hAnsi="Calibri" w:cs="Calibri"/>
                <w:color w:val="000000"/>
              </w:rPr>
            </w:pPr>
            <w:r>
              <w:rPr>
                <w:rFonts w:ascii="Calibri" w:hAnsi="Calibri" w:cs="Calibri"/>
                <w:color w:val="000000"/>
              </w:rPr>
              <w:t>WebAPI</w:t>
            </w:r>
          </w:p>
        </w:tc>
        <w:tc>
          <w:tcPr>
            <w:tcW w:w="2651" w:type="dxa"/>
            <w:noWrap/>
          </w:tcPr>
          <w:p w14:paraId="42864A79" w14:textId="77777777" w:rsidR="009B1016" w:rsidRPr="00637987" w:rsidRDefault="009B1016" w:rsidP="00310674">
            <w:pPr>
              <w:rPr>
                <w:rFonts w:ascii="Calibri" w:eastAsia="Times New Roman" w:hAnsi="Calibri" w:cs="Calibri"/>
                <w:color w:val="000000"/>
              </w:rPr>
            </w:pPr>
            <w:r>
              <w:rPr>
                <w:rFonts w:ascii="Calibri" w:hAnsi="Calibri" w:cs="Calibri"/>
                <w:color w:val="000000"/>
              </w:rPr>
              <w:t>NEREN - New England Real Estate Network</w:t>
            </w:r>
          </w:p>
        </w:tc>
        <w:tc>
          <w:tcPr>
            <w:tcW w:w="2987" w:type="dxa"/>
            <w:noWrap/>
          </w:tcPr>
          <w:p w14:paraId="34E3E4C4" w14:textId="77777777" w:rsidR="009B1016" w:rsidRPr="00637987" w:rsidRDefault="009B1016" w:rsidP="00310674">
            <w:pPr>
              <w:rPr>
                <w:rFonts w:ascii="Calibri" w:eastAsia="Times New Roman" w:hAnsi="Calibri" w:cs="Calibri"/>
                <w:color w:val="000000"/>
              </w:rPr>
            </w:pPr>
            <w:r>
              <w:rPr>
                <w:rFonts w:ascii="Calibri" w:hAnsi="Calibri" w:cs="Calibri"/>
                <w:color w:val="000000"/>
              </w:rPr>
              <w:t>Automatic Mapping of Values with Web API Uses Description Instead of Value</w:t>
            </w:r>
          </w:p>
        </w:tc>
      </w:tr>
      <w:tr w:rsidR="009B1016" w:rsidRPr="00637987" w14:paraId="58C524FD" w14:textId="77777777" w:rsidTr="00310674">
        <w:trPr>
          <w:trHeight w:val="300"/>
        </w:trPr>
        <w:tc>
          <w:tcPr>
            <w:tcW w:w="1114" w:type="dxa"/>
            <w:noWrap/>
          </w:tcPr>
          <w:p w14:paraId="1E45C5E1"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DEV-3082</w:t>
            </w:r>
          </w:p>
        </w:tc>
        <w:tc>
          <w:tcPr>
            <w:tcW w:w="1041" w:type="dxa"/>
            <w:noWrap/>
          </w:tcPr>
          <w:p w14:paraId="75C51370"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Paragon</w:t>
            </w:r>
          </w:p>
        </w:tc>
        <w:tc>
          <w:tcPr>
            <w:tcW w:w="1557" w:type="dxa"/>
            <w:noWrap/>
          </w:tcPr>
          <w:p w14:paraId="2487B390" w14:textId="77777777" w:rsidR="009B1016" w:rsidRPr="00637987" w:rsidRDefault="009B1016" w:rsidP="00310674">
            <w:pPr>
              <w:rPr>
                <w:rFonts w:ascii="Calibri" w:eastAsia="Times New Roman" w:hAnsi="Calibri" w:cs="Calibri"/>
                <w:color w:val="000000"/>
              </w:rPr>
            </w:pPr>
            <w:r>
              <w:rPr>
                <w:rFonts w:ascii="Calibri" w:hAnsi="Calibri" w:cs="Calibri"/>
                <w:color w:val="000000"/>
              </w:rPr>
              <w:t>Email</w:t>
            </w:r>
          </w:p>
        </w:tc>
        <w:tc>
          <w:tcPr>
            <w:tcW w:w="2651" w:type="dxa"/>
            <w:noWrap/>
          </w:tcPr>
          <w:p w14:paraId="0500692B" w14:textId="77777777" w:rsidR="009B1016" w:rsidRPr="00637987" w:rsidRDefault="009B1016" w:rsidP="00310674">
            <w:pPr>
              <w:rPr>
                <w:rFonts w:ascii="Calibri" w:eastAsia="Times New Roman" w:hAnsi="Calibri" w:cs="Calibri"/>
                <w:color w:val="000000"/>
              </w:rPr>
            </w:pPr>
            <w:r>
              <w:rPr>
                <w:rFonts w:ascii="Calibri" w:hAnsi="Calibri" w:cs="Calibri"/>
                <w:color w:val="000000"/>
              </w:rPr>
              <w:t>CR - California Regional MLS, SDMLS - San Diego MLS </w:t>
            </w:r>
          </w:p>
        </w:tc>
        <w:tc>
          <w:tcPr>
            <w:tcW w:w="2987" w:type="dxa"/>
            <w:noWrap/>
          </w:tcPr>
          <w:p w14:paraId="7BCF3F87" w14:textId="77777777" w:rsidR="009B1016" w:rsidRPr="00637987" w:rsidRDefault="009B1016" w:rsidP="00310674">
            <w:pPr>
              <w:rPr>
                <w:rFonts w:ascii="Calibri" w:eastAsia="Times New Roman" w:hAnsi="Calibri" w:cs="Calibri"/>
                <w:color w:val="000000"/>
              </w:rPr>
            </w:pPr>
            <w:r>
              <w:rPr>
                <w:rFonts w:ascii="Calibri" w:hAnsi="Calibri" w:cs="Calibri"/>
                <w:color w:val="000000"/>
              </w:rPr>
              <w:t>Photo showing smaller in hyperlink slideshow</w:t>
            </w:r>
          </w:p>
        </w:tc>
      </w:tr>
      <w:tr w:rsidR="009B1016" w:rsidRPr="00637987" w14:paraId="7812FD34" w14:textId="77777777" w:rsidTr="00310674">
        <w:trPr>
          <w:trHeight w:val="300"/>
        </w:trPr>
        <w:tc>
          <w:tcPr>
            <w:tcW w:w="1114" w:type="dxa"/>
            <w:noWrap/>
          </w:tcPr>
          <w:p w14:paraId="1E28DCFF"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DEV-3185</w:t>
            </w:r>
          </w:p>
        </w:tc>
        <w:tc>
          <w:tcPr>
            <w:tcW w:w="1041" w:type="dxa"/>
            <w:noWrap/>
          </w:tcPr>
          <w:p w14:paraId="20B2E95F" w14:textId="77777777" w:rsidR="009B1016" w:rsidRPr="00637987" w:rsidRDefault="009B1016" w:rsidP="00310674">
            <w:pPr>
              <w:rPr>
                <w:rFonts w:ascii="Calibri" w:eastAsia="Times New Roman" w:hAnsi="Calibri" w:cs="Calibri"/>
                <w:color w:val="000000"/>
              </w:rPr>
            </w:pPr>
            <w:r>
              <w:rPr>
                <w:rFonts w:ascii="Calibri" w:hAnsi="Calibri" w:cs="Calibri"/>
                <w:color w:val="000000"/>
              </w:rPr>
              <w:t>Collab Link</w:t>
            </w:r>
          </w:p>
        </w:tc>
        <w:tc>
          <w:tcPr>
            <w:tcW w:w="1557" w:type="dxa"/>
            <w:noWrap/>
          </w:tcPr>
          <w:p w14:paraId="0AAFA6F9" w14:textId="77777777" w:rsidR="009B1016" w:rsidRPr="00637987" w:rsidRDefault="009B1016" w:rsidP="00310674">
            <w:pPr>
              <w:rPr>
                <w:rFonts w:ascii="Calibri" w:eastAsia="Times New Roman" w:hAnsi="Calibri" w:cs="Calibri"/>
                <w:color w:val="000000"/>
              </w:rPr>
            </w:pPr>
            <w:r>
              <w:rPr>
                <w:rFonts w:ascii="Calibri" w:hAnsi="Calibri" w:cs="Calibri"/>
                <w:color w:val="000000"/>
              </w:rPr>
              <w:t>View/Reports</w:t>
            </w:r>
          </w:p>
        </w:tc>
        <w:tc>
          <w:tcPr>
            <w:tcW w:w="2651" w:type="dxa"/>
            <w:noWrap/>
          </w:tcPr>
          <w:p w14:paraId="0FA5608C" w14:textId="77777777" w:rsidR="009B1016" w:rsidRPr="00637987" w:rsidRDefault="009B1016" w:rsidP="00310674">
            <w:pPr>
              <w:rPr>
                <w:rFonts w:ascii="Calibri" w:eastAsia="Times New Roman" w:hAnsi="Calibri" w:cs="Calibri"/>
                <w:color w:val="000000"/>
              </w:rPr>
            </w:pPr>
            <w:r>
              <w:rPr>
                <w:rFonts w:ascii="Calibri" w:hAnsi="Calibri" w:cs="Calibri"/>
                <w:color w:val="000000"/>
              </w:rPr>
              <w:t>SCWMLS - South Central Wisconsin (Madison)</w:t>
            </w:r>
          </w:p>
        </w:tc>
        <w:tc>
          <w:tcPr>
            <w:tcW w:w="2987" w:type="dxa"/>
            <w:noWrap/>
          </w:tcPr>
          <w:p w14:paraId="56759647" w14:textId="77777777" w:rsidR="009B1016" w:rsidRPr="00637987" w:rsidRDefault="009B1016" w:rsidP="00310674">
            <w:pPr>
              <w:rPr>
                <w:rFonts w:ascii="Calibri" w:eastAsia="Times New Roman" w:hAnsi="Calibri" w:cs="Calibri"/>
                <w:color w:val="000000"/>
              </w:rPr>
            </w:pPr>
            <w:r>
              <w:rPr>
                <w:rFonts w:ascii="Calibri" w:hAnsi="Calibri" w:cs="Calibri"/>
                <w:color w:val="000000"/>
              </w:rPr>
              <w:t>CollabLink Thumbnail View Does Not Follow Buy Side Collab Center Configurations</w:t>
            </w:r>
          </w:p>
        </w:tc>
      </w:tr>
      <w:tr w:rsidR="009B1016" w:rsidRPr="00637987" w14:paraId="449FD5AE" w14:textId="77777777" w:rsidTr="00310674">
        <w:trPr>
          <w:trHeight w:val="300"/>
        </w:trPr>
        <w:tc>
          <w:tcPr>
            <w:tcW w:w="1114" w:type="dxa"/>
            <w:noWrap/>
          </w:tcPr>
          <w:p w14:paraId="0B88A4D0"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DEV-3250</w:t>
            </w:r>
          </w:p>
        </w:tc>
        <w:tc>
          <w:tcPr>
            <w:tcW w:w="1041" w:type="dxa"/>
            <w:noWrap/>
          </w:tcPr>
          <w:p w14:paraId="142768DA" w14:textId="77777777" w:rsidR="009B1016" w:rsidRPr="00637987" w:rsidRDefault="009B1016" w:rsidP="00310674">
            <w:pPr>
              <w:jc w:val="right"/>
              <w:rPr>
                <w:rFonts w:ascii="Calibri" w:eastAsia="Times New Roman" w:hAnsi="Calibri" w:cs="Calibri"/>
                <w:color w:val="000000"/>
              </w:rPr>
            </w:pPr>
            <w:r>
              <w:rPr>
                <w:rFonts w:ascii="Calibri" w:hAnsi="Calibri" w:cs="Calibri"/>
                <w:color w:val="000000"/>
              </w:rPr>
              <w:t>Collab Center</w:t>
            </w:r>
          </w:p>
        </w:tc>
        <w:tc>
          <w:tcPr>
            <w:tcW w:w="1557" w:type="dxa"/>
            <w:noWrap/>
          </w:tcPr>
          <w:p w14:paraId="46EE29E5" w14:textId="77777777" w:rsidR="009B1016" w:rsidRPr="00637987" w:rsidRDefault="009B1016" w:rsidP="00310674">
            <w:pPr>
              <w:rPr>
                <w:rFonts w:ascii="Calibri" w:eastAsia="Times New Roman" w:hAnsi="Calibri" w:cs="Calibri"/>
                <w:color w:val="000000"/>
              </w:rPr>
            </w:pPr>
            <w:r>
              <w:rPr>
                <w:rFonts w:ascii="Calibri" w:hAnsi="Calibri" w:cs="Calibri"/>
                <w:color w:val="000000"/>
              </w:rPr>
              <w:t>View/Reports</w:t>
            </w:r>
          </w:p>
        </w:tc>
        <w:tc>
          <w:tcPr>
            <w:tcW w:w="2651" w:type="dxa"/>
            <w:noWrap/>
          </w:tcPr>
          <w:p w14:paraId="39CA0099" w14:textId="77777777" w:rsidR="009B1016" w:rsidRPr="00637987" w:rsidRDefault="009B1016" w:rsidP="00310674">
            <w:pPr>
              <w:rPr>
                <w:rFonts w:ascii="Calibri" w:eastAsia="Times New Roman" w:hAnsi="Calibri" w:cs="Calibri"/>
                <w:color w:val="000000"/>
              </w:rPr>
            </w:pPr>
            <w:r>
              <w:rPr>
                <w:rFonts w:ascii="Calibri" w:hAnsi="Calibri" w:cs="Calibri"/>
                <w:color w:val="000000"/>
              </w:rPr>
              <w:t>SCWMLS - South Central Wisconsin (Madison)</w:t>
            </w:r>
          </w:p>
        </w:tc>
        <w:tc>
          <w:tcPr>
            <w:tcW w:w="2987" w:type="dxa"/>
            <w:noWrap/>
          </w:tcPr>
          <w:p w14:paraId="1585AF39" w14:textId="77777777" w:rsidR="009B1016" w:rsidRPr="00637987" w:rsidRDefault="009B1016" w:rsidP="00310674">
            <w:pPr>
              <w:rPr>
                <w:rFonts w:ascii="Calibri" w:eastAsia="Times New Roman" w:hAnsi="Calibri" w:cs="Calibri"/>
                <w:color w:val="000000"/>
              </w:rPr>
            </w:pPr>
            <w:r>
              <w:rPr>
                <w:rFonts w:ascii="Calibri" w:hAnsi="Calibri" w:cs="Calibri"/>
                <w:color w:val="000000"/>
              </w:rPr>
              <w:t>Aerial Satellite View is Not Displaying on the Listing Detail Map</w:t>
            </w:r>
          </w:p>
        </w:tc>
      </w:tr>
      <w:tr w:rsidR="0068707A" w:rsidRPr="00637987" w14:paraId="562C6AC7" w14:textId="77777777" w:rsidTr="00310674">
        <w:trPr>
          <w:trHeight w:val="300"/>
        </w:trPr>
        <w:tc>
          <w:tcPr>
            <w:tcW w:w="1114" w:type="dxa"/>
            <w:noWrap/>
          </w:tcPr>
          <w:p w14:paraId="6D9CA76D" w14:textId="405F4F04" w:rsidR="0068707A" w:rsidRDefault="0068707A" w:rsidP="0068707A">
            <w:pPr>
              <w:rPr>
                <w:rFonts w:ascii="Calibri" w:hAnsi="Calibri" w:cs="Calibri"/>
                <w:color w:val="000000"/>
              </w:rPr>
            </w:pPr>
            <w:r>
              <w:rPr>
                <w:rFonts w:ascii="Calibri" w:eastAsia="Times New Roman" w:hAnsi="Calibri" w:cs="Calibri"/>
                <w:b/>
                <w:bCs/>
                <w:color w:val="000000"/>
              </w:rPr>
              <w:t>Ticket</w:t>
            </w:r>
            <w:r w:rsidRPr="00AB1931">
              <w:rPr>
                <w:rFonts w:ascii="Calibri" w:eastAsia="Times New Roman" w:hAnsi="Calibri" w:cs="Calibri"/>
                <w:b/>
                <w:bCs/>
                <w:color w:val="000000"/>
              </w:rPr>
              <w:t>#</w:t>
            </w:r>
          </w:p>
        </w:tc>
        <w:tc>
          <w:tcPr>
            <w:tcW w:w="1041" w:type="dxa"/>
            <w:noWrap/>
          </w:tcPr>
          <w:p w14:paraId="2DCFEAC6" w14:textId="236713DD" w:rsidR="0068707A" w:rsidRDefault="0068707A" w:rsidP="0068707A">
            <w:pPr>
              <w:rPr>
                <w:rFonts w:ascii="Calibri" w:hAnsi="Calibri" w:cs="Calibri"/>
                <w:color w:val="000000"/>
              </w:rPr>
            </w:pPr>
            <w:r>
              <w:rPr>
                <w:rFonts w:ascii="Calibri" w:eastAsia="Times New Roman" w:hAnsi="Calibri" w:cs="Calibri"/>
                <w:b/>
                <w:bCs/>
                <w:color w:val="000000"/>
              </w:rPr>
              <w:t>Product</w:t>
            </w:r>
          </w:p>
        </w:tc>
        <w:tc>
          <w:tcPr>
            <w:tcW w:w="1557" w:type="dxa"/>
            <w:noWrap/>
          </w:tcPr>
          <w:p w14:paraId="1C6E703E" w14:textId="4471BCBB" w:rsidR="0068707A" w:rsidRDefault="0068707A" w:rsidP="0068707A">
            <w:pPr>
              <w:rPr>
                <w:rFonts w:ascii="Calibri" w:hAnsi="Calibri" w:cs="Calibri"/>
                <w:color w:val="000000"/>
              </w:rPr>
            </w:pPr>
            <w:r w:rsidRPr="00AB1931">
              <w:rPr>
                <w:rFonts w:ascii="Calibri" w:eastAsia="Times New Roman" w:hAnsi="Calibri" w:cs="Calibri"/>
                <w:b/>
                <w:bCs/>
                <w:color w:val="000000"/>
              </w:rPr>
              <w:t>Module</w:t>
            </w:r>
          </w:p>
        </w:tc>
        <w:tc>
          <w:tcPr>
            <w:tcW w:w="2651" w:type="dxa"/>
            <w:noWrap/>
          </w:tcPr>
          <w:p w14:paraId="53D4CAD8" w14:textId="5A623BA8" w:rsidR="0068707A" w:rsidRDefault="0068707A" w:rsidP="0068707A">
            <w:pPr>
              <w:rPr>
                <w:rFonts w:ascii="Calibri" w:hAnsi="Calibri" w:cs="Calibri"/>
                <w:color w:val="000000"/>
              </w:rPr>
            </w:pPr>
            <w:r w:rsidRPr="00AB1931">
              <w:rPr>
                <w:rFonts w:ascii="Calibri" w:eastAsia="Times New Roman" w:hAnsi="Calibri" w:cs="Calibri"/>
                <w:b/>
                <w:bCs/>
                <w:color w:val="000000"/>
              </w:rPr>
              <w:t>Organization</w:t>
            </w:r>
          </w:p>
        </w:tc>
        <w:tc>
          <w:tcPr>
            <w:tcW w:w="2987" w:type="dxa"/>
            <w:noWrap/>
          </w:tcPr>
          <w:p w14:paraId="2576B5E2" w14:textId="05978130" w:rsidR="0068707A" w:rsidRDefault="0068707A" w:rsidP="0068707A">
            <w:pPr>
              <w:rPr>
                <w:rFonts w:ascii="Calibri" w:hAnsi="Calibri" w:cs="Calibri"/>
                <w:color w:val="000000"/>
              </w:rPr>
            </w:pPr>
            <w:r w:rsidRPr="00AB1931">
              <w:rPr>
                <w:rFonts w:ascii="Calibri" w:eastAsia="Times New Roman" w:hAnsi="Calibri" w:cs="Calibri"/>
                <w:b/>
                <w:bCs/>
                <w:color w:val="000000"/>
              </w:rPr>
              <w:t>Summary</w:t>
            </w:r>
          </w:p>
        </w:tc>
      </w:tr>
      <w:tr w:rsidR="0068707A" w:rsidRPr="00637987" w14:paraId="33AF8EF9" w14:textId="77777777" w:rsidTr="00310674">
        <w:trPr>
          <w:trHeight w:val="300"/>
        </w:trPr>
        <w:tc>
          <w:tcPr>
            <w:tcW w:w="1114" w:type="dxa"/>
            <w:noWrap/>
          </w:tcPr>
          <w:p w14:paraId="42D541FD"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lastRenderedPageBreak/>
              <w:t>DEV-3175</w:t>
            </w:r>
          </w:p>
        </w:tc>
        <w:tc>
          <w:tcPr>
            <w:tcW w:w="1041" w:type="dxa"/>
            <w:noWrap/>
          </w:tcPr>
          <w:p w14:paraId="0A514F38"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Collab Center</w:t>
            </w:r>
          </w:p>
        </w:tc>
        <w:tc>
          <w:tcPr>
            <w:tcW w:w="1557" w:type="dxa"/>
            <w:noWrap/>
          </w:tcPr>
          <w:p w14:paraId="6C58D5AF" w14:textId="77777777" w:rsidR="0068707A" w:rsidRPr="00637987" w:rsidRDefault="0068707A" w:rsidP="0068707A">
            <w:pPr>
              <w:rPr>
                <w:rFonts w:ascii="Calibri" w:eastAsia="Times New Roman" w:hAnsi="Calibri" w:cs="Calibri"/>
                <w:color w:val="000000"/>
              </w:rPr>
            </w:pPr>
            <w:r>
              <w:rPr>
                <w:rFonts w:ascii="Calibri" w:hAnsi="Calibri" w:cs="Calibri"/>
                <w:color w:val="000000"/>
              </w:rPr>
              <w:t>Search</w:t>
            </w:r>
          </w:p>
        </w:tc>
        <w:tc>
          <w:tcPr>
            <w:tcW w:w="2651" w:type="dxa"/>
            <w:noWrap/>
          </w:tcPr>
          <w:p w14:paraId="270A7936" w14:textId="77777777" w:rsidR="0068707A" w:rsidRPr="00637987" w:rsidRDefault="0068707A" w:rsidP="0068707A">
            <w:pPr>
              <w:rPr>
                <w:rFonts w:ascii="Calibri" w:eastAsia="Times New Roman" w:hAnsi="Calibri" w:cs="Calibri"/>
                <w:color w:val="000000"/>
              </w:rPr>
            </w:pPr>
            <w:r>
              <w:rPr>
                <w:rFonts w:ascii="Calibri" w:hAnsi="Calibri" w:cs="Calibri"/>
                <w:color w:val="000000"/>
              </w:rPr>
              <w:t>OBARMLS - Outer Banks AOR</w:t>
            </w:r>
          </w:p>
        </w:tc>
        <w:tc>
          <w:tcPr>
            <w:tcW w:w="2987" w:type="dxa"/>
            <w:noWrap/>
          </w:tcPr>
          <w:p w14:paraId="57D8CFFA" w14:textId="77777777" w:rsidR="0068707A" w:rsidRPr="00637987" w:rsidRDefault="0068707A" w:rsidP="0068707A">
            <w:pPr>
              <w:rPr>
                <w:rFonts w:ascii="Calibri" w:eastAsia="Times New Roman" w:hAnsi="Calibri" w:cs="Calibri"/>
                <w:color w:val="000000"/>
              </w:rPr>
            </w:pPr>
            <w:r>
              <w:rPr>
                <w:rFonts w:ascii="Calibri" w:hAnsi="Calibri" w:cs="Calibri"/>
                <w:color w:val="000000"/>
              </w:rPr>
              <w:t>Getting "Object reference" error when using Location search</w:t>
            </w:r>
          </w:p>
        </w:tc>
      </w:tr>
      <w:tr w:rsidR="0068707A" w:rsidRPr="00637987" w14:paraId="7EFA8B25" w14:textId="77777777" w:rsidTr="00310674">
        <w:trPr>
          <w:trHeight w:val="300"/>
        </w:trPr>
        <w:tc>
          <w:tcPr>
            <w:tcW w:w="1114" w:type="dxa"/>
            <w:noWrap/>
          </w:tcPr>
          <w:p w14:paraId="710CC889"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DEV-3188</w:t>
            </w:r>
          </w:p>
        </w:tc>
        <w:tc>
          <w:tcPr>
            <w:tcW w:w="1041" w:type="dxa"/>
            <w:noWrap/>
          </w:tcPr>
          <w:p w14:paraId="1276270F"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Collab Center</w:t>
            </w:r>
          </w:p>
        </w:tc>
        <w:tc>
          <w:tcPr>
            <w:tcW w:w="1557" w:type="dxa"/>
            <w:noWrap/>
          </w:tcPr>
          <w:p w14:paraId="59C52484" w14:textId="77777777" w:rsidR="0068707A" w:rsidRPr="00637987" w:rsidRDefault="0068707A" w:rsidP="0068707A">
            <w:pPr>
              <w:rPr>
                <w:rFonts w:ascii="Calibri" w:eastAsia="Times New Roman" w:hAnsi="Calibri" w:cs="Calibri"/>
                <w:color w:val="000000"/>
              </w:rPr>
            </w:pPr>
            <w:r>
              <w:rPr>
                <w:rFonts w:ascii="Calibri" w:hAnsi="Calibri" w:cs="Calibri"/>
                <w:color w:val="000000"/>
              </w:rPr>
              <w:t>Listing Photos</w:t>
            </w:r>
          </w:p>
        </w:tc>
        <w:tc>
          <w:tcPr>
            <w:tcW w:w="2651" w:type="dxa"/>
            <w:noWrap/>
          </w:tcPr>
          <w:p w14:paraId="7B16D363" w14:textId="77777777" w:rsidR="0068707A" w:rsidRPr="00637987" w:rsidRDefault="0068707A" w:rsidP="0068707A">
            <w:pPr>
              <w:rPr>
                <w:rFonts w:ascii="Calibri" w:eastAsia="Times New Roman" w:hAnsi="Calibri" w:cs="Calibri"/>
                <w:color w:val="000000"/>
              </w:rPr>
            </w:pPr>
            <w:r>
              <w:rPr>
                <w:rFonts w:ascii="Calibri" w:hAnsi="Calibri" w:cs="Calibri"/>
                <w:color w:val="000000"/>
              </w:rPr>
              <w:t>CARMLS - CARMLS, Inc. (Arkansas)</w:t>
            </w:r>
          </w:p>
        </w:tc>
        <w:tc>
          <w:tcPr>
            <w:tcW w:w="2987" w:type="dxa"/>
            <w:noWrap/>
          </w:tcPr>
          <w:p w14:paraId="35B86B56" w14:textId="77777777" w:rsidR="0068707A" w:rsidRPr="00637987" w:rsidRDefault="0068707A" w:rsidP="0068707A">
            <w:pPr>
              <w:rPr>
                <w:rFonts w:ascii="Calibri" w:eastAsia="Times New Roman" w:hAnsi="Calibri" w:cs="Calibri"/>
                <w:color w:val="000000"/>
              </w:rPr>
            </w:pPr>
            <w:r>
              <w:rPr>
                <w:rFonts w:ascii="Calibri" w:hAnsi="Calibri" w:cs="Calibri"/>
                <w:color w:val="000000"/>
              </w:rPr>
              <w:t>Portrait photos stretched to landscape on mobile collab center</w:t>
            </w:r>
          </w:p>
        </w:tc>
      </w:tr>
      <w:tr w:rsidR="0068707A" w:rsidRPr="00637987" w14:paraId="5F010397" w14:textId="77777777" w:rsidTr="00310674">
        <w:trPr>
          <w:trHeight w:val="300"/>
        </w:trPr>
        <w:tc>
          <w:tcPr>
            <w:tcW w:w="1114" w:type="dxa"/>
            <w:noWrap/>
          </w:tcPr>
          <w:p w14:paraId="6CB90087"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DEV-2987</w:t>
            </w:r>
          </w:p>
        </w:tc>
        <w:tc>
          <w:tcPr>
            <w:tcW w:w="1041" w:type="dxa"/>
            <w:noWrap/>
          </w:tcPr>
          <w:p w14:paraId="10561F13"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Collab Center</w:t>
            </w:r>
          </w:p>
        </w:tc>
        <w:tc>
          <w:tcPr>
            <w:tcW w:w="1557" w:type="dxa"/>
            <w:noWrap/>
          </w:tcPr>
          <w:p w14:paraId="52F2E242" w14:textId="77777777" w:rsidR="0068707A" w:rsidRPr="00637987" w:rsidRDefault="0068707A" w:rsidP="0068707A">
            <w:pPr>
              <w:rPr>
                <w:rFonts w:ascii="Calibri" w:eastAsia="Times New Roman" w:hAnsi="Calibri" w:cs="Calibri"/>
                <w:color w:val="000000"/>
              </w:rPr>
            </w:pPr>
            <w:r>
              <w:rPr>
                <w:rFonts w:ascii="Calibri" w:hAnsi="Calibri" w:cs="Calibri"/>
                <w:color w:val="000000"/>
              </w:rPr>
              <w:t>Dashboard</w:t>
            </w:r>
          </w:p>
        </w:tc>
        <w:tc>
          <w:tcPr>
            <w:tcW w:w="2651" w:type="dxa"/>
            <w:noWrap/>
          </w:tcPr>
          <w:p w14:paraId="4ADEED52" w14:textId="77777777" w:rsidR="0068707A" w:rsidRPr="00637987" w:rsidRDefault="0068707A" w:rsidP="0068707A">
            <w:pPr>
              <w:rPr>
                <w:rFonts w:ascii="Calibri" w:eastAsia="Times New Roman" w:hAnsi="Calibri" w:cs="Calibri"/>
                <w:color w:val="000000"/>
              </w:rPr>
            </w:pPr>
            <w:r>
              <w:rPr>
                <w:rFonts w:ascii="Calibri" w:hAnsi="Calibri" w:cs="Calibri"/>
                <w:color w:val="000000"/>
              </w:rPr>
              <w:t>NSAR - NS and PEI Real Estate Associations</w:t>
            </w:r>
          </w:p>
        </w:tc>
        <w:tc>
          <w:tcPr>
            <w:tcW w:w="2987" w:type="dxa"/>
            <w:noWrap/>
          </w:tcPr>
          <w:p w14:paraId="6543397B" w14:textId="77777777" w:rsidR="0068707A" w:rsidRPr="00637987" w:rsidRDefault="0068707A" w:rsidP="0068707A">
            <w:pPr>
              <w:rPr>
                <w:rFonts w:ascii="Calibri" w:eastAsia="Times New Roman" w:hAnsi="Calibri" w:cs="Calibri"/>
                <w:color w:val="000000"/>
              </w:rPr>
            </w:pPr>
            <w:r>
              <w:rPr>
                <w:rFonts w:ascii="Calibri" w:hAnsi="Calibri" w:cs="Calibri"/>
                <w:color w:val="000000"/>
              </w:rPr>
              <w:t>P90-NSAR: Numbers on collab center dashboard don't match results on contact</w:t>
            </w:r>
          </w:p>
        </w:tc>
      </w:tr>
      <w:tr w:rsidR="0068707A" w:rsidRPr="00637987" w14:paraId="311776D8" w14:textId="77777777" w:rsidTr="00310674">
        <w:trPr>
          <w:trHeight w:val="300"/>
        </w:trPr>
        <w:tc>
          <w:tcPr>
            <w:tcW w:w="1114" w:type="dxa"/>
            <w:noWrap/>
          </w:tcPr>
          <w:p w14:paraId="44F3A4E0"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DEV-2985</w:t>
            </w:r>
          </w:p>
        </w:tc>
        <w:tc>
          <w:tcPr>
            <w:tcW w:w="1041" w:type="dxa"/>
            <w:noWrap/>
          </w:tcPr>
          <w:p w14:paraId="52090A3A"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Collab Center</w:t>
            </w:r>
          </w:p>
        </w:tc>
        <w:tc>
          <w:tcPr>
            <w:tcW w:w="1557" w:type="dxa"/>
            <w:noWrap/>
          </w:tcPr>
          <w:p w14:paraId="3FDA3FA4" w14:textId="77777777" w:rsidR="0068707A" w:rsidRPr="00637987" w:rsidRDefault="0068707A" w:rsidP="0068707A">
            <w:pPr>
              <w:rPr>
                <w:rFonts w:ascii="Calibri" w:eastAsia="Times New Roman" w:hAnsi="Calibri" w:cs="Calibri"/>
                <w:color w:val="000000"/>
              </w:rPr>
            </w:pPr>
            <w:r>
              <w:rPr>
                <w:rFonts w:ascii="Calibri" w:hAnsi="Calibri" w:cs="Calibri"/>
                <w:color w:val="000000"/>
              </w:rPr>
              <w:t>Configuration</w:t>
            </w:r>
          </w:p>
        </w:tc>
        <w:tc>
          <w:tcPr>
            <w:tcW w:w="2651" w:type="dxa"/>
            <w:noWrap/>
          </w:tcPr>
          <w:p w14:paraId="32C857FC" w14:textId="77777777" w:rsidR="0068707A" w:rsidRPr="00637987" w:rsidRDefault="0068707A" w:rsidP="0068707A">
            <w:pPr>
              <w:rPr>
                <w:rFonts w:ascii="Calibri" w:eastAsia="Times New Roman" w:hAnsi="Calibri" w:cs="Calibri"/>
                <w:color w:val="000000"/>
              </w:rPr>
            </w:pPr>
            <w:r>
              <w:rPr>
                <w:rFonts w:ascii="Calibri" w:hAnsi="Calibri" w:cs="Calibri"/>
                <w:color w:val="000000"/>
              </w:rPr>
              <w:t>RASE - REALTOR Assoc of the Sioux Empire</w:t>
            </w:r>
          </w:p>
        </w:tc>
        <w:tc>
          <w:tcPr>
            <w:tcW w:w="2987" w:type="dxa"/>
            <w:noWrap/>
          </w:tcPr>
          <w:p w14:paraId="4AE43D7B" w14:textId="77777777" w:rsidR="0068707A" w:rsidRPr="00637987" w:rsidRDefault="0068707A" w:rsidP="0068707A">
            <w:pPr>
              <w:rPr>
                <w:rFonts w:ascii="Calibri" w:eastAsia="Times New Roman" w:hAnsi="Calibri" w:cs="Calibri"/>
                <w:color w:val="000000"/>
              </w:rPr>
            </w:pPr>
            <w:r>
              <w:rPr>
                <w:rFonts w:ascii="Calibri" w:hAnsi="Calibri" w:cs="Calibri"/>
                <w:color w:val="000000"/>
              </w:rPr>
              <w:t>Collab Center Thumbnail shows the Days On market value regardless of Configurations</w:t>
            </w:r>
          </w:p>
        </w:tc>
      </w:tr>
      <w:tr w:rsidR="0068707A" w:rsidRPr="00637987" w14:paraId="68B9495F" w14:textId="77777777" w:rsidTr="00310674">
        <w:trPr>
          <w:trHeight w:val="300"/>
        </w:trPr>
        <w:tc>
          <w:tcPr>
            <w:tcW w:w="1114" w:type="dxa"/>
            <w:noWrap/>
          </w:tcPr>
          <w:p w14:paraId="6C370A2B"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DEV-2978</w:t>
            </w:r>
          </w:p>
        </w:tc>
        <w:tc>
          <w:tcPr>
            <w:tcW w:w="1041" w:type="dxa"/>
            <w:noWrap/>
          </w:tcPr>
          <w:p w14:paraId="168DFB53"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Collab Center</w:t>
            </w:r>
          </w:p>
        </w:tc>
        <w:tc>
          <w:tcPr>
            <w:tcW w:w="1557" w:type="dxa"/>
            <w:noWrap/>
          </w:tcPr>
          <w:p w14:paraId="5FEF619D" w14:textId="77777777" w:rsidR="0068707A" w:rsidRPr="00637987" w:rsidRDefault="0068707A" w:rsidP="0068707A">
            <w:pPr>
              <w:rPr>
                <w:rFonts w:ascii="Calibri" w:eastAsia="Times New Roman" w:hAnsi="Calibri" w:cs="Calibri"/>
                <w:color w:val="000000"/>
              </w:rPr>
            </w:pPr>
            <w:r>
              <w:rPr>
                <w:rFonts w:ascii="Calibri" w:hAnsi="Calibri" w:cs="Calibri"/>
                <w:color w:val="000000"/>
              </w:rPr>
              <w:t>View/Reports</w:t>
            </w:r>
          </w:p>
        </w:tc>
        <w:tc>
          <w:tcPr>
            <w:tcW w:w="2651" w:type="dxa"/>
            <w:noWrap/>
          </w:tcPr>
          <w:p w14:paraId="7D80A24B" w14:textId="77777777" w:rsidR="0068707A" w:rsidRPr="00637987" w:rsidRDefault="0068707A" w:rsidP="0068707A">
            <w:pPr>
              <w:rPr>
                <w:rFonts w:ascii="Calibri" w:eastAsia="Times New Roman" w:hAnsi="Calibri" w:cs="Calibri"/>
                <w:color w:val="000000"/>
              </w:rPr>
            </w:pPr>
            <w:r>
              <w:rPr>
                <w:rFonts w:ascii="Calibri" w:hAnsi="Calibri" w:cs="Calibri"/>
                <w:color w:val="000000"/>
              </w:rPr>
              <w:t>TRIANGLE - Triangle MLS</w:t>
            </w:r>
          </w:p>
        </w:tc>
        <w:tc>
          <w:tcPr>
            <w:tcW w:w="2987" w:type="dxa"/>
            <w:noWrap/>
          </w:tcPr>
          <w:p w14:paraId="4ADF046B" w14:textId="77777777" w:rsidR="0068707A" w:rsidRPr="00637987" w:rsidRDefault="0068707A" w:rsidP="0068707A">
            <w:pPr>
              <w:rPr>
                <w:rFonts w:ascii="Calibri" w:eastAsia="Times New Roman" w:hAnsi="Calibri" w:cs="Calibri"/>
                <w:color w:val="000000"/>
              </w:rPr>
            </w:pPr>
            <w:r>
              <w:rPr>
                <w:rFonts w:ascii="Calibri" w:hAnsi="Calibri" w:cs="Calibri"/>
                <w:color w:val="000000"/>
              </w:rPr>
              <w:t>Collab center map view is not showing city names as map views do in Paragon</w:t>
            </w:r>
          </w:p>
        </w:tc>
      </w:tr>
      <w:tr w:rsidR="0068707A" w:rsidRPr="00637987" w14:paraId="590D984E" w14:textId="77777777" w:rsidTr="00310674">
        <w:trPr>
          <w:trHeight w:val="300"/>
        </w:trPr>
        <w:tc>
          <w:tcPr>
            <w:tcW w:w="1114" w:type="dxa"/>
            <w:noWrap/>
          </w:tcPr>
          <w:p w14:paraId="2740ACD0"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DEV-2947</w:t>
            </w:r>
          </w:p>
        </w:tc>
        <w:tc>
          <w:tcPr>
            <w:tcW w:w="1041" w:type="dxa"/>
            <w:noWrap/>
          </w:tcPr>
          <w:p w14:paraId="77325F3B"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Collab Center</w:t>
            </w:r>
          </w:p>
        </w:tc>
        <w:tc>
          <w:tcPr>
            <w:tcW w:w="1557" w:type="dxa"/>
            <w:noWrap/>
          </w:tcPr>
          <w:p w14:paraId="627C5910" w14:textId="77777777" w:rsidR="0068707A" w:rsidRPr="00637987" w:rsidRDefault="0068707A" w:rsidP="0068707A">
            <w:pPr>
              <w:rPr>
                <w:rFonts w:ascii="Calibri" w:eastAsia="Times New Roman" w:hAnsi="Calibri" w:cs="Calibri"/>
                <w:color w:val="000000"/>
              </w:rPr>
            </w:pPr>
            <w:r>
              <w:rPr>
                <w:rFonts w:ascii="Calibri" w:hAnsi="Calibri" w:cs="Calibri"/>
                <w:color w:val="000000"/>
              </w:rPr>
              <w:t>Search</w:t>
            </w:r>
          </w:p>
        </w:tc>
        <w:tc>
          <w:tcPr>
            <w:tcW w:w="2651" w:type="dxa"/>
            <w:noWrap/>
          </w:tcPr>
          <w:p w14:paraId="577193C0" w14:textId="77777777" w:rsidR="0068707A" w:rsidRPr="00637987" w:rsidRDefault="0068707A" w:rsidP="0068707A">
            <w:pPr>
              <w:rPr>
                <w:rFonts w:ascii="Calibri" w:eastAsia="Times New Roman" w:hAnsi="Calibri" w:cs="Calibri"/>
                <w:color w:val="000000"/>
              </w:rPr>
            </w:pPr>
            <w:r>
              <w:rPr>
                <w:rFonts w:ascii="Calibri" w:hAnsi="Calibri" w:cs="Calibri"/>
                <w:color w:val="000000"/>
              </w:rPr>
              <w:t>SCWMLS - South Central Wisconsin (Madison)</w:t>
            </w:r>
          </w:p>
        </w:tc>
        <w:tc>
          <w:tcPr>
            <w:tcW w:w="2987" w:type="dxa"/>
            <w:noWrap/>
          </w:tcPr>
          <w:p w14:paraId="3B3E1DE4" w14:textId="77777777" w:rsidR="0068707A" w:rsidRPr="00637987" w:rsidRDefault="0068707A" w:rsidP="0068707A">
            <w:pPr>
              <w:rPr>
                <w:rFonts w:ascii="Calibri" w:eastAsia="Times New Roman" w:hAnsi="Calibri" w:cs="Calibri"/>
                <w:color w:val="000000"/>
              </w:rPr>
            </w:pPr>
            <w:r>
              <w:rPr>
                <w:rFonts w:ascii="Calibri" w:hAnsi="Calibri" w:cs="Calibri"/>
                <w:color w:val="000000"/>
              </w:rPr>
              <w:t>Revise Compare Listings instruction text for clarity</w:t>
            </w:r>
          </w:p>
        </w:tc>
      </w:tr>
      <w:tr w:rsidR="0068707A" w:rsidRPr="00637987" w14:paraId="762D1DF8" w14:textId="77777777" w:rsidTr="00310674">
        <w:trPr>
          <w:trHeight w:val="300"/>
        </w:trPr>
        <w:tc>
          <w:tcPr>
            <w:tcW w:w="1114" w:type="dxa"/>
            <w:noWrap/>
          </w:tcPr>
          <w:p w14:paraId="7998D86D"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DEV-2945</w:t>
            </w:r>
          </w:p>
        </w:tc>
        <w:tc>
          <w:tcPr>
            <w:tcW w:w="1041" w:type="dxa"/>
            <w:noWrap/>
          </w:tcPr>
          <w:p w14:paraId="77B3C39B"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Collab Center</w:t>
            </w:r>
          </w:p>
        </w:tc>
        <w:tc>
          <w:tcPr>
            <w:tcW w:w="1557" w:type="dxa"/>
            <w:noWrap/>
          </w:tcPr>
          <w:p w14:paraId="466414CF" w14:textId="77777777" w:rsidR="0068707A" w:rsidRPr="00637987" w:rsidRDefault="0068707A" w:rsidP="0068707A">
            <w:pPr>
              <w:rPr>
                <w:rFonts w:ascii="Calibri" w:eastAsia="Times New Roman" w:hAnsi="Calibri" w:cs="Calibri"/>
                <w:color w:val="000000"/>
              </w:rPr>
            </w:pPr>
            <w:r>
              <w:rPr>
                <w:rFonts w:ascii="Calibri" w:hAnsi="Calibri" w:cs="Calibri"/>
                <w:color w:val="000000"/>
              </w:rPr>
              <w:t>View/Reports</w:t>
            </w:r>
          </w:p>
        </w:tc>
        <w:tc>
          <w:tcPr>
            <w:tcW w:w="2651" w:type="dxa"/>
            <w:noWrap/>
          </w:tcPr>
          <w:p w14:paraId="087F1AA6" w14:textId="77777777" w:rsidR="0068707A" w:rsidRPr="00637987" w:rsidRDefault="0068707A" w:rsidP="0068707A">
            <w:pPr>
              <w:rPr>
                <w:rFonts w:ascii="Calibri" w:eastAsia="Times New Roman" w:hAnsi="Calibri" w:cs="Calibri"/>
                <w:color w:val="000000"/>
              </w:rPr>
            </w:pPr>
            <w:r>
              <w:rPr>
                <w:rFonts w:ascii="Calibri" w:hAnsi="Calibri" w:cs="Calibri"/>
                <w:color w:val="000000"/>
              </w:rPr>
              <w:t>WVMLS - Willamette Valley MLS</w:t>
            </w:r>
          </w:p>
        </w:tc>
        <w:tc>
          <w:tcPr>
            <w:tcW w:w="2987" w:type="dxa"/>
            <w:noWrap/>
          </w:tcPr>
          <w:p w14:paraId="0F2E16CB" w14:textId="77777777" w:rsidR="0068707A" w:rsidRPr="00637987" w:rsidRDefault="0068707A" w:rsidP="0068707A">
            <w:pPr>
              <w:rPr>
                <w:rFonts w:ascii="Calibri" w:eastAsia="Times New Roman" w:hAnsi="Calibri" w:cs="Calibri"/>
                <w:color w:val="000000"/>
              </w:rPr>
            </w:pPr>
            <w:r>
              <w:rPr>
                <w:rFonts w:ascii="Calibri" w:hAnsi="Calibri" w:cs="Calibri"/>
                <w:color w:val="000000"/>
              </w:rPr>
              <w:t>The cell phone number on the mobile view is in the wrong place and is too big</w:t>
            </w:r>
          </w:p>
        </w:tc>
      </w:tr>
      <w:tr w:rsidR="0068707A" w:rsidRPr="00637987" w14:paraId="4765B45B" w14:textId="77777777" w:rsidTr="00310674">
        <w:trPr>
          <w:trHeight w:val="300"/>
        </w:trPr>
        <w:tc>
          <w:tcPr>
            <w:tcW w:w="1114" w:type="dxa"/>
            <w:noWrap/>
          </w:tcPr>
          <w:p w14:paraId="3BE3A416"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DEV-2944</w:t>
            </w:r>
          </w:p>
        </w:tc>
        <w:tc>
          <w:tcPr>
            <w:tcW w:w="1041" w:type="dxa"/>
            <w:noWrap/>
          </w:tcPr>
          <w:p w14:paraId="271AB689"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Collab Center</w:t>
            </w:r>
          </w:p>
        </w:tc>
        <w:tc>
          <w:tcPr>
            <w:tcW w:w="1557" w:type="dxa"/>
            <w:noWrap/>
          </w:tcPr>
          <w:p w14:paraId="46D977BE" w14:textId="77777777" w:rsidR="0068707A" w:rsidRPr="00637987" w:rsidRDefault="0068707A" w:rsidP="0068707A">
            <w:pPr>
              <w:rPr>
                <w:rFonts w:ascii="Calibri" w:eastAsia="Times New Roman" w:hAnsi="Calibri" w:cs="Calibri"/>
                <w:color w:val="000000"/>
              </w:rPr>
            </w:pPr>
            <w:r>
              <w:rPr>
                <w:rFonts w:ascii="Calibri" w:hAnsi="Calibri" w:cs="Calibri"/>
                <w:color w:val="000000"/>
              </w:rPr>
              <w:t>Email</w:t>
            </w:r>
          </w:p>
        </w:tc>
        <w:tc>
          <w:tcPr>
            <w:tcW w:w="2651" w:type="dxa"/>
            <w:noWrap/>
          </w:tcPr>
          <w:p w14:paraId="1FD382ED" w14:textId="77777777" w:rsidR="0068707A" w:rsidRPr="00637987" w:rsidRDefault="0068707A" w:rsidP="0068707A">
            <w:pPr>
              <w:rPr>
                <w:rFonts w:ascii="Calibri" w:eastAsia="Times New Roman" w:hAnsi="Calibri" w:cs="Calibri"/>
                <w:color w:val="000000"/>
              </w:rPr>
            </w:pPr>
            <w:r>
              <w:rPr>
                <w:rFonts w:ascii="Calibri" w:hAnsi="Calibri" w:cs="Calibri"/>
                <w:color w:val="000000"/>
              </w:rPr>
              <w:t>BCRES - REB2 Residential</w:t>
            </w:r>
          </w:p>
        </w:tc>
        <w:tc>
          <w:tcPr>
            <w:tcW w:w="2987" w:type="dxa"/>
            <w:noWrap/>
          </w:tcPr>
          <w:p w14:paraId="10527BD8" w14:textId="77777777" w:rsidR="0068707A" w:rsidRPr="00637987" w:rsidRDefault="0068707A" w:rsidP="0068707A">
            <w:pPr>
              <w:rPr>
                <w:rFonts w:ascii="Calibri" w:eastAsia="Times New Roman" w:hAnsi="Calibri" w:cs="Calibri"/>
                <w:color w:val="000000"/>
              </w:rPr>
            </w:pPr>
            <w:r>
              <w:rPr>
                <w:rFonts w:ascii="Calibri" w:hAnsi="Calibri" w:cs="Calibri"/>
                <w:color w:val="000000"/>
              </w:rPr>
              <w:t>CC2 - Seller Side - Prospective Buyers Saved in Search verbiage needs clarification in update email</w:t>
            </w:r>
          </w:p>
        </w:tc>
      </w:tr>
      <w:tr w:rsidR="0068707A" w:rsidRPr="00637987" w14:paraId="21A645CD" w14:textId="77777777" w:rsidTr="00310674">
        <w:trPr>
          <w:trHeight w:val="300"/>
        </w:trPr>
        <w:tc>
          <w:tcPr>
            <w:tcW w:w="1114" w:type="dxa"/>
            <w:noWrap/>
          </w:tcPr>
          <w:p w14:paraId="23C4EB51"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DEV-2942</w:t>
            </w:r>
          </w:p>
        </w:tc>
        <w:tc>
          <w:tcPr>
            <w:tcW w:w="1041" w:type="dxa"/>
            <w:noWrap/>
          </w:tcPr>
          <w:p w14:paraId="54843740"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Collab Center</w:t>
            </w:r>
          </w:p>
        </w:tc>
        <w:tc>
          <w:tcPr>
            <w:tcW w:w="1557" w:type="dxa"/>
            <w:noWrap/>
          </w:tcPr>
          <w:p w14:paraId="6F486E42" w14:textId="77777777" w:rsidR="0068707A" w:rsidRPr="00637987" w:rsidRDefault="0068707A" w:rsidP="0068707A">
            <w:pPr>
              <w:rPr>
                <w:rFonts w:ascii="Calibri" w:eastAsia="Times New Roman" w:hAnsi="Calibri" w:cs="Calibri"/>
                <w:color w:val="000000"/>
              </w:rPr>
            </w:pPr>
            <w:r>
              <w:rPr>
                <w:rFonts w:ascii="Calibri" w:hAnsi="Calibri" w:cs="Calibri"/>
                <w:color w:val="000000"/>
              </w:rPr>
              <w:t>Search</w:t>
            </w:r>
          </w:p>
        </w:tc>
        <w:tc>
          <w:tcPr>
            <w:tcW w:w="2651" w:type="dxa"/>
            <w:noWrap/>
          </w:tcPr>
          <w:p w14:paraId="48BADC47" w14:textId="77777777" w:rsidR="0068707A" w:rsidRPr="00637987" w:rsidRDefault="0068707A" w:rsidP="0068707A">
            <w:pPr>
              <w:rPr>
                <w:rFonts w:ascii="Calibri" w:eastAsia="Times New Roman" w:hAnsi="Calibri" w:cs="Calibri"/>
                <w:color w:val="000000"/>
              </w:rPr>
            </w:pPr>
            <w:r>
              <w:rPr>
                <w:rFonts w:ascii="Calibri" w:hAnsi="Calibri" w:cs="Calibri"/>
                <w:color w:val="000000"/>
              </w:rPr>
              <w:t>SCWMLS - South Central Wisconsin (Madison)</w:t>
            </w:r>
          </w:p>
        </w:tc>
        <w:tc>
          <w:tcPr>
            <w:tcW w:w="2987" w:type="dxa"/>
            <w:noWrap/>
          </w:tcPr>
          <w:p w14:paraId="43A164D6" w14:textId="77777777" w:rsidR="0068707A" w:rsidRPr="00637987" w:rsidRDefault="0068707A" w:rsidP="0068707A">
            <w:pPr>
              <w:rPr>
                <w:rFonts w:ascii="Calibri" w:eastAsia="Times New Roman" w:hAnsi="Calibri" w:cs="Calibri"/>
                <w:color w:val="000000"/>
              </w:rPr>
            </w:pPr>
            <w:r>
              <w:rPr>
                <w:rFonts w:ascii="Calibri" w:hAnsi="Calibri" w:cs="Calibri"/>
                <w:color w:val="000000"/>
              </w:rPr>
              <w:t>When sorting listings in detail view, green growler message can obscure Close button</w:t>
            </w:r>
          </w:p>
        </w:tc>
      </w:tr>
      <w:tr w:rsidR="0068707A" w:rsidRPr="00637987" w14:paraId="734C970C" w14:textId="77777777" w:rsidTr="00310674">
        <w:trPr>
          <w:trHeight w:val="300"/>
        </w:trPr>
        <w:tc>
          <w:tcPr>
            <w:tcW w:w="1114" w:type="dxa"/>
            <w:noWrap/>
          </w:tcPr>
          <w:p w14:paraId="02D09E12"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DEV-2867</w:t>
            </w:r>
          </w:p>
        </w:tc>
        <w:tc>
          <w:tcPr>
            <w:tcW w:w="1041" w:type="dxa"/>
            <w:noWrap/>
          </w:tcPr>
          <w:p w14:paraId="184CCECA"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Collab Center</w:t>
            </w:r>
          </w:p>
        </w:tc>
        <w:tc>
          <w:tcPr>
            <w:tcW w:w="1557" w:type="dxa"/>
            <w:noWrap/>
          </w:tcPr>
          <w:p w14:paraId="55A5E257" w14:textId="77777777" w:rsidR="0068707A" w:rsidRPr="00637987" w:rsidRDefault="0068707A" w:rsidP="0068707A">
            <w:pPr>
              <w:rPr>
                <w:rFonts w:ascii="Calibri" w:eastAsia="Times New Roman" w:hAnsi="Calibri" w:cs="Calibri"/>
                <w:color w:val="000000"/>
              </w:rPr>
            </w:pPr>
            <w:r>
              <w:rPr>
                <w:rFonts w:ascii="Calibri" w:hAnsi="Calibri" w:cs="Calibri"/>
                <w:color w:val="000000"/>
              </w:rPr>
              <w:t>View/Reports</w:t>
            </w:r>
          </w:p>
        </w:tc>
        <w:tc>
          <w:tcPr>
            <w:tcW w:w="2651" w:type="dxa"/>
            <w:noWrap/>
          </w:tcPr>
          <w:p w14:paraId="57E914F9" w14:textId="77777777" w:rsidR="0068707A" w:rsidRPr="00637987" w:rsidRDefault="0068707A" w:rsidP="0068707A">
            <w:pPr>
              <w:rPr>
                <w:rFonts w:ascii="Calibri" w:eastAsia="Times New Roman" w:hAnsi="Calibri" w:cs="Calibri"/>
                <w:color w:val="000000"/>
              </w:rPr>
            </w:pPr>
            <w:r>
              <w:rPr>
                <w:rFonts w:ascii="Calibri" w:hAnsi="Calibri" w:cs="Calibri"/>
                <w:color w:val="000000"/>
              </w:rPr>
              <w:t>NEREN - New England Real Estate Network</w:t>
            </w:r>
          </w:p>
        </w:tc>
        <w:tc>
          <w:tcPr>
            <w:tcW w:w="2987" w:type="dxa"/>
            <w:noWrap/>
          </w:tcPr>
          <w:p w14:paraId="23D6677B" w14:textId="77777777" w:rsidR="0068707A" w:rsidRPr="00637987" w:rsidRDefault="0068707A" w:rsidP="0068707A">
            <w:pPr>
              <w:rPr>
                <w:rFonts w:ascii="Calibri" w:eastAsia="Times New Roman" w:hAnsi="Calibri" w:cs="Calibri"/>
                <w:color w:val="000000"/>
              </w:rPr>
            </w:pPr>
            <w:r>
              <w:rPr>
                <w:rFonts w:ascii="Calibri" w:hAnsi="Calibri" w:cs="Calibri"/>
                <w:color w:val="000000"/>
              </w:rPr>
              <w:t>Valuations Tab Displays Regardless of Whether AVMs Are On or Off for Collab Center</w:t>
            </w:r>
          </w:p>
        </w:tc>
      </w:tr>
      <w:tr w:rsidR="0068707A" w:rsidRPr="00637987" w14:paraId="273FE461" w14:textId="77777777" w:rsidTr="00310674">
        <w:trPr>
          <w:trHeight w:val="300"/>
        </w:trPr>
        <w:tc>
          <w:tcPr>
            <w:tcW w:w="1114" w:type="dxa"/>
            <w:noWrap/>
          </w:tcPr>
          <w:p w14:paraId="5C4B9E7E"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DEV-2141</w:t>
            </w:r>
          </w:p>
        </w:tc>
        <w:tc>
          <w:tcPr>
            <w:tcW w:w="1041" w:type="dxa"/>
            <w:noWrap/>
          </w:tcPr>
          <w:p w14:paraId="5C0C40C8"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Collab Center</w:t>
            </w:r>
          </w:p>
        </w:tc>
        <w:tc>
          <w:tcPr>
            <w:tcW w:w="1557" w:type="dxa"/>
            <w:noWrap/>
          </w:tcPr>
          <w:p w14:paraId="5D1E1FE8" w14:textId="77777777" w:rsidR="0068707A" w:rsidRPr="00637987" w:rsidRDefault="0068707A" w:rsidP="0068707A">
            <w:pPr>
              <w:rPr>
                <w:rFonts w:ascii="Calibri" w:eastAsia="Times New Roman" w:hAnsi="Calibri" w:cs="Calibri"/>
                <w:color w:val="000000"/>
              </w:rPr>
            </w:pPr>
            <w:r>
              <w:rPr>
                <w:rFonts w:ascii="Calibri" w:hAnsi="Calibri" w:cs="Calibri"/>
                <w:color w:val="000000"/>
              </w:rPr>
              <w:t>View/Reports</w:t>
            </w:r>
          </w:p>
        </w:tc>
        <w:tc>
          <w:tcPr>
            <w:tcW w:w="2651" w:type="dxa"/>
            <w:noWrap/>
          </w:tcPr>
          <w:p w14:paraId="67BAECA8" w14:textId="77777777" w:rsidR="0068707A" w:rsidRPr="00637987" w:rsidRDefault="0068707A" w:rsidP="0068707A">
            <w:pPr>
              <w:rPr>
                <w:rFonts w:ascii="Calibri" w:eastAsia="Times New Roman" w:hAnsi="Calibri" w:cs="Calibri"/>
                <w:color w:val="000000"/>
              </w:rPr>
            </w:pPr>
            <w:r>
              <w:rPr>
                <w:rFonts w:ascii="Calibri" w:hAnsi="Calibri" w:cs="Calibri"/>
                <w:color w:val="000000"/>
              </w:rPr>
              <w:t>BCRES - REB2 Residential, CR - California Regional MLS </w:t>
            </w:r>
          </w:p>
        </w:tc>
        <w:tc>
          <w:tcPr>
            <w:tcW w:w="2987" w:type="dxa"/>
            <w:noWrap/>
          </w:tcPr>
          <w:p w14:paraId="0915E005" w14:textId="77777777" w:rsidR="0068707A" w:rsidRPr="00637987" w:rsidRDefault="0068707A" w:rsidP="0068707A">
            <w:pPr>
              <w:rPr>
                <w:rFonts w:ascii="Calibri" w:eastAsia="Times New Roman" w:hAnsi="Calibri" w:cs="Calibri"/>
                <w:color w:val="000000"/>
              </w:rPr>
            </w:pPr>
            <w:r>
              <w:rPr>
                <w:rFonts w:ascii="Calibri" w:hAnsi="Calibri" w:cs="Calibri"/>
                <w:color w:val="000000"/>
              </w:rPr>
              <w:t>Collab Center says current version of IOS Edge version is unsupported and will not allow display of content</w:t>
            </w:r>
          </w:p>
        </w:tc>
      </w:tr>
      <w:tr w:rsidR="0068707A" w:rsidRPr="00637987" w14:paraId="052DBDCA" w14:textId="77777777" w:rsidTr="00310674">
        <w:trPr>
          <w:trHeight w:val="300"/>
        </w:trPr>
        <w:tc>
          <w:tcPr>
            <w:tcW w:w="1114" w:type="dxa"/>
            <w:noWrap/>
          </w:tcPr>
          <w:p w14:paraId="5929186E"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DEV-3079</w:t>
            </w:r>
          </w:p>
        </w:tc>
        <w:tc>
          <w:tcPr>
            <w:tcW w:w="1041" w:type="dxa"/>
            <w:noWrap/>
          </w:tcPr>
          <w:p w14:paraId="189B20D6"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Paragon Connect</w:t>
            </w:r>
          </w:p>
        </w:tc>
        <w:tc>
          <w:tcPr>
            <w:tcW w:w="1557" w:type="dxa"/>
            <w:noWrap/>
          </w:tcPr>
          <w:p w14:paraId="1247624D" w14:textId="77777777" w:rsidR="0068707A" w:rsidRPr="00637987" w:rsidRDefault="0068707A" w:rsidP="0068707A">
            <w:pPr>
              <w:rPr>
                <w:rFonts w:ascii="Calibri" w:eastAsia="Times New Roman" w:hAnsi="Calibri" w:cs="Calibri"/>
                <w:color w:val="000000"/>
              </w:rPr>
            </w:pPr>
            <w:r>
              <w:rPr>
                <w:rFonts w:ascii="Calibri" w:hAnsi="Calibri" w:cs="Calibri"/>
                <w:color w:val="000000"/>
              </w:rPr>
              <w:t>Search</w:t>
            </w:r>
          </w:p>
        </w:tc>
        <w:tc>
          <w:tcPr>
            <w:tcW w:w="2651" w:type="dxa"/>
            <w:noWrap/>
          </w:tcPr>
          <w:p w14:paraId="5792CC0F" w14:textId="77777777" w:rsidR="0068707A" w:rsidRPr="00637987" w:rsidRDefault="0068707A" w:rsidP="0068707A">
            <w:pPr>
              <w:rPr>
                <w:rFonts w:ascii="Calibri" w:eastAsia="Times New Roman" w:hAnsi="Calibri" w:cs="Calibri"/>
                <w:color w:val="000000"/>
              </w:rPr>
            </w:pPr>
            <w:r>
              <w:rPr>
                <w:rFonts w:ascii="Calibri" w:hAnsi="Calibri" w:cs="Calibri"/>
                <w:color w:val="000000"/>
              </w:rPr>
              <w:t>IRMLS - Indiana Regional MLS</w:t>
            </w:r>
          </w:p>
        </w:tc>
        <w:tc>
          <w:tcPr>
            <w:tcW w:w="2987" w:type="dxa"/>
            <w:noWrap/>
          </w:tcPr>
          <w:p w14:paraId="35AB3C1C" w14:textId="77777777" w:rsidR="0068707A" w:rsidRPr="00637987" w:rsidRDefault="0068707A" w:rsidP="0068707A">
            <w:pPr>
              <w:rPr>
                <w:rFonts w:ascii="Calibri" w:eastAsia="Times New Roman" w:hAnsi="Calibri" w:cs="Calibri"/>
                <w:color w:val="000000"/>
              </w:rPr>
            </w:pPr>
            <w:r>
              <w:rPr>
                <w:rFonts w:ascii="Calibri" w:hAnsi="Calibri" w:cs="Calibri"/>
                <w:color w:val="000000"/>
              </w:rPr>
              <w:t>Pre Direction criteria not being queried properly in Paragon Connect</w:t>
            </w:r>
          </w:p>
        </w:tc>
      </w:tr>
      <w:tr w:rsidR="0068707A" w:rsidRPr="00637987" w14:paraId="4402BA59" w14:textId="77777777" w:rsidTr="00310674">
        <w:trPr>
          <w:trHeight w:val="300"/>
        </w:trPr>
        <w:tc>
          <w:tcPr>
            <w:tcW w:w="1114" w:type="dxa"/>
            <w:noWrap/>
          </w:tcPr>
          <w:p w14:paraId="46D6AA07"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DEV-3058</w:t>
            </w:r>
          </w:p>
        </w:tc>
        <w:tc>
          <w:tcPr>
            <w:tcW w:w="1041" w:type="dxa"/>
            <w:noWrap/>
          </w:tcPr>
          <w:p w14:paraId="34459880"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Paragon Connect</w:t>
            </w:r>
          </w:p>
        </w:tc>
        <w:tc>
          <w:tcPr>
            <w:tcW w:w="1557" w:type="dxa"/>
            <w:noWrap/>
          </w:tcPr>
          <w:p w14:paraId="6CF824B0" w14:textId="77777777" w:rsidR="0068707A" w:rsidRPr="00637987" w:rsidRDefault="0068707A" w:rsidP="0068707A">
            <w:pPr>
              <w:rPr>
                <w:rFonts w:ascii="Calibri" w:eastAsia="Times New Roman" w:hAnsi="Calibri" w:cs="Calibri"/>
                <w:color w:val="000000"/>
              </w:rPr>
            </w:pPr>
            <w:r>
              <w:rPr>
                <w:rFonts w:ascii="Calibri" w:hAnsi="Calibri" w:cs="Calibri"/>
                <w:color w:val="000000"/>
              </w:rPr>
              <w:t>Contacts</w:t>
            </w:r>
          </w:p>
        </w:tc>
        <w:tc>
          <w:tcPr>
            <w:tcW w:w="2651" w:type="dxa"/>
            <w:noWrap/>
          </w:tcPr>
          <w:p w14:paraId="06A46B01" w14:textId="77777777" w:rsidR="0068707A" w:rsidRPr="00637987" w:rsidRDefault="0068707A" w:rsidP="0068707A">
            <w:pPr>
              <w:rPr>
                <w:rFonts w:ascii="Calibri" w:eastAsia="Times New Roman" w:hAnsi="Calibri" w:cs="Calibri"/>
                <w:color w:val="000000"/>
              </w:rPr>
            </w:pPr>
            <w:r>
              <w:rPr>
                <w:rFonts w:ascii="Calibri" w:hAnsi="Calibri" w:cs="Calibri"/>
                <w:color w:val="000000"/>
              </w:rPr>
              <w:t>SCWMLS - South Central Wisconsin (Madison)</w:t>
            </w:r>
          </w:p>
        </w:tc>
        <w:tc>
          <w:tcPr>
            <w:tcW w:w="2987" w:type="dxa"/>
            <w:noWrap/>
          </w:tcPr>
          <w:p w14:paraId="6CA9AA9A" w14:textId="77777777" w:rsidR="0068707A" w:rsidRPr="00637987" w:rsidRDefault="0068707A" w:rsidP="0068707A">
            <w:pPr>
              <w:rPr>
                <w:rFonts w:ascii="Calibri" w:eastAsia="Times New Roman" w:hAnsi="Calibri" w:cs="Calibri"/>
                <w:color w:val="000000"/>
              </w:rPr>
            </w:pPr>
            <w:r>
              <w:rPr>
                <w:rFonts w:ascii="Calibri" w:hAnsi="Calibri" w:cs="Calibri"/>
                <w:color w:val="000000"/>
              </w:rPr>
              <w:t>Contact Filter Label Summary Doesn't Change on Mobile View After Making Selection</w:t>
            </w:r>
          </w:p>
        </w:tc>
      </w:tr>
      <w:tr w:rsidR="0068707A" w:rsidRPr="00637987" w14:paraId="48C458A7" w14:textId="77777777" w:rsidTr="00310674">
        <w:trPr>
          <w:trHeight w:val="300"/>
        </w:trPr>
        <w:tc>
          <w:tcPr>
            <w:tcW w:w="1114" w:type="dxa"/>
            <w:noWrap/>
          </w:tcPr>
          <w:p w14:paraId="37B3D175"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DEV-2879</w:t>
            </w:r>
          </w:p>
        </w:tc>
        <w:tc>
          <w:tcPr>
            <w:tcW w:w="1041" w:type="dxa"/>
            <w:noWrap/>
          </w:tcPr>
          <w:p w14:paraId="08774947"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Paragon Connect</w:t>
            </w:r>
          </w:p>
        </w:tc>
        <w:tc>
          <w:tcPr>
            <w:tcW w:w="1557" w:type="dxa"/>
            <w:noWrap/>
          </w:tcPr>
          <w:p w14:paraId="6342DF1D" w14:textId="77777777" w:rsidR="0068707A" w:rsidRPr="00637987" w:rsidRDefault="0068707A" w:rsidP="0068707A">
            <w:pPr>
              <w:rPr>
                <w:rFonts w:ascii="Calibri" w:eastAsia="Times New Roman" w:hAnsi="Calibri" w:cs="Calibri"/>
                <w:color w:val="000000"/>
              </w:rPr>
            </w:pPr>
            <w:r>
              <w:rPr>
                <w:rFonts w:ascii="Calibri" w:hAnsi="Calibri" w:cs="Calibri"/>
                <w:color w:val="000000"/>
              </w:rPr>
              <w:t>Conversion: Saved Search</w:t>
            </w:r>
          </w:p>
        </w:tc>
        <w:tc>
          <w:tcPr>
            <w:tcW w:w="2651" w:type="dxa"/>
            <w:noWrap/>
          </w:tcPr>
          <w:p w14:paraId="17764FD4" w14:textId="77777777" w:rsidR="0068707A" w:rsidRPr="00637987" w:rsidRDefault="0068707A" w:rsidP="0068707A">
            <w:pPr>
              <w:rPr>
                <w:rFonts w:ascii="Calibri" w:eastAsia="Times New Roman" w:hAnsi="Calibri" w:cs="Calibri"/>
                <w:color w:val="000000"/>
              </w:rPr>
            </w:pPr>
            <w:r>
              <w:rPr>
                <w:rFonts w:ascii="Calibri" w:hAnsi="Calibri" w:cs="Calibri"/>
                <w:color w:val="000000"/>
              </w:rPr>
              <w:t>COLUMBIA - ConsolidatedMLS</w:t>
            </w:r>
          </w:p>
        </w:tc>
        <w:tc>
          <w:tcPr>
            <w:tcW w:w="2987" w:type="dxa"/>
            <w:noWrap/>
          </w:tcPr>
          <w:p w14:paraId="30E127E5" w14:textId="77777777" w:rsidR="0068707A" w:rsidRPr="00637987" w:rsidRDefault="0068707A" w:rsidP="0068707A">
            <w:pPr>
              <w:rPr>
                <w:rFonts w:ascii="Calibri" w:eastAsia="Times New Roman" w:hAnsi="Calibri" w:cs="Calibri"/>
                <w:color w:val="000000"/>
              </w:rPr>
            </w:pPr>
            <w:r>
              <w:rPr>
                <w:rFonts w:ascii="Calibri" w:hAnsi="Calibri" w:cs="Calibri"/>
                <w:color w:val="000000"/>
              </w:rPr>
              <w:t>Paragon Connect not listing searches that do not have UserSavedSearch table records</w:t>
            </w:r>
          </w:p>
        </w:tc>
      </w:tr>
      <w:tr w:rsidR="0068707A" w:rsidRPr="00637987" w14:paraId="32E43482" w14:textId="77777777" w:rsidTr="00310674">
        <w:trPr>
          <w:trHeight w:val="300"/>
        </w:trPr>
        <w:tc>
          <w:tcPr>
            <w:tcW w:w="1114" w:type="dxa"/>
            <w:noWrap/>
          </w:tcPr>
          <w:p w14:paraId="2F89DE0E"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DEV-3136</w:t>
            </w:r>
          </w:p>
        </w:tc>
        <w:tc>
          <w:tcPr>
            <w:tcW w:w="1041" w:type="dxa"/>
            <w:noWrap/>
          </w:tcPr>
          <w:p w14:paraId="57187B54" w14:textId="77777777" w:rsidR="0068707A" w:rsidRPr="00637987" w:rsidRDefault="0068707A" w:rsidP="0068707A">
            <w:pPr>
              <w:jc w:val="right"/>
              <w:rPr>
                <w:rFonts w:ascii="Calibri" w:eastAsia="Times New Roman" w:hAnsi="Calibri" w:cs="Calibri"/>
                <w:color w:val="000000"/>
              </w:rPr>
            </w:pPr>
            <w:r>
              <w:rPr>
                <w:rFonts w:ascii="Calibri" w:hAnsi="Calibri" w:cs="Calibri"/>
                <w:color w:val="000000"/>
              </w:rPr>
              <w:t>Affiliate Connect</w:t>
            </w:r>
          </w:p>
        </w:tc>
        <w:tc>
          <w:tcPr>
            <w:tcW w:w="1557" w:type="dxa"/>
            <w:noWrap/>
          </w:tcPr>
          <w:p w14:paraId="614020DA" w14:textId="77777777" w:rsidR="0068707A" w:rsidRPr="00637987" w:rsidRDefault="0068707A" w:rsidP="0068707A">
            <w:pPr>
              <w:rPr>
                <w:rFonts w:ascii="Calibri" w:eastAsia="Times New Roman" w:hAnsi="Calibri" w:cs="Calibri"/>
                <w:color w:val="000000"/>
              </w:rPr>
            </w:pPr>
            <w:r>
              <w:rPr>
                <w:rFonts w:ascii="Calibri" w:hAnsi="Calibri" w:cs="Calibri"/>
                <w:color w:val="000000"/>
              </w:rPr>
              <w:t>Dashboard</w:t>
            </w:r>
          </w:p>
        </w:tc>
        <w:tc>
          <w:tcPr>
            <w:tcW w:w="2651" w:type="dxa"/>
            <w:noWrap/>
          </w:tcPr>
          <w:p w14:paraId="74393524" w14:textId="77777777" w:rsidR="0068707A" w:rsidRPr="00637987" w:rsidRDefault="0068707A" w:rsidP="0068707A">
            <w:pPr>
              <w:rPr>
                <w:rFonts w:ascii="Calibri" w:eastAsia="Times New Roman" w:hAnsi="Calibri" w:cs="Calibri"/>
                <w:color w:val="000000"/>
              </w:rPr>
            </w:pPr>
            <w:r>
              <w:rPr>
                <w:rFonts w:ascii="Calibri" w:hAnsi="Calibri" w:cs="Calibri"/>
                <w:color w:val="000000"/>
              </w:rPr>
              <w:t>NEREN - New England Real Estate Network</w:t>
            </w:r>
          </w:p>
        </w:tc>
        <w:tc>
          <w:tcPr>
            <w:tcW w:w="2987" w:type="dxa"/>
            <w:noWrap/>
          </w:tcPr>
          <w:p w14:paraId="51B8A023" w14:textId="77777777" w:rsidR="0068707A" w:rsidRPr="00637987" w:rsidRDefault="0068707A" w:rsidP="0068707A">
            <w:pPr>
              <w:rPr>
                <w:rFonts w:ascii="Calibri" w:eastAsia="Times New Roman" w:hAnsi="Calibri" w:cs="Calibri"/>
                <w:color w:val="000000"/>
              </w:rPr>
            </w:pPr>
            <w:r>
              <w:rPr>
                <w:rFonts w:ascii="Calibri" w:hAnsi="Calibri" w:cs="Calibri"/>
                <w:color w:val="000000"/>
              </w:rPr>
              <w:t>Help overlay on Affiliate Dashboard</w:t>
            </w:r>
          </w:p>
        </w:tc>
      </w:tr>
    </w:tbl>
    <w:p w14:paraId="6F3D9FEF" w14:textId="77777777" w:rsidR="00BA1C6E" w:rsidRDefault="00BA1C6E" w:rsidP="00BA1C6E">
      <w:pPr>
        <w:pStyle w:val="Heading1"/>
      </w:pPr>
      <w:bookmarkStart w:id="19" w:name="_Toc29904595"/>
      <w:bookmarkStart w:id="20" w:name="_Toc62211998"/>
      <w:r>
        <w:lastRenderedPageBreak/>
        <w:t>MLS Customizations and Administration</w:t>
      </w:r>
      <w:bookmarkEnd w:id="19"/>
      <w:bookmarkEnd w:id="20"/>
    </w:p>
    <w:p w14:paraId="2A2D8DE2" w14:textId="77777777" w:rsidR="00BA1C6E" w:rsidRDefault="00BA1C6E" w:rsidP="00BA1C6E">
      <w:pPr>
        <w:rPr>
          <w:b/>
        </w:rPr>
      </w:pPr>
      <w:r w:rsidRPr="00796394">
        <w:rPr>
          <w:b/>
        </w:rPr>
        <w:t>All options in this section are either configurable via MLS Administration controls or by your System Support Manager as noted.</w:t>
      </w:r>
    </w:p>
    <w:p w14:paraId="30A8ECE5" w14:textId="77777777" w:rsidR="00BA1C6E" w:rsidRDefault="00BA1C6E" w:rsidP="00BA1C6E">
      <w:pPr>
        <w:pStyle w:val="Heading2"/>
      </w:pPr>
      <w:bookmarkStart w:id="21" w:name="_Toc62211999"/>
      <w:bookmarkStart w:id="22" w:name="_Hlk54623576"/>
      <w:r>
        <w:t>Admin – Disable Off Market Status checkbox on Active statuses</w:t>
      </w:r>
      <w:bookmarkEnd w:id="21"/>
    </w:p>
    <w:p w14:paraId="5B94E634" w14:textId="77777777" w:rsidR="00BA1C6E" w:rsidRDefault="00BA1C6E" w:rsidP="00BA1C6E">
      <w:pPr>
        <w:pStyle w:val="Heading3"/>
      </w:pPr>
      <w:r>
        <w:t>Action Item: N/A</w:t>
      </w:r>
      <w:bookmarkEnd w:id="22"/>
    </w:p>
    <w:p w14:paraId="7A5050FF" w14:textId="77777777" w:rsidR="00BA1C6E" w:rsidRDefault="00BA1C6E" w:rsidP="00BA1C6E"/>
    <w:p w14:paraId="76404D5B" w14:textId="77777777" w:rsidR="00BA1C6E" w:rsidRDefault="00BA1C6E" w:rsidP="00BA1C6E">
      <w:r>
        <w:t>To ensure the integrity of Active Statuses, the “Off Market Status” checkbox will now display as disabled for all statuses in Status Category 1, Active.</w:t>
      </w:r>
    </w:p>
    <w:p w14:paraId="1BE48CAE" w14:textId="77777777" w:rsidR="00BA1C6E" w:rsidRDefault="00BA1C6E" w:rsidP="00BA1C6E">
      <w:r>
        <w:t>The “Off Market Status” option is never valid for Active statuses, so disabling it will prevent it from being accidentally enabled. It is still a valid option for all other status categories.</w:t>
      </w:r>
    </w:p>
    <w:p w14:paraId="29F5A2FD" w14:textId="77777777" w:rsidR="00BA1C6E" w:rsidRDefault="00BA1C6E" w:rsidP="00BA1C6E">
      <w:pPr>
        <w:jc w:val="center"/>
      </w:pPr>
      <w:r w:rsidRPr="000F77DA">
        <w:rPr>
          <w:noProof/>
        </w:rPr>
        <w:drawing>
          <wp:inline distT="0" distB="0" distL="0" distR="0" wp14:anchorId="7176EE5E" wp14:editId="7AA3883A">
            <wp:extent cx="3533140" cy="3985507"/>
            <wp:effectExtent l="95250" t="114300" r="86360" b="110490"/>
            <wp:docPr id="8" name="Picture 7">
              <a:extLst xmlns:a="http://schemas.openxmlformats.org/drawingml/2006/main">
                <a:ext uri="{FF2B5EF4-FFF2-40B4-BE49-F238E27FC236}">
                  <a16:creationId xmlns:a16="http://schemas.microsoft.com/office/drawing/2014/main" id="{6F275609-230B-4C11-8389-62B897450A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F275609-230B-4C11-8389-62B897450A73}"/>
                        </a:ext>
                      </a:extLst>
                    </pic:cNvPr>
                    <pic:cNvPicPr>
                      <a:picLocks noChangeAspect="1"/>
                    </pic:cNvPicPr>
                  </pic:nvPicPr>
                  <pic:blipFill>
                    <a:blip r:embed="rId11"/>
                    <a:stretch>
                      <a:fillRect/>
                    </a:stretch>
                  </pic:blipFill>
                  <pic:spPr>
                    <a:xfrm>
                      <a:off x="0" y="0"/>
                      <a:ext cx="3534449" cy="3986984"/>
                    </a:xfrm>
                    <a:prstGeom prst="rect">
                      <a:avLst/>
                    </a:prstGeom>
                    <a:ln>
                      <a:noFill/>
                    </a:ln>
                    <a:effectLst>
                      <a:outerShdw blurRad="63500" sx="102000" sy="102000" algn="ctr" rotWithShape="0">
                        <a:prstClr val="black">
                          <a:alpha val="40000"/>
                        </a:prstClr>
                      </a:outerShdw>
                    </a:effectLst>
                  </pic:spPr>
                </pic:pic>
              </a:graphicData>
            </a:graphic>
          </wp:inline>
        </w:drawing>
      </w:r>
    </w:p>
    <w:p w14:paraId="4F7A8B17" w14:textId="77777777" w:rsidR="00BA1C6E" w:rsidRDefault="00BA1C6E" w:rsidP="00BA1C6E"/>
    <w:p w14:paraId="2B36E0A0" w14:textId="77777777" w:rsidR="00BA1C6E" w:rsidRDefault="00BA1C6E" w:rsidP="00BA1C6E"/>
    <w:p w14:paraId="735429D9" w14:textId="77777777" w:rsidR="00BA1C6E" w:rsidRDefault="00BA1C6E" w:rsidP="00BA1C6E"/>
    <w:p w14:paraId="7ED64DDC" w14:textId="77777777" w:rsidR="00BA1C6E" w:rsidRDefault="00BA1C6E" w:rsidP="00BA1C6E">
      <w:pPr>
        <w:pStyle w:val="Heading2"/>
      </w:pPr>
      <w:bookmarkStart w:id="23" w:name="_Toc62212000"/>
      <w:r>
        <w:lastRenderedPageBreak/>
        <w:t>Admin – Update to Label in Status Setup</w:t>
      </w:r>
      <w:bookmarkEnd w:id="23"/>
    </w:p>
    <w:p w14:paraId="7E75DDA4" w14:textId="77777777" w:rsidR="00BA1C6E" w:rsidRDefault="00BA1C6E" w:rsidP="00BA1C6E">
      <w:pPr>
        <w:pStyle w:val="Heading3"/>
      </w:pPr>
      <w:r>
        <w:t>Action Item: N/A</w:t>
      </w:r>
    </w:p>
    <w:p w14:paraId="0AC4CC00" w14:textId="77777777" w:rsidR="00BA1C6E" w:rsidRDefault="00BA1C6E" w:rsidP="00BA1C6E"/>
    <w:p w14:paraId="3AD2D35F" w14:textId="77777777" w:rsidR="00BA1C6E" w:rsidRDefault="00BA1C6E" w:rsidP="00BA1C6E">
      <w:r>
        <w:t>Have you had to ask around your office or call your SSM to ask what the “Maintain Field” or “Detail Security” levels do from the Modify Status admin? We’re happy to announce that you’ll never have to ask around or make that call again. We’ve renamed the labels to have a much clearer description.</w:t>
      </w:r>
    </w:p>
    <w:p w14:paraId="4503C644" w14:textId="4ACAF09A" w:rsidR="00BA1C6E" w:rsidRDefault="00EF3880" w:rsidP="00BA1C6E">
      <w:r>
        <w:rPr>
          <w:rFonts w:ascii="Times New Roman" w:hAnsi="Times New Roman" w:cs="Times New Roman"/>
          <w:noProof/>
          <w:sz w:val="24"/>
          <w:szCs w:val="24"/>
        </w:rPr>
        <w:drawing>
          <wp:anchor distT="0" distB="0" distL="114300" distR="114300" simplePos="0" relativeHeight="251683852" behindDoc="0" locked="0" layoutInCell="1" allowOverlap="1" wp14:anchorId="1503623B" wp14:editId="6928D6F9">
            <wp:simplePos x="0" y="0"/>
            <wp:positionH relativeFrom="column">
              <wp:posOffset>0</wp:posOffset>
            </wp:positionH>
            <wp:positionV relativeFrom="paragraph">
              <wp:posOffset>142240</wp:posOffset>
            </wp:positionV>
            <wp:extent cx="5924550" cy="4400550"/>
            <wp:effectExtent l="57150" t="19050" r="19050" b="571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4400550"/>
                    </a:xfrm>
                    <a:prstGeom prst="rect">
                      <a:avLst/>
                    </a:prstGeom>
                    <a:noFill/>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CDA07FA" w14:textId="2D311025" w:rsidR="00BA1C6E" w:rsidRDefault="00BA1C6E" w:rsidP="00BA1C6E"/>
    <w:p w14:paraId="1370E388" w14:textId="604178FA" w:rsidR="00BA1C6E" w:rsidRDefault="00BA1C6E" w:rsidP="00BA1C6E">
      <w:pPr>
        <w:pStyle w:val="Heading2"/>
      </w:pPr>
      <w:r>
        <w:br w:type="page"/>
      </w:r>
      <w:bookmarkStart w:id="24" w:name="_Toc62212001"/>
      <w:bookmarkStart w:id="25" w:name="_Hlk62052065"/>
      <w:r>
        <w:lastRenderedPageBreak/>
        <w:t>Admin - Broker Syndication</w:t>
      </w:r>
      <w:bookmarkEnd w:id="24"/>
      <w:r>
        <w:t xml:space="preserve"> </w:t>
      </w:r>
    </w:p>
    <w:p w14:paraId="6CD5867C" w14:textId="77777777" w:rsidR="00BA1C6E" w:rsidRDefault="00BA1C6E" w:rsidP="00BA1C6E">
      <w:pPr>
        <w:pStyle w:val="Heading3"/>
      </w:pPr>
      <w:r>
        <w:t>Action Item: If desired MLS can set Syndication to allow</w:t>
      </w:r>
    </w:p>
    <w:p w14:paraId="56953815" w14:textId="77777777" w:rsidR="00BA1C6E" w:rsidRDefault="00BA1C6E" w:rsidP="00BA1C6E">
      <w:pPr>
        <w:spacing w:after="0" w:line="240" w:lineRule="auto"/>
        <w:textAlignment w:val="baseline"/>
        <w:rPr>
          <w:rStyle w:val="normaltextrun"/>
          <w:rFonts w:ascii="Calibri" w:hAnsi="Calibri" w:cs="Calibri"/>
          <w:color w:val="000000"/>
          <w:shd w:val="clear" w:color="auto" w:fill="FFFFFF"/>
        </w:rPr>
      </w:pPr>
    </w:p>
    <w:p w14:paraId="1C5A023F" w14:textId="611B7C17" w:rsidR="000E6AC3" w:rsidRDefault="005B6B7B" w:rsidP="00BA1C6E">
      <w:pPr>
        <w:pStyle w:val="paragraph"/>
        <w:spacing w:before="0" w:beforeAutospacing="0" w:after="0" w:afterAutospacing="0"/>
        <w:textAlignment w:val="baseline"/>
        <w:rPr>
          <w:rFonts w:ascii="Calibri" w:hAnsi="Calibri" w:cs="Calibri"/>
          <w:sz w:val="22"/>
          <w:szCs w:val="22"/>
        </w:rPr>
      </w:pPr>
      <w:r w:rsidRPr="00310674">
        <w:rPr>
          <w:noProof/>
        </w:rPr>
        <w:drawing>
          <wp:anchor distT="0" distB="0" distL="114300" distR="114300" simplePos="0" relativeHeight="251670540" behindDoc="1" locked="0" layoutInCell="1" allowOverlap="1" wp14:anchorId="52458C59" wp14:editId="12806EEC">
            <wp:simplePos x="0" y="0"/>
            <wp:positionH relativeFrom="margin">
              <wp:align>left</wp:align>
            </wp:positionH>
            <wp:positionV relativeFrom="paragraph">
              <wp:posOffset>1509395</wp:posOffset>
            </wp:positionV>
            <wp:extent cx="5943600" cy="2194560"/>
            <wp:effectExtent l="57150" t="38100" r="38100" b="342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3">
                      <a:extLst>
                        <a:ext uri="{28A0092B-C50C-407E-A947-70E740481C1C}">
                          <a14:useLocalDpi xmlns:a14="http://schemas.microsoft.com/office/drawing/2010/main" val="0"/>
                        </a:ext>
                      </a:extLst>
                    </a:blip>
                    <a:stretch>
                      <a:fillRect/>
                    </a:stretch>
                  </pic:blipFill>
                  <pic:spPr>
                    <a:xfrm>
                      <a:off x="0" y="0"/>
                      <a:ext cx="5943600" cy="2194560"/>
                    </a:xfrm>
                    <a:prstGeom prst="rect">
                      <a:avLst/>
                    </a:prstGeom>
                    <a:effectLst>
                      <a:outerShdw blurRad="63500" sx="102000" sy="102000" algn="ctr" rotWithShape="0">
                        <a:prstClr val="black">
                          <a:alpha val="40000"/>
                        </a:prstClr>
                      </a:outerShdw>
                    </a:effectLst>
                  </pic:spPr>
                </pic:pic>
              </a:graphicData>
            </a:graphic>
          </wp:anchor>
        </w:drawing>
      </w:r>
      <w:r w:rsidR="009D75C7" w:rsidRPr="00310674">
        <w:rPr>
          <w:rStyle w:val="normaltextrun"/>
          <w:rFonts w:asciiTheme="minorHAnsi" w:hAnsiTheme="minorHAnsi" w:cstheme="minorBidi"/>
          <w:color w:val="000000"/>
          <w:shd w:val="clear" w:color="auto" w:fill="FFFFFF"/>
        </w:rPr>
        <w:t>Paragon now offers a streamline</w:t>
      </w:r>
      <w:r w:rsidR="005A5259" w:rsidRPr="00310674">
        <w:rPr>
          <w:rStyle w:val="normaltextrun"/>
          <w:rFonts w:asciiTheme="minorHAnsi" w:hAnsiTheme="minorHAnsi" w:cstheme="minorBidi"/>
          <w:color w:val="000000"/>
          <w:shd w:val="clear" w:color="auto" w:fill="FFFFFF"/>
        </w:rPr>
        <w:t>d</w:t>
      </w:r>
      <w:r w:rsidR="009D75C7" w:rsidRPr="00310674">
        <w:rPr>
          <w:rStyle w:val="normaltextrun"/>
          <w:rFonts w:asciiTheme="minorHAnsi" w:hAnsiTheme="minorHAnsi" w:cstheme="minorBidi"/>
          <w:color w:val="000000"/>
          <w:shd w:val="clear" w:color="auto" w:fill="FFFFFF"/>
        </w:rPr>
        <w:t xml:space="preserve"> way for brokers to manage their participation for syndication-based RETS exports. New syndication options are now available when setting up a RETS Profile. </w:t>
      </w:r>
      <w:r w:rsidR="00BA1C6E" w:rsidRPr="00310674">
        <w:rPr>
          <w:rStyle w:val="normaltextrun"/>
          <w:rFonts w:asciiTheme="minorHAnsi" w:hAnsiTheme="minorHAnsi" w:cstheme="minorBidi"/>
          <w:color w:val="000000"/>
          <w:shd w:val="clear" w:color="auto" w:fill="FFFFFF"/>
        </w:rPr>
        <w:t>The new optional settings i</w:t>
      </w:r>
      <w:r w:rsidR="00BA1C6E" w:rsidRPr="00310674">
        <w:rPr>
          <w:rFonts w:asciiTheme="minorHAnsi" w:hAnsiTheme="minorHAnsi" w:cstheme="minorBidi"/>
          <w:sz w:val="22"/>
          <w:szCs w:val="22"/>
        </w:rPr>
        <w:t>n the MLS/Board RETS profile setup allow for management of listing syndication (at the Broker</w:t>
      </w:r>
      <w:r w:rsidR="009D75C7" w:rsidRPr="00310674">
        <w:rPr>
          <w:rFonts w:asciiTheme="minorHAnsi" w:hAnsiTheme="minorHAnsi" w:cstheme="minorBidi"/>
          <w:sz w:val="22"/>
          <w:szCs w:val="22"/>
        </w:rPr>
        <w:t xml:space="preserve">, then the Agent </w:t>
      </w:r>
      <w:r w:rsidR="00BA1C6E" w:rsidRPr="00310674">
        <w:rPr>
          <w:rFonts w:asciiTheme="minorHAnsi" w:hAnsiTheme="minorHAnsi" w:cstheme="minorBidi"/>
          <w:sz w:val="22"/>
          <w:szCs w:val="22"/>
        </w:rPr>
        <w:t xml:space="preserve">level). When Syndication is set to allow, a syndication site name </w:t>
      </w:r>
      <w:r w:rsidR="009D75C7" w:rsidRPr="00310674">
        <w:rPr>
          <w:rFonts w:asciiTheme="minorHAnsi" w:hAnsiTheme="minorHAnsi" w:cstheme="minorBidi"/>
          <w:sz w:val="22"/>
          <w:szCs w:val="22"/>
        </w:rPr>
        <w:t>must</w:t>
      </w:r>
      <w:r w:rsidR="00BA1C6E" w:rsidRPr="00310674">
        <w:rPr>
          <w:rFonts w:asciiTheme="minorHAnsi" w:hAnsiTheme="minorHAnsi" w:cstheme="minorBidi"/>
          <w:sz w:val="22"/>
          <w:szCs w:val="22"/>
        </w:rPr>
        <w:t xml:space="preserve"> be specified</w:t>
      </w:r>
      <w:r w:rsidR="009D75C7" w:rsidRPr="00310674">
        <w:rPr>
          <w:rFonts w:asciiTheme="minorHAnsi" w:hAnsiTheme="minorHAnsi" w:cstheme="minorBidi"/>
          <w:sz w:val="22"/>
          <w:szCs w:val="22"/>
        </w:rPr>
        <w:t>. This Syndication Name value will be displayed to Brokers and Agents when setting their individual participation preference. By default, no offices are automatically included in the syndication profile allowing individual brokers the ability to sign-up to have their listings syndicated. If</w:t>
      </w:r>
      <w:r w:rsidR="00BA1C6E" w:rsidRPr="00310674">
        <w:rPr>
          <w:rFonts w:asciiTheme="minorHAnsi" w:hAnsiTheme="minorHAnsi" w:cstheme="minorBidi"/>
          <w:sz w:val="22"/>
          <w:szCs w:val="22"/>
        </w:rPr>
        <w:t xml:space="preserve"> desired, “Opt-in by Default” </w:t>
      </w:r>
      <w:r w:rsidR="009D75C7" w:rsidRPr="00310674">
        <w:rPr>
          <w:rFonts w:asciiTheme="minorHAnsi" w:hAnsiTheme="minorHAnsi" w:cstheme="minorBidi"/>
          <w:sz w:val="22"/>
          <w:szCs w:val="22"/>
        </w:rPr>
        <w:t xml:space="preserve">can be selected and </w:t>
      </w:r>
      <w:r w:rsidR="00BA1C6E" w:rsidRPr="00310674">
        <w:rPr>
          <w:rFonts w:asciiTheme="minorHAnsi" w:hAnsiTheme="minorHAnsi" w:cstheme="minorBidi"/>
          <w:sz w:val="22"/>
          <w:szCs w:val="22"/>
        </w:rPr>
        <w:t>will </w:t>
      </w:r>
      <w:r w:rsidR="009D75C7" w:rsidRPr="00310674">
        <w:rPr>
          <w:rFonts w:asciiTheme="minorHAnsi" w:hAnsiTheme="minorHAnsi" w:cstheme="minorBidi"/>
          <w:sz w:val="22"/>
          <w:szCs w:val="22"/>
        </w:rPr>
        <w:t>automatically include all offices as “opted-in” to participating in syndication for this website, but brokers retain the ability to then opt-out if they choose.</w:t>
      </w:r>
      <w:r w:rsidR="00BA1C6E" w:rsidRPr="004335BB">
        <w:rPr>
          <w:rFonts w:ascii="Calibri" w:hAnsi="Calibri" w:cs="Calibri"/>
          <w:sz w:val="22"/>
          <w:szCs w:val="22"/>
        </w:rPr>
        <w:t> </w:t>
      </w:r>
    </w:p>
    <w:p w14:paraId="16A2032C" w14:textId="0F16EF55" w:rsidR="005B6B7B" w:rsidRDefault="005B6B7B" w:rsidP="00BA1C6E">
      <w:pPr>
        <w:pStyle w:val="paragraph"/>
        <w:spacing w:before="0" w:beforeAutospacing="0" w:after="0" w:afterAutospacing="0"/>
        <w:textAlignment w:val="baseline"/>
        <w:rPr>
          <w:noProof/>
        </w:rPr>
      </w:pPr>
    </w:p>
    <w:p w14:paraId="6C3B1FB6" w14:textId="30D26987" w:rsidR="005B6B7B" w:rsidRDefault="005B6B7B" w:rsidP="00BA1C6E">
      <w:pPr>
        <w:pStyle w:val="paragraph"/>
        <w:spacing w:before="0" w:beforeAutospacing="0" w:after="0" w:afterAutospacing="0"/>
        <w:textAlignment w:val="baseline"/>
        <w:rPr>
          <w:noProof/>
        </w:rPr>
      </w:pPr>
    </w:p>
    <w:p w14:paraId="3050CFDF" w14:textId="161D6811" w:rsidR="005B6B7B" w:rsidRDefault="005B6B7B" w:rsidP="00BA1C6E">
      <w:pPr>
        <w:pStyle w:val="paragraph"/>
        <w:spacing w:before="0" w:beforeAutospacing="0" w:after="0" w:afterAutospacing="0"/>
        <w:textAlignment w:val="baseline"/>
        <w:rPr>
          <w:noProof/>
        </w:rPr>
      </w:pPr>
    </w:p>
    <w:p w14:paraId="5F65B9E1" w14:textId="166979F9" w:rsidR="005B6B7B" w:rsidRDefault="005B6B7B" w:rsidP="00BA1C6E">
      <w:pPr>
        <w:pStyle w:val="paragraph"/>
        <w:spacing w:before="0" w:beforeAutospacing="0" w:after="0" w:afterAutospacing="0"/>
        <w:textAlignment w:val="baseline"/>
        <w:rPr>
          <w:noProof/>
        </w:rPr>
      </w:pPr>
    </w:p>
    <w:p w14:paraId="003947FA" w14:textId="26A99B87" w:rsidR="005B6B7B" w:rsidRDefault="005B6B7B" w:rsidP="00BA1C6E">
      <w:pPr>
        <w:pStyle w:val="paragraph"/>
        <w:spacing w:before="0" w:beforeAutospacing="0" w:after="0" w:afterAutospacing="0"/>
        <w:textAlignment w:val="baseline"/>
        <w:rPr>
          <w:rFonts w:ascii="Calibri" w:hAnsi="Calibri" w:cs="Calibri"/>
          <w:sz w:val="22"/>
          <w:szCs w:val="22"/>
        </w:rPr>
      </w:pPr>
    </w:p>
    <w:p w14:paraId="6B6AA40D" w14:textId="77777777" w:rsidR="005B6B7B" w:rsidRDefault="005B6B7B" w:rsidP="00BA1C6E">
      <w:pPr>
        <w:pStyle w:val="paragraph"/>
        <w:spacing w:before="0" w:beforeAutospacing="0" w:after="0" w:afterAutospacing="0"/>
        <w:textAlignment w:val="baseline"/>
        <w:rPr>
          <w:noProof/>
        </w:rPr>
      </w:pPr>
    </w:p>
    <w:p w14:paraId="14AF6B67" w14:textId="6A28DA0F" w:rsidR="005B6B7B" w:rsidRDefault="005B6B7B" w:rsidP="00BA1C6E">
      <w:pPr>
        <w:pStyle w:val="paragraph"/>
        <w:spacing w:before="0" w:beforeAutospacing="0" w:after="0" w:afterAutospacing="0"/>
        <w:textAlignment w:val="baseline"/>
        <w:rPr>
          <w:noProof/>
        </w:rPr>
      </w:pPr>
    </w:p>
    <w:p w14:paraId="38106A23" w14:textId="4DA19EBE" w:rsidR="005B6B7B" w:rsidRDefault="005B6B7B" w:rsidP="00BA1C6E">
      <w:pPr>
        <w:pStyle w:val="paragraph"/>
        <w:spacing w:before="0" w:beforeAutospacing="0" w:after="0" w:afterAutospacing="0"/>
        <w:textAlignment w:val="baseline"/>
        <w:rPr>
          <w:noProof/>
        </w:rPr>
      </w:pPr>
    </w:p>
    <w:p w14:paraId="5D953A6B" w14:textId="452AF376" w:rsidR="005B6B7B" w:rsidRDefault="005B6B7B" w:rsidP="00BA1C6E">
      <w:pPr>
        <w:pStyle w:val="paragraph"/>
        <w:spacing w:before="0" w:beforeAutospacing="0" w:after="0" w:afterAutospacing="0"/>
        <w:textAlignment w:val="baseline"/>
        <w:rPr>
          <w:rFonts w:ascii="Calibri" w:hAnsi="Calibri" w:cs="Calibri"/>
          <w:sz w:val="22"/>
          <w:szCs w:val="22"/>
        </w:rPr>
      </w:pPr>
    </w:p>
    <w:p w14:paraId="2EC946C4" w14:textId="77777777" w:rsidR="005B6B7B" w:rsidRDefault="005B6B7B" w:rsidP="00BA1C6E">
      <w:pPr>
        <w:pStyle w:val="paragraph"/>
        <w:spacing w:before="0" w:beforeAutospacing="0" w:after="0" w:afterAutospacing="0"/>
        <w:textAlignment w:val="baseline"/>
        <w:rPr>
          <w:rFonts w:ascii="Calibri" w:hAnsi="Calibri" w:cs="Calibri"/>
          <w:sz w:val="22"/>
          <w:szCs w:val="22"/>
        </w:rPr>
      </w:pPr>
    </w:p>
    <w:p w14:paraId="5CF43684" w14:textId="6C451087" w:rsidR="000E6AC3" w:rsidRDefault="000E6AC3" w:rsidP="00BA1C6E">
      <w:pPr>
        <w:pStyle w:val="paragraph"/>
        <w:spacing w:before="0" w:beforeAutospacing="0" w:after="0" w:afterAutospacing="0"/>
        <w:textAlignment w:val="baseline"/>
        <w:rPr>
          <w:rFonts w:ascii="Calibri" w:hAnsi="Calibri" w:cs="Calibri"/>
          <w:sz w:val="22"/>
          <w:szCs w:val="22"/>
        </w:rPr>
      </w:pPr>
    </w:p>
    <w:p w14:paraId="5F5182E0" w14:textId="2F153636" w:rsidR="000E6AC3" w:rsidRDefault="000E6AC3" w:rsidP="00BA1C6E">
      <w:pPr>
        <w:pStyle w:val="paragraph"/>
        <w:spacing w:before="0" w:beforeAutospacing="0" w:after="0" w:afterAutospacing="0"/>
        <w:textAlignment w:val="baseline"/>
        <w:rPr>
          <w:rFonts w:ascii="Calibri" w:hAnsi="Calibri" w:cs="Calibri"/>
          <w:sz w:val="22"/>
          <w:szCs w:val="22"/>
        </w:rPr>
      </w:pPr>
    </w:p>
    <w:p w14:paraId="05948EDE" w14:textId="78696C98" w:rsidR="000F2232" w:rsidRPr="009D75C7" w:rsidRDefault="00BA1C6E" w:rsidP="00BA1C6E">
      <w:pPr>
        <w:spacing w:after="0" w:line="240" w:lineRule="auto"/>
        <w:textAlignment w:val="baseline"/>
        <w:rPr>
          <w:rFonts w:eastAsia="Times New Roman"/>
        </w:rPr>
      </w:pPr>
      <w:r w:rsidRPr="00310674">
        <w:rPr>
          <w:rFonts w:eastAsia="Times New Roman"/>
        </w:rPr>
        <w:t xml:space="preserve">When Allow Syndication is selected for any profile, brokers and </w:t>
      </w:r>
      <w:r w:rsidR="00AC63EF" w:rsidRPr="00310674">
        <w:rPr>
          <w:rFonts w:eastAsia="Times New Roman"/>
        </w:rPr>
        <w:t>managers</w:t>
      </w:r>
      <w:r w:rsidRPr="00310674">
        <w:rPr>
          <w:rFonts w:eastAsia="Times New Roman"/>
        </w:rPr>
        <w:t xml:space="preserve"> </w:t>
      </w:r>
      <w:r w:rsidR="00640663" w:rsidRPr="00310674">
        <w:rPr>
          <w:rFonts w:eastAsia="Times New Roman"/>
        </w:rPr>
        <w:t xml:space="preserve">(5+) </w:t>
      </w:r>
      <w:r w:rsidRPr="00310674">
        <w:rPr>
          <w:rFonts w:eastAsia="Times New Roman"/>
        </w:rPr>
        <w:t>will be presented with a message</w:t>
      </w:r>
      <w:r w:rsidR="005B6B7B" w:rsidRPr="00310674">
        <w:rPr>
          <w:rFonts w:eastAsia="Times New Roman"/>
        </w:rPr>
        <w:t xml:space="preserve"> at login</w:t>
      </w:r>
      <w:r w:rsidRPr="00310674">
        <w:rPr>
          <w:rFonts w:eastAsia="Times New Roman"/>
        </w:rPr>
        <w:t> informing them of the available</w:t>
      </w:r>
      <w:r w:rsidR="005B6B7B" w:rsidRPr="00310674">
        <w:rPr>
          <w:rFonts w:eastAsia="Times New Roman"/>
        </w:rPr>
        <w:t xml:space="preserve"> Syndication</w:t>
      </w:r>
      <w:r w:rsidRPr="00310674">
        <w:rPr>
          <w:rFonts w:eastAsia="Times New Roman"/>
        </w:rPr>
        <w:t xml:space="preserve"> website </w:t>
      </w:r>
      <w:r w:rsidR="005B6B7B" w:rsidRPr="00310674">
        <w:rPr>
          <w:rFonts w:eastAsia="Times New Roman"/>
        </w:rPr>
        <w:t xml:space="preserve">option </w:t>
      </w:r>
      <w:r w:rsidRPr="00310674">
        <w:rPr>
          <w:rFonts w:eastAsia="Times New Roman"/>
        </w:rPr>
        <w:t xml:space="preserve">and a link to edit their </w:t>
      </w:r>
      <w:r w:rsidR="005B6B7B" w:rsidRPr="00310674">
        <w:rPr>
          <w:rFonts w:eastAsia="Times New Roman"/>
        </w:rPr>
        <w:t xml:space="preserve">participation </w:t>
      </w:r>
      <w:r w:rsidRPr="00310674">
        <w:rPr>
          <w:rFonts w:eastAsia="Times New Roman"/>
        </w:rPr>
        <w:t>preferences. </w:t>
      </w:r>
      <w:r w:rsidR="005B6B7B" w:rsidRPr="00310674">
        <w:rPr>
          <w:rFonts w:eastAsia="Times New Roman"/>
        </w:rPr>
        <w:t>Brokers then have the ability to allow individual agents to override the office participation setting.</w:t>
      </w:r>
    </w:p>
    <w:p w14:paraId="4634A019" w14:textId="619B86C7" w:rsidR="000F2232" w:rsidRPr="000E6AC3" w:rsidRDefault="000F2232" w:rsidP="00BA1C6E">
      <w:pPr>
        <w:spacing w:after="0" w:line="240" w:lineRule="auto"/>
        <w:textAlignment w:val="baseline"/>
        <w:rPr>
          <w:rFonts w:ascii="Segoe UI" w:eastAsia="Times New Roman" w:hAnsi="Segoe UI" w:cs="Segoe UI"/>
          <w:sz w:val="18"/>
          <w:szCs w:val="18"/>
        </w:rPr>
      </w:pPr>
      <w:r>
        <w:rPr>
          <w:rFonts w:ascii="Segoe UI" w:hAnsi="Segoe UI" w:cs="Segoe UI"/>
          <w:noProof/>
          <w:sz w:val="18"/>
          <w:szCs w:val="18"/>
        </w:rPr>
        <w:drawing>
          <wp:inline distT="0" distB="0" distL="0" distR="0" wp14:anchorId="02BE64AC" wp14:editId="34953E54">
            <wp:extent cx="5943600" cy="1681480"/>
            <wp:effectExtent l="114300" t="95250" r="114300" b="901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68148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283B16C" w14:textId="77777777" w:rsidR="00BA1C6E" w:rsidRPr="004335BB" w:rsidRDefault="00BA1C6E" w:rsidP="00BA1C6E">
      <w:pPr>
        <w:spacing w:after="0" w:line="240" w:lineRule="auto"/>
        <w:textAlignment w:val="baseline"/>
        <w:rPr>
          <w:rFonts w:ascii="Segoe UI" w:eastAsia="Times New Roman" w:hAnsi="Segoe UI" w:cs="Segoe UI"/>
          <w:sz w:val="18"/>
          <w:szCs w:val="18"/>
        </w:rPr>
      </w:pPr>
      <w:r w:rsidRPr="004335BB">
        <w:rPr>
          <w:rFonts w:ascii="Calibri" w:eastAsia="Times New Roman" w:hAnsi="Calibri" w:cs="Calibri"/>
        </w:rPr>
        <w:t> </w:t>
      </w:r>
    </w:p>
    <w:p w14:paraId="1500FD12" w14:textId="77777777" w:rsidR="006210FB" w:rsidRDefault="006210FB">
      <w:pPr>
        <w:rPr>
          <w:rFonts w:ascii="Segoe UI" w:eastAsia="Times New Roman" w:hAnsi="Segoe UI" w:cs="Segoe UI"/>
        </w:rPr>
      </w:pPr>
      <w:r>
        <w:rPr>
          <w:rFonts w:ascii="Segoe UI" w:eastAsia="Times New Roman" w:hAnsi="Segoe UI" w:cs="Segoe UI"/>
        </w:rPr>
        <w:br w:type="page"/>
      </w:r>
    </w:p>
    <w:p w14:paraId="2139D717" w14:textId="77777777" w:rsidR="006210FB" w:rsidRDefault="006210FB" w:rsidP="006210FB">
      <w:pPr>
        <w:pStyle w:val="Heading2"/>
      </w:pPr>
      <w:bookmarkStart w:id="26" w:name="_Toc62212002"/>
      <w:bookmarkStart w:id="27" w:name="_Hlk62205636"/>
      <w:r>
        <w:lastRenderedPageBreak/>
        <w:t>Admin – Embedded Videos</w:t>
      </w:r>
      <w:bookmarkEnd w:id="26"/>
      <w:r>
        <w:t xml:space="preserve"> </w:t>
      </w:r>
    </w:p>
    <w:p w14:paraId="22D6F429" w14:textId="52DA714F" w:rsidR="006210FB" w:rsidRDefault="006210FB" w:rsidP="006210FB">
      <w:pPr>
        <w:pStyle w:val="Heading2"/>
      </w:pPr>
      <w:r>
        <w:t xml:space="preserve"> </w:t>
      </w:r>
    </w:p>
    <w:p w14:paraId="2B618091" w14:textId="3ABBB244" w:rsidR="006210FB" w:rsidRDefault="006210FB" w:rsidP="006210FB">
      <w:pPr>
        <w:pStyle w:val="Heading3"/>
      </w:pPr>
      <w:r>
        <w:t>Action Item: MLS Admin will need to edit to allow Embedded Videos</w:t>
      </w:r>
    </w:p>
    <w:p w14:paraId="36C32252" w14:textId="77777777" w:rsidR="006210FB" w:rsidRDefault="006210FB" w:rsidP="006210FB">
      <w:pPr>
        <w:spacing w:after="0"/>
        <w:textAlignment w:val="baseline"/>
        <w:rPr>
          <w:rFonts w:cs="Calibri"/>
          <w:b/>
          <w:bCs/>
        </w:rPr>
      </w:pPr>
    </w:p>
    <w:p w14:paraId="3F3D4D5F" w14:textId="3BB611EC" w:rsidR="006210FB" w:rsidRPr="004D56A0" w:rsidRDefault="006210FB" w:rsidP="006210FB">
      <w:pPr>
        <w:spacing w:after="0"/>
        <w:textAlignment w:val="baseline"/>
        <w:rPr>
          <w:rFonts w:cs="Calibri"/>
          <w:b/>
          <w:bCs/>
        </w:rPr>
      </w:pPr>
    </w:p>
    <w:p w14:paraId="2DCE1C77" w14:textId="3EBA0061" w:rsidR="006210FB" w:rsidRDefault="006210FB" w:rsidP="006210FB">
      <w:r>
        <w:t xml:space="preserve">In 5.81, we have added three new fields in the listings table.  When enabled these three fields, it will allow all users with listing edit rights to embed a YouTube or Vimeo video URL within the listing. </w:t>
      </w:r>
    </w:p>
    <w:p w14:paraId="5726CABC" w14:textId="38FC9578" w:rsidR="006210FB" w:rsidRDefault="006210FB" w:rsidP="006210FB">
      <w:r>
        <w:t xml:space="preserve">These videos would show up in the ConnectView report within Paragon Classic, and will also be available in Paragon Connect, Collaboration Center, and Collab Link.  </w:t>
      </w:r>
    </w:p>
    <w:p w14:paraId="063C6F68" w14:textId="37570CE5" w:rsidR="006210FB" w:rsidRDefault="006210FB" w:rsidP="006210FB">
      <w:r>
        <w:t xml:space="preserve">By </w:t>
      </w:r>
      <w:r>
        <w:softHyphen/>
      </w:r>
      <w:r>
        <w:softHyphen/>
        <w:t>default, these three fields are set to a level 9 security level.  They must be enabled, and their security reduced for this to be used. This can be edited by MLS Admin. (</w:t>
      </w:r>
      <w:r w:rsidRPr="008353E3">
        <w:rPr>
          <w:b/>
          <w:bCs/>
        </w:rPr>
        <w:t>these will not be available via RETS at this time</w:t>
      </w:r>
      <w:r>
        <w:t>)</w:t>
      </w:r>
    </w:p>
    <w:p w14:paraId="578AABD7" w14:textId="29A7F6BA" w:rsidR="006210FB" w:rsidRDefault="006210FB" w:rsidP="006210FB">
      <w:r>
        <w:t>The three fields are:</w:t>
      </w:r>
    </w:p>
    <w:p w14:paraId="7DEF46BF" w14:textId="570DAAE1" w:rsidR="006210FB" w:rsidRPr="000C699E" w:rsidRDefault="00976863" w:rsidP="006210FB">
      <w:pPr>
        <w:pStyle w:val="ListParagraph"/>
        <w:numPr>
          <w:ilvl w:val="0"/>
          <w:numId w:val="18"/>
        </w:numPr>
        <w:spacing w:after="0" w:line="240" w:lineRule="auto"/>
        <w:rPr>
          <w:rFonts w:cstheme="minorHAnsi"/>
        </w:rPr>
      </w:pPr>
      <w:r w:rsidRPr="00FE1448">
        <w:rPr>
          <w:noProof/>
        </w:rPr>
        <w:drawing>
          <wp:anchor distT="0" distB="0" distL="114300" distR="114300" simplePos="0" relativeHeight="251679756" behindDoc="0" locked="0" layoutInCell="1" allowOverlap="1" wp14:anchorId="54E77287" wp14:editId="2D42CA3F">
            <wp:simplePos x="0" y="0"/>
            <wp:positionH relativeFrom="column">
              <wp:posOffset>1333500</wp:posOffset>
            </wp:positionH>
            <wp:positionV relativeFrom="paragraph">
              <wp:posOffset>177800</wp:posOffset>
            </wp:positionV>
            <wp:extent cx="5387975" cy="1343025"/>
            <wp:effectExtent l="133350" t="95250" r="136525" b="104775"/>
            <wp:wrapSquare wrapText="bothSides"/>
            <wp:docPr id="83" name="Picture 8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387975" cy="1343025"/>
                    </a:xfrm>
                    <a:prstGeom prst="rect">
                      <a:avLst/>
                    </a:prstGeom>
                    <a:effectLst>
                      <a:outerShdw blurRad="63500" sx="102000" sy="102000" algn="ctr" rotWithShape="0">
                        <a:prstClr val="black">
                          <a:alpha val="40000"/>
                        </a:prstClr>
                      </a:outerShdw>
                    </a:effectLst>
                  </pic:spPr>
                </pic:pic>
              </a:graphicData>
            </a:graphic>
          </wp:anchor>
        </w:drawing>
      </w:r>
      <w:r w:rsidR="006210FB" w:rsidRPr="000C699E">
        <w:rPr>
          <w:rFonts w:cstheme="minorHAnsi"/>
        </w:rPr>
        <w:t>Video</w:t>
      </w:r>
    </w:p>
    <w:p w14:paraId="5F79FFF3" w14:textId="039A71D5" w:rsidR="006210FB" w:rsidRPr="000C699E" w:rsidRDefault="006210FB" w:rsidP="006210FB">
      <w:pPr>
        <w:pStyle w:val="ListParagraph"/>
        <w:numPr>
          <w:ilvl w:val="0"/>
          <w:numId w:val="18"/>
        </w:numPr>
        <w:spacing w:after="0" w:line="240" w:lineRule="auto"/>
        <w:rPr>
          <w:rFonts w:cstheme="minorHAnsi"/>
        </w:rPr>
      </w:pPr>
      <w:r w:rsidRPr="000C699E">
        <w:rPr>
          <w:rFonts w:cstheme="minorHAnsi"/>
        </w:rPr>
        <w:t>Last Video Update Date</w:t>
      </w:r>
    </w:p>
    <w:p w14:paraId="665D0323" w14:textId="44A3114F" w:rsidR="006210FB" w:rsidRDefault="006210FB" w:rsidP="006210FB">
      <w:pPr>
        <w:pStyle w:val="ListParagraph"/>
        <w:numPr>
          <w:ilvl w:val="0"/>
          <w:numId w:val="18"/>
        </w:numPr>
        <w:spacing w:after="0" w:line="240" w:lineRule="auto"/>
        <w:rPr>
          <w:rFonts w:cstheme="minorHAnsi"/>
        </w:rPr>
      </w:pPr>
      <w:r w:rsidRPr="000C699E">
        <w:rPr>
          <w:rFonts w:cstheme="minorHAnsi"/>
        </w:rPr>
        <w:t>Video Count</w:t>
      </w:r>
    </w:p>
    <w:p w14:paraId="194E4B35" w14:textId="52CD033E" w:rsidR="006210FB" w:rsidRPr="000C699E" w:rsidRDefault="006210FB" w:rsidP="006210FB">
      <w:pPr>
        <w:pStyle w:val="ListParagraph"/>
        <w:spacing w:line="240" w:lineRule="auto"/>
        <w:rPr>
          <w:rFonts w:cstheme="minorHAnsi"/>
        </w:rPr>
      </w:pPr>
    </w:p>
    <w:p w14:paraId="6BA7DC89" w14:textId="153A6090" w:rsidR="006210FB" w:rsidRDefault="006210FB" w:rsidP="006210FB"/>
    <w:bookmarkEnd w:id="27"/>
    <w:p w14:paraId="21C45B06" w14:textId="2537EEFA" w:rsidR="006210FB" w:rsidRDefault="00976863" w:rsidP="006210FB">
      <w:r>
        <w:rPr>
          <w:noProof/>
        </w:rPr>
        <w:drawing>
          <wp:anchor distT="0" distB="0" distL="114300" distR="114300" simplePos="0" relativeHeight="251680780" behindDoc="0" locked="0" layoutInCell="1" allowOverlap="1" wp14:anchorId="7760A683" wp14:editId="055567F7">
            <wp:simplePos x="0" y="0"/>
            <wp:positionH relativeFrom="column">
              <wp:posOffset>752475</wp:posOffset>
            </wp:positionH>
            <wp:positionV relativeFrom="paragraph">
              <wp:posOffset>278130</wp:posOffset>
            </wp:positionV>
            <wp:extent cx="4933950" cy="3179445"/>
            <wp:effectExtent l="114300" t="114300" r="114300" b="11620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933950" cy="317944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4E4B459" w14:textId="24171972" w:rsidR="006210FB" w:rsidRDefault="006210FB" w:rsidP="006210FB">
      <w:pPr>
        <w:rPr>
          <w:rStyle w:val="normaltextrun"/>
          <w:rFonts w:cs="Calibri"/>
          <w:b/>
          <w:bCs/>
          <w:color w:val="1F4E79"/>
          <w:sz w:val="28"/>
          <w:szCs w:val="28"/>
        </w:rPr>
      </w:pPr>
      <w:r>
        <w:rPr>
          <w:rStyle w:val="normaltextrun"/>
          <w:rFonts w:ascii="Calibri" w:hAnsi="Calibri" w:cs="Calibri"/>
          <w:b/>
          <w:bCs/>
          <w:color w:val="1F4E79"/>
          <w:sz w:val="28"/>
          <w:szCs w:val="28"/>
          <w:lang w:val="en-GB"/>
        </w:rPr>
        <w:br w:type="page"/>
      </w:r>
    </w:p>
    <w:p w14:paraId="5C4BBCD3" w14:textId="77777777" w:rsidR="003D10F4" w:rsidRDefault="001D4CAB" w:rsidP="001D4CAB">
      <w:pPr>
        <w:pStyle w:val="Heading1"/>
      </w:pPr>
      <w:bookmarkStart w:id="28" w:name="_Toc23422525"/>
      <w:bookmarkStart w:id="29" w:name="_Toc23838814"/>
      <w:bookmarkStart w:id="30" w:name="_Toc29904572"/>
      <w:bookmarkStart w:id="31" w:name="_Toc62212003"/>
      <w:bookmarkEnd w:id="25"/>
      <w:r w:rsidRPr="001D4CAB">
        <w:lastRenderedPageBreak/>
        <w:t>Agent Level Changes</w:t>
      </w:r>
      <w:bookmarkEnd w:id="28"/>
      <w:bookmarkEnd w:id="29"/>
      <w:bookmarkEnd w:id="30"/>
      <w:bookmarkEnd w:id="31"/>
    </w:p>
    <w:p w14:paraId="6097D712" w14:textId="70F5E638" w:rsidR="00527CC5" w:rsidRDefault="001D4CAB" w:rsidP="00527CC5">
      <w:pPr>
        <w:rPr>
          <w:b/>
        </w:rPr>
      </w:pPr>
      <w:r w:rsidRPr="001D4CAB">
        <w:rPr>
          <w:b/>
        </w:rPr>
        <w:t>The following section contains changes that are active system wide and available to users based on their assigned security levels.</w:t>
      </w:r>
    </w:p>
    <w:p w14:paraId="09756B68" w14:textId="0160AB95" w:rsidR="003F2890" w:rsidRDefault="003F2890" w:rsidP="003F2890">
      <w:pPr>
        <w:pStyle w:val="Heading2"/>
      </w:pPr>
      <w:bookmarkStart w:id="32" w:name="_Toc62212004"/>
      <w:r>
        <w:t>Enhanced Access to Integrations and Paragon Tools</w:t>
      </w:r>
      <w:bookmarkEnd w:id="32"/>
      <w:r>
        <w:t xml:space="preserve"> </w:t>
      </w:r>
    </w:p>
    <w:p w14:paraId="78A635F7" w14:textId="77777777" w:rsidR="003F2890" w:rsidRDefault="003F2890" w:rsidP="003F2890">
      <w:pPr>
        <w:pStyle w:val="Heading3"/>
      </w:pPr>
      <w:r>
        <w:t>Action Item: N/A</w:t>
      </w:r>
    </w:p>
    <w:p w14:paraId="639694C2" w14:textId="09121115" w:rsidR="003F2890" w:rsidRDefault="003F2890" w:rsidP="003F2890">
      <w:r>
        <w:t xml:space="preserve"> </w:t>
      </w:r>
      <w:bookmarkStart w:id="33" w:name="_Hlk62203966"/>
      <w:r>
        <w:t>Does your Action Icons column look like the following? Wouldn’t it be nice if you could view more data and fewer icons but still have access to the integrations and tools? Well, you’re in luck.</w:t>
      </w:r>
    </w:p>
    <w:p w14:paraId="22D5C9DE" w14:textId="77777777" w:rsidR="003F2890" w:rsidRDefault="003F2890" w:rsidP="003F2890">
      <w:r>
        <w:rPr>
          <w:noProof/>
        </w:rPr>
        <w:drawing>
          <wp:inline distT="0" distB="0" distL="0" distR="0" wp14:anchorId="33A27577" wp14:editId="72F9E1D6">
            <wp:extent cx="5686425" cy="2176939"/>
            <wp:effectExtent l="133350" t="114300" r="123825" b="1092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1020" cy="2182526"/>
                    </a:xfrm>
                    <a:prstGeom prst="rect">
                      <a:avLst/>
                    </a:prstGeom>
                    <a:noFill/>
                    <a:ln w="3175">
                      <a:solidFill>
                        <a:schemeClr val="bg1">
                          <a:lumMod val="50000"/>
                        </a:schemeClr>
                      </a:solidFill>
                    </a:ln>
                    <a:effectLst>
                      <a:outerShdw blurRad="63500" sx="102000" sy="102000" algn="ctr" rotWithShape="0">
                        <a:prstClr val="black">
                          <a:alpha val="40000"/>
                        </a:prstClr>
                      </a:outerShdw>
                    </a:effectLst>
                  </pic:spPr>
                </pic:pic>
              </a:graphicData>
            </a:graphic>
          </wp:inline>
        </w:drawing>
      </w:r>
    </w:p>
    <w:p w14:paraId="7EAE18FE" w14:textId="77777777" w:rsidR="003F2890" w:rsidRDefault="003F2890" w:rsidP="003F2890">
      <w:r>
        <w:t xml:space="preserve">In 5.81, we enhanced the way users access Integrations and other Paragon System Actions from the spreadsheet search report as well as the detail views. The Action Icons column of the spreadsheet has been modified to display a single icon </w:t>
      </w:r>
      <w:r>
        <w:rPr>
          <w:noProof/>
        </w:rPr>
        <w:drawing>
          <wp:inline distT="0" distB="0" distL="0" distR="0" wp14:anchorId="479CC58A" wp14:editId="645327A8">
            <wp:extent cx="111125" cy="151130"/>
            <wp:effectExtent l="0" t="0" r="3175"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8">
                      <a:extLst>
                        <a:ext uri="{28A0092B-C50C-407E-A947-70E740481C1C}">
                          <a14:useLocalDpi xmlns:a14="http://schemas.microsoft.com/office/drawing/2010/main" val="0"/>
                        </a:ext>
                      </a:extLst>
                    </a:blip>
                    <a:stretch>
                      <a:fillRect/>
                    </a:stretch>
                  </pic:blipFill>
                  <pic:spPr>
                    <a:xfrm>
                      <a:off x="0" y="0"/>
                      <a:ext cx="111125" cy="151130"/>
                    </a:xfrm>
                    <a:prstGeom prst="rect">
                      <a:avLst/>
                    </a:prstGeom>
                  </pic:spPr>
                </pic:pic>
              </a:graphicData>
            </a:graphic>
          </wp:inline>
        </w:drawing>
      </w:r>
      <w:r>
        <w:t xml:space="preserve"> to provide access and more viewing space for data.</w:t>
      </w:r>
    </w:p>
    <w:bookmarkEnd w:id="33"/>
    <w:p w14:paraId="7801D62F" w14:textId="77777777" w:rsidR="003F2890" w:rsidRDefault="003F2890" w:rsidP="003F2890">
      <w:r>
        <w:rPr>
          <w:noProof/>
        </w:rPr>
        <w:drawing>
          <wp:inline distT="0" distB="0" distL="0" distR="0" wp14:anchorId="652540C7" wp14:editId="4BCC6701">
            <wp:extent cx="5686425" cy="2913078"/>
            <wp:effectExtent l="133350" t="114300" r="123825" b="1162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3789" cy="2916850"/>
                    </a:xfrm>
                    <a:prstGeom prst="rect">
                      <a:avLst/>
                    </a:prstGeom>
                    <a:noFill/>
                    <a:ln w="3175">
                      <a:solidFill>
                        <a:schemeClr val="bg1">
                          <a:lumMod val="50000"/>
                        </a:schemeClr>
                      </a:solidFill>
                    </a:ln>
                    <a:effectLst>
                      <a:outerShdw blurRad="63500" sx="102000" sy="102000" algn="ctr" rotWithShape="0">
                        <a:prstClr val="black">
                          <a:alpha val="40000"/>
                        </a:prstClr>
                      </a:outerShdw>
                    </a:effectLst>
                  </pic:spPr>
                </pic:pic>
              </a:graphicData>
            </a:graphic>
          </wp:inline>
        </w:drawing>
      </w:r>
    </w:p>
    <w:p w14:paraId="7982CA79" w14:textId="434EBABC" w:rsidR="003F2890" w:rsidRDefault="003F2890" w:rsidP="003F2890">
      <w:bookmarkStart w:id="34" w:name="_Hlk62204053"/>
      <w:r>
        <w:lastRenderedPageBreak/>
        <w:t xml:space="preserve">In addition to the column in the spreadsheet, a new Actions button has been added to the menu bar. </w:t>
      </w:r>
    </w:p>
    <w:p w14:paraId="299E7879" w14:textId="70144C3A" w:rsidR="003F2890" w:rsidRDefault="00354BEB" w:rsidP="003F2890">
      <w:r>
        <w:rPr>
          <w:noProof/>
        </w:rPr>
        <w:drawing>
          <wp:inline distT="0" distB="0" distL="0" distR="0" wp14:anchorId="55BD35D2" wp14:editId="16977468">
            <wp:extent cx="5943600" cy="222250"/>
            <wp:effectExtent l="114300" t="76200" r="114300" b="825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22250"/>
                    </a:xfrm>
                    <a:prstGeom prst="rect">
                      <a:avLst/>
                    </a:prstGeom>
                    <a:effectLst>
                      <a:outerShdw blurRad="63500" sx="102000" sy="102000" algn="ctr" rotWithShape="0">
                        <a:prstClr val="black">
                          <a:alpha val="40000"/>
                        </a:prstClr>
                      </a:outerShdw>
                    </a:effectLst>
                  </pic:spPr>
                </pic:pic>
              </a:graphicData>
            </a:graphic>
          </wp:inline>
        </w:drawing>
      </w:r>
    </w:p>
    <w:p w14:paraId="3F807ED1" w14:textId="77777777" w:rsidR="003F2890" w:rsidRDefault="003F2890" w:rsidP="003F2890">
      <w:r>
        <w:t xml:space="preserve">This does a couple of things. One, from the spreadsheet report view it provides access to actions that users can take when multiple records are selected. The Actions dialog box includes logic to display the available options based on whether </w:t>
      </w:r>
      <w:r w:rsidRPr="00CE0662">
        <w:rPr>
          <w:u w:val="single"/>
        </w:rPr>
        <w:t>one</w:t>
      </w:r>
      <w:r>
        <w:t xml:space="preserve"> or </w:t>
      </w:r>
      <w:r w:rsidRPr="00CE0662">
        <w:rPr>
          <w:u w:val="single"/>
        </w:rPr>
        <w:t>some</w:t>
      </w:r>
      <w:r>
        <w:t xml:space="preserve"> records are selected.</w:t>
      </w:r>
    </w:p>
    <w:p w14:paraId="3F8DEEFE" w14:textId="77777777" w:rsidR="003F2890" w:rsidRDefault="003F2890" w:rsidP="003F2890">
      <w:r>
        <w:rPr>
          <w:noProof/>
        </w:rPr>
        <w:drawing>
          <wp:inline distT="0" distB="0" distL="0" distR="0" wp14:anchorId="652A2942" wp14:editId="0AF61ACC">
            <wp:extent cx="5066417" cy="2447925"/>
            <wp:effectExtent l="133350" t="114300" r="134620" b="1047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6076" cy="2452592"/>
                    </a:xfrm>
                    <a:prstGeom prst="rect">
                      <a:avLst/>
                    </a:prstGeom>
                    <a:noFill/>
                    <a:ln w="3175">
                      <a:solidFill>
                        <a:schemeClr val="bg1">
                          <a:lumMod val="50000"/>
                        </a:schemeClr>
                      </a:solidFill>
                    </a:ln>
                    <a:effectLst>
                      <a:outerShdw blurRad="63500" sx="102000" sy="102000" algn="ctr" rotWithShape="0">
                        <a:prstClr val="black">
                          <a:alpha val="40000"/>
                        </a:prstClr>
                      </a:outerShdw>
                    </a:effectLst>
                  </pic:spPr>
                </pic:pic>
              </a:graphicData>
            </a:graphic>
          </wp:inline>
        </w:drawing>
      </w:r>
    </w:p>
    <w:p w14:paraId="431662A9" w14:textId="77777777" w:rsidR="003F2890" w:rsidRDefault="003F2890" w:rsidP="003F2890">
      <w:r>
        <w:t>Two, it makes Integrations and Paragon Tools available from ConnectView (and any other detail view). Clicking on the button will display all the available options for the record in view.</w:t>
      </w:r>
    </w:p>
    <w:p w14:paraId="4CD3C5CF" w14:textId="77777777" w:rsidR="003F2890" w:rsidRDefault="003F2890" w:rsidP="003F2890">
      <w:r>
        <w:rPr>
          <w:noProof/>
        </w:rPr>
        <w:drawing>
          <wp:anchor distT="0" distB="0" distL="114300" distR="114300" simplePos="0" relativeHeight="251675660" behindDoc="0" locked="0" layoutInCell="1" allowOverlap="1" wp14:anchorId="7D3FBF85" wp14:editId="34409249">
            <wp:simplePos x="0" y="0"/>
            <wp:positionH relativeFrom="column">
              <wp:posOffset>57150</wp:posOffset>
            </wp:positionH>
            <wp:positionV relativeFrom="paragraph">
              <wp:posOffset>57150</wp:posOffset>
            </wp:positionV>
            <wp:extent cx="5161915" cy="3294380"/>
            <wp:effectExtent l="152400" t="133350" r="153035" b="13462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1915" cy="3294380"/>
                    </a:xfrm>
                    <a:prstGeom prst="rect">
                      <a:avLst/>
                    </a:prstGeom>
                    <a:noFill/>
                    <a:ln w="3175">
                      <a:solidFill>
                        <a:schemeClr val="bg1">
                          <a:lumMod val="50000"/>
                        </a:schemeClr>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3587CEC" w14:textId="77777777" w:rsidR="003F2890" w:rsidRDefault="003F2890" w:rsidP="003F2890"/>
    <w:p w14:paraId="24BD6B10" w14:textId="77777777" w:rsidR="003F2890" w:rsidRDefault="003F2890" w:rsidP="003F2890"/>
    <w:p w14:paraId="11C10C13" w14:textId="77777777" w:rsidR="003F2890" w:rsidRDefault="003F2890" w:rsidP="003F2890"/>
    <w:p w14:paraId="35F8DE6A" w14:textId="77777777" w:rsidR="003F2890" w:rsidRDefault="003F2890" w:rsidP="003F2890"/>
    <w:p w14:paraId="2779541D" w14:textId="77777777" w:rsidR="003F2890" w:rsidRDefault="003F2890" w:rsidP="003F2890"/>
    <w:p w14:paraId="749C9A93" w14:textId="77777777" w:rsidR="003F2890" w:rsidRDefault="003F2890" w:rsidP="003F2890"/>
    <w:p w14:paraId="36E2E287" w14:textId="77777777" w:rsidR="003F2890" w:rsidRDefault="003F2890" w:rsidP="003F2890"/>
    <w:p w14:paraId="391928E3" w14:textId="77777777" w:rsidR="003F2890" w:rsidRDefault="003F2890" w:rsidP="003F2890"/>
    <w:p w14:paraId="1542701F" w14:textId="77777777" w:rsidR="003F2890" w:rsidRDefault="003F2890" w:rsidP="003F2890"/>
    <w:p w14:paraId="30D41F11" w14:textId="77777777" w:rsidR="003F2890" w:rsidRDefault="003F2890" w:rsidP="003F2890"/>
    <w:p w14:paraId="54B8A5CB" w14:textId="77777777" w:rsidR="003F2890" w:rsidRDefault="003F2890" w:rsidP="003F2890"/>
    <w:p w14:paraId="4ABD35B0" w14:textId="77777777" w:rsidR="003F2890" w:rsidRDefault="003F2890" w:rsidP="003F2890">
      <w:pPr>
        <w:rPr>
          <w:b/>
          <w:bCs/>
        </w:rPr>
      </w:pPr>
      <w:bookmarkStart w:id="35" w:name="_Hlk62204153"/>
      <w:bookmarkEnd w:id="34"/>
      <w:r>
        <w:lastRenderedPageBreak/>
        <w:t>This effectively removes the need to have the icons embedded into custom reports. Before this release, if the icon was not present in the current report being viewed, users would have to return to the spreadsheet search report or pull up the All Fields Detail or another report containing icons in order to access the action.</w:t>
      </w:r>
    </w:p>
    <w:p w14:paraId="6D535C18" w14:textId="77777777" w:rsidR="003F2890" w:rsidRDefault="003F2890" w:rsidP="003F2890">
      <w:pPr>
        <w:rPr>
          <w:b/>
          <w:bCs/>
        </w:rPr>
      </w:pPr>
      <w:r w:rsidRPr="00871086">
        <w:rPr>
          <w:b/>
          <w:bCs/>
        </w:rPr>
        <w:t>Other Menu Changes</w:t>
      </w:r>
    </w:p>
    <w:p w14:paraId="324E2FF6" w14:textId="58068302" w:rsidR="003F2890" w:rsidRDefault="003F2890" w:rsidP="003F2890">
      <w:r>
        <w:t xml:space="preserve">In addition to adding the new Actions button, the previous Actions menu was succinctly renamed “More” since it includes the overflow of menu options that do not fit in the toolbar. </w:t>
      </w:r>
    </w:p>
    <w:p w14:paraId="7C92BA18" w14:textId="77777777" w:rsidR="003F2890" w:rsidRDefault="003F2890" w:rsidP="003F2890">
      <w:r>
        <w:t>Before 5.81</w:t>
      </w:r>
    </w:p>
    <w:p w14:paraId="23FA20BC" w14:textId="77777777" w:rsidR="003F2890" w:rsidRDefault="003F2890" w:rsidP="003F2890">
      <w:r>
        <w:rPr>
          <w:noProof/>
        </w:rPr>
        <w:drawing>
          <wp:inline distT="0" distB="0" distL="0" distR="0" wp14:anchorId="3E2E1316" wp14:editId="089F0352">
            <wp:extent cx="5943600" cy="239395"/>
            <wp:effectExtent l="114300" t="76200" r="114300" b="844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3">
                      <a:extLst>
                        <a:ext uri="{28A0092B-C50C-407E-A947-70E740481C1C}">
                          <a14:useLocalDpi xmlns:a14="http://schemas.microsoft.com/office/drawing/2010/main" val="0"/>
                        </a:ext>
                      </a:extLst>
                    </a:blip>
                    <a:stretch>
                      <a:fillRect/>
                    </a:stretch>
                  </pic:blipFill>
                  <pic:spPr>
                    <a:xfrm>
                      <a:off x="0" y="0"/>
                      <a:ext cx="5943600" cy="239395"/>
                    </a:xfrm>
                    <a:prstGeom prst="rect">
                      <a:avLst/>
                    </a:prstGeom>
                    <a:effectLst>
                      <a:outerShdw blurRad="63500" sx="102000" sy="102000" algn="ctr" rotWithShape="0">
                        <a:prstClr val="black">
                          <a:alpha val="40000"/>
                        </a:prstClr>
                      </a:outerShdw>
                    </a:effectLst>
                  </pic:spPr>
                </pic:pic>
              </a:graphicData>
            </a:graphic>
          </wp:inline>
        </w:drawing>
      </w:r>
    </w:p>
    <w:p w14:paraId="4DC68312" w14:textId="77777777" w:rsidR="003F2890" w:rsidRDefault="003F2890" w:rsidP="003F2890">
      <w:r>
        <w:t>After 5.81</w:t>
      </w:r>
    </w:p>
    <w:p w14:paraId="539F1AE9" w14:textId="6DE4C8AA" w:rsidR="003F2890" w:rsidRDefault="00976863" w:rsidP="003F2890">
      <w:r>
        <w:rPr>
          <w:noProof/>
        </w:rPr>
        <w:drawing>
          <wp:anchor distT="0" distB="0" distL="114300" distR="114300" simplePos="0" relativeHeight="251681804" behindDoc="1" locked="0" layoutInCell="1" allowOverlap="1" wp14:anchorId="01864EFA" wp14:editId="1200FF04">
            <wp:simplePos x="0" y="0"/>
            <wp:positionH relativeFrom="column">
              <wp:posOffset>4648200</wp:posOffset>
            </wp:positionH>
            <wp:positionV relativeFrom="paragraph">
              <wp:posOffset>486410</wp:posOffset>
            </wp:positionV>
            <wp:extent cx="1571429" cy="2609524"/>
            <wp:effectExtent l="76200" t="95250" r="67310" b="95885"/>
            <wp:wrapTight wrapText="bothSides">
              <wp:wrapPolygon edited="0">
                <wp:start x="-1048" y="-789"/>
                <wp:lineTo x="-1048" y="22236"/>
                <wp:lineTo x="22264" y="22236"/>
                <wp:lineTo x="22264" y="-789"/>
                <wp:lineTo x="-1048" y="-789"/>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71429" cy="2609524"/>
                    </a:xfrm>
                    <a:prstGeom prst="rect">
                      <a:avLst/>
                    </a:prstGeom>
                    <a:effectLst>
                      <a:outerShdw blurRad="63500" sx="102000" sy="102000" algn="ctr" rotWithShape="0">
                        <a:prstClr val="black">
                          <a:alpha val="40000"/>
                        </a:prstClr>
                      </a:outerShdw>
                    </a:effectLst>
                  </pic:spPr>
                </pic:pic>
              </a:graphicData>
            </a:graphic>
          </wp:anchor>
        </w:drawing>
      </w:r>
      <w:r>
        <w:rPr>
          <w:noProof/>
        </w:rPr>
        <w:drawing>
          <wp:inline distT="0" distB="0" distL="0" distR="0" wp14:anchorId="1F4C7225" wp14:editId="2315E764">
            <wp:extent cx="5943600" cy="222250"/>
            <wp:effectExtent l="114300" t="76200" r="114300" b="825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22250"/>
                    </a:xfrm>
                    <a:prstGeom prst="rect">
                      <a:avLst/>
                    </a:prstGeom>
                    <a:effectLst>
                      <a:outerShdw blurRad="63500" sx="102000" sy="102000" algn="ctr" rotWithShape="0">
                        <a:prstClr val="black">
                          <a:alpha val="40000"/>
                        </a:prstClr>
                      </a:outerShdw>
                    </a:effectLst>
                  </pic:spPr>
                </pic:pic>
              </a:graphicData>
            </a:graphic>
          </wp:inline>
        </w:drawing>
      </w:r>
    </w:p>
    <w:p w14:paraId="19D84087" w14:textId="511C142D" w:rsidR="003F2890" w:rsidRDefault="003F2890" w:rsidP="003F2890">
      <w:pPr>
        <w:jc w:val="right"/>
      </w:pPr>
      <w:bookmarkStart w:id="36" w:name="_Hlk62204196"/>
      <w:bookmarkEnd w:id="35"/>
    </w:p>
    <w:p w14:paraId="18303364" w14:textId="53A14BC6" w:rsidR="003F2890" w:rsidRDefault="003F2890" w:rsidP="003F2890"/>
    <w:p w14:paraId="0C304D96" w14:textId="77777777" w:rsidR="003F2890" w:rsidRDefault="003F2890" w:rsidP="003F2890"/>
    <w:p w14:paraId="341D2732" w14:textId="77777777" w:rsidR="003F2890" w:rsidRDefault="003F2890" w:rsidP="003F2890">
      <w:r>
        <w:t xml:space="preserve">You will also notice in the overflow menu to the right that the multi-select integrations such as Cloud CMA, ShowingTime and View in CRS are no longer present (if your MLS subscribed, that is). They now reside under the new Actions menu as previously shown when more than one record is selected in the spreadsheet. </w:t>
      </w:r>
    </w:p>
    <w:p w14:paraId="7C587B43" w14:textId="77777777" w:rsidR="003F2890" w:rsidRDefault="003F2890" w:rsidP="003F2890">
      <w:pPr>
        <w:jc w:val="right"/>
      </w:pPr>
    </w:p>
    <w:p w14:paraId="697DAF0D" w14:textId="77777777" w:rsidR="003F2890" w:rsidRDefault="003F2890" w:rsidP="003F2890">
      <w:pPr>
        <w:jc w:val="right"/>
      </w:pPr>
    </w:p>
    <w:p w14:paraId="15B16D5A" w14:textId="77777777" w:rsidR="003F2890" w:rsidRPr="007C0A20" w:rsidRDefault="003F2890" w:rsidP="003F2890">
      <w:pPr>
        <w:spacing w:before="120" w:after="120"/>
        <w:rPr>
          <w:rFonts w:eastAsia="Times New Roman"/>
        </w:rPr>
      </w:pPr>
      <w:r w:rsidRPr="007C0A20">
        <w:rPr>
          <w:rFonts w:eastAsia="Times New Roman"/>
        </w:rPr>
        <w:t xml:space="preserve">In summary, following are the </w:t>
      </w:r>
      <w:r>
        <w:rPr>
          <w:rFonts w:eastAsia="Times New Roman"/>
        </w:rPr>
        <w:t>benefits</w:t>
      </w:r>
      <w:r w:rsidRPr="007C0A20">
        <w:rPr>
          <w:rFonts w:eastAsia="Times New Roman"/>
        </w:rPr>
        <w:t xml:space="preserve"> of this great new feature</w:t>
      </w:r>
      <w:r>
        <w:rPr>
          <w:rFonts w:eastAsia="Times New Roman"/>
        </w:rPr>
        <w:t>:</w:t>
      </w:r>
    </w:p>
    <w:p w14:paraId="52BCD130" w14:textId="77777777" w:rsidR="003F2890" w:rsidRDefault="003F2890" w:rsidP="003F2890">
      <w:pPr>
        <w:pStyle w:val="ListParagraph"/>
        <w:numPr>
          <w:ilvl w:val="0"/>
          <w:numId w:val="17"/>
        </w:numPr>
        <w:spacing w:before="40" w:after="40" w:line="240" w:lineRule="auto"/>
        <w:contextualSpacing w:val="0"/>
        <w:rPr>
          <w:rFonts w:eastAsia="Times New Roman"/>
        </w:rPr>
      </w:pPr>
      <w:r>
        <w:rPr>
          <w:rFonts w:eastAsia="Times New Roman"/>
        </w:rPr>
        <w:t>Access to integrations from ConnectView or any other detail view</w:t>
      </w:r>
    </w:p>
    <w:p w14:paraId="30B200D2" w14:textId="77777777" w:rsidR="003F2890" w:rsidRPr="00D3324C" w:rsidRDefault="003F2890" w:rsidP="003F2890">
      <w:pPr>
        <w:pStyle w:val="ListParagraph"/>
        <w:numPr>
          <w:ilvl w:val="0"/>
          <w:numId w:val="17"/>
        </w:numPr>
        <w:spacing w:before="40" w:after="40" w:line="240" w:lineRule="auto"/>
        <w:contextualSpacing w:val="0"/>
        <w:rPr>
          <w:rFonts w:eastAsia="Times New Roman"/>
        </w:rPr>
      </w:pPr>
      <w:r w:rsidRPr="00D3324C">
        <w:rPr>
          <w:rFonts w:eastAsia="Times New Roman"/>
        </w:rPr>
        <w:t>All integrations accessible from central location</w:t>
      </w:r>
    </w:p>
    <w:p w14:paraId="37D63EB9" w14:textId="77777777" w:rsidR="003F2890" w:rsidRDefault="003F2890" w:rsidP="003F2890">
      <w:pPr>
        <w:pStyle w:val="ListParagraph"/>
        <w:numPr>
          <w:ilvl w:val="0"/>
          <w:numId w:val="17"/>
        </w:numPr>
        <w:spacing w:before="40" w:after="40" w:line="240" w:lineRule="auto"/>
        <w:contextualSpacing w:val="0"/>
        <w:rPr>
          <w:rFonts w:eastAsia="Times New Roman"/>
        </w:rPr>
      </w:pPr>
      <w:r>
        <w:rPr>
          <w:rFonts w:eastAsia="Times New Roman"/>
        </w:rPr>
        <w:t>More space for listing data on spreadsheet due to narrower column in spreadsheets</w:t>
      </w:r>
    </w:p>
    <w:p w14:paraId="31310F28" w14:textId="77777777" w:rsidR="003F2890" w:rsidRDefault="003F2890" w:rsidP="003F2890">
      <w:pPr>
        <w:pStyle w:val="ListParagraph"/>
        <w:numPr>
          <w:ilvl w:val="0"/>
          <w:numId w:val="17"/>
        </w:numPr>
        <w:spacing w:before="40" w:after="40" w:line="240" w:lineRule="auto"/>
        <w:contextualSpacing w:val="0"/>
        <w:rPr>
          <w:rFonts w:eastAsia="Times New Roman"/>
        </w:rPr>
      </w:pPr>
      <w:r>
        <w:rPr>
          <w:rFonts w:eastAsia="Times New Roman"/>
        </w:rPr>
        <w:t>Actions button in toolbar is context sensitive</w:t>
      </w:r>
      <w:r>
        <w:rPr>
          <w:rFonts w:eastAsia="Times New Roman"/>
        </w:rPr>
        <w:br/>
        <w:t>(i.e. displays single-option integrations when only one listing is selected or multi-option integrations when multiple are selected)</w:t>
      </w:r>
    </w:p>
    <w:p w14:paraId="421F441A" w14:textId="77777777" w:rsidR="003F2890" w:rsidRDefault="003F2890" w:rsidP="003F2890">
      <w:pPr>
        <w:pStyle w:val="ListParagraph"/>
        <w:numPr>
          <w:ilvl w:val="0"/>
          <w:numId w:val="17"/>
        </w:numPr>
        <w:spacing w:before="40" w:after="40" w:line="240" w:lineRule="auto"/>
        <w:contextualSpacing w:val="0"/>
        <w:rPr>
          <w:rFonts w:eastAsia="Times New Roman"/>
        </w:rPr>
      </w:pPr>
      <w:r>
        <w:rPr>
          <w:rFonts w:eastAsia="Times New Roman"/>
        </w:rPr>
        <w:t>Access to integrations from any detail view even if Action icons are not in report</w:t>
      </w:r>
    </w:p>
    <w:p w14:paraId="448479BA" w14:textId="77777777" w:rsidR="003F2890" w:rsidRDefault="003F2890" w:rsidP="003F2890">
      <w:pPr>
        <w:pStyle w:val="ListParagraph"/>
        <w:numPr>
          <w:ilvl w:val="0"/>
          <w:numId w:val="17"/>
        </w:numPr>
        <w:spacing w:before="40" w:after="40" w:line="240" w:lineRule="auto"/>
        <w:contextualSpacing w:val="0"/>
      </w:pPr>
      <w:r>
        <w:t>No need to hover over an icon to “discover” what it is – the label is displayed with the icon</w:t>
      </w:r>
    </w:p>
    <w:p w14:paraId="293EBE12" w14:textId="77777777" w:rsidR="003F2890" w:rsidRPr="003D3A1C" w:rsidRDefault="003F2890" w:rsidP="003F2890">
      <w:pPr>
        <w:pStyle w:val="ListParagraph"/>
        <w:numPr>
          <w:ilvl w:val="0"/>
          <w:numId w:val="17"/>
        </w:numPr>
        <w:spacing w:before="40" w:after="40" w:line="240" w:lineRule="auto"/>
        <w:contextualSpacing w:val="0"/>
      </w:pPr>
      <w:r>
        <w:rPr>
          <w:rFonts w:eastAsia="Times New Roman"/>
        </w:rPr>
        <w:t>Action icons no longer needed in custom reports</w:t>
      </w:r>
    </w:p>
    <w:bookmarkEnd w:id="36"/>
    <w:p w14:paraId="670E88C9" w14:textId="77777777" w:rsidR="003F2890" w:rsidRDefault="003F2890" w:rsidP="003F2890">
      <w:r>
        <w:br w:type="page"/>
      </w:r>
    </w:p>
    <w:p w14:paraId="20312805" w14:textId="0EFAA76B" w:rsidR="00A006BD" w:rsidRDefault="00345CBF" w:rsidP="00A006BD">
      <w:pPr>
        <w:pStyle w:val="Heading2"/>
      </w:pPr>
      <w:bookmarkStart w:id="37" w:name="_Toc62212005"/>
      <w:r>
        <w:lastRenderedPageBreak/>
        <w:t>P</w:t>
      </w:r>
      <w:r w:rsidR="004B5F70">
        <w:t xml:space="preserve">rospecting </w:t>
      </w:r>
      <w:r>
        <w:t xml:space="preserve">– </w:t>
      </w:r>
      <w:r w:rsidR="004B5F70">
        <w:t>Updates to Expiring Notifications</w:t>
      </w:r>
      <w:bookmarkEnd w:id="37"/>
    </w:p>
    <w:p w14:paraId="7857F439" w14:textId="405B1519" w:rsidR="0073413D" w:rsidRDefault="00A006BD" w:rsidP="00B128E3">
      <w:pPr>
        <w:pStyle w:val="Heading3"/>
      </w:pPr>
      <w:r>
        <w:t>Action Item: N/A</w:t>
      </w:r>
    </w:p>
    <w:p w14:paraId="0B77D346" w14:textId="617B8266" w:rsidR="00345CBF" w:rsidRDefault="00345CBF" w:rsidP="00345CBF">
      <w:pPr>
        <w:pStyle w:val="paragraph"/>
        <w:spacing w:before="0" w:beforeAutospacing="0" w:after="0" w:afterAutospacing="0"/>
        <w:textAlignment w:val="baseline"/>
        <w:rPr>
          <w:rFonts w:cstheme="minorHAnsi"/>
        </w:rPr>
      </w:pPr>
    </w:p>
    <w:p w14:paraId="597EE3AA" w14:textId="77777777" w:rsidR="00DD0890" w:rsidRDefault="005A5DDF" w:rsidP="00DD0890">
      <w:bookmarkStart w:id="38" w:name="_Hlk61510438"/>
      <w:r>
        <w:t>To Simplify and improve user experience, the expiring notifications dialog window has been enhanced to include the Contact Name, the Last Accessed and Last Notified Dates. Also included is the ability to enable/disable or extend the notifications for another year with a single click!</w:t>
      </w:r>
    </w:p>
    <w:p w14:paraId="377ED4C5" w14:textId="76092FE2" w:rsidR="00DD0890" w:rsidRDefault="00DD0890" w:rsidP="00DD0890">
      <w:r>
        <w:t>Additionally, when a search is extended, Paragon will run the search against current prospecting restrictions and return the usual error message if any criteria in the search is now prohibited.</w:t>
      </w:r>
    </w:p>
    <w:p w14:paraId="1A048E60" w14:textId="77777777" w:rsidR="00DD0890" w:rsidRDefault="00DD0890" w:rsidP="005A5DDF"/>
    <w:p w14:paraId="2939EFFE" w14:textId="251446FA" w:rsidR="00E65127" w:rsidRDefault="007001D5" w:rsidP="006C04B0">
      <w:r>
        <w:t xml:space="preserve">Old </w:t>
      </w:r>
      <w:r w:rsidR="00E65127">
        <w:t>V</w:t>
      </w:r>
      <w:r>
        <w:t>iew</w:t>
      </w:r>
      <w:r w:rsidR="00E65127">
        <w:t>:</w:t>
      </w:r>
      <w:r w:rsidRPr="00C73472">
        <w:rPr>
          <w:noProof/>
        </w:rPr>
        <w:drawing>
          <wp:inline distT="0" distB="0" distL="0" distR="0" wp14:anchorId="6CF1D77A" wp14:editId="15EE9843">
            <wp:extent cx="5943600" cy="1402715"/>
            <wp:effectExtent l="190500" t="190500" r="190500" b="197485"/>
            <wp:docPr id="11" name="Picture 10">
              <a:extLst xmlns:a="http://schemas.openxmlformats.org/drawingml/2006/main">
                <a:ext uri="{FF2B5EF4-FFF2-40B4-BE49-F238E27FC236}">
                  <a16:creationId xmlns:a16="http://schemas.microsoft.com/office/drawing/2014/main" id="{D916ED89-D7BC-4BD9-9DD7-BB66BAC0B6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916ED89-D7BC-4BD9-9DD7-BB66BAC0B6FB}"/>
                        </a:ext>
                      </a:extLst>
                    </pic:cNvPr>
                    <pic:cNvPicPr>
                      <a:picLocks noChangeAspect="1"/>
                    </pic:cNvPicPr>
                  </pic:nvPicPr>
                  <pic:blipFill>
                    <a:blip r:embed="rId26"/>
                    <a:stretch>
                      <a:fillRect/>
                    </a:stretch>
                  </pic:blipFill>
                  <pic:spPr>
                    <a:xfrm>
                      <a:off x="0" y="0"/>
                      <a:ext cx="5943600" cy="1402715"/>
                    </a:xfrm>
                    <a:prstGeom prst="rect">
                      <a:avLst/>
                    </a:prstGeom>
                    <a:ln>
                      <a:noFill/>
                    </a:ln>
                    <a:effectLst>
                      <a:outerShdw blurRad="190500" algn="tl" rotWithShape="0">
                        <a:srgbClr val="000000">
                          <a:alpha val="70000"/>
                        </a:srgbClr>
                      </a:outerShdw>
                    </a:effectLst>
                  </pic:spPr>
                </pic:pic>
              </a:graphicData>
            </a:graphic>
          </wp:inline>
        </w:drawing>
      </w:r>
    </w:p>
    <w:p w14:paraId="0CBE527A" w14:textId="36F02070" w:rsidR="004B5F70" w:rsidRDefault="00E65127" w:rsidP="006C04B0">
      <w:pPr>
        <w:rPr>
          <w:rFonts w:cstheme="minorHAnsi"/>
        </w:rPr>
      </w:pPr>
      <w:r>
        <w:t>New View:</w:t>
      </w:r>
      <w:r w:rsidR="007001D5">
        <w:rPr>
          <w:noProof/>
        </w:rPr>
        <w:drawing>
          <wp:inline distT="0" distB="0" distL="0" distR="0" wp14:anchorId="70E6F338" wp14:editId="6FD46BDC">
            <wp:extent cx="5943600" cy="1257300"/>
            <wp:effectExtent l="190500" t="190500" r="190500" b="190500"/>
            <wp:docPr id="1"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 notif qa30.png"/>
                    <pic:cNvPicPr/>
                  </pic:nvPicPr>
                  <pic:blipFill rotWithShape="1">
                    <a:blip r:embed="rId27">
                      <a:extLst>
                        <a:ext uri="{28A0092B-C50C-407E-A947-70E740481C1C}">
                          <a14:useLocalDpi xmlns:a14="http://schemas.microsoft.com/office/drawing/2010/main" val="0"/>
                        </a:ext>
                      </a:extLst>
                    </a:blip>
                    <a:srcRect b="63245"/>
                    <a:stretch/>
                  </pic:blipFill>
                  <pic:spPr bwMode="auto">
                    <a:xfrm>
                      <a:off x="0" y="0"/>
                      <a:ext cx="5943600" cy="12573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End w:id="38"/>
    </w:p>
    <w:p w14:paraId="768593E0" w14:textId="3DB1C68F" w:rsidR="007001D5" w:rsidRDefault="00E34E83" w:rsidP="007001D5">
      <w:pPr>
        <w:pStyle w:val="Heading2"/>
      </w:pPr>
      <w:r>
        <w:rPr>
          <w:rFonts w:cstheme="minorHAnsi"/>
        </w:rPr>
        <w:br w:type="page"/>
      </w:r>
      <w:bookmarkStart w:id="39" w:name="_Toc62212006"/>
      <w:r w:rsidR="007001D5">
        <w:lastRenderedPageBreak/>
        <w:t>Prospecting –Reminder to Approve Listings for Agent Preview</w:t>
      </w:r>
      <w:bookmarkEnd w:id="39"/>
      <w:r w:rsidR="007001D5">
        <w:t xml:space="preserve"> </w:t>
      </w:r>
    </w:p>
    <w:p w14:paraId="7D86FE91" w14:textId="77777777" w:rsidR="007001D5" w:rsidRDefault="007001D5" w:rsidP="007001D5">
      <w:pPr>
        <w:pStyle w:val="Heading3"/>
      </w:pPr>
      <w:r>
        <w:t>Action Item: N/A</w:t>
      </w:r>
    </w:p>
    <w:p w14:paraId="4E84321C" w14:textId="77777777" w:rsidR="00E65127" w:rsidRDefault="00E65127" w:rsidP="007001D5"/>
    <w:p w14:paraId="6A8C2BB0" w14:textId="512A3F9A" w:rsidR="007001D5" w:rsidRDefault="007001D5" w:rsidP="007001D5">
      <w:bookmarkStart w:id="40" w:name="_Hlk61510689"/>
      <w:r>
        <w:t xml:space="preserve">When using Agent Preview and Collaboration Center, listings do not appear in Collaboration Center until they are approved by the agent. To remind agents that they must approve their </w:t>
      </w:r>
      <w:r w:rsidR="0079253D">
        <w:t>listings,</w:t>
      </w:r>
      <w:r>
        <w:t xml:space="preserve"> so they appear in Collaboration Center, a new warning message displays when the Collaboration Center Welcome Email is sent </w:t>
      </w:r>
      <w:r w:rsidR="0079253D">
        <w:t>initially or</w:t>
      </w:r>
      <w:r>
        <w:t xml:space="preserve"> resent via Resend Invitation. The warning remains on screen until the user closes it.</w:t>
      </w:r>
    </w:p>
    <w:bookmarkEnd w:id="40"/>
    <w:p w14:paraId="28E6C8C2" w14:textId="325C24D5" w:rsidR="00925C88" w:rsidRDefault="00E65127" w:rsidP="006C04B0">
      <w:pPr>
        <w:rPr>
          <w:noProof/>
        </w:rPr>
      </w:pPr>
      <w:r>
        <w:rPr>
          <w:noProof/>
        </w:rPr>
        <w:drawing>
          <wp:inline distT="0" distB="0" distL="0" distR="0" wp14:anchorId="1FC1C5C4" wp14:editId="67CCC372">
            <wp:extent cx="2438740" cy="933580"/>
            <wp:effectExtent l="190500" t="190500" r="190500" b="19050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47167.tmp"/>
                    <pic:cNvPicPr/>
                  </pic:nvPicPr>
                  <pic:blipFill>
                    <a:blip r:embed="rId28">
                      <a:extLst>
                        <a:ext uri="{28A0092B-C50C-407E-A947-70E740481C1C}">
                          <a14:useLocalDpi xmlns:a14="http://schemas.microsoft.com/office/drawing/2010/main" val="0"/>
                        </a:ext>
                      </a:extLst>
                    </a:blip>
                    <a:stretch>
                      <a:fillRect/>
                    </a:stretch>
                  </pic:blipFill>
                  <pic:spPr>
                    <a:xfrm>
                      <a:off x="0" y="0"/>
                      <a:ext cx="2438740" cy="933580"/>
                    </a:xfrm>
                    <a:prstGeom prst="rect">
                      <a:avLst/>
                    </a:prstGeom>
                    <a:ln>
                      <a:noFill/>
                    </a:ln>
                    <a:effectLst>
                      <a:outerShdw blurRad="190500" algn="tl" rotWithShape="0">
                        <a:srgbClr val="000000">
                          <a:alpha val="70000"/>
                        </a:srgbClr>
                      </a:outerShdw>
                    </a:effectLst>
                  </pic:spPr>
                </pic:pic>
              </a:graphicData>
            </a:graphic>
          </wp:inline>
        </w:drawing>
      </w:r>
    </w:p>
    <w:p w14:paraId="499F6F82" w14:textId="4A2645FD" w:rsidR="00E65127" w:rsidRDefault="00E65127" w:rsidP="00E65127">
      <w:pPr>
        <w:pStyle w:val="Heading2"/>
      </w:pPr>
      <w:bookmarkStart w:id="41" w:name="_Toc62212007"/>
      <w:r>
        <w:t>Search – Add Date Modified to Saved Property Searches</w:t>
      </w:r>
      <w:bookmarkEnd w:id="41"/>
      <w:r>
        <w:t xml:space="preserve"> </w:t>
      </w:r>
    </w:p>
    <w:p w14:paraId="04859CFB" w14:textId="77777777" w:rsidR="00E65127" w:rsidRDefault="00E65127" w:rsidP="00E65127">
      <w:pPr>
        <w:pStyle w:val="Heading3"/>
      </w:pPr>
      <w:r>
        <w:t>Action Item: N/A</w:t>
      </w:r>
    </w:p>
    <w:p w14:paraId="14E3F8FE" w14:textId="77777777" w:rsidR="00E65127" w:rsidRDefault="00E65127" w:rsidP="00E65127"/>
    <w:p w14:paraId="79B79959" w14:textId="5BF41185" w:rsidR="00E65127" w:rsidRDefault="00E65127" w:rsidP="00E65127">
      <w:bookmarkStart w:id="42" w:name="_Hlk61510840"/>
      <w:r>
        <w:t xml:space="preserve">To assist users with managing saved searches, a Modified </w:t>
      </w:r>
      <w:r w:rsidR="005A5DDF">
        <w:t xml:space="preserve">date </w:t>
      </w:r>
      <w:r>
        <w:t xml:space="preserve">column has been added to the grid in Search &gt; Saved Property Searches. The grid can be sorted by the Modified date by clicking on the column header. </w:t>
      </w:r>
      <w:bookmarkEnd w:id="42"/>
      <w:r>
        <w:rPr>
          <w:noProof/>
        </w:rPr>
        <w:drawing>
          <wp:inline distT="0" distB="0" distL="0" distR="0" wp14:anchorId="1EBE30D9" wp14:editId="0164BE31">
            <wp:extent cx="5657850" cy="3184959"/>
            <wp:effectExtent l="190500" t="190500" r="190500" b="18732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460AC.tmp"/>
                    <pic:cNvPicPr/>
                  </pic:nvPicPr>
                  <pic:blipFill>
                    <a:blip r:embed="rId29">
                      <a:extLst>
                        <a:ext uri="{28A0092B-C50C-407E-A947-70E740481C1C}">
                          <a14:useLocalDpi xmlns:a14="http://schemas.microsoft.com/office/drawing/2010/main" val="0"/>
                        </a:ext>
                      </a:extLst>
                    </a:blip>
                    <a:stretch>
                      <a:fillRect/>
                    </a:stretch>
                  </pic:blipFill>
                  <pic:spPr>
                    <a:xfrm>
                      <a:off x="0" y="0"/>
                      <a:ext cx="5662535" cy="3187596"/>
                    </a:xfrm>
                    <a:prstGeom prst="rect">
                      <a:avLst/>
                    </a:prstGeom>
                    <a:ln>
                      <a:noFill/>
                    </a:ln>
                    <a:effectLst>
                      <a:outerShdw blurRad="190500" algn="tl" rotWithShape="0">
                        <a:srgbClr val="000000">
                          <a:alpha val="70000"/>
                        </a:srgbClr>
                      </a:outerShdw>
                    </a:effectLst>
                  </pic:spPr>
                </pic:pic>
              </a:graphicData>
            </a:graphic>
          </wp:inline>
        </w:drawing>
      </w:r>
    </w:p>
    <w:p w14:paraId="1A97D7FD" w14:textId="38C3D8CE" w:rsidR="00E65127" w:rsidRDefault="0079253D" w:rsidP="00E65127">
      <w:pPr>
        <w:pStyle w:val="Heading2"/>
      </w:pPr>
      <w:bookmarkStart w:id="43" w:name="_Toc62212008"/>
      <w:r>
        <w:lastRenderedPageBreak/>
        <w:t>Search –</w:t>
      </w:r>
      <w:r w:rsidR="00E65127">
        <w:t xml:space="preserve"> Clarify access to Download Documents functionality</w:t>
      </w:r>
      <w:bookmarkEnd w:id="43"/>
      <w:r w:rsidR="00E65127">
        <w:t xml:space="preserve"> </w:t>
      </w:r>
    </w:p>
    <w:p w14:paraId="4E45C293" w14:textId="77777777" w:rsidR="00E65127" w:rsidRDefault="00E65127" w:rsidP="00E65127">
      <w:pPr>
        <w:pStyle w:val="Heading3"/>
      </w:pPr>
      <w:r>
        <w:t>Action Item: N/A</w:t>
      </w:r>
    </w:p>
    <w:p w14:paraId="65466E0C" w14:textId="77777777" w:rsidR="00E65127" w:rsidRDefault="00E65127" w:rsidP="00E65127"/>
    <w:p w14:paraId="336F5124" w14:textId="77777777" w:rsidR="00E65127" w:rsidRDefault="00E65127" w:rsidP="00E65127">
      <w:bookmarkStart w:id="44" w:name="_Hlk61511018"/>
      <w:r>
        <w:t>The option to allow bulk download of Associated Documents was displaying even when no valid documents were available. To avoid confusion, the Download Documents option will be hidden when public documents are not enabled on the site. When public documents are enabled, the Download Documents option is available but disabled unless the user is on the Associated Documents report.</w:t>
      </w:r>
    </w:p>
    <w:p w14:paraId="5088A027" w14:textId="7B29B24D" w:rsidR="00E65127" w:rsidRDefault="00E65127" w:rsidP="00E65127">
      <w:pPr>
        <w:rPr>
          <w:noProof/>
        </w:rPr>
      </w:pPr>
      <w:bookmarkStart w:id="45" w:name="_Hlk61511184"/>
      <w:r>
        <w:t>Public Documents enabled = Download Documents enabled:</w:t>
      </w:r>
      <w:r w:rsidRPr="00E65127">
        <w:rPr>
          <w:noProof/>
        </w:rPr>
        <w:t xml:space="preserve"> </w:t>
      </w:r>
      <w:bookmarkEnd w:id="44"/>
      <w:r w:rsidRPr="00D65543">
        <w:rPr>
          <w:noProof/>
        </w:rPr>
        <w:drawing>
          <wp:inline distT="0" distB="0" distL="0" distR="0" wp14:anchorId="4F7A67C8" wp14:editId="09C0EAC4">
            <wp:extent cx="5561930" cy="1990725"/>
            <wp:effectExtent l="190500" t="190500" r="191770" b="180975"/>
            <wp:docPr id="13" name="Picture 12">
              <a:extLst xmlns:a="http://schemas.openxmlformats.org/drawingml/2006/main">
                <a:ext uri="{FF2B5EF4-FFF2-40B4-BE49-F238E27FC236}">
                  <a16:creationId xmlns:a16="http://schemas.microsoft.com/office/drawing/2014/main" id="{D3B6D5C4-FBE4-4790-8BAB-AD75409C53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3B6D5C4-FBE4-4790-8BAB-AD75409C533C}"/>
                        </a:ext>
                      </a:extLst>
                    </pic:cNvPr>
                    <pic:cNvPicPr>
                      <a:picLocks noChangeAspect="1"/>
                    </pic:cNvPicPr>
                  </pic:nvPicPr>
                  <pic:blipFill>
                    <a:blip r:embed="rId30"/>
                    <a:stretch>
                      <a:fillRect/>
                    </a:stretch>
                  </pic:blipFill>
                  <pic:spPr>
                    <a:xfrm>
                      <a:off x="0" y="0"/>
                      <a:ext cx="5575005" cy="1995405"/>
                    </a:xfrm>
                    <a:prstGeom prst="rect">
                      <a:avLst/>
                    </a:prstGeom>
                    <a:ln>
                      <a:noFill/>
                    </a:ln>
                    <a:effectLst>
                      <a:outerShdw blurRad="190500" algn="tl" rotWithShape="0">
                        <a:srgbClr val="000000">
                          <a:alpha val="70000"/>
                        </a:srgbClr>
                      </a:outerShdw>
                    </a:effectLst>
                  </pic:spPr>
                </pic:pic>
              </a:graphicData>
            </a:graphic>
          </wp:inline>
        </w:drawing>
      </w:r>
    </w:p>
    <w:p w14:paraId="438E6E64" w14:textId="2454AF98" w:rsidR="00E65127" w:rsidRDefault="00E65127" w:rsidP="00E65127">
      <w:r>
        <w:t>Download Documents enabled from the Associated Docs report:</w:t>
      </w:r>
    </w:p>
    <w:p w14:paraId="2ACAF594" w14:textId="37D653C7" w:rsidR="00E65127" w:rsidRDefault="00E65127" w:rsidP="00E65127">
      <w:r w:rsidRPr="00D33AAF">
        <w:rPr>
          <w:noProof/>
        </w:rPr>
        <w:drawing>
          <wp:inline distT="0" distB="0" distL="0" distR="0" wp14:anchorId="080D30A3" wp14:editId="7D0F9D0D">
            <wp:extent cx="5210175" cy="2847784"/>
            <wp:effectExtent l="190500" t="190500" r="180975" b="181610"/>
            <wp:docPr id="15" name="Picture 14">
              <a:extLst xmlns:a="http://schemas.openxmlformats.org/drawingml/2006/main">
                <a:ext uri="{FF2B5EF4-FFF2-40B4-BE49-F238E27FC236}">
                  <a16:creationId xmlns:a16="http://schemas.microsoft.com/office/drawing/2014/main" id="{B5A2AB8D-F2F0-4FE9-8193-3C315D16DE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B5A2AB8D-F2F0-4FE9-8193-3C315D16DE5B}"/>
                        </a:ext>
                      </a:extLst>
                    </pic:cNvPr>
                    <pic:cNvPicPr>
                      <a:picLocks noChangeAspect="1"/>
                    </pic:cNvPicPr>
                  </pic:nvPicPr>
                  <pic:blipFill>
                    <a:blip r:embed="rId31"/>
                    <a:stretch>
                      <a:fillRect/>
                    </a:stretch>
                  </pic:blipFill>
                  <pic:spPr>
                    <a:xfrm>
                      <a:off x="0" y="0"/>
                      <a:ext cx="5216698" cy="2851350"/>
                    </a:xfrm>
                    <a:prstGeom prst="rect">
                      <a:avLst/>
                    </a:prstGeom>
                    <a:ln>
                      <a:noFill/>
                    </a:ln>
                    <a:effectLst>
                      <a:outerShdw blurRad="190500" algn="tl" rotWithShape="0">
                        <a:srgbClr val="000000">
                          <a:alpha val="70000"/>
                        </a:srgbClr>
                      </a:outerShdw>
                    </a:effectLst>
                  </pic:spPr>
                </pic:pic>
              </a:graphicData>
            </a:graphic>
          </wp:inline>
        </w:drawing>
      </w:r>
    </w:p>
    <w:p w14:paraId="473BF56C" w14:textId="5548E795" w:rsidR="00E65127" w:rsidRDefault="00E65127" w:rsidP="00E65127">
      <w:pPr>
        <w:pStyle w:val="Heading2"/>
      </w:pPr>
      <w:bookmarkStart w:id="46" w:name="_Toc62212009"/>
      <w:bookmarkEnd w:id="45"/>
      <w:r>
        <w:lastRenderedPageBreak/>
        <w:t>Power Search – Remove voice icon from incompatible browsers</w:t>
      </w:r>
      <w:bookmarkEnd w:id="46"/>
      <w:r>
        <w:t xml:space="preserve"> </w:t>
      </w:r>
    </w:p>
    <w:p w14:paraId="62431516" w14:textId="77777777" w:rsidR="00E65127" w:rsidRDefault="00E65127" w:rsidP="00E65127">
      <w:pPr>
        <w:pStyle w:val="Heading3"/>
      </w:pPr>
      <w:r>
        <w:t>Action Item: N/A</w:t>
      </w:r>
    </w:p>
    <w:p w14:paraId="428CD990" w14:textId="77777777" w:rsidR="00E65127" w:rsidRDefault="00E65127" w:rsidP="00E65127"/>
    <w:p w14:paraId="527547FF" w14:textId="77777777" w:rsidR="00E65127" w:rsidRDefault="00E65127" w:rsidP="00E65127">
      <w:bookmarkStart w:id="47" w:name="_Hlk61511347"/>
      <w:r>
        <w:t>The voice option on Power Search is currently only valid for the Chrome browser. To avoid confusion, the voice search icon has been removed from all other browsers.</w:t>
      </w:r>
    </w:p>
    <w:bookmarkEnd w:id="47"/>
    <w:p w14:paraId="5EBE6BBB" w14:textId="77811AA1" w:rsidR="00E65127" w:rsidRDefault="00E65127" w:rsidP="00E65127">
      <w:pPr>
        <w:rPr>
          <w:noProof/>
        </w:rPr>
      </w:pPr>
    </w:p>
    <w:p w14:paraId="2EE78E92" w14:textId="04554917" w:rsidR="002D5B2A" w:rsidRDefault="002D5B2A" w:rsidP="00E65127">
      <w:pPr>
        <w:rPr>
          <w:noProof/>
        </w:rPr>
      </w:pPr>
    </w:p>
    <w:p w14:paraId="56E1A6DC" w14:textId="77777777" w:rsidR="002D5B2A" w:rsidRDefault="002D5B2A" w:rsidP="00E65127">
      <w:pPr>
        <w:rPr>
          <w:noProof/>
        </w:rPr>
      </w:pPr>
    </w:p>
    <w:p w14:paraId="4A37BD20" w14:textId="37D51AE2" w:rsidR="00E65127" w:rsidRDefault="00E65127" w:rsidP="00E65127">
      <w:pPr>
        <w:pStyle w:val="Heading2"/>
      </w:pPr>
      <w:bookmarkStart w:id="48" w:name="_Toc62212010"/>
      <w:r>
        <w:t>CMA – Standardize references to the CMA Preference Wizard</w:t>
      </w:r>
      <w:bookmarkEnd w:id="48"/>
      <w:r>
        <w:t xml:space="preserve"> </w:t>
      </w:r>
    </w:p>
    <w:p w14:paraId="575F4672" w14:textId="77777777" w:rsidR="00E65127" w:rsidRDefault="00E65127" w:rsidP="00E65127">
      <w:pPr>
        <w:pStyle w:val="Heading3"/>
      </w:pPr>
      <w:r>
        <w:t>Action Item: N/A</w:t>
      </w:r>
    </w:p>
    <w:p w14:paraId="7D1E6ABD" w14:textId="77777777" w:rsidR="00E65127" w:rsidRDefault="00E65127" w:rsidP="00E65127"/>
    <w:p w14:paraId="2A1AACC6" w14:textId="77777777" w:rsidR="00E65127" w:rsidRDefault="00E65127" w:rsidP="00E65127">
      <w:r>
        <w:t>References to the CMA Preferences Wizard have been standardized across the CMA module, to clarify for the user that all instances are referencing the same Wizard.</w:t>
      </w:r>
    </w:p>
    <w:p w14:paraId="7E482173" w14:textId="70CE5F03" w:rsidR="00E65127" w:rsidRDefault="00E65127" w:rsidP="006C04B0">
      <w:pPr>
        <w:rPr>
          <w:noProof/>
        </w:rPr>
      </w:pPr>
    </w:p>
    <w:p w14:paraId="381FE31C" w14:textId="0CFED90D" w:rsidR="002D5B2A" w:rsidRDefault="002D5B2A" w:rsidP="006C04B0">
      <w:pPr>
        <w:rPr>
          <w:noProof/>
        </w:rPr>
      </w:pPr>
    </w:p>
    <w:p w14:paraId="27D980BF" w14:textId="77777777" w:rsidR="002D5B2A" w:rsidRDefault="002D5B2A" w:rsidP="006C04B0">
      <w:pPr>
        <w:rPr>
          <w:noProof/>
        </w:rPr>
      </w:pPr>
    </w:p>
    <w:p w14:paraId="76020B3B" w14:textId="1B51C84C" w:rsidR="00925C88" w:rsidRDefault="007001D5" w:rsidP="00925C88">
      <w:pPr>
        <w:pStyle w:val="Heading2"/>
      </w:pPr>
      <w:bookmarkStart w:id="49" w:name="_Toc62212011"/>
      <w:r>
        <w:t>Property Watch</w:t>
      </w:r>
      <w:r w:rsidR="00925C88">
        <w:t xml:space="preserve"> –</w:t>
      </w:r>
      <w:r>
        <w:t>Suspend Notifications Based on Security Level</w:t>
      </w:r>
      <w:bookmarkEnd w:id="49"/>
      <w:r w:rsidR="00925C88">
        <w:t xml:space="preserve"> </w:t>
      </w:r>
    </w:p>
    <w:p w14:paraId="4775D30A" w14:textId="77777777" w:rsidR="00925C88" w:rsidRDefault="00925C88" w:rsidP="00925C88">
      <w:pPr>
        <w:pStyle w:val="Heading3"/>
      </w:pPr>
      <w:bookmarkStart w:id="50" w:name="_Toc23422527"/>
      <w:bookmarkStart w:id="51" w:name="_Toc23838816"/>
      <w:bookmarkStart w:id="52" w:name="_Toc24461979"/>
      <w:bookmarkStart w:id="53" w:name="_Toc24621133"/>
      <w:bookmarkStart w:id="54" w:name="_Toc24624100"/>
      <w:bookmarkStart w:id="55" w:name="_Toc29904574"/>
      <w:r>
        <w:t>Action Item: N/A</w:t>
      </w:r>
      <w:bookmarkEnd w:id="50"/>
      <w:bookmarkEnd w:id="51"/>
      <w:bookmarkEnd w:id="52"/>
      <w:bookmarkEnd w:id="53"/>
      <w:bookmarkEnd w:id="54"/>
      <w:bookmarkEnd w:id="55"/>
    </w:p>
    <w:p w14:paraId="6B0CCB59" w14:textId="77777777" w:rsidR="007001D5" w:rsidRDefault="007001D5" w:rsidP="007001D5"/>
    <w:p w14:paraId="349852C5" w14:textId="09761A1F" w:rsidR="007001D5" w:rsidRDefault="007001D5" w:rsidP="007001D5">
      <w:r>
        <w:t>This enhancement fixes an issue where Property Watch notifications were being sent out even if the user fell below the specified security level for Property Watch. If a user falls below the MLS-specified security level, no email notifications will be sent to the agent for new alerts, but the alerts will be retained in Paragon. If the user’s security level changes in future to a valid setting for Property Watch notifications, notifications will resume.</w:t>
      </w:r>
    </w:p>
    <w:p w14:paraId="12D4C26C" w14:textId="68C4AA99" w:rsidR="002D5B2A" w:rsidRDefault="002D5B2A" w:rsidP="007001D5"/>
    <w:p w14:paraId="5BD1A9CA" w14:textId="396CA24E" w:rsidR="002D5B2A" w:rsidRDefault="002D5B2A" w:rsidP="007001D5"/>
    <w:p w14:paraId="179B6347" w14:textId="3F3C6592" w:rsidR="002D5B2A" w:rsidRDefault="002D5B2A" w:rsidP="007001D5"/>
    <w:p w14:paraId="0B117685" w14:textId="37FC960C" w:rsidR="002D5B2A" w:rsidRDefault="002D5B2A" w:rsidP="007001D5"/>
    <w:p w14:paraId="70151A01" w14:textId="77777777" w:rsidR="002D5B2A" w:rsidRDefault="002D5B2A" w:rsidP="007001D5"/>
    <w:p w14:paraId="61B1D6A7" w14:textId="172B8D64" w:rsidR="003D3A1C" w:rsidRDefault="003D3A1C">
      <w:r>
        <w:br w:type="page"/>
      </w:r>
    </w:p>
    <w:p w14:paraId="1DAC9F6C" w14:textId="77777777" w:rsidR="003D3A1C" w:rsidRDefault="003D3A1C" w:rsidP="003D3A1C">
      <w:pPr>
        <w:rPr>
          <w:noProof/>
        </w:rPr>
      </w:pPr>
    </w:p>
    <w:p w14:paraId="026CAB69" w14:textId="3D3378DC" w:rsidR="003D3A1C" w:rsidRDefault="003D3A1C" w:rsidP="003D3A1C">
      <w:pPr>
        <w:pStyle w:val="Heading2"/>
      </w:pPr>
      <w:bookmarkStart w:id="56" w:name="_Toc62212012"/>
      <w:bookmarkStart w:id="57" w:name="_Hlk61334217"/>
      <w:r>
        <w:t xml:space="preserve">Photos –Easier to </w:t>
      </w:r>
      <w:r w:rsidR="00753EFC">
        <w:t>Rea</w:t>
      </w:r>
      <w:r w:rsidR="004335BB">
        <w:t>d</w:t>
      </w:r>
      <w:r>
        <w:t xml:space="preserve"> </w:t>
      </w:r>
      <w:r w:rsidR="004335BB">
        <w:t>I</w:t>
      </w:r>
      <w:r>
        <w:t xml:space="preserve">nstructions for </w:t>
      </w:r>
      <w:r w:rsidR="004335BB">
        <w:t>U</w:t>
      </w:r>
      <w:r>
        <w:t xml:space="preserve">ploading </w:t>
      </w:r>
      <w:r w:rsidR="004335BB">
        <w:t>Y</w:t>
      </w:r>
      <w:r>
        <w:t xml:space="preserve">our </w:t>
      </w:r>
      <w:r w:rsidR="004335BB">
        <w:t>P</w:t>
      </w:r>
      <w:r>
        <w:t>hotos</w:t>
      </w:r>
      <w:bookmarkEnd w:id="56"/>
      <w:r>
        <w:t xml:space="preserve"> </w:t>
      </w:r>
    </w:p>
    <w:p w14:paraId="1DF87EF6" w14:textId="77777777" w:rsidR="003D3A1C" w:rsidRDefault="003D3A1C" w:rsidP="003D3A1C">
      <w:pPr>
        <w:pStyle w:val="Heading3"/>
      </w:pPr>
      <w:r>
        <w:t>Action Item: N/A</w:t>
      </w:r>
    </w:p>
    <w:p w14:paraId="612B7677" w14:textId="77777777" w:rsidR="003D3A1C" w:rsidRDefault="003D3A1C" w:rsidP="003D3A1C"/>
    <w:p w14:paraId="5B6C8E91" w14:textId="16004756" w:rsidR="003D3A1C" w:rsidRDefault="003D3A1C" w:rsidP="003D3A1C">
      <w:r>
        <w:t>When uploading your images in Listing Input, Agent Photos, Office Logos, etc.</w:t>
      </w:r>
      <w:r w:rsidR="244760F8">
        <w:t>,</w:t>
      </w:r>
      <w:r>
        <w:t xml:space="preserve"> we have simplified the instructions while retaining all functionality</w:t>
      </w:r>
      <w:r w:rsidR="00720894">
        <w:t>.</w:t>
      </w:r>
    </w:p>
    <w:p w14:paraId="6BD4F19F" w14:textId="4782F069" w:rsidR="003D3A1C" w:rsidRDefault="003D3A1C" w:rsidP="003D3A1C">
      <w:r>
        <w:rPr>
          <w:noProof/>
        </w:rPr>
        <w:drawing>
          <wp:inline distT="0" distB="0" distL="0" distR="0" wp14:anchorId="6B3FAAB4" wp14:editId="455EA254">
            <wp:extent cx="5219702" cy="3695700"/>
            <wp:effectExtent l="114300" t="114300" r="133350" b="1143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2">
                      <a:extLst>
                        <a:ext uri="{28A0092B-C50C-407E-A947-70E740481C1C}">
                          <a14:useLocalDpi xmlns:a14="http://schemas.microsoft.com/office/drawing/2010/main" val="0"/>
                        </a:ext>
                      </a:extLst>
                    </a:blip>
                    <a:stretch>
                      <a:fillRect/>
                    </a:stretch>
                  </pic:blipFill>
                  <pic:spPr>
                    <a:xfrm>
                      <a:off x="0" y="0"/>
                      <a:ext cx="5219702" cy="3695700"/>
                    </a:xfrm>
                    <a:prstGeom prst="rect">
                      <a:avLst/>
                    </a:prstGeom>
                    <a:effectLst>
                      <a:outerShdw blurRad="63500" sx="102000" sy="102000" algn="ctr" rotWithShape="0">
                        <a:prstClr val="black">
                          <a:alpha val="40000"/>
                        </a:prstClr>
                      </a:outerShdw>
                    </a:effectLst>
                  </pic:spPr>
                </pic:pic>
              </a:graphicData>
            </a:graphic>
          </wp:inline>
        </w:drawing>
      </w:r>
    </w:p>
    <w:p w14:paraId="7CDBF756" w14:textId="40BF65B9" w:rsidR="003D3A1C" w:rsidRDefault="003D3A1C">
      <w:r>
        <w:br w:type="page"/>
      </w:r>
    </w:p>
    <w:p w14:paraId="2CE77D2E" w14:textId="30038697" w:rsidR="003D3A1C" w:rsidRDefault="003D3A1C" w:rsidP="003D3A1C">
      <w:pPr>
        <w:pStyle w:val="Heading2"/>
      </w:pPr>
      <w:bookmarkStart w:id="58" w:name="_Toc62212013"/>
      <w:bookmarkEnd w:id="57"/>
      <w:r>
        <w:lastRenderedPageBreak/>
        <w:t xml:space="preserve">Reports –Listing Report </w:t>
      </w:r>
      <w:r w:rsidR="002D747C">
        <w:t xml:space="preserve">Menu </w:t>
      </w:r>
      <w:r>
        <w:t>Enhancements</w:t>
      </w:r>
      <w:bookmarkEnd w:id="58"/>
      <w:r>
        <w:t xml:space="preserve"> </w:t>
      </w:r>
    </w:p>
    <w:p w14:paraId="47BA1485" w14:textId="77777777" w:rsidR="003D3A1C" w:rsidRDefault="003D3A1C" w:rsidP="003D3A1C">
      <w:pPr>
        <w:pStyle w:val="Heading3"/>
      </w:pPr>
      <w:r>
        <w:t>Action Item: N/A</w:t>
      </w:r>
    </w:p>
    <w:p w14:paraId="48B1FEBE" w14:textId="76164E08" w:rsidR="003D3A1C" w:rsidRDefault="003D3A1C" w:rsidP="003D3A1C"/>
    <w:p w14:paraId="1F4BFF08" w14:textId="5DF46E3A" w:rsidR="003D3A1C" w:rsidRPr="00F504E7" w:rsidRDefault="00B179C2" w:rsidP="00B179C2">
      <w:pPr>
        <w:rPr>
          <w:rFonts w:ascii="Segoe UI" w:eastAsia="Times New Roman" w:hAnsi="Segoe UI" w:cs="Segoe UI"/>
        </w:rPr>
      </w:pPr>
      <w:r>
        <w:t>The Listing Reports Menu now indicates the user’s preferred default reports for Search Reports and Detail Reports.</w:t>
      </w:r>
      <w:r w:rsidRPr="00F504E7">
        <w:rPr>
          <w:rFonts w:ascii="Segoe UI" w:eastAsia="Times New Roman" w:hAnsi="Segoe UI" w:cs="Segoe UI"/>
        </w:rPr>
        <w:t xml:space="preserve"> </w:t>
      </w:r>
    </w:p>
    <w:p w14:paraId="158A7D76" w14:textId="4183893B" w:rsidR="003D3A1C" w:rsidRDefault="003D3A1C" w:rsidP="003D3A1C">
      <w:pPr>
        <w:spacing w:after="0" w:line="240" w:lineRule="auto"/>
        <w:textAlignment w:val="baseline"/>
        <w:rPr>
          <w:rFonts w:ascii="Calibri" w:eastAsia="Times New Roman" w:hAnsi="Calibri" w:cs="Calibri"/>
          <w:color w:val="5A5A5A"/>
          <w:sz w:val="16"/>
          <w:szCs w:val="16"/>
        </w:rPr>
      </w:pPr>
      <w:r w:rsidRPr="003D3A1C">
        <w:rPr>
          <w:rFonts w:ascii="Calibri" w:eastAsia="Times New Roman" w:hAnsi="Calibri" w:cs="Calibri"/>
        </w:rPr>
        <w:t>The user can change their preference from this screen. </w:t>
      </w:r>
      <w:r w:rsidRPr="003D3A1C">
        <w:rPr>
          <w:rFonts w:ascii="Calibri" w:eastAsia="Times New Roman" w:hAnsi="Calibri" w:cs="Calibri"/>
          <w:sz w:val="16"/>
          <w:szCs w:val="16"/>
        </w:rPr>
        <w:t> </w:t>
      </w:r>
      <w:r w:rsidRPr="003D3A1C">
        <w:rPr>
          <w:rFonts w:ascii="Calibri" w:eastAsia="Times New Roman" w:hAnsi="Calibri" w:cs="Calibri"/>
          <w:sz w:val="16"/>
          <w:szCs w:val="16"/>
        </w:rPr>
        <w:br/>
      </w:r>
      <w:r w:rsidRPr="003D3A1C">
        <w:rPr>
          <w:rFonts w:ascii="Calibri" w:eastAsia="Times New Roman" w:hAnsi="Calibri" w:cs="Calibri"/>
          <w:color w:val="5A5A5A"/>
          <w:sz w:val="16"/>
          <w:szCs w:val="16"/>
        </w:rPr>
        <w:t>Note: Selected preferences will be reflected in User Preferences | System Preferences | Results Options </w:t>
      </w:r>
    </w:p>
    <w:p w14:paraId="6E348688" w14:textId="0D370388" w:rsidR="003D3A1C" w:rsidRDefault="003D3A1C" w:rsidP="003D3A1C">
      <w:pPr>
        <w:spacing w:after="0" w:line="240" w:lineRule="auto"/>
        <w:textAlignment w:val="baseline"/>
        <w:rPr>
          <w:rFonts w:ascii="Segoe UI" w:eastAsia="Times New Roman" w:hAnsi="Segoe UI" w:cs="Segoe UI"/>
          <w:sz w:val="18"/>
          <w:szCs w:val="18"/>
        </w:rPr>
      </w:pPr>
      <w:r>
        <w:rPr>
          <w:rFonts w:ascii="Segoe UI" w:hAnsi="Segoe UI" w:cs="Segoe UI"/>
          <w:noProof/>
          <w:sz w:val="18"/>
          <w:szCs w:val="18"/>
        </w:rPr>
        <w:drawing>
          <wp:inline distT="0" distB="0" distL="0" distR="0" wp14:anchorId="128F418A" wp14:editId="7BF27CCD">
            <wp:extent cx="3739299" cy="3238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3294" cy="3241960"/>
                    </a:xfrm>
                    <a:prstGeom prst="rect">
                      <a:avLst/>
                    </a:prstGeom>
                    <a:noFill/>
                    <a:ln>
                      <a:noFill/>
                    </a:ln>
                  </pic:spPr>
                </pic:pic>
              </a:graphicData>
            </a:graphic>
          </wp:inline>
        </w:drawing>
      </w:r>
      <w:r>
        <w:rPr>
          <w:rFonts w:ascii="Segoe UI" w:hAnsi="Segoe UI" w:cs="Segoe UI"/>
          <w:noProof/>
          <w:sz w:val="18"/>
          <w:szCs w:val="18"/>
        </w:rPr>
        <w:drawing>
          <wp:anchor distT="0" distB="0" distL="114300" distR="114300" simplePos="0" relativeHeight="251658251" behindDoc="0" locked="0" layoutInCell="1" allowOverlap="1" wp14:anchorId="39FD1BAF" wp14:editId="4A366303">
            <wp:simplePos x="0" y="0"/>
            <wp:positionH relativeFrom="column">
              <wp:posOffset>0</wp:posOffset>
            </wp:positionH>
            <wp:positionV relativeFrom="paragraph">
              <wp:posOffset>3241040</wp:posOffset>
            </wp:positionV>
            <wp:extent cx="3009900" cy="22479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9900" cy="2247900"/>
                    </a:xfrm>
                    <a:prstGeom prst="rect">
                      <a:avLst/>
                    </a:prstGeom>
                    <a:noFill/>
                    <a:ln>
                      <a:noFill/>
                    </a:ln>
                  </pic:spPr>
                </pic:pic>
              </a:graphicData>
            </a:graphic>
          </wp:anchor>
        </w:drawing>
      </w:r>
    </w:p>
    <w:p w14:paraId="3B59E71A" w14:textId="2F4A0667" w:rsidR="003D3A1C" w:rsidRDefault="003D3A1C" w:rsidP="003D3A1C">
      <w:pPr>
        <w:spacing w:after="0" w:line="240" w:lineRule="auto"/>
        <w:textAlignment w:val="baseline"/>
        <w:rPr>
          <w:rFonts w:ascii="Segoe UI" w:eastAsia="Times New Roman" w:hAnsi="Segoe UI" w:cs="Segoe UI"/>
          <w:sz w:val="18"/>
          <w:szCs w:val="18"/>
        </w:rPr>
      </w:pPr>
    </w:p>
    <w:p w14:paraId="38D6D0E2" w14:textId="0B990C67" w:rsidR="003D3A1C" w:rsidRDefault="003D3A1C" w:rsidP="003D3A1C">
      <w:pPr>
        <w:spacing w:after="0" w:line="240" w:lineRule="auto"/>
        <w:textAlignment w:val="baseline"/>
        <w:rPr>
          <w:rFonts w:ascii="Segoe UI" w:eastAsia="Times New Roman" w:hAnsi="Segoe UI" w:cs="Segoe UI"/>
          <w:sz w:val="18"/>
          <w:szCs w:val="18"/>
        </w:rPr>
      </w:pPr>
      <w:r>
        <w:rPr>
          <w:noProof/>
        </w:rPr>
        <w:drawing>
          <wp:inline distT="0" distB="0" distL="0" distR="0" wp14:anchorId="2800DDD2" wp14:editId="634C3CAE">
            <wp:extent cx="2362200" cy="1892300"/>
            <wp:effectExtent l="38100" t="38100" r="57150"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5">
                      <a:extLst>
                        <a:ext uri="{28A0092B-C50C-407E-A947-70E740481C1C}">
                          <a14:useLocalDpi xmlns:a14="http://schemas.microsoft.com/office/drawing/2010/main" val="0"/>
                        </a:ext>
                      </a:extLst>
                    </a:blip>
                    <a:stretch>
                      <a:fillRect/>
                    </a:stretch>
                  </pic:blipFill>
                  <pic:spPr>
                    <a:xfrm>
                      <a:off x="0" y="0"/>
                      <a:ext cx="2362200" cy="1892300"/>
                    </a:xfrm>
                    <a:prstGeom prst="rect">
                      <a:avLst/>
                    </a:prstGeom>
                    <a:effectLst>
                      <a:outerShdw blurRad="63500" sx="102000" sy="102000" algn="ctr" rotWithShape="0">
                        <a:prstClr val="black">
                          <a:alpha val="40000"/>
                        </a:prstClr>
                      </a:outerShdw>
                    </a:effectLst>
                  </pic:spPr>
                </pic:pic>
              </a:graphicData>
            </a:graphic>
          </wp:inline>
        </w:drawing>
      </w:r>
    </w:p>
    <w:p w14:paraId="097D7468" w14:textId="2CE77AF8" w:rsidR="00720894" w:rsidRDefault="00720894" w:rsidP="003D3A1C">
      <w:pPr>
        <w:spacing w:after="0" w:line="240" w:lineRule="auto"/>
        <w:textAlignment w:val="baseline"/>
        <w:rPr>
          <w:rFonts w:ascii="Segoe UI" w:eastAsia="Times New Roman" w:hAnsi="Segoe UI" w:cs="Segoe UI"/>
          <w:sz w:val="18"/>
          <w:szCs w:val="18"/>
        </w:rPr>
      </w:pPr>
    </w:p>
    <w:p w14:paraId="476556FB" w14:textId="15C6C1B0" w:rsidR="00720894" w:rsidRDefault="00720894" w:rsidP="003D3A1C">
      <w:pPr>
        <w:spacing w:after="0" w:line="240" w:lineRule="auto"/>
        <w:textAlignment w:val="baseline"/>
        <w:rPr>
          <w:rFonts w:ascii="Segoe UI" w:eastAsia="Times New Roman" w:hAnsi="Segoe UI" w:cs="Segoe UI"/>
          <w:sz w:val="18"/>
          <w:szCs w:val="18"/>
        </w:rPr>
      </w:pPr>
    </w:p>
    <w:p w14:paraId="05014300" w14:textId="1C74041C" w:rsidR="00720894" w:rsidRDefault="00720894" w:rsidP="003D3A1C">
      <w:pPr>
        <w:spacing w:after="0" w:line="240" w:lineRule="auto"/>
        <w:textAlignment w:val="baseline"/>
        <w:rPr>
          <w:rFonts w:ascii="Segoe UI" w:eastAsia="Times New Roman" w:hAnsi="Segoe UI" w:cs="Segoe UI"/>
          <w:sz w:val="18"/>
          <w:szCs w:val="18"/>
        </w:rPr>
      </w:pPr>
    </w:p>
    <w:p w14:paraId="29CE66FD" w14:textId="6E51AFF4" w:rsidR="00720894" w:rsidRDefault="00720894" w:rsidP="003D3A1C">
      <w:pPr>
        <w:spacing w:after="0" w:line="240" w:lineRule="auto"/>
        <w:textAlignment w:val="baseline"/>
        <w:rPr>
          <w:rFonts w:ascii="Segoe UI" w:eastAsia="Times New Roman" w:hAnsi="Segoe UI" w:cs="Segoe UI"/>
          <w:sz w:val="18"/>
          <w:szCs w:val="18"/>
        </w:rPr>
      </w:pPr>
    </w:p>
    <w:p w14:paraId="4ED81EBF" w14:textId="1853C0F5" w:rsidR="00720894" w:rsidRDefault="00720894" w:rsidP="003D3A1C">
      <w:pPr>
        <w:spacing w:after="0" w:line="240" w:lineRule="auto"/>
        <w:textAlignment w:val="baseline"/>
        <w:rPr>
          <w:rFonts w:ascii="Segoe UI" w:eastAsia="Times New Roman" w:hAnsi="Segoe UI" w:cs="Segoe UI"/>
          <w:sz w:val="18"/>
          <w:szCs w:val="18"/>
        </w:rPr>
      </w:pPr>
    </w:p>
    <w:p w14:paraId="601E44C7" w14:textId="68A39478" w:rsidR="004335BB" w:rsidRDefault="004335BB">
      <w:pPr>
        <w:rPr>
          <w:rFonts w:ascii="Segoe UI" w:eastAsia="Times New Roman" w:hAnsi="Segoe UI" w:cs="Segoe UI"/>
          <w:sz w:val="18"/>
          <w:szCs w:val="18"/>
        </w:rPr>
      </w:pPr>
      <w:r>
        <w:rPr>
          <w:rFonts w:ascii="Segoe UI" w:eastAsia="Times New Roman" w:hAnsi="Segoe UI" w:cs="Segoe UI"/>
          <w:sz w:val="18"/>
          <w:szCs w:val="18"/>
        </w:rPr>
        <w:br w:type="page"/>
      </w:r>
    </w:p>
    <w:p w14:paraId="14F71F2D" w14:textId="6773C4A2" w:rsidR="004335BB" w:rsidRDefault="004335BB" w:rsidP="004335BB">
      <w:pPr>
        <w:pStyle w:val="Heading2"/>
      </w:pPr>
      <w:bookmarkStart w:id="59" w:name="_Toc62212014"/>
      <w:r>
        <w:lastRenderedPageBreak/>
        <w:t>Preferences –Results Preference UI Update</w:t>
      </w:r>
      <w:bookmarkEnd w:id="59"/>
      <w:r>
        <w:t xml:space="preserve"> </w:t>
      </w:r>
    </w:p>
    <w:p w14:paraId="43A48DCF" w14:textId="77777777" w:rsidR="00720894" w:rsidRDefault="00720894" w:rsidP="00720894">
      <w:pPr>
        <w:pStyle w:val="Heading3"/>
      </w:pPr>
      <w:r>
        <w:t>Action Item: N/A</w:t>
      </w:r>
    </w:p>
    <w:p w14:paraId="1AE11844" w14:textId="77777777" w:rsidR="00720894" w:rsidRDefault="00720894" w:rsidP="00720894"/>
    <w:p w14:paraId="16E413F1" w14:textId="106E2408" w:rsidR="00720894" w:rsidRDefault="00720894" w:rsidP="003D3A1C">
      <w:pPr>
        <w:spacing w:after="0" w:line="240" w:lineRule="auto"/>
        <w:textAlignment w:val="baseline"/>
        <w:rPr>
          <w:rStyle w:val="eop"/>
          <w:rFonts w:ascii="Calibri" w:hAnsi="Calibri" w:cs="Calibri"/>
          <w:color w:val="000000"/>
          <w:shd w:val="clear" w:color="auto" w:fill="FFFFFF"/>
        </w:rPr>
      </w:pPr>
      <w:r>
        <w:rPr>
          <w:rStyle w:val="normaltextrun"/>
          <w:rFonts w:ascii="Calibri" w:hAnsi="Calibri" w:cs="Calibri"/>
          <w:color w:val="000000"/>
          <w:shd w:val="clear" w:color="auto" w:fill="FFFFFF"/>
        </w:rPr>
        <w:t>Result Options page in User Preferences</w:t>
      </w:r>
      <w:r w:rsidR="004335BB">
        <w:rPr>
          <w:rStyle w:val="normaltextrun"/>
          <w:rFonts w:ascii="Calibri" w:hAnsi="Calibri" w:cs="Calibri"/>
          <w:color w:val="000000"/>
          <w:shd w:val="clear" w:color="auto" w:fill="FFFFFF"/>
        </w:rPr>
        <w:t xml:space="preserve"> and in the Preference Wizard, </w:t>
      </w:r>
      <w:r>
        <w:rPr>
          <w:rStyle w:val="normaltextrun"/>
          <w:rFonts w:ascii="Calibri" w:hAnsi="Calibri" w:cs="Calibri"/>
          <w:color w:val="000000"/>
          <w:shd w:val="clear" w:color="auto" w:fill="FFFFFF"/>
        </w:rPr>
        <w:t>has been reorganized so that related options are grouped together</w:t>
      </w:r>
      <w:r w:rsidR="004335BB">
        <w:rPr>
          <w:rStyle w:val="normaltextrun"/>
          <w:rFonts w:ascii="Calibri" w:hAnsi="Calibri" w:cs="Calibri"/>
          <w:color w:val="000000"/>
          <w:shd w:val="clear" w:color="auto" w:fill="FFFFFF"/>
        </w:rPr>
        <w:t xml:space="preserve">, and </w:t>
      </w:r>
      <w:r>
        <w:rPr>
          <w:rStyle w:val="normaltextrun"/>
          <w:rFonts w:ascii="Calibri" w:hAnsi="Calibri" w:cs="Calibri"/>
          <w:color w:val="000000"/>
          <w:shd w:val="clear" w:color="auto" w:fill="FFFFFF"/>
        </w:rPr>
        <w:t>unnecessary text has been removed to create a more user-friendly layout.</w:t>
      </w:r>
      <w:r>
        <w:rPr>
          <w:rStyle w:val="eop"/>
          <w:rFonts w:ascii="Calibri" w:hAnsi="Calibri" w:cs="Calibri"/>
          <w:color w:val="000000"/>
          <w:shd w:val="clear" w:color="auto" w:fill="FFFFFF"/>
        </w:rPr>
        <w:t> </w:t>
      </w:r>
    </w:p>
    <w:p w14:paraId="4A715354" w14:textId="6C690A57" w:rsidR="004335BB" w:rsidRDefault="00D62658" w:rsidP="003D3A1C">
      <w:pPr>
        <w:spacing w:after="0" w:line="240" w:lineRule="auto"/>
        <w:textAlignment w:val="baseline"/>
        <w:rPr>
          <w:rFonts w:ascii="Segoe UI" w:eastAsia="Times New Roman" w:hAnsi="Segoe UI" w:cs="Segoe UI"/>
          <w:sz w:val="18"/>
          <w:szCs w:val="18"/>
        </w:rPr>
      </w:pPr>
      <w:r>
        <w:rPr>
          <w:noProof/>
        </w:rPr>
        <w:drawing>
          <wp:anchor distT="0" distB="0" distL="114300" distR="114300" simplePos="0" relativeHeight="251661324" behindDoc="0" locked="0" layoutInCell="1" allowOverlap="1" wp14:anchorId="72530BB5" wp14:editId="528FCF49">
            <wp:simplePos x="0" y="0"/>
            <wp:positionH relativeFrom="column">
              <wp:posOffset>371475</wp:posOffset>
            </wp:positionH>
            <wp:positionV relativeFrom="paragraph">
              <wp:posOffset>234950</wp:posOffset>
            </wp:positionV>
            <wp:extent cx="5943600" cy="3600450"/>
            <wp:effectExtent l="57150" t="38100" r="38100" b="3810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6">
                      <a:extLst>
                        <a:ext uri="{28A0092B-C50C-407E-A947-70E740481C1C}">
                          <a14:useLocalDpi xmlns:a14="http://schemas.microsoft.com/office/drawing/2010/main" val="0"/>
                        </a:ext>
                      </a:extLst>
                    </a:blip>
                    <a:stretch>
                      <a:fillRect/>
                    </a:stretch>
                  </pic:blipFill>
                  <pic:spPr>
                    <a:xfrm>
                      <a:off x="0" y="0"/>
                      <a:ext cx="5943600" cy="3600450"/>
                    </a:xfrm>
                    <a:prstGeom prst="rect">
                      <a:avLst/>
                    </a:prstGeom>
                    <a:effectLst>
                      <a:outerShdw blurRad="63500" sx="102000" sy="102000" algn="ctr" rotWithShape="0">
                        <a:prstClr val="black">
                          <a:alpha val="40000"/>
                        </a:prstClr>
                      </a:outerShdw>
                    </a:effectLst>
                  </pic:spPr>
                </pic:pic>
              </a:graphicData>
            </a:graphic>
          </wp:anchor>
        </w:drawing>
      </w:r>
    </w:p>
    <w:p w14:paraId="5FB689F3" w14:textId="78D70717" w:rsidR="00870A30" w:rsidRDefault="00870A30">
      <w:pPr>
        <w:rPr>
          <w:rFonts w:ascii="Segoe UI" w:eastAsia="Times New Roman" w:hAnsi="Segoe UI" w:cs="Segoe UI"/>
          <w:sz w:val="18"/>
          <w:szCs w:val="18"/>
        </w:rPr>
      </w:pPr>
      <w:r>
        <w:rPr>
          <w:rFonts w:ascii="Segoe UI" w:eastAsia="Times New Roman" w:hAnsi="Segoe UI" w:cs="Segoe UI"/>
          <w:sz w:val="18"/>
          <w:szCs w:val="18"/>
        </w:rPr>
        <w:br w:type="page"/>
      </w:r>
    </w:p>
    <w:p w14:paraId="5419E2F5" w14:textId="7258A141" w:rsidR="003D5FCD" w:rsidRDefault="003D5FCD" w:rsidP="003D5FCD">
      <w:pPr>
        <w:pStyle w:val="Heading2"/>
      </w:pPr>
      <w:bookmarkStart w:id="60" w:name="_Toc62212015"/>
      <w:r>
        <w:lastRenderedPageBreak/>
        <w:t>Preferences –</w:t>
      </w:r>
      <w:r w:rsidR="003C7930">
        <w:t xml:space="preserve"> </w:t>
      </w:r>
      <w:r w:rsidR="00ED75C0">
        <w:t xml:space="preserve">Broker </w:t>
      </w:r>
      <w:r w:rsidR="003C7930">
        <w:t>Syndication</w:t>
      </w:r>
      <w:bookmarkEnd w:id="60"/>
    </w:p>
    <w:p w14:paraId="0024BA6F" w14:textId="7036A5A7" w:rsidR="003D5FCD" w:rsidRDefault="003D5FCD" w:rsidP="003D5FCD">
      <w:pPr>
        <w:pStyle w:val="Heading3"/>
      </w:pPr>
      <w:r>
        <w:t>Action Item: N/A</w:t>
      </w:r>
    </w:p>
    <w:p w14:paraId="282B33E6" w14:textId="77777777" w:rsidR="00D62658" w:rsidRPr="00D62658" w:rsidRDefault="00D62658" w:rsidP="00D62658"/>
    <w:p w14:paraId="2C82012F" w14:textId="4D2F332C" w:rsidR="006145F5" w:rsidRDefault="006145F5" w:rsidP="006145F5">
      <w:pPr>
        <w:spacing w:after="0" w:line="240" w:lineRule="auto"/>
        <w:textAlignment w:val="baseline"/>
        <w:rPr>
          <w:rStyle w:val="normaltextrun"/>
          <w:rFonts w:cstheme="minorHAnsi"/>
          <w:color w:val="000000"/>
          <w:shd w:val="clear" w:color="auto" w:fill="FFFFFF"/>
        </w:rPr>
      </w:pPr>
      <w:bookmarkStart w:id="61" w:name="_Hlk62206788"/>
      <w:r w:rsidRPr="000923BC">
        <w:rPr>
          <w:rStyle w:val="normaltextrun"/>
          <w:rFonts w:cstheme="minorHAnsi"/>
          <w:color w:val="000000"/>
          <w:shd w:val="clear" w:color="auto" w:fill="FFFFFF"/>
        </w:rPr>
        <w:t>We are excited to introduce a new (optional) feature for Broker Syndication in Paragon!</w:t>
      </w:r>
    </w:p>
    <w:p w14:paraId="26CB02DE" w14:textId="5539B6FE" w:rsidR="00ED75C0" w:rsidRDefault="00ED75C0" w:rsidP="006145F5">
      <w:pPr>
        <w:spacing w:after="0" w:line="240" w:lineRule="auto"/>
        <w:textAlignment w:val="baseline"/>
        <w:rPr>
          <w:rStyle w:val="normaltextrun"/>
          <w:rFonts w:cstheme="minorHAnsi"/>
          <w:color w:val="000000"/>
          <w:shd w:val="clear" w:color="auto" w:fill="FFFFFF"/>
        </w:rPr>
      </w:pPr>
    </w:p>
    <w:p w14:paraId="4D1E31BA" w14:textId="4E3E3C83" w:rsidR="003D5FCD" w:rsidRDefault="00ED75C0" w:rsidP="00034DEC">
      <w:pPr>
        <w:spacing w:after="0" w:line="240" w:lineRule="auto"/>
        <w:textAlignment w:val="baseline"/>
        <w:rPr>
          <w:rStyle w:val="eop"/>
          <w:rFonts w:ascii="Calibri" w:hAnsi="Calibri" w:cs="Calibri"/>
          <w:color w:val="000000"/>
          <w:shd w:val="clear" w:color="auto" w:fill="FFFFFF"/>
        </w:rPr>
      </w:pPr>
      <w:r>
        <w:rPr>
          <w:rStyle w:val="normaltextrun"/>
          <w:rFonts w:cstheme="minorHAnsi"/>
          <w:color w:val="000000"/>
          <w:shd w:val="clear" w:color="auto" w:fill="FFFFFF"/>
        </w:rPr>
        <w:t>If your MLS has chosen to participate in Broker Syndication</w:t>
      </w:r>
      <w:r w:rsidR="00034DEC">
        <w:rPr>
          <w:rStyle w:val="normaltextrun"/>
          <w:rFonts w:cstheme="minorHAnsi"/>
          <w:color w:val="000000"/>
          <w:shd w:val="clear" w:color="auto" w:fill="FFFFFF"/>
        </w:rPr>
        <w:t>, the Broker</w:t>
      </w:r>
      <w:r w:rsidR="006D32DD">
        <w:rPr>
          <w:rStyle w:val="normaltextrun"/>
          <w:rFonts w:cstheme="minorHAnsi"/>
          <w:color w:val="000000"/>
          <w:shd w:val="clear" w:color="auto" w:fill="FFFFFF"/>
        </w:rPr>
        <w:t>/Man</w:t>
      </w:r>
      <w:r w:rsidR="004D0F82">
        <w:rPr>
          <w:rStyle w:val="normaltextrun"/>
          <w:rFonts w:cstheme="minorHAnsi"/>
          <w:color w:val="000000"/>
          <w:shd w:val="clear" w:color="auto" w:fill="FFFFFF"/>
        </w:rPr>
        <w:t>a</w:t>
      </w:r>
      <w:r w:rsidR="006D32DD">
        <w:rPr>
          <w:rStyle w:val="normaltextrun"/>
          <w:rFonts w:cstheme="minorHAnsi"/>
          <w:color w:val="000000"/>
          <w:shd w:val="clear" w:color="auto" w:fill="FFFFFF"/>
        </w:rPr>
        <w:t>ger</w:t>
      </w:r>
      <w:r w:rsidR="00034DEC">
        <w:rPr>
          <w:rStyle w:val="normaltextrun"/>
          <w:rFonts w:cstheme="minorHAnsi"/>
          <w:color w:val="000000"/>
          <w:shd w:val="clear" w:color="auto" w:fill="FFFFFF"/>
        </w:rPr>
        <w:t xml:space="preserve"> will receive a message in MLS Messaging when they log into Paragon.</w:t>
      </w:r>
    </w:p>
    <w:p w14:paraId="04EEB6E3" w14:textId="0E040B9B" w:rsidR="00034DEC" w:rsidRDefault="006D32DD" w:rsidP="00034DEC">
      <w:pPr>
        <w:pStyle w:val="paragraph"/>
        <w:spacing w:before="0" w:beforeAutospacing="0" w:after="0" w:afterAutospacing="0"/>
        <w:textAlignment w:val="baseline"/>
        <w:rPr>
          <w:rFonts w:ascii="Calibri" w:hAnsi="Calibri" w:cs="Calibri"/>
          <w:sz w:val="22"/>
          <w:szCs w:val="22"/>
        </w:rPr>
      </w:pPr>
      <w:r>
        <w:rPr>
          <w:rFonts w:ascii="Segoe UI" w:hAnsi="Segoe UI" w:cs="Segoe UI"/>
          <w:noProof/>
          <w:sz w:val="18"/>
          <w:szCs w:val="18"/>
        </w:rPr>
        <w:drawing>
          <wp:inline distT="0" distB="0" distL="0" distR="0" wp14:anchorId="4C3DF0AE" wp14:editId="77761CDA">
            <wp:extent cx="5943600" cy="1681480"/>
            <wp:effectExtent l="114300" t="95250" r="114300" b="901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68148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C4722C8" w14:textId="77777777" w:rsidR="00034DEC" w:rsidRDefault="00034DEC" w:rsidP="00034DEC">
      <w:pPr>
        <w:spacing w:after="0" w:line="240" w:lineRule="auto"/>
        <w:textAlignment w:val="baseline"/>
        <w:rPr>
          <w:rFonts w:ascii="Calibri" w:eastAsia="Times New Roman" w:hAnsi="Calibri" w:cs="Calibri"/>
          <w:color w:val="5A5A5A"/>
          <w:sz w:val="18"/>
          <w:szCs w:val="18"/>
        </w:rPr>
      </w:pPr>
      <w:r w:rsidRPr="000E6AC3">
        <w:rPr>
          <w:rFonts w:ascii="Calibri" w:eastAsia="Times New Roman" w:hAnsi="Calibri" w:cs="Calibri"/>
          <w:color w:val="5A5A5A"/>
          <w:sz w:val="18"/>
          <w:szCs w:val="18"/>
        </w:rPr>
        <w:t> </w:t>
      </w:r>
    </w:p>
    <w:p w14:paraId="100E357D" w14:textId="2A15484C" w:rsidR="00034DEC" w:rsidRPr="000E6AC3" w:rsidRDefault="00034DEC" w:rsidP="00034DEC">
      <w:pPr>
        <w:spacing w:after="0" w:line="240" w:lineRule="auto"/>
        <w:textAlignment w:val="baseline"/>
        <w:rPr>
          <w:rFonts w:ascii="Segoe UI" w:eastAsia="Times New Roman" w:hAnsi="Segoe UI" w:cs="Segoe UI"/>
          <w:sz w:val="18"/>
          <w:szCs w:val="18"/>
        </w:rPr>
      </w:pPr>
    </w:p>
    <w:p w14:paraId="6CE44F4E" w14:textId="77777777" w:rsidR="006D32DD" w:rsidRPr="00310674" w:rsidRDefault="006D32DD" w:rsidP="006D32DD">
      <w:pPr>
        <w:rPr>
          <w:rStyle w:val="normaltextrun"/>
          <w:rFonts w:ascii="Calibri" w:hAnsi="Calibri" w:cs="Calibri"/>
          <w:color w:val="000000"/>
          <w:shd w:val="clear" w:color="auto" w:fill="FFFFFF"/>
        </w:rPr>
      </w:pPr>
      <w:r w:rsidRPr="00310674">
        <w:rPr>
          <w:rStyle w:val="normaltextrun"/>
          <w:rFonts w:ascii="Calibri" w:hAnsi="Calibri" w:cs="Calibri"/>
          <w:color w:val="000000"/>
          <w:shd w:val="clear" w:color="auto" w:fill="FFFFFF"/>
        </w:rPr>
        <w:t>Broker/Manager-level users (5+) can modify syndication options in their user preferences for all offices in their firm and grant their Agents the ability to choose the syndication settings for their listings as well.</w:t>
      </w:r>
    </w:p>
    <w:p w14:paraId="0DC35801" w14:textId="3E7795A8" w:rsidR="006D32DD" w:rsidRDefault="006D32DD" w:rsidP="006D32DD">
      <w:pPr>
        <w:rPr>
          <w:rStyle w:val="normaltextrun"/>
          <w:rFonts w:ascii="Calibri" w:hAnsi="Calibri" w:cs="Calibri"/>
          <w:color w:val="000000"/>
          <w:shd w:val="clear" w:color="auto" w:fill="FFFFFF"/>
        </w:rPr>
      </w:pPr>
      <w:r w:rsidRPr="00310674">
        <w:rPr>
          <w:rStyle w:val="normaltextrun"/>
          <w:rFonts w:ascii="Calibri" w:hAnsi="Calibri" w:cs="Calibri"/>
          <w:color w:val="000000"/>
          <w:shd w:val="clear" w:color="auto" w:fill="FFFFFF"/>
        </w:rPr>
        <w:t>The Broker/Manager will set up their office syndication settings per office.  In the broker’s system preferences they will choose to turn on/off syndication per office. They can also deny or allow the agent the ability to choose their own participation setting.</w:t>
      </w:r>
    </w:p>
    <w:p w14:paraId="0CB535E3" w14:textId="77777777" w:rsidR="006D32DD" w:rsidRDefault="006D32DD">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br w:type="page"/>
      </w:r>
    </w:p>
    <w:p w14:paraId="1A13CACC" w14:textId="62CF82E2" w:rsidR="006D32DD" w:rsidRDefault="006D32DD" w:rsidP="006D32DD">
      <w:pPr>
        <w:rPr>
          <w:rStyle w:val="normaltextrun"/>
          <w:rFonts w:ascii="Calibri" w:hAnsi="Calibri" w:cs="Calibri"/>
          <w:color w:val="000000"/>
          <w:shd w:val="clear" w:color="auto" w:fill="FFFFFF"/>
        </w:rPr>
      </w:pPr>
      <w:bookmarkStart w:id="62" w:name="_Hlk62206839"/>
      <w:bookmarkEnd w:id="61"/>
      <w:r w:rsidRPr="00310674">
        <w:rPr>
          <w:rStyle w:val="normaltextrun"/>
          <w:rFonts w:ascii="Calibri" w:hAnsi="Calibri" w:cs="Calibri"/>
          <w:color w:val="000000"/>
          <w:shd w:val="clear" w:color="auto" w:fill="FFFFFF"/>
        </w:rPr>
        <w:lastRenderedPageBreak/>
        <w:t xml:space="preserve"> In the example below this Broker of South Office -1468 has declined the syndication of all their office listings to 123.com, but allowed agents in their office the ability to send their individual listings.  They opted in for syndication to ziprealty.com and also allowed the Agent to be able to opt out. On xyz.com they opted in for syndication but did not allow the Agent to opt out.  For their branch office North Office – 4561 they didn’t opt in to syndicating listings for any of the websites.</w:t>
      </w:r>
    </w:p>
    <w:p w14:paraId="7C2FBD07" w14:textId="4DDD00DA" w:rsidR="006D32DD" w:rsidRDefault="006D32DD" w:rsidP="006D32DD">
      <w:pPr>
        <w:rPr>
          <w:rStyle w:val="normaltextrun"/>
          <w:rFonts w:ascii="Calibri" w:hAnsi="Calibri" w:cs="Calibri"/>
          <w:color w:val="000000"/>
          <w:shd w:val="clear" w:color="auto" w:fill="FFFFFF"/>
        </w:rPr>
      </w:pPr>
      <w:r w:rsidRPr="00310674">
        <w:rPr>
          <w:noProof/>
          <w:color w:val="2B579A"/>
          <w:shd w:val="clear" w:color="auto" w:fill="E6E6E6"/>
        </w:rPr>
        <w:drawing>
          <wp:anchor distT="0" distB="0" distL="114300" distR="114300" simplePos="0" relativeHeight="251672588" behindDoc="0" locked="0" layoutInCell="1" allowOverlap="1" wp14:anchorId="1F4D963A" wp14:editId="772C1671">
            <wp:simplePos x="0" y="0"/>
            <wp:positionH relativeFrom="page">
              <wp:posOffset>965200</wp:posOffset>
            </wp:positionH>
            <wp:positionV relativeFrom="paragraph">
              <wp:posOffset>480695</wp:posOffset>
            </wp:positionV>
            <wp:extent cx="5694045" cy="3673475"/>
            <wp:effectExtent l="133350" t="95250" r="135255" b="117475"/>
            <wp:wrapSquare wrapText="bothSides"/>
            <wp:docPr id="43"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694045" cy="3673475"/>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9E47C8B" w14:textId="77777777" w:rsidR="006D32DD" w:rsidRDefault="006D32DD" w:rsidP="006D32DD">
      <w:pPr>
        <w:rPr>
          <w:rStyle w:val="normaltextrun"/>
          <w:rFonts w:ascii="Calibri" w:hAnsi="Calibri" w:cs="Calibri"/>
          <w:color w:val="000000"/>
          <w:shd w:val="clear" w:color="auto" w:fill="FFFFFF"/>
        </w:rPr>
      </w:pPr>
    </w:p>
    <w:p w14:paraId="35BB14AE" w14:textId="6515268F" w:rsidR="006D32DD" w:rsidRDefault="006D32DD" w:rsidP="006D32DD">
      <w:pPr>
        <w:rPr>
          <w:rStyle w:val="normaltextrun"/>
          <w:rFonts w:ascii="Calibri" w:hAnsi="Calibri" w:cs="Calibri"/>
          <w:color w:val="000000"/>
          <w:shd w:val="clear" w:color="auto" w:fill="FFFFFF"/>
        </w:rPr>
      </w:pPr>
    </w:p>
    <w:p w14:paraId="0457C2F0" w14:textId="77777777" w:rsidR="006D32DD" w:rsidRDefault="006D32DD" w:rsidP="006D32DD">
      <w:pPr>
        <w:spacing w:after="0" w:line="240" w:lineRule="auto"/>
        <w:textAlignment w:val="baseline"/>
        <w:rPr>
          <w:rStyle w:val="normaltextrun"/>
          <w:rFonts w:ascii="Calibri" w:hAnsi="Calibri" w:cs="Calibri"/>
          <w:color w:val="000000"/>
          <w:shd w:val="clear" w:color="auto" w:fill="FFFFFF"/>
        </w:rPr>
      </w:pPr>
    </w:p>
    <w:p w14:paraId="43410B8A" w14:textId="77777777" w:rsidR="006D32DD" w:rsidRPr="00310674" w:rsidRDefault="006D32DD" w:rsidP="006D32DD">
      <w:pPr>
        <w:rPr>
          <w:rStyle w:val="normaltextrun"/>
          <w:rFonts w:ascii="Calibri" w:hAnsi="Calibri" w:cs="Calibri"/>
          <w:color w:val="000000"/>
          <w:shd w:val="clear" w:color="auto" w:fill="FFFFFF"/>
        </w:rPr>
      </w:pPr>
      <w:r w:rsidRPr="00310674">
        <w:rPr>
          <w:rStyle w:val="normaltextrun"/>
          <w:rFonts w:ascii="Calibri" w:hAnsi="Calibri" w:cs="Calibri"/>
          <w:color w:val="000000"/>
          <w:shd w:val="clear" w:color="auto" w:fill="FFFFFF"/>
        </w:rPr>
        <w:t>Agent-level users (4-) can modify syndication options in their System Preferences. If the Broker has allowed Syndication override, the Agent will see the following in their Syndication Preferences.</w:t>
      </w:r>
    </w:p>
    <w:p w14:paraId="31648BD8" w14:textId="1EE0EF81" w:rsidR="006D32DD" w:rsidRDefault="006D32DD" w:rsidP="006D32DD">
      <w:pPr>
        <w:rPr>
          <w:rStyle w:val="normaltextrun"/>
          <w:rFonts w:ascii="Calibri" w:hAnsi="Calibri" w:cs="Calibri"/>
          <w:color w:val="000000"/>
          <w:shd w:val="clear" w:color="auto" w:fill="FFFFFF"/>
        </w:rPr>
      </w:pPr>
      <w:r w:rsidRPr="00310674">
        <w:rPr>
          <w:rStyle w:val="normaltextrun"/>
          <w:rFonts w:ascii="Calibri" w:hAnsi="Calibri" w:cs="Calibri"/>
          <w:color w:val="000000"/>
          <w:shd w:val="clear" w:color="auto" w:fill="FFFFFF"/>
        </w:rPr>
        <w:t>The Agent, if allowed by the Broker can opt in or out of syndication by checking or unchecking the box. If the name is greyed out, you are not allowed to change that syndication.</w:t>
      </w:r>
    </w:p>
    <w:p w14:paraId="3650D785" w14:textId="5668D0DF" w:rsidR="006D32DD" w:rsidRDefault="006D32DD" w:rsidP="006D32DD">
      <w:pPr>
        <w:rPr>
          <w:rStyle w:val="normaltextrun"/>
          <w:rFonts w:ascii="Calibri" w:hAnsi="Calibri" w:cs="Calibri"/>
          <w:color w:val="000000"/>
          <w:shd w:val="clear" w:color="auto" w:fill="FFFFFF"/>
        </w:rPr>
      </w:pPr>
    </w:p>
    <w:bookmarkEnd w:id="62"/>
    <w:p w14:paraId="0E21E6C3" w14:textId="459E81F5" w:rsidR="006D32DD" w:rsidRDefault="006D32DD" w:rsidP="006D32DD">
      <w:pPr>
        <w:rPr>
          <w:rStyle w:val="normaltextrun"/>
          <w:rFonts w:ascii="Calibri" w:hAnsi="Calibri" w:cs="Calibri"/>
          <w:color w:val="000000"/>
          <w:shd w:val="clear" w:color="auto" w:fill="FFFFFF"/>
        </w:rPr>
      </w:pPr>
    </w:p>
    <w:p w14:paraId="6CEC79E7" w14:textId="470D9452" w:rsidR="006D32DD" w:rsidRDefault="006D32DD" w:rsidP="006D32DD">
      <w:pPr>
        <w:rPr>
          <w:rStyle w:val="normaltextrun"/>
          <w:rFonts w:ascii="Calibri" w:hAnsi="Calibri" w:cs="Calibri"/>
          <w:color w:val="000000"/>
          <w:shd w:val="clear" w:color="auto" w:fill="FFFFFF"/>
        </w:rPr>
      </w:pPr>
    </w:p>
    <w:p w14:paraId="6EFFDBF0" w14:textId="77777777" w:rsidR="006D32DD" w:rsidRPr="00310674" w:rsidRDefault="006D32DD" w:rsidP="006D32DD">
      <w:pPr>
        <w:rPr>
          <w:rStyle w:val="normaltextrun"/>
          <w:rFonts w:ascii="Calibri" w:hAnsi="Calibri" w:cs="Calibri"/>
          <w:color w:val="000000"/>
          <w:shd w:val="clear" w:color="auto" w:fill="FFFFFF"/>
        </w:rPr>
      </w:pPr>
    </w:p>
    <w:p w14:paraId="7955A7B8" w14:textId="77777777" w:rsidR="006D32DD" w:rsidRDefault="006D32DD" w:rsidP="006D32DD">
      <w:pPr>
        <w:spacing w:after="0" w:line="240" w:lineRule="auto"/>
        <w:textAlignment w:val="baseline"/>
        <w:rPr>
          <w:rStyle w:val="eop"/>
          <w:rFonts w:ascii="Calibri" w:hAnsi="Calibri" w:cs="Calibri"/>
          <w:color w:val="000000"/>
          <w:shd w:val="clear" w:color="auto" w:fill="FFFFFF"/>
        </w:rPr>
      </w:pPr>
      <w:bookmarkStart w:id="63" w:name="_Hlk62206926"/>
      <w:r w:rsidRPr="00310674">
        <w:rPr>
          <w:rStyle w:val="eop"/>
          <w:rFonts w:ascii="Calibri" w:hAnsi="Calibri" w:cs="Calibri"/>
          <w:color w:val="000000"/>
          <w:shd w:val="clear" w:color="auto" w:fill="FFFFFF"/>
        </w:rPr>
        <w:lastRenderedPageBreak/>
        <w:t>In the example below the agent who belongs to the South Office – 1468 will have the ability to syndicate their own listings to 123.com even though all office listings will not be sent, turn off syndication to ziprealty.com for their own listings even though all office listing would normally be sent, but not allowed to alter xyz.com participation (all office listings will be sent).</w:t>
      </w:r>
    </w:p>
    <w:p w14:paraId="66103E45" w14:textId="77777777" w:rsidR="006D32DD" w:rsidRDefault="006D32DD" w:rsidP="006D32DD">
      <w:pPr>
        <w:spacing w:after="0" w:line="240" w:lineRule="auto"/>
        <w:textAlignment w:val="baseline"/>
        <w:rPr>
          <w:rFonts w:ascii="Segoe UI" w:eastAsia="Times New Roman" w:hAnsi="Segoe UI" w:cs="Segoe UI"/>
          <w:sz w:val="18"/>
          <w:szCs w:val="18"/>
        </w:rPr>
      </w:pPr>
      <w:r w:rsidRPr="00BD7843">
        <w:rPr>
          <w:noProof/>
          <w:color w:val="2B579A"/>
          <w:shd w:val="clear" w:color="auto" w:fill="E6E6E6"/>
        </w:rPr>
        <w:drawing>
          <wp:anchor distT="0" distB="0" distL="114300" distR="114300" simplePos="0" relativeHeight="251673612" behindDoc="0" locked="0" layoutInCell="1" allowOverlap="1" wp14:anchorId="6692AD92" wp14:editId="24199DC5">
            <wp:simplePos x="0" y="0"/>
            <wp:positionH relativeFrom="page">
              <wp:posOffset>971550</wp:posOffset>
            </wp:positionH>
            <wp:positionV relativeFrom="paragraph">
              <wp:posOffset>231775</wp:posOffset>
            </wp:positionV>
            <wp:extent cx="6010910" cy="3949700"/>
            <wp:effectExtent l="133350" t="76200" r="142240" b="107950"/>
            <wp:wrapSquare wrapText="bothSides"/>
            <wp:docPr id="73"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010910" cy="3949700"/>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831C3CC" w14:textId="77777777" w:rsidR="006D32DD" w:rsidRDefault="006D32DD" w:rsidP="006D32DD">
      <w:pPr>
        <w:rPr>
          <w:rFonts w:ascii="Segoe UI" w:eastAsia="Times New Roman" w:hAnsi="Segoe UI" w:cs="Segoe UI"/>
          <w:sz w:val="18"/>
          <w:szCs w:val="18"/>
        </w:rPr>
      </w:pPr>
    </w:p>
    <w:p w14:paraId="48311DB5" w14:textId="77777777" w:rsidR="006D32DD" w:rsidRPr="008471C5" w:rsidRDefault="006D32DD" w:rsidP="006D32DD">
      <w:pPr>
        <w:spacing w:after="0" w:line="240" w:lineRule="auto"/>
        <w:textAlignment w:val="baseline"/>
        <w:rPr>
          <w:rFonts w:ascii="Segoe UI" w:eastAsia="Times New Roman" w:hAnsi="Segoe UI" w:cs="Segoe UI"/>
        </w:rPr>
      </w:pPr>
      <w:r w:rsidRPr="00310674">
        <w:rPr>
          <w:rFonts w:ascii="Calibri" w:eastAsia="Times New Roman" w:hAnsi="Calibri" w:cs="Calibri"/>
          <w:color w:val="5A5A5A"/>
        </w:rPr>
        <w:t>Note: Individual listings included in syndication honor the participation settings of the Primary List Agent (LA1)  </w:t>
      </w:r>
      <w:r w:rsidRPr="00310674">
        <w:rPr>
          <w:rFonts w:ascii="Calibri" w:eastAsia="Times New Roman" w:hAnsi="Calibri" w:cs="Calibri"/>
          <w:color w:val="5A5A5A"/>
        </w:rPr>
        <w:br/>
        <w:t>Addresses are redacted when "Internet Address Display" (existing Paragon field) is set to "No" in Listing Maintenance</w:t>
      </w:r>
      <w:r w:rsidRPr="008471C5">
        <w:rPr>
          <w:rFonts w:ascii="Calibri" w:eastAsia="Times New Roman" w:hAnsi="Calibri" w:cs="Calibri"/>
          <w:color w:val="5A5A5A"/>
        </w:rPr>
        <w:t> </w:t>
      </w:r>
    </w:p>
    <w:p w14:paraId="7D274838" w14:textId="05C65F58" w:rsidR="006D32DD" w:rsidRDefault="006D32DD">
      <w:pPr>
        <w:rPr>
          <w:rFonts w:ascii="Segoe UI" w:eastAsia="Times New Roman" w:hAnsi="Segoe UI" w:cs="Segoe UI"/>
          <w:sz w:val="18"/>
          <w:szCs w:val="18"/>
        </w:rPr>
      </w:pPr>
      <w:r>
        <w:rPr>
          <w:rFonts w:ascii="Segoe UI" w:eastAsia="Times New Roman" w:hAnsi="Segoe UI" w:cs="Segoe UI"/>
          <w:sz w:val="18"/>
          <w:szCs w:val="18"/>
        </w:rPr>
        <w:br w:type="page"/>
      </w:r>
    </w:p>
    <w:p w14:paraId="1802B4B4" w14:textId="66E8A7EB" w:rsidR="004335BB" w:rsidRDefault="004335BB" w:rsidP="004335BB">
      <w:pPr>
        <w:pStyle w:val="Heading2"/>
      </w:pPr>
      <w:bookmarkStart w:id="64" w:name="_Toc62212016"/>
      <w:bookmarkEnd w:id="63"/>
      <w:r>
        <w:lastRenderedPageBreak/>
        <w:t>Partial Listing – Removal of the Logoff Toolbar Button</w:t>
      </w:r>
      <w:bookmarkEnd w:id="64"/>
    </w:p>
    <w:p w14:paraId="3ADB2DB7" w14:textId="77777777" w:rsidR="004335BB" w:rsidRDefault="004335BB" w:rsidP="004335BB">
      <w:pPr>
        <w:pStyle w:val="Heading3"/>
      </w:pPr>
      <w:r>
        <w:t>Action Item: N/A</w:t>
      </w:r>
    </w:p>
    <w:p w14:paraId="05759489" w14:textId="77777777" w:rsidR="004335BB" w:rsidRDefault="004335BB" w:rsidP="004335BB"/>
    <w:p w14:paraId="5EC83763" w14:textId="6A6C5100" w:rsidR="004335BB" w:rsidRDefault="004335BB" w:rsidP="003D3A1C">
      <w:pPr>
        <w:spacing w:after="0" w:line="240" w:lineRule="auto"/>
        <w:textAlignment w:val="baseline"/>
        <w:rPr>
          <w:rStyle w:val="eop"/>
          <w:rFonts w:ascii="Calibri" w:hAnsi="Calibri" w:cs="Calibri"/>
          <w:color w:val="000000"/>
          <w:shd w:val="clear" w:color="auto" w:fill="FFFFFF"/>
        </w:rPr>
      </w:pPr>
      <w:r>
        <w:rPr>
          <w:rStyle w:val="normaltextrun"/>
          <w:rFonts w:ascii="Calibri" w:hAnsi="Calibri" w:cs="Calibri"/>
          <w:color w:val="000000"/>
          <w:shd w:val="clear" w:color="auto" w:fill="FFFFFF"/>
        </w:rPr>
        <w:t>The Log Off button has been removed from the Listings Maintenance toolbar. This addresses a defect that was introduced in 5.80 with the login screen update. Users can easily assume identity from the user menu.</w:t>
      </w:r>
      <w:r>
        <w:rPr>
          <w:rStyle w:val="eop"/>
          <w:rFonts w:ascii="Calibri" w:hAnsi="Calibri" w:cs="Calibri"/>
          <w:color w:val="000000"/>
          <w:shd w:val="clear" w:color="auto" w:fill="FFFFFF"/>
        </w:rPr>
        <w:t> </w:t>
      </w:r>
    </w:p>
    <w:p w14:paraId="586C6735" w14:textId="383FF9A5" w:rsidR="004335BB" w:rsidRDefault="004335BB" w:rsidP="003D3A1C">
      <w:pPr>
        <w:spacing w:after="0" w:line="240" w:lineRule="auto"/>
        <w:textAlignment w:val="baseline"/>
        <w:rPr>
          <w:rFonts w:ascii="Segoe UI" w:eastAsia="Times New Roman" w:hAnsi="Segoe UI" w:cs="Segoe UI"/>
          <w:sz w:val="18"/>
          <w:szCs w:val="18"/>
        </w:rPr>
      </w:pPr>
      <w:r>
        <w:rPr>
          <w:noProof/>
        </w:rPr>
        <w:drawing>
          <wp:inline distT="0" distB="0" distL="0" distR="0" wp14:anchorId="08F85616" wp14:editId="0C3E4FC6">
            <wp:extent cx="5943600" cy="1722755"/>
            <wp:effectExtent l="57150" t="38100" r="57150" b="1079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39">
                      <a:extLst>
                        <a:ext uri="{28A0092B-C50C-407E-A947-70E740481C1C}">
                          <a14:useLocalDpi xmlns:a14="http://schemas.microsoft.com/office/drawing/2010/main" val="0"/>
                        </a:ext>
                      </a:extLst>
                    </a:blip>
                    <a:stretch>
                      <a:fillRect/>
                    </a:stretch>
                  </pic:blipFill>
                  <pic:spPr>
                    <a:xfrm>
                      <a:off x="0" y="0"/>
                      <a:ext cx="5943600" cy="1722755"/>
                    </a:xfrm>
                    <a:prstGeom prst="rect">
                      <a:avLst/>
                    </a:prstGeom>
                    <a:effectLst>
                      <a:outerShdw blurRad="63500" sx="102000" sy="102000" algn="ctr" rotWithShape="0">
                        <a:prstClr val="black">
                          <a:alpha val="40000"/>
                        </a:prstClr>
                      </a:outerShdw>
                    </a:effectLst>
                  </pic:spPr>
                </pic:pic>
              </a:graphicData>
            </a:graphic>
          </wp:inline>
        </w:drawing>
      </w:r>
    </w:p>
    <w:p w14:paraId="095905B6" w14:textId="77777777" w:rsidR="00C70FA3" w:rsidRDefault="00C70FA3" w:rsidP="003D3A1C">
      <w:pPr>
        <w:spacing w:after="0" w:line="240" w:lineRule="auto"/>
        <w:textAlignment w:val="baseline"/>
        <w:rPr>
          <w:rFonts w:ascii="Segoe UI" w:eastAsia="Times New Roman" w:hAnsi="Segoe UI" w:cs="Segoe UI"/>
          <w:sz w:val="18"/>
          <w:szCs w:val="18"/>
        </w:rPr>
      </w:pPr>
    </w:p>
    <w:p w14:paraId="50AE4B69" w14:textId="10EAFFA3" w:rsidR="007D4E4D" w:rsidRDefault="007D4E4D" w:rsidP="007D4E4D">
      <w:pPr>
        <w:pStyle w:val="Heading2"/>
      </w:pPr>
      <w:bookmarkStart w:id="65" w:name="_Toc62212017"/>
      <w:r>
        <w:t>Listings – New “Add” button in Listing Toolbar</w:t>
      </w:r>
      <w:bookmarkEnd w:id="65"/>
    </w:p>
    <w:p w14:paraId="498FD44F" w14:textId="77777777" w:rsidR="007D4E4D" w:rsidRDefault="007D4E4D" w:rsidP="007D4E4D">
      <w:pPr>
        <w:pStyle w:val="Heading3"/>
      </w:pPr>
      <w:r>
        <w:t>Action Item: N/A</w:t>
      </w:r>
    </w:p>
    <w:p w14:paraId="2DD0BA62" w14:textId="77777777" w:rsidR="007D4E4D" w:rsidRDefault="007D4E4D" w:rsidP="007D4E4D"/>
    <w:p w14:paraId="3B8B19B8" w14:textId="02ADCC1D" w:rsidR="007D4E4D" w:rsidRDefault="007B5A39" w:rsidP="007D4E4D">
      <w:pPr>
        <w:spacing w:after="0" w:line="240" w:lineRule="auto"/>
        <w:textAlignment w:val="baseline"/>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When maintaining a listing we have added a</w:t>
      </w:r>
      <w:r w:rsidR="007D4E4D">
        <w:rPr>
          <w:rStyle w:val="normaltextrun"/>
          <w:rFonts w:ascii="Calibri" w:hAnsi="Calibri" w:cs="Calibri"/>
          <w:color w:val="000000"/>
          <w:shd w:val="clear" w:color="auto" w:fill="FFFFFF"/>
        </w:rPr>
        <w:t xml:space="preserve"> new “Add” button </w:t>
      </w:r>
      <w:r>
        <w:rPr>
          <w:rStyle w:val="normaltextrun"/>
          <w:rFonts w:ascii="Calibri" w:hAnsi="Calibri" w:cs="Calibri"/>
          <w:color w:val="000000"/>
          <w:shd w:val="clear" w:color="auto" w:fill="FFFFFF"/>
        </w:rPr>
        <w:t>so that you can easily have access to add a new listing of any class. (this is for both Partial and Full) This will simplify the steps needed when adding and modify listings.</w:t>
      </w:r>
    </w:p>
    <w:p w14:paraId="37BFC78D" w14:textId="53573C2C" w:rsidR="007B5A39" w:rsidRDefault="007B5A39" w:rsidP="007D4E4D">
      <w:pPr>
        <w:spacing w:after="0" w:line="240" w:lineRule="auto"/>
        <w:textAlignment w:val="baseline"/>
        <w:rPr>
          <w:rStyle w:val="normaltextrun"/>
          <w:rFonts w:ascii="Calibri" w:hAnsi="Calibri" w:cs="Calibri"/>
          <w:color w:val="000000"/>
          <w:shd w:val="clear" w:color="auto" w:fill="FFFFFF"/>
        </w:rPr>
      </w:pPr>
    </w:p>
    <w:p w14:paraId="357ED4B5" w14:textId="771CDDA1" w:rsidR="00196BE5" w:rsidRDefault="007B5A39" w:rsidP="007D4E4D">
      <w:pPr>
        <w:spacing w:after="0" w:line="240" w:lineRule="auto"/>
        <w:textAlignment w:val="baseline"/>
        <w:rPr>
          <w:rStyle w:val="eop"/>
          <w:rFonts w:ascii="Calibri" w:hAnsi="Calibri" w:cs="Calibri"/>
          <w:color w:val="000000"/>
          <w:shd w:val="clear" w:color="auto" w:fill="FFFFFF"/>
        </w:rPr>
      </w:pPr>
      <w:r>
        <w:rPr>
          <w:rStyle w:val="eop"/>
          <w:rFonts w:ascii="Calibri" w:hAnsi="Calibri" w:cs="Calibri"/>
          <w:noProof/>
          <w:color w:val="000000"/>
          <w:shd w:val="clear" w:color="auto" w:fill="FFFFFF"/>
        </w:rPr>
        <w:drawing>
          <wp:inline distT="0" distB="0" distL="0" distR="0" wp14:anchorId="27196373" wp14:editId="6FF6B321">
            <wp:extent cx="5600700" cy="1785522"/>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5130" cy="1793310"/>
                    </a:xfrm>
                    <a:prstGeom prst="rect">
                      <a:avLst/>
                    </a:prstGeom>
                    <a:noFill/>
                    <a:ln>
                      <a:noFill/>
                    </a:ln>
                  </pic:spPr>
                </pic:pic>
              </a:graphicData>
            </a:graphic>
          </wp:inline>
        </w:drawing>
      </w:r>
    </w:p>
    <w:p w14:paraId="334AC956" w14:textId="2965CF32" w:rsidR="00C70FA3" w:rsidRDefault="00C70FA3">
      <w:pPr>
        <w:rPr>
          <w:rStyle w:val="eop"/>
          <w:rFonts w:ascii="Calibri" w:hAnsi="Calibri" w:cs="Calibri"/>
          <w:color w:val="000000"/>
          <w:shd w:val="clear" w:color="auto" w:fill="FFFFFF"/>
        </w:rPr>
      </w:pPr>
      <w:r>
        <w:rPr>
          <w:rStyle w:val="eop"/>
          <w:rFonts w:ascii="Calibri" w:hAnsi="Calibri" w:cs="Calibri"/>
          <w:color w:val="000000"/>
          <w:shd w:val="clear" w:color="auto" w:fill="FFFFFF"/>
        </w:rPr>
        <w:br w:type="page"/>
      </w:r>
    </w:p>
    <w:p w14:paraId="41CA73DA" w14:textId="77777777" w:rsidR="00196BE5" w:rsidRDefault="00196BE5" w:rsidP="007D4E4D">
      <w:pPr>
        <w:spacing w:after="0" w:line="240" w:lineRule="auto"/>
        <w:textAlignment w:val="baseline"/>
        <w:rPr>
          <w:rStyle w:val="eop"/>
          <w:rFonts w:ascii="Calibri" w:hAnsi="Calibri" w:cs="Calibri"/>
          <w:color w:val="000000"/>
          <w:shd w:val="clear" w:color="auto" w:fill="FFFFFF"/>
        </w:rPr>
      </w:pPr>
    </w:p>
    <w:p w14:paraId="29509A5D" w14:textId="3E17A242" w:rsidR="007B5A39" w:rsidRDefault="007B5A39" w:rsidP="007B5A39">
      <w:pPr>
        <w:pStyle w:val="Heading2"/>
      </w:pPr>
      <w:bookmarkStart w:id="66" w:name="_Toc62212018"/>
      <w:r>
        <w:t>Listings – New Listing Navigation Simplification</w:t>
      </w:r>
      <w:bookmarkEnd w:id="66"/>
    </w:p>
    <w:p w14:paraId="18651241" w14:textId="4120F5ED" w:rsidR="007B5A39" w:rsidRDefault="007B5A39" w:rsidP="007D4E4D">
      <w:pPr>
        <w:spacing w:after="0" w:line="240" w:lineRule="auto"/>
        <w:textAlignment w:val="baseline"/>
        <w:rPr>
          <w:rStyle w:val="eop"/>
          <w:rFonts w:ascii="Calibri" w:hAnsi="Calibri" w:cs="Calibri"/>
          <w:color w:val="000000"/>
          <w:shd w:val="clear" w:color="auto" w:fill="FFFFFF"/>
        </w:rPr>
      </w:pPr>
    </w:p>
    <w:p w14:paraId="5C8AEC4D" w14:textId="77777777" w:rsidR="00C70FA3" w:rsidRDefault="007B5A39" w:rsidP="007B5A39">
      <w:pPr>
        <w:spacing w:after="0" w:line="240" w:lineRule="auto"/>
        <w:textAlignment w:val="baseline"/>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When maintaining a listing in the past you had to save your listing in order to </w:t>
      </w:r>
      <w:r w:rsidR="00196BE5">
        <w:rPr>
          <w:rStyle w:val="normaltextrun"/>
          <w:rFonts w:ascii="Calibri" w:hAnsi="Calibri" w:cs="Calibri"/>
          <w:color w:val="000000"/>
          <w:shd w:val="clear" w:color="auto" w:fill="FFFFFF"/>
        </w:rPr>
        <w:t xml:space="preserve">see the additional options available such as adding or maintain photos, adding an open house etc. Now for both Partial and Full when adding a listing you will have all of the additional navigation options available to you without </w:t>
      </w:r>
      <w:r w:rsidR="00C70FA3">
        <w:rPr>
          <w:rStyle w:val="normaltextrun"/>
          <w:rFonts w:ascii="Calibri" w:hAnsi="Calibri" w:cs="Calibri"/>
          <w:color w:val="000000"/>
          <w:shd w:val="clear" w:color="auto" w:fill="FFFFFF"/>
        </w:rPr>
        <w:t>h</w:t>
      </w:r>
      <w:r w:rsidR="00196BE5">
        <w:rPr>
          <w:rStyle w:val="normaltextrun"/>
          <w:rFonts w:ascii="Calibri" w:hAnsi="Calibri" w:cs="Calibri"/>
          <w:color w:val="000000"/>
          <w:shd w:val="clear" w:color="auto" w:fill="FFFFFF"/>
        </w:rPr>
        <w:t>aving to save first.</w:t>
      </w:r>
    </w:p>
    <w:p w14:paraId="640C79F1" w14:textId="58981C5D" w:rsidR="007B5A39" w:rsidRDefault="00196BE5" w:rsidP="00C70FA3">
      <w:pPr>
        <w:spacing w:after="0" w:line="240" w:lineRule="auto"/>
        <w:jc w:val="center"/>
        <w:textAlignment w:val="baseline"/>
        <w:rPr>
          <w:rStyle w:val="normaltextrun"/>
          <w:rFonts w:ascii="Calibri" w:hAnsi="Calibri" w:cs="Calibri"/>
          <w:color w:val="000000"/>
          <w:shd w:val="clear" w:color="auto" w:fill="FFFFFF"/>
        </w:rPr>
      </w:pPr>
      <w:r>
        <w:rPr>
          <w:rStyle w:val="normaltextrun"/>
          <w:rFonts w:ascii="Calibri" w:hAnsi="Calibri" w:cs="Calibri"/>
          <w:noProof/>
          <w:color w:val="000000"/>
          <w:shd w:val="clear" w:color="auto" w:fill="FFFFFF"/>
        </w:rPr>
        <w:drawing>
          <wp:inline distT="0" distB="0" distL="0" distR="0" wp14:anchorId="6F150CE7" wp14:editId="2A83DE9E">
            <wp:extent cx="4390440" cy="42672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1340" cy="4287514"/>
                    </a:xfrm>
                    <a:prstGeom prst="rect">
                      <a:avLst/>
                    </a:prstGeom>
                    <a:noFill/>
                    <a:ln>
                      <a:noFill/>
                    </a:ln>
                  </pic:spPr>
                </pic:pic>
              </a:graphicData>
            </a:graphic>
          </wp:inline>
        </w:drawing>
      </w:r>
    </w:p>
    <w:p w14:paraId="7FCCB3BB" w14:textId="5A6C4489" w:rsidR="00C70FA3" w:rsidRDefault="00C70FA3">
      <w:pPr>
        <w:rPr>
          <w:rFonts w:ascii="Segoe UI" w:eastAsia="Times New Roman" w:hAnsi="Segoe UI" w:cs="Segoe UI"/>
          <w:sz w:val="18"/>
          <w:szCs w:val="18"/>
        </w:rPr>
      </w:pPr>
      <w:r>
        <w:rPr>
          <w:rFonts w:ascii="Segoe UI" w:eastAsia="Times New Roman" w:hAnsi="Segoe UI" w:cs="Segoe UI"/>
          <w:sz w:val="18"/>
          <w:szCs w:val="18"/>
        </w:rPr>
        <w:br w:type="page"/>
      </w:r>
    </w:p>
    <w:p w14:paraId="4B1AFFC5" w14:textId="6A19417F" w:rsidR="00867C73" w:rsidRDefault="00867C73" w:rsidP="00867C73">
      <w:pPr>
        <w:pStyle w:val="Heading1"/>
      </w:pPr>
      <w:bookmarkStart w:id="67" w:name="_Toc29904616"/>
      <w:bookmarkStart w:id="68" w:name="_Toc62212019"/>
      <w:r>
        <w:lastRenderedPageBreak/>
        <w:t>Paragon Connect</w:t>
      </w:r>
      <w:bookmarkEnd w:id="67"/>
      <w:bookmarkEnd w:id="68"/>
    </w:p>
    <w:p w14:paraId="65D30B9F" w14:textId="77777777" w:rsidR="00867C73" w:rsidRDefault="00867C73">
      <w:pPr>
        <w:rPr>
          <w:b/>
        </w:rPr>
      </w:pPr>
      <w:r w:rsidRPr="00796394">
        <w:rPr>
          <w:b/>
        </w:rPr>
        <w:t>All options in this section are either configurable via MLS Administration controls or by your System Support Manager as noted.</w:t>
      </w:r>
    </w:p>
    <w:p w14:paraId="587246EC" w14:textId="5F9B0F4C" w:rsidR="00671EDA" w:rsidRDefault="00133868" w:rsidP="00671EDA">
      <w:pPr>
        <w:pStyle w:val="Heading2"/>
      </w:pPr>
      <w:bookmarkStart w:id="69" w:name="_Toc62212020"/>
      <w:bookmarkStart w:id="70" w:name="_Hlk60991245"/>
      <w:r>
        <w:t>Settings – Snap or Upload Agent Image</w:t>
      </w:r>
      <w:bookmarkEnd w:id="69"/>
    </w:p>
    <w:bookmarkEnd w:id="70"/>
    <w:p w14:paraId="3317B6E2" w14:textId="4A535EB4" w:rsidR="00671EDA" w:rsidRDefault="00133868" w:rsidP="00671EDA">
      <w:pPr>
        <w:pStyle w:val="Heading3"/>
      </w:pPr>
      <w:r w:rsidRPr="00DF6389">
        <w:rPr>
          <w:noProof/>
        </w:rPr>
        <w:drawing>
          <wp:anchor distT="0" distB="0" distL="114300" distR="114300" simplePos="0" relativeHeight="251658242" behindDoc="1" locked="0" layoutInCell="1" allowOverlap="1" wp14:anchorId="629B0E2A" wp14:editId="33599FEF">
            <wp:simplePos x="0" y="0"/>
            <wp:positionH relativeFrom="column">
              <wp:posOffset>3867150</wp:posOffset>
            </wp:positionH>
            <wp:positionV relativeFrom="paragraph">
              <wp:posOffset>196850</wp:posOffset>
            </wp:positionV>
            <wp:extent cx="2350135" cy="3085465"/>
            <wp:effectExtent l="76200" t="95250" r="88265" b="95885"/>
            <wp:wrapTight wrapText="bothSides">
              <wp:wrapPolygon edited="0">
                <wp:start x="1226" y="-667"/>
                <wp:lineTo x="-700" y="-533"/>
                <wp:lineTo x="-700" y="20271"/>
                <wp:lineTo x="-175" y="20804"/>
                <wp:lineTo x="9280" y="22005"/>
                <wp:lineTo x="9455" y="22138"/>
                <wp:lineTo x="20310" y="22138"/>
                <wp:lineTo x="20485" y="22005"/>
                <wp:lineTo x="22061" y="20938"/>
                <wp:lineTo x="22236" y="0"/>
                <wp:lineTo x="19435" y="-533"/>
                <wp:lineTo x="12081" y="-667"/>
                <wp:lineTo x="1226" y="-667"/>
              </wp:wrapPolygon>
            </wp:wrapTight>
            <wp:docPr id="19" name="Picture 9" descr="Graphical user interface, application&#10;&#10;Description automatically generated">
              <a:extLst xmlns:a="http://schemas.openxmlformats.org/drawingml/2006/main">
                <a:ext uri="{FF2B5EF4-FFF2-40B4-BE49-F238E27FC236}">
                  <a16:creationId xmlns:a16="http://schemas.microsoft.com/office/drawing/2014/main" id="{2438B211-415F-4147-9C70-61AAFF66AE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descr="Graphical user interface, application&#10;&#10;Description automatically generated">
                      <a:extLst>
                        <a:ext uri="{FF2B5EF4-FFF2-40B4-BE49-F238E27FC236}">
                          <a16:creationId xmlns:a16="http://schemas.microsoft.com/office/drawing/2014/main" id="{2438B211-415F-4147-9C70-61AAFF66AE03}"/>
                        </a:ext>
                      </a:extLst>
                    </pic:cNvPr>
                    <pic:cNvPicPr>
                      <a:picLocks noChangeAspect="1"/>
                    </pic:cNvPicPr>
                  </pic:nvPicPr>
                  <pic:blipFill>
                    <a:blip r:embed="rId42" cstate="screen">
                      <a:extLst>
                        <a:ext uri="{28A0092B-C50C-407E-A947-70E740481C1C}">
                          <a14:useLocalDpi xmlns:a14="http://schemas.microsoft.com/office/drawing/2010/main"/>
                        </a:ext>
                      </a:extLst>
                    </a:blip>
                    <a:stretch>
                      <a:fillRect/>
                    </a:stretch>
                  </pic:blipFill>
                  <pic:spPr>
                    <a:xfrm>
                      <a:off x="0" y="0"/>
                      <a:ext cx="2350135" cy="308546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71EDA">
        <w:t>Action Item: N/A</w:t>
      </w:r>
    </w:p>
    <w:p w14:paraId="2667133A" w14:textId="2DF9C07E" w:rsidR="00133868" w:rsidRDefault="00133868" w:rsidP="00133868">
      <w:bookmarkStart w:id="71" w:name="_Hlk61510262"/>
      <w:bookmarkStart w:id="72" w:name="_Hlk61514940"/>
      <w:bookmarkStart w:id="73" w:name="_Toc23253864"/>
      <w:bookmarkStart w:id="74" w:name="_Toc23253942"/>
      <w:bookmarkStart w:id="75" w:name="_Toc23422578"/>
      <w:bookmarkStart w:id="76" w:name="_Toc23838869"/>
      <w:bookmarkStart w:id="77" w:name="_Toc24462032"/>
      <w:bookmarkStart w:id="78" w:name="_Toc24621188"/>
      <w:bookmarkStart w:id="79" w:name="_Toc24624155"/>
      <w:r w:rsidRPr="00DF6389">
        <w:t xml:space="preserve">Does your agent photo need updating?  Now you can snap a picture or upload a new agent profile image. Your image is synced with Paragon Classic so there is no need to reload or add twice. It also uses a crop tool to make sure your photo fits the circle profile </w:t>
      </w:r>
      <w:r>
        <w:t xml:space="preserve">layout </w:t>
      </w:r>
      <w:r w:rsidRPr="00DF6389">
        <w:t xml:space="preserve">perfectly.  </w:t>
      </w:r>
    </w:p>
    <w:p w14:paraId="5B597102" w14:textId="77777777" w:rsidR="00133868" w:rsidRPr="00DF6389" w:rsidRDefault="00133868" w:rsidP="00133868"/>
    <w:p w14:paraId="11514ADF" w14:textId="615A69DA" w:rsidR="00133868" w:rsidRDefault="00133868" w:rsidP="00133868">
      <w:r w:rsidRPr="00DF6389">
        <w:t xml:space="preserve">You will notice a pencil icon on the profile photo. This just lets you know that you can </w:t>
      </w:r>
      <w:r>
        <w:t>change</w:t>
      </w:r>
      <w:r w:rsidRPr="00DF6389">
        <w:t xml:space="preserve"> this photo.</w:t>
      </w:r>
    </w:p>
    <w:bookmarkEnd w:id="71"/>
    <w:p w14:paraId="3C85A984" w14:textId="6EC51121" w:rsidR="00133868" w:rsidRDefault="00133868" w:rsidP="00133868"/>
    <w:p w14:paraId="192F1993" w14:textId="3EF4D62C" w:rsidR="00133868" w:rsidRDefault="00133868" w:rsidP="00133868"/>
    <w:p w14:paraId="51C9318C" w14:textId="2E7EA05A" w:rsidR="00133868" w:rsidRDefault="00133868" w:rsidP="00133868"/>
    <w:p w14:paraId="4ADA6407" w14:textId="373C3763" w:rsidR="00133868" w:rsidRDefault="00133868" w:rsidP="00133868"/>
    <w:p w14:paraId="4B38AAFD" w14:textId="77777777" w:rsidR="00133868" w:rsidRDefault="00133868" w:rsidP="00133868">
      <w:pPr>
        <w:rPr>
          <w:b/>
          <w:bCs/>
          <w:sz w:val="28"/>
        </w:rPr>
      </w:pPr>
      <w:r w:rsidRPr="00440C8C">
        <w:rPr>
          <w:b/>
          <w:bCs/>
          <w:sz w:val="28"/>
        </w:rPr>
        <w:t>HOW IT WORKS!</w:t>
      </w:r>
    </w:p>
    <w:p w14:paraId="58048C31" w14:textId="77777777" w:rsidR="00133868" w:rsidRPr="00440C8C" w:rsidRDefault="00133868" w:rsidP="00133868">
      <w:r w:rsidRPr="00297E48">
        <w:rPr>
          <w:noProof/>
        </w:rPr>
        <mc:AlternateContent>
          <mc:Choice Requires="wpg">
            <w:drawing>
              <wp:anchor distT="0" distB="0" distL="114300" distR="114300" simplePos="0" relativeHeight="251658243" behindDoc="1" locked="0" layoutInCell="1" allowOverlap="1" wp14:anchorId="269F41C9" wp14:editId="505E151D">
                <wp:simplePos x="0" y="0"/>
                <wp:positionH relativeFrom="column">
                  <wp:posOffset>3435985</wp:posOffset>
                </wp:positionH>
                <wp:positionV relativeFrom="paragraph">
                  <wp:posOffset>50800</wp:posOffset>
                </wp:positionV>
                <wp:extent cx="2583180" cy="2900045"/>
                <wp:effectExtent l="19050" t="95250" r="102870" b="90805"/>
                <wp:wrapTight wrapText="bothSides">
                  <wp:wrapPolygon edited="0">
                    <wp:start x="2389" y="-709"/>
                    <wp:lineTo x="637" y="-568"/>
                    <wp:lineTo x="478" y="6243"/>
                    <wp:lineTo x="-159" y="6243"/>
                    <wp:lineTo x="-159" y="8513"/>
                    <wp:lineTo x="637" y="8513"/>
                    <wp:lineTo x="637" y="20857"/>
                    <wp:lineTo x="2230" y="22134"/>
                    <wp:lineTo x="20708" y="22134"/>
                    <wp:lineTo x="20867" y="21993"/>
                    <wp:lineTo x="22301" y="20006"/>
                    <wp:lineTo x="22301" y="1277"/>
                    <wp:lineTo x="21027" y="-568"/>
                    <wp:lineTo x="20708" y="-709"/>
                    <wp:lineTo x="2389" y="-709"/>
                  </wp:wrapPolygon>
                </wp:wrapTight>
                <wp:docPr id="6" name="Group 8"/>
                <wp:cNvGraphicFramePr/>
                <a:graphic xmlns:a="http://schemas.openxmlformats.org/drawingml/2006/main">
                  <a:graphicData uri="http://schemas.microsoft.com/office/word/2010/wordprocessingGroup">
                    <wpg:wgp>
                      <wpg:cNvGrpSpPr/>
                      <wpg:grpSpPr>
                        <a:xfrm>
                          <a:off x="0" y="0"/>
                          <a:ext cx="2583180" cy="2900045"/>
                          <a:chOff x="0" y="0"/>
                          <a:chExt cx="4115012" cy="4620364"/>
                        </a:xfrm>
                        <a:effectLst>
                          <a:outerShdw blurRad="63500" sx="102000" sy="102000" algn="ctr" rotWithShape="0">
                            <a:prstClr val="black">
                              <a:alpha val="40000"/>
                            </a:prstClr>
                          </a:outerShdw>
                        </a:effectLst>
                      </wpg:grpSpPr>
                      <pic:pic xmlns:pic="http://schemas.openxmlformats.org/drawingml/2006/picture">
                        <pic:nvPicPr>
                          <pic:cNvPr id="7" name="Picture 7"/>
                          <pic:cNvPicPr>
                            <a:picLocks noChangeAspect="1"/>
                          </pic:cNvPicPr>
                        </pic:nvPicPr>
                        <pic:blipFill>
                          <a:blip r:embed="rId43" cstate="screen">
                            <a:extLst>
                              <a:ext uri="{28A0092B-C50C-407E-A947-70E740481C1C}">
                                <a14:useLocalDpi xmlns:a14="http://schemas.microsoft.com/office/drawing/2010/main"/>
                              </a:ext>
                            </a:extLst>
                          </a:blip>
                          <a:stretch>
                            <a:fillRect/>
                          </a:stretch>
                        </pic:blipFill>
                        <pic:spPr>
                          <a:xfrm>
                            <a:off x="0" y="0"/>
                            <a:ext cx="4115012" cy="4620364"/>
                          </a:xfrm>
                          <a:prstGeom prst="rect">
                            <a:avLst/>
                          </a:prstGeom>
                        </pic:spPr>
                      </pic:pic>
                      <pic:pic xmlns:pic="http://schemas.openxmlformats.org/drawingml/2006/picture">
                        <pic:nvPicPr>
                          <pic:cNvPr id="9" name="Picture 9"/>
                          <pic:cNvPicPr>
                            <a:picLocks noChangeAspect="1"/>
                          </pic:cNvPicPr>
                        </pic:nvPicPr>
                        <pic:blipFill>
                          <a:blip r:embed="rId44" cstate="screen">
                            <a:extLst>
                              <a:ext uri="{28A0092B-C50C-407E-A947-70E740481C1C}">
                                <a14:useLocalDpi xmlns:a14="http://schemas.microsoft.com/office/drawing/2010/main"/>
                              </a:ext>
                            </a:extLst>
                          </a:blip>
                          <a:stretch>
                            <a:fillRect/>
                          </a:stretch>
                        </pic:blipFill>
                        <pic:spPr>
                          <a:xfrm>
                            <a:off x="2483299" y="1158615"/>
                            <a:ext cx="1473200" cy="292338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B67EF4" id="Group 8" o:spid="_x0000_s1026" style="position:absolute;margin-left:270.55pt;margin-top:4pt;width:203.4pt;height:228.35pt;z-index:-251658237;mso-width-relative:margin;mso-height-relative:margin" coordsize="41150,46203"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CAggcGxw4Q0NDenJxcrqWlZbl&#10;q6ur+ra1tv+7urv/vby9/728vf+8u7z/vLu8/7q5uv+6ubr/urm6/7q5uv+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rm6/7q5&#10;uv+6ubr/urm6/7q5uv+6ubr/urm6/7q5uv+6ubr/urm6/7q5uv+6ubr/urm6/7q5uv+6ubr/urm6&#10;/7q5uv+6ubr/urm6/7q5uv+6ubr/urm6/7q5uv+6ubr/urm6/7q5uv+6ubr/urm6/7q5uv+6ubr/&#10;u7q7/7y7vP+7urv/uLe4/7W0tf+vrq//pqWm/6SjpP+koqT/p6Wn/7CvsP+1tbX/uLe4/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rm6/7q5&#10;uv+6ubr/urm6/7q5uv+6ubr/urm6/7q5uv+6ubr/urm6/7q5uv+6ubr/urm6/7q5uv+6ubr/urm6&#10;/7q5uv+6ubr/urm6/7q5uv+6ubr/urm6/7q5uv+9vL3/v76//7++v/++vb7/vLu8/7Kxsv+fnp/0&#10;hoaG1V5dXp8sKyxSBwcH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QEEzo6Omh9fH3CpqWm&#10;9La1tv+4t7j/t7a3/66trv+VlJX/e3p7/2NiY/9OTU7/Pz4//zo5Ov80MzT/Li0u/y0sLf8tLC3/&#10;LSwt/y0sLf8tLC3/LSwt/y0sLf8tLC3/LSwt/y0sLf8tLC3/LSwt/y0sLf8sKyz/LCss/ywrLP8s&#10;Kyz/LCss/ywrLP8sKyz/LCss/ywrLP8sKyz/LCss/ywrLP8sKyz/LCss/ywrLP8sKyz/LCss/ywr&#10;LP8sKyz/LCss/ywrLP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LSwt/zQzNP89PD3/SEdI/1pZWv95eHn/kZCR/6alpv+1tLX/&#10;uLe4/7SytP+ko6T/jIqM/2ZlZv82NTb/KCco/ysqK/8sKyz/LCss/ywrLP8sKyz/LCss/ywrLP8s&#10;Kyz/LCss/ywrLP8sKyz/LCss/ywrLP8sKyz/LCss/ywrLP8sKyz/LCss/ywrLP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uLS7/MzIz&#10;/z08Pf9HRkf/WFdY/3Z1dv+RkJH/pqWm/7Oys/+6ubr/uLe4/6qpqv6KiYrfWllanRQTFC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gnKP8pKCn/Kikq/ysqK/8rKiv/KCco/yIhIv9OTU7/rq2u&#10;/7m4uf+fnZ//RURF/ykoKf8rKiv/LCss/ywrLP8rKiv/Kyor/ysqK/8rKiv/Kikq/yopKv8qKSr/&#10;Kikq/yopKv8pKCn/KSgp/ykoKf8pKCn/KSgp/ygnKP8oJyj/KCco/ygnKP8oJyj/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oJyj/Kikq/ysqK/8sKyz/Kikq/ycmJ/8oJyj/hIOE/7e2t/+1tLX/eXh5/zIxMv8r&#10;Kiv/LCss/ywrLP8rKiv/Kyor/ysqK/8rKiv/Kyor/yopKv8qKSr/Kikq/yopKv8pKCn/KSgp/yko&#10;Kf8pKCn/KSgp/ygnKP8oJyj/KCco/ygnKP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KSgp/ysq&#10;K/8sKyz/Kyor/yopKv8lJCX/Ozo7/5qZmv+4t7j/q6qr/1dWV/8pKCn/LCss/ysqK/8rKiv/Kyor&#10;/ysqK/8rKiv/Kikq/yopKv8qKSr/Kikq/yopKv8pKCn/KSgp/ykoKf8pKCn/KSgp/ygnKP8oJyj/&#10;KCco/ygnKP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opKv8rKiv/LCss/ysqK/8qKSr/&#10;ISAh/1ZVVv+wr7D/uLe4/4aFhv8zMjP/Kikq/ysqK/8rKiv/Kyor/ysqK/8rKiv/Kikq/yopKv8q&#10;KSr/Kikq/yopKv8pKCn/KSgp/ykoKf8pKCn/KSgp/ygnKP8oJyj/KCco/ygnKP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&#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koKf8qKSr/Kyor/ysqK/8rKiv/JSQl/y0sLf+KiYr/t7a3/6qp&#10;qv9VVFX/KSgp/yopKv8qKSr/Kyor/ysqK/8rKiv/Kikq/yopKv8qKSr/Kikq/yopKv8pKCn/KSgp&#10;/ykoKf8pKCn/KSgp/ygnKP8oJyj/KCco/ygnKP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gnKP8qKSr/Kyor/ywrLP8sKyz/Kyor/ycmJ/9YV1j/rq2u/7m4uf9+fn7/MjEy/ykoKf8qKSr/&#10;Kyor/ysqK/8rKiv/Kikq/yopKv8qKSr/Kikq/yopKv8pKCn/KSgp/ykoKf8pKCn/KCco/ygnKP8o&#10;Jyj/KCco/ygnKP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ikq/yopKv8q&#10;KSr/Kyor/ygnKP8yMTL/lJOU/7i3uP+ioqL/S0tL/ygnKP8rKiv/Kyor/ysqK/8rKiv/Kikq/yop&#10;Kv8qKSr/Kikq/yopKv8pKCn/KSgp/ykoKf8pKCn/KCco/ygnKP8oJyj/KCco/ygnKP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KSgp/yopKv8qKSr/Kikq/yopKv8mJSb/aGdo&#10;/7Gwsf+zsrP/a2pr/yopKv8rKiv/Kyor/ysqK/8rKiv/Kikq/yopKv8qKSr/Kikq/yopKv8pKCn/&#10;KSgp/yknK/8pJyv/KCYq/ygmKf8oJyj/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oJyj/KCco/ykoKf8pKCn/Kyor/yopKv8nJif/QD9A/56dnv+3trf/jY2N/zU0Nf8p&#10;KCn/Kyor/ysqK/8rKiv/Kyor/ysqK/8qKSr/Kikq/yopKv8qKSr/Kigr/yspLf8rKS3/Kigs/ykn&#10;Kf8pKCj/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&#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KCco/yko&#10;Kf8pKCn/Kikq/yopKv8pKCn/LSwt/4B/gP+2tbb/paWl/01MTf8pKCn/Kyor/ysqK/8rKiv/Kikq&#10;/yopKv8rKiv/Kikq/yopKv8pJyv/Kigs/y0rMP8vLTL/Ly0y/y0rLv8rKSz/KCYp/ygnKP8nJib/&#10;JyYl/ycmJv8nJif/JyYn/ycmJ/8nJif/JyYn/ycmJ/8nJif/JyYn/ycmJ/8nJif/JyYn/ycmJ/8n&#10;Jif/JyYn/ycmJ/8nJif/JyYn/ycmJ/8nJif/JyYn/ycmJ/8nJif/JyYn/ycmJ/8nJif/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gnKP8pKCn/Kikq&#10;/yopKv8rKiv/Kyor/yQjJP9ZWFn/rayt/7CusP9paGn/KSgp/ykoKf8qKSr/KSgp/ykoKf8pKCn/&#10;KCco/ygnKP8oJyj/KCco/ygnKP8oJin/JyUo/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gnKP8pKCn/Kikq/yopKv8rKiv/Kyor/yQjJP9Z&#10;WFn/rayt/6+ur/9paGn/KSgp/ykoKf8pKCn/KSgp/ykoKf8pKCn/KCco/ygnKP8oJyj/KCco/ygn&#10;KP8nJij/JyUo/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pKCn/Kikq/yopKv8rKiv/Kyor/yQjJP9ZWFn/rayt/6+ur/9pZ2n/KSgp&#10;/ygnKP8pKCn/KSgp/ykoKf8oJyj/KCco/ygnKP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gnKP8pKCn/&#10;Kikq/yopKv8rKiv/Kyor/yQjJP9ZWFn/rayt/6+ur/9pZ2n/KSgp/ygnKP8pKCn/KSgp/ygnKP8o&#10;Jyj/KCco/ygnKP8oJyj/KCco/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gnKP8oJyj/KSgp/yopKv8rKiv/Kyor/yMi&#10;I/9ZWFn/rayt/6+ur/9pZ2n/KScp/ygnKP8pKCn/KSgp/ygnKP8oJyj/KCco/ygnKP8oJyj/KCco&#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gnKP8oJyj/KSgp/yopKv8rKiv/Kyor/yMiI/9ZWFn/rayt/6+ur/9pZ2n/&#10;KSgp/ygnKP8pKCn/KSgp/ygnKP8oJyj/KCco/ygnKP8oJyj/KCco/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o&#10;Jyj/KSgp/yopKv8rKiv/Kyor/yMiI/9ZWFn/rayt/6+vr/9oZ2j/KCco/ygnKP8pKCn/KSgp/ygn&#10;KP8oJyj/KCco/ygnKP8oJyj/KCco/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oJyj/KSgp/yopKv8rKiv/Kyor&#10;/yMiI/9ZWFn/rayt/6+vr/9oZ2j/KCco/ygnKP8pKCn/KSgp/ygnKP8oJyj/KCco/ygnKP8oJyj/&#10;KCco/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gnKP8oJyj/KSgp/yopKv8rKiv/Kyor/yMiI/9ZWFn/rayt/6+vr/9o&#10;Z2j/KCco/ygnKP8pKCn/KSgp/ykoKf8oJyj/KCco/ygnKP8oJyj/KCco/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gn&#10;KP8oJyj/KSgp/yopKv8rKiv/Kyor/yMiI/9ZWFn/rayt/6+ur/9oZmj/KCco/ygnKP8pKCn/KCco&#10;/ygnKP8oJyj/KCco/ygnKP8oJyj/KCco/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oJyj/KSgp/ykoKf8rKiv/&#10;Kyor/yMiI/9ZWFn/rayt/6+ur/9oZmj/KCco/ygnKP8pKCn/KCco/ygnKP8oJyj/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&#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gnKP8oJyj/KSgp/yopKv8rKiv/Kyor/yMiI/9ZWFn/rayt/6+u&#10;r/9oZmj/KCco/ycmJ/8oJyj/KCco/ygnKP8oJyj/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oJyj/KSgp/ykoKf8rKiv/Kyor/yMiI/9ZWFn/rayt/6+ur/9oZmj/KCco/ycmJ/8oJyj/&#10;KCco/ygnKP8oJyj/KCco/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Sgp/ykoKf8r&#10;Kiv/Kyor/yMiI/9ZWFn/rayt/6+ur/9oZmj/JyYn/ycmJ/8oJyj/KCco/ygnKP8oJyj/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oJyj/KSgp/ykoKf8rKiv/Kyor/yMiI/9ZWFn/rayt&#10;/6+ur/9oZmj/KCco/ycmJ/8oJyj/KCco/ygnKP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oJyj/KSgp/ykoKf8rKiv/Kyor/yMiI/9ZWFn/rayt/6+ur/9oZmj/KCco/ycmJ/8o&#10;Jyj/KCco/ygnKP8oJyj/KCco/ygnKP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nJif/JyYn/ycmJ/8n&#10;Jif/JyYn/ycmJ/8nJif/JyYn/ycmJ/8nJif/JyYn/ycmJ/8nJif/JyYn/ycmJ/8oJyj/KSgp/yko&#10;Kf8rKiv/Kyor/yMiI/9ZWFn/rayt/6+ur/9oZmj/KCco/ygnKP8pKCn/KSgp/ykoKf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nJif/JyYn/ycmJ/8nJif/JyYn/ycmJ/8nJif/JyYn&#10;/ycmJ/8nJif/JyYn/ycmJ/8nJif/JyYn/ycmJ/8oJyj/KSgp/ykoKf8rKiv/Kyor/yMiI/9ZWFn/&#10;rayt/6+ur/9pZ2n/KScp/ygnKP8pKCn/KSgp/ykoKf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gnKP8oJyj/KCco/ycmJ/8nJif/JyYn/ycmJ/8nJif/JyYn/ycmJ/8nJif/JyYn/ycmJ/8n&#10;Jif/JyYn/ycmJ/8oJyj/KSgp/ykoKf8rKiv/Kyor/yMiI/9ZWFn/rayt/6+ur/9pZ2n/KSgp/yko&#10;Kf8qKSr/Kikq/yopKv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6Ol//ODhd/zw8YP9AQGP/Pz9i/zk5Xv84OF3/PDxg/z09Yf89PWH/PT1h/z09Yf89&#10;PWH/PT1h/z09Yf89PWH/Pj5j/y4uOP8nJib/JyYn/ycmJ/8oJyj/KSgp/ykoKf8rKiv/Kyor/yMi&#10;I/9ZWFn/rayt/6+ur/9xcID/PDxg/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Dxg/zc3XP9MTG3/cnSN/5qc&#10;rf+ytcH/q667/4iLn/9iY3//PT1h/zg4Xf89PWH/PT1h/z09Yf89PWH/PT1h/z09Yf89PWH/Pj5j&#10;/y4uOP8nJib/JyYn/ycmJ/8oJyj/KSgp/ykoKf8rKiv/Kyor/yMiI/9ZWFn/rayt/6+ur/9xcID/&#10;PDxg/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7O2D/P0Bj/3+Bl//Dx8//5ejp/+vt7v/s7+7/6erq/+ns7P/b3uL/&#10;qqy6/11ee/85OV7/PT1h/z09Yf89PWH/PT1h/z09Yf89PWH/Pj5j/y4uOP8nJib/JyYn/ycmJ/8o&#10;Jyj/KSgp/ykoKf8rKiv/Kyor/yMiI/9ZWFn/rayt/6+ur/9xcID/PDxg/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w8YP89&#10;PWL/kZSm/9/j5f/w8vL/8fHy//Dw7/+3saj/fXFj/5mQhP/Rz8n/6Orq/8nN0/9mZ4P/NjZc/z09&#10;Yf89PWH/PT1h/z09Yf89PWH/Pj5j/y4uOP8nJib/JyYn/ycmJ/8oJyj/KSgp/ykoKf8rKiv/Kyor&#10;/yMiI/9ZWFn/rayt/6+ur/9xcID/PDxg/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g/zk5Xf+GiJ3/4ubn//Lz8//09PT/8vPz&#10;/7uwpf9/ZE//d1tF/11GMf9eUUP/zMvH/+rt7P/FyNH/UlJy/zo6X/89PWH/PT1h/z09Yf89PWH/&#10;Pj5j/y4uOP8nJib/JyYn/ycmJ/8oJyj/KSgp/ykoKf8rKiv/Kyor/yMiI/9ZWFn/rayt/6+ur/9x&#10;cID/PDxg/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Ojpf/09Pb//JzNP/9PX1//f39//19vb/6erp/6KPfv/WrZH/2aeH/7eIaP90&#10;Vj7/npqR/8rLxv/P09D/lpir/zs6X/89PWH/PT1h/z09Yf89PWH/Pj5j/y4uOP8nJib/JyYn/ycm&#10;J/8oJyj/KSgp/ykoKf8rKiv/Kyor/yMiI/9ZWFn/rayt/6+ur/9xcID/PDxg/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ODdd/3h5&#10;kf/r7u//+Pj5//b29v/29/f/5uPg/8Cmk//Lp47/yZuA/8KRdP+TblP/k4yB/5mEcv+mmIT/ys7U&#10;/0dHav88PGD/PT1h/z09Yf89PWH/Pj5j/y4uOP8nJib/JyYn/ycmJ/8oJyj/KSgp/ykoKf8rKiv/&#10;Kyor/yMiI/9ZWFn/rayt/6+ur/9xcID/PDxg/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Dxh/6Kks//x8/P/+vr6//f39//19/f/&#10;8ebh/+/Ouv/LnoX/xZV8/51xWP+Rblb/wLuw/8Csk//Svqz/09TW/2ttiP84N1z/PT1h/z09Yf89&#10;PWH/Pj5j/y4uOP8nJib/JyYn/ycmJ/8oJyj/KSgp/ykoKf8rKiv/Kyor/yMiI/9ZWFn/rayt/6+u&#10;r/9xcID/PDxg/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&#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QUBk/8PHz//19vf/+/v6//f39//19vb/9fPy//Lczv/dspv/0KKL/7iF&#10;af+6jXH/wrOn/8/RyP/g3Nr/29rY/4eJnv80NFn/PT1h/z09Yf89PWH/Pj5j/y4uOP8nJib/JyYn&#10;/ycmJ/8oJyj/KSgp/ykoKf8rKiv/Kyor/yMiI/9ZWFn/rayt/6+ur/9xcID/PDxg/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z9j&#10;/73Byf/09fX/+/v7//Hy8f/u7e7/9fb2/+jYyv/Qp5X/u4d4/6J3Yf/CoYz/vpqG/9bKxf+bkIj/&#10;traz/4WInv81NVr/PT1h/z09Yf89PWH/Pj5j/y4uOP8nJib/JyYn/ycmJ/8oJyj/KSgp/ykoKf8r&#10;Kiv/Kyor/yMiI/9ZWFn/rayt/6+ur/9xcID/PDxg/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Oztf/5OWp//w8/P/+vn6//Hx8f/o&#10;5+f/7/Dv/+/f0//MppL/k2pW/4ttVv/Kwbj/saab/8fAvv+okof/u7q8/2FigP85OV7/PT1h/z09&#10;Yf89PWH/Pj5j/y4uOP8nJib/JyYn/ycmJ/8oJyj/KSgp/ykoKf8rKiv/Kyor/yMiI/9ZWFn/rayt&#10;/6+ur/9xcID/PDxg/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ODhd/29wif/n6ev/9ff2//Dy8//W2Nn/y83R/+fXyf/dvKP/pH1i&#10;/513Wv+WkYv/oaGc/7qzsP/Gw8L/w8bP/0JDZf88PGH/PT1h/z09Yf89PWH/Pj5j/y4uOP8nJib/&#10;JyYn/ycmJ/8oJyj/KSgp/ykoKf8rKiv/Kyor/yMiI/9ZWFn/rayt/6+ur/9xcID/PDxg/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Ojpg/0REZv+4u8b/5Ofp/7u+w/+mqq//sLa//7uzrP/FoIb/t4tu/5B6af94fH7/hYaI/6akof/V&#10;2Nr/f4GX/zk5Xv89PWH/PT1h/z09Yf89PWH/Pj5j/y4uOP8nJib/JyYn/ycmJ/8oJyj/KSgp/yko&#10;Kf8rKiv/Kyor/yMiI/9ZWFn/rayt/6+ur/9xcID/PDxg/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c3XP9sbYf/0tXa/6uw&#10;sv+hpqz/rrO8/46Tlv9/bWH/i3Jh/3d4d/92en7/goWI/8PHx/+xtcD/QUFk/zs7X/89PWH/PT1h&#10;/z09Yf89PWH/Pj5j/y4uOP8nJib/JyYn/ycmJ/8oJyj/KSgp/ykoKf8rKiv/Kyor/yMiI/9ZWFn/&#10;rayt/6+ur/9xcID/PDxg/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4OF3/cHKL/8bK0P/O09b/v8XM/4eNk/9tdHf/&#10;cHV3/3yEiP+bnqD/ys7Q/66xvf9OTm//OTle/z09Yf89PWH/PT1h/z09Yf89PWH/Pj5j/y4uOP8n&#10;Jib/JyYn/ycmJ/8oJyj/KSgp/ykoKf8rKiv/Kyor/yMiI/9ZWFn/rayt/6+ur/9xcID/PDxg/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OThe/1laeP+ipLT/zNHX/8fMz/+/xcX/wsfJ/8nN0v+/wsv/g4Wb/0ND&#10;Zv86Ol7/PT1h/z09Yf89PWH/PT1h/z09Yf89PWH/Pj5j/y4uOP8nJib/JyYn/ycmJ/8oJyj/KSgp&#10;/ykoKf8rKiv/Kyor/yMiI/9ZWFn/rayt/6+ur/9xcID/PDxg/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k5Xv88PWH/WVp4/31/lv+OkKT/ioyg/3Bxiv9KS2z/ODhd/zs7X/89PWH/PT1h/z09Yf89PWH/&#10;PT1h/z09Yf89PWH/Pj5j/y4uOP8nJib/JyYn/ycmJ/8oJyj/KSgp/ykoKf8rKiv/Kyor/yMiI/9Z&#10;WFn/rayt/6+ur/9xcID/PDxg/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Ojpf/zc2XP81&#10;NVr/NTVb/zg4Xf87O2D/PT1h/z09Yf89PWH/PT1h/z09Yf89PWH/PT1h/z09Yf89PWH/Pj5j/y4u&#10;OP8nJib/JyYn/ycmJ/8oJyj/KSgp/ykoKf8rKiv/Kyor/yMiI/9ZWFn/rayt/6+ur/9xcID/PDxg&#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7Oz/7Ozs/+zs7P/s7Oz/7Ozs/+zs7P/s7Oz/7Ozs/+zs7P/s7Oz/7Ozs/+zs7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7Oz/7Ozs/+xsbH/rq6v/62trv+sra3/rK2t/6ys&#10;rf+rrK3/rKyt/6ysrf+sra3/rK2u/66urv+wsbH/srKz/7Ozs/+zs7P/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Ozs/+zs7P/srKy&#10;/7CwsP+srKz/pKWn/6Kkpf+goqP/m56f/5qdnv+anZ7/mp2e/5qdnv+anZ7/mp2e/5qdnv+anZ7/&#10;mp2e/5qdnv+eoKL/oaOl/6Okpf+pqqv/r6+v/7Gxsf+zs7P/s7Oz/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&#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zs7P/srKy/6+wsP+nqar/oqSl/5udn/+anZ7/mZ2e/5mdnf+Z&#10;nZ3/mZue/5eanv+WmZ7/l5me/5eZnv+XmZ7/l5qe/5eZnv+Ymp7/mJqe/5ibn/+anZ//mZ6d/5md&#10;nf+ZnZ7/mp2f/6Cio/+lp6j/ra2u/7Gxsv+zs7P/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&#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Oz&#10;sv+wsLD/qKmq/6Gjpf+doKH/mZ6g/5mfoP+ZoaH/mZ6g/5eDiv+QZnP/kGJv/49XZP+KRVP/hThE&#10;/4EvPP+ALDv/gC0//4AyRf+JPlD/kFBg/5FgbP+RY3H/lXZ//5mYm/+ZoKL/mZ+g/5men/+bn6D/&#10;n6Kj/6aoqP+ur6//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7Oz/7Kzs/+wr7D/&#10;qqus/6Wnp/+eoKH/nJ+g/5qhof+Zo6P/maOk/5miov+ZoKH/mZ6g/5mdn/+YnJ//mJye/5mdn/+Z&#10;n6H/maGi/5mio/+Zo6T/maGi/5ufof+dn6H/o6Wl/6mqq/+urq//srKy/7Ozs/+zs7P/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xsbH/r6+w/6qq&#10;rP+mp6n/paao/6Olpv+ho6X/n6Kj/52ho/+doaP/naGj/56io/+go6T/oqSl/6WmqP+mp6n/qKmq&#10;/66urv+xsbH/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Ozs/+zs7P/s7Oz/7Ozsv+ysrL/&#10;srKy/7Gxsf+xsbH/sbGx/7Gysv+ysrL/srOy/7Ozs/+zs7P/s7Oz/7O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&#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7Oz/7S0tP+zs7P/srKy/7Kysv+ysrL/srKy/7Kysv+ysrL/srKy/7Kysv+ysrL/&#10;srKy/7Kysv+ysrL/srKy/7Kysv+ysrL/srKy/7Kysv+zs7P/srKy/7Kysv+ysrL/srKy/7Kysv+0&#10;s7P/tLOz/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0tLP/rq6v/6ipqv+x&#10;sbH/s7Oz/7W1tf+ysrL/srKy/7Kysv+ysrL/srKy/7Kysv+ysrL/srKy/7Kysv+ysrL/srKy/7Ky&#10;sv+ysrL/srKy/7Kysv+urq//sbGx/7Kysv+ysrL/srKy/7Ozs/+oqan/p6ip/7O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z&#10;srL/tLSz/7Kysv+ysrL/s7Oz/7W1tf+zs7P/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&#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gnKP8nJif/JyYn/ycmJ/8oJyj/&#10;KSgp/ykoKf8rKiv/Kyor/yMiI/9ZWFn/rayt/6+ur/9nZmf/JiUm/yUkJf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gnKP8oJyj/JyYn/ygnKP8nJif/JyYn/ycmJ/8oJyj/KSgp/ykoKf8rKiv/Kyor/yMi&#10;I/9ZWFn/rayt/6+ur/9oZ2j/KCco/ygnKP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gnKP8oJyj/KCco/ycmJ/8n&#10;Jif/JyYn/ygnKP8pKCn/Kikq/ysqK/8qKSr/IiEi/1dWV/+ura7/sK+w/1lZWZYDAwMJAAAAAAAA&#10;AAAAAAAAAAAAAAAAAAAAAAAAAAAAAAAAAAAAAAAAAAAAAAAAAAAAAAAAAAAAAAAAAAAAAAAAAAAA&#10;AAAAAAAAAAAAAAAAAAAAAAAAAAAAAAAAAAAAAAAAAAAAAAAAAAAAAAAAAAAAHh0eO5aVlue4t7j/&#10;jYyN/iYlJv4pKCn+MjEy/jQzNP4wLzD+Kyor/ikoKf4nJif+JyYn/ycmJ/8oJyj/KCco/ygnKP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gnKP8oJyj/JyYn&#10;/ycmJ/8nJif/JyYn/ycmJ/8oJyj/KSgp/ykoKf8rKiv/Kyor/yMiI/9ZWFn/rayt/6+ur/9oZ2j/&#10;KCco/ygnKP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gnKP8oJyj/JyYn/ycmJ/8nJif/JyYn/ycmJ/8o&#10;Jyj/KSgp/ykoKf8rKiv/Kyor/yMiI/9ZWFn/rayt/6+ur/9oZ2j/KCco/ygnKP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Sgp/ykoKf8pKCn/KSgp/ykoKf8pKCn/KSgp/ykoKf8pKCn/KSgp&#10;/ykoKf8pKCn/KSgp/ykoKf8pKCn/KSgp/ykoKf8pKCn/KSgp/ykoKf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nJif/JyYn/ycm&#10;J/8nJif/JyYn/ygnKP8pKCn/Kikq/ysqK/8qKSr/IiEi/1dWV/+ura7/sK+w/1lZWZYDAwMJAAAA&#10;AAAAAAAAAAAAAAAAAAAAAAAAAAAAAAAAAAAAAAAAAAAAAAAAAAAAAAAAAAAAAAAAAAAAAAAAAAAA&#10;AAAAAAAAAAAAAAAAAAAAAAAAAAAAAAAAAAAAAAAAAAAAAAAAAAAAAAAAAAAAAAAAHh0eO5aVlue4&#10;t7j/jYyN/iYlJv4pKCn+MjEy/jQzNP4wLzD+Kyor/ikoKf4nJif+JyYn/ycmJ/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pKCn/KSgp/ykoKf8pKCn/KSgp/ykoKf8pKCn/KSgp/ykoKf8pKCn/KSgp/ykoKf8p&#10;KCn/KSgp/ykoKf8oJyj/KSgp/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nJif/JyYn/ycmJ/8nJif/JyYn/ygnKP8pKCn/&#10;Kikq/ysqK/8qKSr/IiEi/1dWV/+ura7/sK+w/1lZWZYDAwMJAAAAAAAAAAAAAAAAAAAAAAAAAAAA&#10;AAAAAAAAAAAAAAAAAAAAAAAAAAAAAAAAAAAAAAAAAAAAAAAAAAAAAAAAAAAAAAAAAAAAAAAAAAAA&#10;AAAAAAAAAAAAAAAAAAAAAAAAAAAAAAAAAAAAAAAAHh0eO5aVlue4t7j/jYyN/iYlJv4pKCn+MjEy&#10;/jQzNP4wLzD+Kyor/ikoKf4nJif+JyYn/ycmJ/8oJyj/KCco/ygnKP8oJyj/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KCco/ygnKP8oJyj/KSgp/yko&#10;Kf8pKCn/KSgp/ykoKf8pKCn/KSgp/ykoKf8pKCn/KSgp/ykoKf8pKCn/KSgp/ykoKf8oJyj/KCco&#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gnKP8pKCn/Kikq/ysqK/8qKSr/IiEi/1dW&#10;V/+ura7/sK+w/1lZWZYDAwMJAAAAAAAAAAAAAAAAAAAAAAAAAAAAAAAAAAAAAAAAAAAAAAAAAAAA&#10;AAAAAAAAAAAAAAAAAAAAAAAAAAAAAAAAAAAAAAAAAAAAAAAAAAAAAAAAAAAAAAAAAAAAAAAAAAAA&#10;AAAAAAAAAAAAAAAAHh0eO5aVlue4t7j/jYyN/iYlJv4pKCn+MjEy/jQzNP4wLzD+Kyor/ikoKf4n&#10;Jif+JyYn/ycmJ/8oJyj/KCco/ygnKP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gnKP8oJyj/KCco/ykoKf8pKCn/KSgp/ygnKP8pKCn/&#10;Kikq/yopKv8sKyz/LSwt/y4tLv8sKyz/Kikq/yopKv8pKCn/KCco/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oJyj/KCco/ykoKf8pKCn/LCss/zAvMP81NDX/NTQ1/zY1Nv84Nzj/ODc4/zc2&#10;N/8yMTL/LCss/ysqK/8pKCn/KCco/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qKSr/IiEi/1dWV/+ura7/sK+w/1lZWZYDAwMJAAAAAAAAAAAAAAAAAAAAAAAA&#10;AAAAAAAAAAAAAAAAAAAAAAAAAAAAAAAAAAAAAAAAAAAAAAAAAAAAAAAAAAAAAAAAAAAAAAAAAAAA&#10;AAAAAAAAAAAAAAAAAAAAAAAAAAAAAAAAAAAAAAAAAAAAHh0eO5aVlue4t7j/jYyN/iYlJv4pKCn+&#10;MjEy/jQzNP4wLzD+Kyor/ikoKf4nJif+JyYn/ycmJ/8oJyj/KCco/ygnKP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KCco/ygnKP8oJyj/KCco&#10;/ysqK/8wLzD/PTw9/0A/QP87Ojv/NzY3/zU0Nf8zMjP/MTAx/y8uL/8tLC3/Kikq/yopKv8pKCn/&#10;KCco/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sqK/8qKSr/IiEi&#10;/1dWV/+ura7/sK+w/1lZWZYDAwMJAAAAAAAAAAAAAAAAAAAAAAAAAAAAAAAAAAAAAAAAAAAAAAAA&#10;AAAAAAAAAAAAAAAAAAAAAAAAAAAAAAAAAAAAAAAAAAAAAAAAAAAAAAAAAAAAAAAAAAAAAAAAAAAA&#10;AAAAAAAAAAAAAAAAAAAAHh0eO5aVlue4t7j/jYyN/iYlJv4pKCn+MjEy/jQzNP4wLzD+Kyor/iko&#10;Kf4nJif+JyYn/ycmJ/8oJyj/KCco/ygnKP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KCco/ycmJ/8lJCX/Li0u/zw7PP9DQkP/QUBB/zg3OP8w&#10;LzD/LCss/ysqK/8qKSr/KCco/ycmJ/8oJyj/KCco/ygnKP8oJyj/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iUm/ygnKP8yMTL/QD9A/0FAQf83Njf/Ly4v/ysqK/8qKSr/KSgp/ykoKf8oJyj/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gn&#10;KP8pKCn/Kikq/ysqK/8qKSr/IiEi/1dWV/+ura7/sK+w/1lZWZYDAwMJAAAAAAAAAAAAAAAAAAAA&#10;AAAAAAAAAAAAAAAAAAAAAAAAAAAAAAAAAAAAAAAAAAAAAAAAAAAAAAAAAAAAAAAAAAAAAAAAAAAA&#10;AAAAAAAAAAAAAAAAAAAAAAAAAAAAAAAAAAAAAAAAAAAAAAAAHh0eO5aVlue4t7j/jYyN/iYlJv4p&#10;KCn+MjEy/jQzNP4wLzD+Kyor/ikoKf4nJif+JyYn/ycmJ/8oJyj/KCco/ygnKP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mJSb/Kikq/zo5Ov9GRUb/&#10;PTw9/y8uL/8qKSr/KSgp/ygnKP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oJyj/KSgp/ykoKf8rKiv/Kyor/yMiI/9ZWFn/rayt/6+ur/9oZ2j/JiUm/yYlJv8n&#10;Jif/JyYn/ycmJ/8nJif/JyYn/ycmJ/8nJif/JyYn/ycmJ/8nJif/JyYn/ycmJ/8nJif/JyYn/ycm&#10;J/8nJif/JyYn/ycmJ/8nJif/JyYn/ycmJ/8nJif/JyYn/ycmJ/8nJif/JyYn/ycmJ/8nJif/JyYn&#10;/ycmJ/8nJif/JyYn/yYlJv8oJyj/Ojk6/0RDRP89PD3/MC8w/yopKv8pKCn/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gnKP8pKCn/Kikq/ysqK/8qKSr/&#10;IiEi/1dWV/+ura7/sK+w/1lZWZYDAwMJAAAAAAAAAAAAAAAAAAAAAAAAAAAAAAAAAAAAAAAAAAAA&#10;AAAAAAAAAAAAAAAAAAAAAAAAAAAAAAAAAAAAAAAAAAAAAAAAAAAAAAAAAAAAAAAAAAAAAAAAAAAA&#10;AAAAAAAAAAAAAAAAAAAAAAAAHh0eO5aVlue4t7j/jYyN/iYlJv4pKCn+MjEy/jQzNP4wLzD+Kyor&#10;/ikoKf4nJif+JyYn/ycmJ/8oJyj/KCco/ygnKP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oJyj/NTQ1/0NCQ/88Ozz/Li0u/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oJyj/KSgp/yko&#10;Kf8rKiv/Kyor/yMiI/9ZWFn/rayt/6+ur/9oZ2j/JiUm/yYlJv8nJif/JyYn/ycmJ/8nJif/JyYn&#10;/ycmJ/8nJif/JyYn/ycmJ/8nJif/JyYn/ycmJ/8nJif/JyYn/ycmJ/8nJif/JyYn/ycmJ/8nJif/&#10;JyYn/ycmJ/8nJif/JyYn/ycmJ/8nJif/JyYn/ycmJ/8nJif/JyYn/ycmJ/8nJif/JyYn/ygnKP8z&#10;MjP/Q0JD/z08Pf8vLi//KCco/ygnKP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2NTb/RURF/zs6O/8sKyz/KCco/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KSgp/ykoKf8rKiv/Kyor/yMiI/9ZWFn/&#10;rayt/6+ur/9oZ2j/JiUm/yYlJv8nJif/JyYn/ycmJ/8nJif/JyYn/ycmJ/8nJif/JyYn/ycmJ/8n&#10;Jif/JyYn/ycmJ/8nJif/JyYn/ycmJ/8nJif/JyYn/ycmJ/8nJif/JyYn/ycmJ/8nJif/JyYn/ycm&#10;J/8nJif/JyYn/ycmJ/8nJif/JyYn/ycmJ/8nJif/JyYn/zU0Nf9EQ0T/Ojk6/y0sLf8oJyj/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gnKP8pKCn/Kikq/ysqK/8qKSr/IiEi/1dWV/+ura7/sK+w/1lZWZYDAwMJAAAAAAAAAAAAAAAA&#10;AAAAAAAAAAAAAAAAAAAAAAAAAAAAAAAAAAAAAAAAAAAAAAAAAAAAAAAAAAAAAAAAAAAAAAAAAAAA&#10;AAAAAAAAAAAAAAAAAAAAAAAAAAAAAAAAAAAAAAAAAAAAAAAAAAAAHh0eO5aVlue4t7j/jYyN/iYl&#10;Jv4pKCn+MjEy/jQzNP4wLzD+Kyor/ikoKf4nJif+JyYn/ycmJ/8oJyj/KCco/ygnKP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mJSb/ISAh/y4tLv9BQEH/Ojk6/ywrLP8o&#10;Jyj/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oJyj/KSgp/ykoKf8rKiv/Kyor/yMiI/9ZWFn/rayt/6+ur/9oZ2j/JiUm/yYl&#10;Jv8nJif/JyYn/ycmJ/8nJif/JyYn/ycmJ/8nJif/JyYn/ycmJ/8nJif/JyYn/ycmJ/8nJif/JyYn&#10;/ycmJ/8nJif/JyYn/ycmJ/8nJif/JyYn/ycmJ/8nJif/JyYn/ycmJ/8nJif/JyYn/ycmJ/8nJif/&#10;JyYn/yYlJv8hICH/Kyor/0FAQf87Ojv/LCss/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gnKP8pKCn/Kikq/ysqK/8q&#10;KSr/IiEi/1dWV/+ura7/sK+w/1lZWZYDAwMJAAAAAAAAAAAAAAAAAAAAAAAAAAAAAAAAAAAAAAAA&#10;AAAAAAAAAAAAAAAAAAAAAAAAAAAAAAAAAAAAAAAAAAAAAAAAAAAAAAAAAAAAAAAAAAAAAAAAAAAA&#10;AAAAAAAAAAAAAAAAAAAAAAAAAAAAHh0eO5aVlue4t7j/jYyN/iYlJv4pKCn+MjEy/jQzNP4wLzD+&#10;Kyor/ikoKf4nJif+JyYn/ycmJ/8oJyj/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lJCX/JSQl/zk4Of8/Pj//LSwt/yYlJv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oJyj/KSgp&#10;/ykoKf8rKiv/Kyor/yMiI/9ZWFn/rayt/6+ur/9oZ2j/JiUm/yYlJv8nJif/JyYn/ycmJ/8nJif/&#10;JyYn/ycmJ/8nJif/JyYn/ycmJ/8nJif/JyYn/ycmJ/8nJif/JyYn/ycmJ/8nJif/JyYn/ycmJ/8n&#10;Jif/JyYn/ycmJ/8nJif/JyYn/ycmJ/8nJif/JyYn/ycmJ/8nJif/JyYn/yUkJf8lJCX/NzY3/0A/&#10;QP8uLS7/JSQl/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mJSb/&#10;MzIz/0FAQf80MzT/JiUm/yYlJv8nJif/JyYn/ycmJ/8nJif/JyYn/ycmJ/8nJif/JyYn/ycmJ/8n&#10;Jif/JyYn/ycmJ/8nJif/JyYn/ycmJ/8nJif/JyYn/ycmJ/8nJif/JyYn/ycmJ/8nJif/JyYn/ycm&#10;J/8nJif/JyYn/ygnKP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gnKP8pKCn/Kikq/ysqK/8qKSr/IiEi/1dWV/+ura7/sK+w/1lZWZYDAwMJAAAAAAAAAAAA&#10;AAAAAAAAAAAAAAAAAAAAAAAAAAAAAAAAAAAAAAAAAAAAAAAAAAAAAAAAAAAAAAAAAAAAAAAAAAAA&#10;AAAAAAAAAAAAAAAAAAAAAAAAAAAAAAAAAAAAAAAAAAAAAAAAAAAAAAAAHh0eO5aVlue4t7j/jYyN&#10;/iYlJv4pKCn+MjEy/jQzNP4wLzD+Kyor/ikoKf4nJif+JyYn/ycmJ/8oJyj/KCco/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YlJv8pKCn/Ojk6/z49Pv8rKiv/JSQl/yYl&#10;Jv8nJif/JyYn/ycmJ/8nJif/JyYn/ycmJ/8nJif/JyYn/ycmJ/8nJif/JyYn/ycmJ/8nJif/JyYn&#10;/ycmJ/8nJif/JyYn/ycmJ/8nJif/JyYn/ycmJ/8nJif/JyYn/ycmJ/8nJif/JiUm/yopKv8xMDH/&#10;LCss/yYlJv8mJSb/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gnKP8pKCn/Kikq/ysq&#10;K/8qKSr/IiEi/1hXWP+ura7/sK+w/1lZWZYDAwMJAAAAAAAAAAAAAAAAAAAAAAAAAAAAAAAAAAAA&#10;AAAAAAAAAAAAAAAAAAAAAAAAAAAAAAAAAAAAAAAAAAAAAAAAAAAAAAAAAAAAAAAAAAAAAAAAAAAA&#10;AAAAAAAAAAAAAAAAAAAAAAAAAAAAAAAAIB8gQJeWl+i4t7j/jYyN/icmJ/4pKCn+MjEy/jQzNP4w&#10;LzD+Kyor/ikoKf4nJif+JyYn/ycmJ/8oJyj/KCco/ygnKP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YlJv8sKyz/PTw9/zU0Nf8mJSb/JSQl/yYlJv8nJif/JyYn/ycmJ/8nJif/&#10;JyYn/ycmJ/8nJif/JyYn/ycmJ/8nJif/JyYn/ycmJ/8nJif/JyYn/ycmJ/8nJif/JyYn/ycmJ/8n&#10;Jif/JyYn/ycmJ/8nJif/JyYn/ycmJ/8nJif/JiUm/ykoKf80MzT/MjEy/ycmJ/8mJSb/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YlJv8y&#10;MTL/Pj0+/y4tLv8lJCX/JiUm/yYlJv8nJif/JyYn/ycmJ/8nJif/JyYn/ycmJ/8nJif/JyYn/ycm&#10;J/8nJif/JyYn/ycmJ/8nJif/JyYn/ycmJ/8nJif/JyYn/ycmJ/8nJif/JyYn/ycmJ/8nJif/JyYn&#10;/ycmJ/8nJif/JyYn/ycmJ/8zMjP/ODc4/yopKv8nJif/KCco/ygnKP8oJyj/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pKCn/Kikq/ysqK/8qKSr/IiEi/1pZWv+vrq//sK+w/1xbXJwEBAQLAAAAAAAA&#10;AAAAAAAAAAAAAAAAAAAAAAAAAAAAAAAAAAAAAAAAAAAAAAAAAAAAAAAAAAAAAAAAAAAAAAAAAAAA&#10;AAAAAAAAAAAAAAAAAAAAAAAAAAAAAAAAAAAAAAAAAAAAAAAAAAAAAAAAAAAAGxsbNpOTk+G4t7j/&#10;j46P/ikoKf4pKCn+MjEy/jQzNP4wLzD+Kyor/ikoKf4nJif+JyYn/ycmJ/8oJyj/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YlJv81NDX/ODc4/ygnKP8lJCX/JiUm&#10;/yYlJv8nJif/JyYn/ycmJ/8nJif/JyYn/ycmJ/8nJif/JyYn/ycmJ/8nJif/JyYn/ycmJ/8nJif/&#10;JyYn/ycmJ/8nJif/JyYn/ycmJ/8nJif/JyYn/ycmJ/8nJif/JyYn/ycmJ/8nJif/JyYn/yUkJf8z&#10;MjP/Pj0+/y4tLv8pKCn/KCco/ygnKP8oJyj/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gnKP8pKCn/Kikq&#10;/ysqK/8qKSr/IiEi/1taW/+xsLH/sK+w/1RUVI0CAgIHAAAAAAAAAAAAAAAAAAAAAAAAAAAAAAAA&#10;AAAAAAAAAAAAAAAAAAAAAAAAAAAAAAAAAAAAAAAAAAAAAAAAAAAAAAAAAAAAAAAAAAAAAAAAAAAA&#10;AAAAAAAAAAAAAAAAAAAAAAAAAAAAAAAAAAAAGBgYL4yLjNi3trf/kZCR/i0sLf4oJyj+MTAx/jQz&#10;NP4wLzD+Kyor/ikoKf4nJif+JyYn/ycmJ/8oJyj/KCco/ygnKP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YlJv80MzT/MjEy/yYlJv8lJCX/JiUm/yYlJv8nJif/JyYn/ycmJ/8n&#10;Jif/JyYn/ycmJ/8nJif/JyYn/ycmJ/8nJif/JyYn/ycmJ/8nJif/JyYn/ycmJ/8nJif/JyYn/ycm&#10;J/8nJif/JyYn/ycmJ/8nJif/JyYn/ycmJ/8nJif/KCco/yUkJf8xMDH/RENE/zMyM/8pKCn/KSgp&#10;/ykoKf8oJyj/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gnKP8pKCn/Kikq/ysqK/8rKiv/ISAh/15dXv+z&#10;srP/r66v/01MTYIBAQEDAAAAAAAAAAAAAAAAAAAAAAAAAAAAAAAAAAAAAAAAAAAAAAAAAAAAAAAA&#10;AAAAAAAAAAAAAAAAAAAAAAAAAAAAAAAAAAAAAAAAAAAAAAAAAAAAAAAAAAAAAAAAAAAAAAAAAAAA&#10;AAAAAAAAAAAAEBAQI4GAgc24t7j/mJeY/jU0Nf4mJSb+MjEy/jU0Nf4wLzD+Kyor/ikoKf4nJif+&#10;JyYn/ycmJ/8oJyj/KCco/ygnKP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Yl&#10;Jv8wLzD/Ly4v/ycmJ/8mJSb/JyYn/ycmJ/8nJif/JyYn/ycmJ/8nJif/JyYn/ycmJ/8nJif/JyYn&#10;/ycmJ/8nJif/JyYn/ycmJ/8nJif/JyYn/ycmJ/8nJif/JyYn/ycmJ/8nJif/JyYn/ycmJ/8nJif/&#10;JyYn/ycmJ/8nJif/JyYn/yYlJv8uLS7/S0pL/z08Pf8pKCn/Kikq/ykoKf8oJyj/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YlJv8sKyz/LCss/ycmJ/8nJif/&#10;JyYn/ycmJ/8nJif/JyYn/ycmJ/8nJif/JyYn/ycmJ/8nJif/JyYn/ycmJ/8nJif/JyYn/ycmJ/8n&#10;Jif/JyYn/ycmJ/8nJif/JyYn/ycmJ/8nJif/JyYn/ycmJ/8nJif/JyYn/ycmJ/8nJif/JyYn/yYl&#10;Jv8rKiv/T05P/0RDRP8pKCn/Kikq/ykoKf8oJyj/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gnKP8pKCn/&#10;Kikq/ysqK/8qKSr/JyYn/3V0df+1tLX/pKOk8zU2NV4AAAAAAAAAAAAAAAAAAAAAAAAAAAAAAAAA&#10;AAAAAAAAAAAAAAAAAAAAAAAAAAAAAAAAAAAAAAAAAAAAAAAAAAAAAAAAAAAAAAAAAAAAAAAAAAAA&#10;AAAAAAAAAAAAAAAAAAAAAAAAAAAAAAAAAAAAAAAABwcHEW5tbrK2tbb/r66v/lVUVf4hICH+MC8w&#10;/jU0Nf4wLzD+Kyor/ikoKf4nJif+JyYn/ycmJ/8oJyj/KCco/ygnKP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qKSr/Kyor/ygnKP8nJif/KCco/ycmJ/8nJif/JyYn/ycm&#10;J/8nJif/JyYn/ycmJ/8nJif/JyYn/ycmJ/8nJif/JyYn/ycmJ/8nJif/JyYn/ycmJ/8nJif/JyYn&#10;/ycmJ/8nJif/JyYn/ycmJ/8nJif/JyYn/ycmJ/8nJif/JyYn/yYlJv8rKiv/U1JT/0hHSP8oJyj/&#10;Kikq/ykoKf8oJyj/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gnKP8pKCn/Kikq/ysqK/8pKCn/LSwt/4qJ&#10;iv+4t7j/mZmZ6igoKEsAAAAAAAAAAAAAAAAAAAAAAAAAAAAAAAAAAAAAAAAAAAAAAAAAAAAAAAAA&#10;AAAAAAAAAAAAAAAAAAAAAAAAAAAAAAAAAAAAAAAAAAAAAAAAAAAAAAAAAAAAAAAAAAAAAAAAAAAA&#10;AAAAAAAAAAAAAAAAAQEBBVVUVZCxsLH/tLO0/mJhYv4gHyD+Ly4v/jU0Nf4wLzD+Kyor/ikoKf4n&#10;Jif+JyYn/ycmJ/8oJyj/KCco/ygnKP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oJyj/Kikq/ygnKP8oJyj/KCco/ygnKP8nJif/JyYn/ycmJ/8nJif/JyYn/ycmJ/8nJif/&#10;JyYn/ycmJ/8nJif/JyYn/ycmJ/8nJif/JyYn/ycmJ/8nJif/JyYn/ycmJ/8nJif/JyYn/ycmJ/8n&#10;Jif/JyYn/ycmJ/8nJif/JyYn/yYlJv8rKiv/VVRV/0tKS/8oJyj/Kikq/ykoKf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Sgp/ykoKf8o&#10;Jyj/KCco/ygnKP8nJif/JyYn/ycmJ/8nJif/JyYn/ycmJ/8nJif/JyYn/ycmJ/8nJif/JyYn/ycm&#10;J/8nJif/JyYn/ycmJ/8nJif/JyYn/ycmJ/8nJif/JyYn/ycmJ/8nJif/JyYn/ycmJ/8nJif/JyYn&#10;/yYlJv8wLzD/WVhZ/0dGR/8oJyj/Kikq/ykoKf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p&#10;KCn/Kikq/ysqK/8lJCX/RkVG/6emp/+2tbb/bm1usgkJCRUAAAAAAAAAAAAAAAAAAAAAAAAAAAAA&#10;AAAAAAAAAAAAAAAAAAAAAAAAAAAAAAAAAAAAAAAAAAAAAAAAAAAAAAAAAAAAAAAAAAAAAAAAAAAA&#10;AAAAAAAAAAAAAAAAAAAAAAAAAAAAAAAAAAAAAAAAAAAAAAAAACQkJEacm5zsurm6/5mYmf4wLzD+&#10;JyYn/jMyM/40MzT+LSwt/iopKv4nJif+JyYn/ycmJ/8oJyj/KCco/ygnKP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KCco/ygnKP8oJyj/JyYn/ycmJ/8nJif/JyYn&#10;/ycmJ/8nJif/JyYn/ycmJ/8nJif/JyYn/ycmJ/8nJif/JyYn/ycmJ/8nJif/JyYn/ycmJ/8nJif/&#10;JyYn/ycmJ/8nJif/JyYn/ycmJ/8nJif/JyYn/ycmJ/8nJif/JyYn/yUkJf84Nzj/X15f/0A/QP8o&#10;Jyj/Kikq/ykoKf8oJyj/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sqK/8iISL/XVxd&#10;/7SztP+ysbL/VFNUjAIBAgUAAAAAAAAAAAAAAAAAAAAAAAAAAAAAAAAAAAAAAAAAAAAAAAAAAAAA&#10;AAAAAAAAAAAAAAAAAAAAAAAAAAAAAAAAAAAAAAAAAAAAAAAAAAAAAAAAAAAAAAAAAAAAAAAAAAAA&#10;AAAAAAAAAAAAAAAAAAAAAAAAAA4ODiF/fn/PuLe4/6uqq/5KSUr+JCMk/jEwMf41NDX+Ly4v/iop&#10;Kv4oJyj+JyYn/ycmJ/8oJyj/KCco/ygnKP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YlJv9FREX/Y2Jj/zQzNP8oJyj/KSgp/ykoKf8oJyj/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koKf9XVlf/Wlla/y0sLf8oJyj/KSgp/ykoKf8oJyj/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gn&#10;KP8pKCn/Kikq/ycmJ/85ODn/mpma/7q5uv+XlpfhGRgZLwAAAAAAAAAAAAAAAAAAAAAAAAAAAAAA&#10;AAAAAAAAAAAAAAAAAAAAAAAAAAAAAAAAAAAAAAAAAAAAAAAAAAAAAAAAAAAAAAAAAAAAAAAAAAAA&#10;AAAAAAAAAAAAAAAAAAAAAAAAAAAAAAAAAAAAAAAAAAAAAAAAAAAAAAAAAAAzMjNdoqGi8bm4uf+S&#10;kZL+LSwt/isqK/4zMjP+NDM0/i0sLf4qKSr+KCco/ycmJ/8nJif/KCco/ygnKP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oJyj/JyYn/zg3OP9mZWb/R0ZH/ygn&#10;KP8pKCn/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gnKP8pKCn/KSgp/ykoKf8mJSb/aWhp/7Oys/+1tLX/eXh5/ycmJ/8lJCX/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mJSb/OTg5/2RjZP9HRkf/KSgp/ykoKf8oJyj/KCco/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JyYn/ykoKf8pKCn/KSgp/yQjJP9lZGX/&#10;trW2/ra1tv9vbm+uBAQECwAAAAAAAAAAAAAAAAAAAAAAAAAAAAAAAAAAAAAAAAAAAAAAAAAAAAAA&#10;AAAAAAAAAAAAAAAAAAAAAAAAAAAAAAAAAAAAAAAAAAAAAAAAAAAAAAAAAAAAAAAAAAAAAAAAAAAA&#10;AAAAAAAAAAAAAAAAAAAAAAAAAAAAAQAAAAAQEBAigoGCyra1tv+wr7D+T05P/iMiI/4uLS7+NDM0&#10;/jIxMv4sKyz+KCco/ycmJ/8oJyj/KCco/ygnKP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ikq/1RTVP9hYGH/MjEy/ygnKP8pKCn/KCco/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opKv8pKCn/JyYn/ywrLP+Pjo//ubi5/qmoqfc7OjtnAAAAAAAA&#10;AAAAAAABAAAAAAAAAAAAAAAAAAAAAAAAAAAAAAAAAAAAAAAAAAAAAAAAAAAAAAAAAAAAAAAAAAAA&#10;AAAAAAAAAAAAAAAAAAAAAAAAAAAAAAAAAAAAAAAAAAAAAAAAAAAAAAAAAAAAAAAAAAAAAAAAAAAA&#10;AAAAAQAAAAABAQEDTEtMha2srf+2tbb/gYCB/iYlJv4oJyj+MTAx/jQzNP4xMDH+Kyor/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l&#10;JCX/Ozo7/2ZlZv9JSEn/KSgp/ygnKP8pKCn/KCco/ygnKP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pKCn/Kyor&#10;/ysqK/8pKCn/JCMk/09OT/+sq6z/uLe4/4OCg84RERElAAAAAAAAAAEAAAAAAAAAAAAAAAAAAAAA&#10;AAAAAAAAAAAAAAAAAAAAAAAAAAAAAAAAAAAAAAAAAAAAAAAAAAAAAAAAAAAAAAAAAAAAAAAAAAAA&#10;AAAAAAAAAAAAAAAAAAAAAAAAAAAAAAAAAAAAAAAAAAAAAAAAAAAAAAAAAQAAAAAAAAAAGxobNo2L&#10;jdy4t7j/qKeo/kA/QP4jIiP+LCss/jMyM/40MzT+Ly4v/ykoKf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UkJf8tLC3/WVhZ/19eX/8zMjP/KCco&#10;/ykoKf8oJyj/KCco/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SQl/ysqK/9NTE3/Z2Zn/0JBQv8oJyj/KCco/ygnKP8nJif/KCco/ygnKP8o&#10;Jyj/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lJCX/LSwt/1FQ&#10;Uf9mZWb/TUxN/yopKv8oJyj/JyYn/ycmJ/8nJif/KCco/ygnKP8oJyj/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gnKP8oJyj/KSgp/ykoKf8qKSr/&#10;LSwt/ykoKf8qKSr/iIeI/7i3uP+xsLH+SUpJgwAAAAAAAAAAAAAAAAAAAAAAAAAAAAAAAAAAAAAA&#10;AAAAAAAAAAAAAAAAAAAAAAAAAAAAAAAAAAAAAAAAAAAAAAAAAAAAAAAAAAAAAAAAAAAAAAAAAAAA&#10;AAAAAAAAAAAAAAAAAAAAAAAAAAAAAAAAAAAAAAAAAAAAAAAAAAAAAAAAAAAAAQAAAAEAAAABAAAA&#10;AQAAAANAQEB2qqmq+7e2t/+Yl5j+NTQ1/iEgIf4qKSr+MjEy/zQzNP8vLi//KSgp/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YlJv80MzT/VVRV/2NiY/9MS0z/Li0u/ycmJ/8nJif/&#10;JiUm/ycmJ/8nJif/JyYn/ygnKP8oJyj/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iUm/ycmJ/8nJif/JyYn/ycmJ/8nJif/JyYn/ycmJ/8nJif/JyYn/ycmJ/8nJif/JyYn/yYlJv8l&#10;JCX/JyYn/zU0Nf9aWVr/ZWRl/0ZFRv8rKiv/JyYn/ycmJ/8mJSb/JyYn/ycmJ/8nJif/JyYn/ygn&#10;KP8oJyj/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oJyj/Kikq/ykoKf8oJyj/JyYn/ycm&#10;J/8nJif/JyYn/ygnKP8nJif/JiUm/yUkJf8lJCX/JSQl/ykoKf85ODn/T05P/2BfYP9dXF3/Q0JD&#10;/ysqK/8nJif/JyYn/yYlJv8mJSb/JiUm/ycmJ/8nJif/JyYn/ygnKP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rKiv/OTg5/zc2N/81NDX/MzIz/y8uL/8qKSr/JiUm/yQjJP8lJCX/&#10;KCco/y0sLf8zMjP/QkFC/1lYWf9mZWb/ZWRl/1RTVP80MzT/JCMk/yUkJf8mJSb/JyYn/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o&#10;Jyj/MTAx/zs6O/9FREX/SklK/0tKS/9LSkv/SEdI/0ZFRv9KSUr/VFNU/11cXf9iYWL/ZmVm/19e&#10;X/9NTE3/ODc4/y0sLf8oJyj/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koKf8uLS7/NzY3&#10;/0FAQf9NTE3/VlVW/11cXf9gX2D/WVhZ/05NTv9GRUb/Ojk6/ysqK/8mJSb/JSQl/yYlJv8nJif/&#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mJSb/JSQl/yYlJv8nJif/Kikq/ywrLP8t&#10;LC3/Kyor/ykoKf8oJyj/JiUm/yMiI/8kIyT/JiUm/ycmJ/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oJyj/KCco/ykoKf8pKCn/KSgp&#10;/ykoKf8pKCn/JSQl/y8uL/9ycXL/r66v/7a1tv+trK3/YmBi/ycmJ/8mJSb/JyYn/ycmJ/8nJif/&#10;JyYn/ycmJ/8nJif/JyYn/ycmJ/8nJif/JyYn/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Css/ywrLP8rKiv/KSgp/yUkJf8qKSr/&#10;QUBB/3Nyc/+ura7/ubi5/7Kxsv+RkJH/T05P/ywrLP8sKyz/LCss/ywrLP8sKyz/LCss/ywrLP8s&#10;Kyz/LCss/ywrLP8sKyz/LCss/ywrLP8sKyz/LCss/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t&#10;LC3/LSwt/ywrLP8qKSr/KCco/yYlJv8lJCX/LSwt/0lISf90c3T/np2e/7Kxsv+0s7T/o6Kj/3Ny&#10;c/9AP0D/Kioq/y0sLf8tLC3/LCss/y0sLf8tLC3/LSwt/y0sLf8tLC3/LSwt/y0sLf8tLC3/LSwt&#10;/y0sLf8tLC3/LSwt/y4tLv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YlJv8lJCX/&#10;JCMk/yMiI/8lJCX/JSQl/yopKv8yMTL/OTg5/0VERf9iYWL/f35//5mYmf+trK3/tLO0/7Oys/+n&#10;pqf/iomK/2FgYf81NDX/JSQl/yUkJf8mJSb/JiUm/yYlJv8mJSb/JiUm/yYlJv8mJSb/JiUm/yYl&#10;Jv8mJSb/JiUm/yYlJv8mJSb/JiUm/yYlJv8mJSb/JiUm/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">
                <v:shape id="Picture 7" o:spid="_x0000_s1027" type="#_x0000_t75" style="position:absolute;width:41150;height:46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">
                  <v:imagedata r:id="rId48" o:title=""/>
                </v:shape>
                <v:shape id="Picture 9" o:spid="_x0000_s1028" type="#_x0000_t75" style="position:absolute;left:24832;top:11586;width:14732;height:2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">
                  <v:imagedata r:id="rId49" o:title=""/>
                </v:shape>
                <w10:wrap type="tight"/>
              </v:group>
            </w:pict>
          </mc:Fallback>
        </mc:AlternateContent>
      </w:r>
      <w:r w:rsidRPr="00440C8C">
        <w:t>After you tap on the pencil icon, you will be presented with three options:</w:t>
      </w:r>
      <w:r>
        <w:br/>
      </w:r>
    </w:p>
    <w:p w14:paraId="41831D4D" w14:textId="77777777" w:rsidR="00133868" w:rsidRDefault="00133868" w:rsidP="00133868">
      <w:pPr>
        <w:pStyle w:val="ListParagraph"/>
        <w:numPr>
          <w:ilvl w:val="0"/>
          <w:numId w:val="16"/>
        </w:numPr>
        <w:spacing w:after="0" w:line="240" w:lineRule="auto"/>
      </w:pPr>
      <w:r w:rsidRPr="00440C8C">
        <w:rPr>
          <w:b/>
          <w:bCs/>
        </w:rPr>
        <w:t xml:space="preserve">Photo Library: </w:t>
      </w:r>
      <w:r w:rsidRPr="00440C8C">
        <w:t>This will allow you to choose a photo from your phone’s photo library.</w:t>
      </w:r>
    </w:p>
    <w:p w14:paraId="5E07E338" w14:textId="4BF1C087" w:rsidR="00133868" w:rsidRDefault="00133868" w:rsidP="00133868">
      <w:pPr>
        <w:pStyle w:val="ListParagraph"/>
        <w:numPr>
          <w:ilvl w:val="0"/>
          <w:numId w:val="16"/>
        </w:numPr>
        <w:spacing w:after="0" w:line="240" w:lineRule="auto"/>
      </w:pPr>
      <w:r w:rsidRPr="00440C8C">
        <w:rPr>
          <w:b/>
          <w:bCs/>
        </w:rPr>
        <w:t xml:space="preserve">Take Photo:  </w:t>
      </w:r>
      <w:r w:rsidRPr="00440C8C">
        <w:t xml:space="preserve">Use your camera on your phone to snap a selfie </w:t>
      </w:r>
      <w:r w:rsidR="00F504E7">
        <w:t>of yourself</w:t>
      </w:r>
      <w:r w:rsidR="006D32DD">
        <w:t>.</w:t>
      </w:r>
    </w:p>
    <w:p w14:paraId="6FA4C9C9" w14:textId="77777777" w:rsidR="00133868" w:rsidRPr="00440C8C" w:rsidRDefault="00133868" w:rsidP="00133868">
      <w:pPr>
        <w:pStyle w:val="ListParagraph"/>
        <w:numPr>
          <w:ilvl w:val="0"/>
          <w:numId w:val="16"/>
        </w:numPr>
        <w:spacing w:after="0" w:line="240" w:lineRule="auto"/>
      </w:pPr>
      <w:r w:rsidRPr="00440C8C">
        <w:rPr>
          <w:b/>
          <w:bCs/>
        </w:rPr>
        <w:t xml:space="preserve">Browse:  </w:t>
      </w:r>
      <w:r w:rsidRPr="00440C8C">
        <w:t>If you have storage options or storage apps on your phone you can locate your profile image with these applications.</w:t>
      </w:r>
    </w:p>
    <w:p w14:paraId="1FDE1A2F" w14:textId="77777777" w:rsidR="00133868" w:rsidRDefault="00133868" w:rsidP="00133868"/>
    <w:p w14:paraId="026DB6BD" w14:textId="72BD743E" w:rsidR="00133868" w:rsidRPr="00440C8C" w:rsidRDefault="00133868" w:rsidP="00133868">
      <w:pPr>
        <w:rPr>
          <w:noProof/>
        </w:rPr>
      </w:pPr>
      <w:r w:rsidRPr="00440C8C">
        <w:rPr>
          <w:noProof/>
        </w:rPr>
        <w:lastRenderedPageBreak/>
        <w:drawing>
          <wp:anchor distT="0" distB="0" distL="114300" distR="114300" simplePos="0" relativeHeight="251658244" behindDoc="1" locked="0" layoutInCell="1" allowOverlap="1" wp14:anchorId="6A91FFBB" wp14:editId="09085DE9">
            <wp:simplePos x="0" y="0"/>
            <wp:positionH relativeFrom="column">
              <wp:posOffset>2943225</wp:posOffset>
            </wp:positionH>
            <wp:positionV relativeFrom="paragraph">
              <wp:posOffset>114300</wp:posOffset>
            </wp:positionV>
            <wp:extent cx="3228340" cy="3171825"/>
            <wp:effectExtent l="95250" t="95250" r="88900" b="104775"/>
            <wp:wrapTight wrapText="bothSides">
              <wp:wrapPolygon edited="0">
                <wp:start x="661" y="-673"/>
                <wp:lineTo x="-661" y="-538"/>
                <wp:lineTo x="-661" y="20860"/>
                <wp:lineTo x="-529" y="21264"/>
                <wp:lineTo x="9654" y="22071"/>
                <wp:lineTo x="12034" y="22206"/>
                <wp:lineTo x="20630" y="22206"/>
                <wp:lineTo x="20762" y="22071"/>
                <wp:lineTo x="21820" y="21129"/>
                <wp:lineTo x="21820" y="20994"/>
                <wp:lineTo x="22085" y="18976"/>
                <wp:lineTo x="22085" y="-269"/>
                <wp:lineTo x="20630" y="-538"/>
                <wp:lineTo x="9125" y="-673"/>
                <wp:lineTo x="661" y="-673"/>
              </wp:wrapPolygon>
            </wp:wrapTight>
            <wp:docPr id="2" name="Picture 1" descr="Graphical user interface, application&#10;&#10;Description automatically generated">
              <a:extLst xmlns:a="http://schemas.openxmlformats.org/drawingml/2006/main">
                <a:ext uri="{FF2B5EF4-FFF2-40B4-BE49-F238E27FC236}">
                  <a16:creationId xmlns:a16="http://schemas.microsoft.com/office/drawing/2014/main" id="{7E8091EE-CC67-2842-AAEF-28D8BAF98F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raphical user interface, application&#10;&#10;Description automatically generated">
                      <a:extLst>
                        <a:ext uri="{FF2B5EF4-FFF2-40B4-BE49-F238E27FC236}">
                          <a16:creationId xmlns:a16="http://schemas.microsoft.com/office/drawing/2014/main" id="{7E8091EE-CC67-2842-AAEF-28D8BAF98F05}"/>
                        </a:ext>
                      </a:extLst>
                    </pic:cNvPr>
                    <pic:cNvPicPr>
                      <a:picLocks noChangeAspect="1"/>
                    </pic:cNvPicPr>
                  </pic:nvPicPr>
                  <pic:blipFill>
                    <a:blip r:embed="rId50" cstate="screen">
                      <a:extLst>
                        <a:ext uri="{28A0092B-C50C-407E-A947-70E740481C1C}">
                          <a14:useLocalDpi xmlns:a14="http://schemas.microsoft.com/office/drawing/2010/main"/>
                        </a:ext>
                      </a:extLst>
                    </a:blip>
                    <a:stretch>
                      <a:fillRect/>
                    </a:stretch>
                  </pic:blipFill>
                  <pic:spPr>
                    <a:xfrm>
                      <a:off x="0" y="0"/>
                      <a:ext cx="3228340" cy="317182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40C8C">
        <w:rPr>
          <w:b/>
          <w:bCs/>
          <w:noProof/>
        </w:rPr>
        <w:t>UPLOAD AND CROP</w:t>
      </w:r>
    </w:p>
    <w:p w14:paraId="460817FF" w14:textId="77777777" w:rsidR="00133868" w:rsidRPr="00440C8C" w:rsidRDefault="00133868" w:rsidP="00133868">
      <w:r w:rsidRPr="00440C8C">
        <w:t xml:space="preserve">If you do plan to snap your own photo, just note the application will come built in with a crop tool to make sure your image fits perfectly with in the circle frame.  </w:t>
      </w:r>
    </w:p>
    <w:p w14:paraId="3F8D7957" w14:textId="77777777" w:rsidR="00133868" w:rsidRDefault="00133868" w:rsidP="00133868"/>
    <w:p w14:paraId="3174D812" w14:textId="1E450D9D" w:rsidR="00133868" w:rsidRDefault="00133868" w:rsidP="00133868">
      <w:r w:rsidRPr="00440C8C">
        <w:t>Just snap your photo and you will be taken to a crop screen. From here you can move the crop area and you can also increase or decrease the crop square. When done just click save and your profile image will be replaced. Again, this also updates your profile image within Paragon Classic.</w:t>
      </w:r>
    </w:p>
    <w:p w14:paraId="477B3A3B" w14:textId="77777777" w:rsidR="00133868" w:rsidRPr="00440C8C" w:rsidRDefault="00133868" w:rsidP="00133868"/>
    <w:p w14:paraId="1C259873" w14:textId="21076553" w:rsidR="00133868" w:rsidRDefault="00133868" w:rsidP="00133868"/>
    <w:p w14:paraId="33C6E50A" w14:textId="77777777" w:rsidR="00BA3420" w:rsidRDefault="00BA3420" w:rsidP="00133868"/>
    <w:p w14:paraId="1EB6A1D8" w14:textId="1917D96F" w:rsidR="00133868" w:rsidRDefault="00133868" w:rsidP="00133868">
      <w:pPr>
        <w:pStyle w:val="Heading2"/>
      </w:pPr>
      <w:bookmarkStart w:id="80" w:name="_Toc62212021"/>
      <w:r>
        <w:t>Save from Results</w:t>
      </w:r>
      <w:bookmarkEnd w:id="80"/>
    </w:p>
    <w:bookmarkStart w:id="81" w:name="_Hlk61515047"/>
    <w:p w14:paraId="01E063BC" w14:textId="5A28026C" w:rsidR="00133868" w:rsidRPr="00DC06F5" w:rsidRDefault="00133868" w:rsidP="00133868">
      <w:r w:rsidRPr="00653776">
        <w:rPr>
          <w:b/>
          <w:bCs/>
          <w:noProof/>
          <w:sz w:val="28"/>
        </w:rPr>
        <mc:AlternateContent>
          <mc:Choice Requires="wpg">
            <w:drawing>
              <wp:anchor distT="0" distB="0" distL="114300" distR="114300" simplePos="0" relativeHeight="251658245" behindDoc="1" locked="0" layoutInCell="1" allowOverlap="1" wp14:anchorId="133ABAB6" wp14:editId="0D6CEAF4">
                <wp:simplePos x="0" y="0"/>
                <wp:positionH relativeFrom="column">
                  <wp:posOffset>3105150</wp:posOffset>
                </wp:positionH>
                <wp:positionV relativeFrom="paragraph">
                  <wp:posOffset>100965</wp:posOffset>
                </wp:positionV>
                <wp:extent cx="3317240" cy="3298190"/>
                <wp:effectExtent l="114300" t="114300" r="92710" b="111760"/>
                <wp:wrapTight wrapText="bothSides">
                  <wp:wrapPolygon edited="0">
                    <wp:start x="744" y="-749"/>
                    <wp:lineTo x="-744" y="-499"/>
                    <wp:lineTo x="-744" y="20835"/>
                    <wp:lineTo x="-248" y="21459"/>
                    <wp:lineTo x="620" y="21958"/>
                    <wp:lineTo x="744" y="22207"/>
                    <wp:lineTo x="20715" y="22207"/>
                    <wp:lineTo x="20839" y="21958"/>
                    <wp:lineTo x="21708" y="21459"/>
                    <wp:lineTo x="22080" y="19587"/>
                    <wp:lineTo x="22080" y="1123"/>
                    <wp:lineTo x="20839" y="-499"/>
                    <wp:lineTo x="20591" y="-749"/>
                    <wp:lineTo x="744" y="-749"/>
                  </wp:wrapPolygon>
                </wp:wrapTight>
                <wp:docPr id="10" name="Group 4"/>
                <wp:cNvGraphicFramePr/>
                <a:graphic xmlns:a="http://schemas.openxmlformats.org/drawingml/2006/main">
                  <a:graphicData uri="http://schemas.microsoft.com/office/word/2010/wordprocessingGroup">
                    <wpg:wgp>
                      <wpg:cNvGrpSpPr/>
                      <wpg:grpSpPr>
                        <a:xfrm>
                          <a:off x="0" y="0"/>
                          <a:ext cx="3317240" cy="3298190"/>
                          <a:chOff x="0" y="0"/>
                          <a:chExt cx="4892534" cy="4864308"/>
                        </a:xfrm>
                        <a:effectLst>
                          <a:outerShdw blurRad="63500" sx="102000" sy="102000" algn="ctr" rotWithShape="0">
                            <a:prstClr val="black">
                              <a:alpha val="40000"/>
                            </a:prstClr>
                          </a:outerShdw>
                        </a:effectLst>
                      </wpg:grpSpPr>
                      <pic:pic xmlns:pic="http://schemas.openxmlformats.org/drawingml/2006/picture">
                        <pic:nvPicPr>
                          <pic:cNvPr id="12" name="Picture 12"/>
                          <pic:cNvPicPr>
                            <a:picLocks noChangeAspect="1"/>
                          </pic:cNvPicPr>
                        </pic:nvPicPr>
                        <pic:blipFill>
                          <a:blip r:embed="rId51" cstate="screen">
                            <a:extLst>
                              <a:ext uri="{28A0092B-C50C-407E-A947-70E740481C1C}">
                                <a14:useLocalDpi xmlns:a14="http://schemas.microsoft.com/office/drawing/2010/main"/>
                              </a:ext>
                            </a:extLst>
                          </a:blip>
                          <a:stretch>
                            <a:fillRect/>
                          </a:stretch>
                        </pic:blipFill>
                        <pic:spPr>
                          <a:xfrm>
                            <a:off x="0" y="0"/>
                            <a:ext cx="2390555" cy="4864308"/>
                          </a:xfrm>
                          <a:prstGeom prst="rect">
                            <a:avLst/>
                          </a:prstGeom>
                        </pic:spPr>
                      </pic:pic>
                      <pic:pic xmlns:pic="http://schemas.openxmlformats.org/drawingml/2006/picture">
                        <pic:nvPicPr>
                          <pic:cNvPr id="14" name="Picture 14"/>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a:off x="2501979" y="0"/>
                            <a:ext cx="2390555" cy="4864308"/>
                          </a:xfrm>
                          <a:prstGeom prst="rect">
                            <a:avLst/>
                          </a:prstGeom>
                        </pic:spPr>
                      </pic:pic>
                      <pic:pic xmlns:pic="http://schemas.openxmlformats.org/drawingml/2006/picture">
                        <pic:nvPicPr>
                          <pic:cNvPr id="16" name="Picture 16"/>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3443256" y="3499240"/>
                            <a:ext cx="508000" cy="457200"/>
                          </a:xfrm>
                          <a:prstGeom prst="rect">
                            <a:avLst/>
                          </a:prstGeom>
                        </pic:spPr>
                      </pic:pic>
                      <pic:pic xmlns:pic="http://schemas.openxmlformats.org/drawingml/2006/picture">
                        <pic:nvPicPr>
                          <pic:cNvPr id="17" name="Picture 17"/>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rot="15166266">
                            <a:off x="1488892" y="492978"/>
                            <a:ext cx="508000" cy="457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C6E64E" id="Group 4" o:spid="_x0000_s1026" style="position:absolute;margin-left:244.5pt;margin-top:7.95pt;width:261.2pt;height:259.7pt;z-index:-251658235;mso-width-relative:margin;mso-height-relative:margin" coordsize="48925,48643"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HBxMeHh4/&#10;Q0JDemtra7COjY7ZoKCg86ysrP+zsrP/t7a3/7m4uf+7urv/urm6/7u6u/+7urv/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bi5/7a0&#10;tv+vrq//qKeo/Juam+16enrNWVlZoDAwMFsTEhMnAQEB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&#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&#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4N2v/Ly5E/ygnJv8nJif/JyYn/ycmJ/8o&#10;Jyj/KSgp/yopKv8rKiv/Kyor/ycmJ/8pKCn/jIuM/7e2t/+ura7/RUVFfAAAAAAAAAAAAAAABgsK&#10;CxuKiYrYs7Kz/7Oys/5SUVL+ISAh/jIxMv5AP0D+QUBB/j08Pf44Nzj+NTQ1/jQzNP40MzT+NTQ2&#10;/y4tLP8eHTL/ODds/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g3a/8vLkT/KCcm/ycmJ/8nJif/JyYn/ygnKP8pKCn/Kikq/ysqK/8rKiv/&#10;JyYn/ykoKf+Mi4z/t7a3/66trv9FRUV8AAAAAAAAAAAAAAADCwsLGoqJitizsrP/s7Kz/lJRUv4h&#10;ICH+MjEy/kA/QP5BQEH+PTw9/jg3OP41NDX+NDM0/jQzNP41NDb/Li0s/x4dMv84N2z/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ODdr/y8u&#10;RP8oJyb/JyYn/ycmJ/8nJif/KCco/ykoKf8qKSr/Kyor/ysqK/8nJif/KSgp/4yLjP+3trf/rq2u&#10;/0VFRXwAAAAAAAAAAAAAAAALCwsaiomK2LOys/+zsrP+UlFS/iEgIf4yMTL+QD9A/kFAQf49PD3+&#10;ODc4/jU0Nf40MzT+NDM0/jU0Nv8uLSz/Hh0y/zg3bP83Nmj/NzZo/zc2aP83Nmj/NzZo/zc2aP83&#10;Nmj/NzZo/zc2aP83Nmj/NzZo/zc2aP83Nmj/NzZo/zY1Z/8zMmX/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&#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&#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DNm/2lojf+lpbz/qKe9/5OSrP9BQG//NTRn/zc2aP83Nmj/NzZo&#10;/zc2aP83Nmj/NzZo/zg3a/8vLkT/KCcm/ycmJ/8nJif/JyYn/ygnKP8pKCn/Kikq/ysqK/8rKiv/&#10;JyYn/ykoKf+Mi4z/t7a3/66trv9FRUV8AAAAAAAAAAAAAAAACwsLGoqJitizsrP/s7Kz/lJRUv4g&#10;HyD+MC8w/j49Pv4+PT7+PTw9/jg3OP41NDX+NDM0/jQzNP41NDb/Li0s/x4dMv84N2z/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arKK/220jP/f7ub/////////////////////&#10;//////////////////////+AgID/IB4g/ycmJ/8nJif/JyYn/ygnKP8pKCn/Kikq/ysqK/8rKiv/&#10;JyYn/ykoKf+Mi4z/t7a3/66trv9FRUV8AAAAAAAAAAAAAAAACwoLG4iHiNi1tLX/tbS1/lVUVf4g&#10;HyD+LSwt/jMyM/40MzT+MTAx/iwrLP4pKCn+KCco/ignKP4qKSr/Gxob/2tqa///////////////&#10;/////////////////////////////9/u5v9ttIz/arKK/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gnKP8nJif/KCco/ycmJ/8nJif/JyYn/ycmJ/8o&#10;Jyj/KSgp/yopKv8rKiv/Kyor/ycmJ/8pKCn/jIuM/7e2t/+ura7/RUVFfAAAAAAAAAAAAAAAAAsK&#10;CxuIh4jYtbS1/7W0tf5VVFX+IB8g/i0sLf4zMjP+NDM0/jEwMf4sKyz+KSgp/icmJ/4nJif+JyYn&#10;/ycmJ/8nJif/KCco/ykoKf8oJyj/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oJyj/KSgp/ygnKP8oJyj/JyYn/ycmJ/8nJif/JyYn/ygnKP8pKCn/Kikq/ysqK/8rKiv/&#10;JyYn/ykoKf+Mi4z/t7a3/66trv9FRUV8AAAAAAAAAAAAAAAACwoLG4iHiNi1tLX/tbS1/lVUVf4g&#10;HyD+LSwt/jMyM/40MzT+MTAx/iwrLP4pKCn+JyYn/icmJ/4nJif/JyYn/ycmJ/8oJyj/KCco/ygn&#10;KP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gnKP8oJyj/JyYn/ycm&#10;J/8nJif/JyYn/ycmJ/8nJif/KCco/ykoKf8qKSr/Kyor/ysqK/8nJif/KSgp/4yLjP+3trf/rq2u&#10;/0VFRXwAAAAAAAAAAAAAAAALCgsbiIeI2LW0tf+1tLX+VVRV/iAfIP4tLC3+MzIz/jQzNP4xMDH+&#10;LCss/ikoKf4nJif+JyYn/iYlJv8mJSb/JyYn/ycmJ/8oJyj/KCco/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Cco/ygnKP8nJif/JyYn/ycmJ/8nJif/JyYn/ycmJ/8o&#10;Jyj/KSgp/yopKv8rKiv/Kyor/ycmJ/8pKCn/jIuM/7e2t/+ura7/RUVFfAAAAAAAAAAAAAAAAAsK&#10;CxuIh4jYtbS1/7W0tf5VVFX+IB8g/i0sLf4zMjP+NDM0/jEwMf4sKyz+KSgp/icmJ/4nJif+JyYn&#10;/ycmJ/8nJif/KCco/ygnKP8oJyj/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oJyj/KCco/ycmJ/8nJif/JyYn/ycmJ/8nJif/JyYn/ygnKP8pKCn/Kikq/ysqK/8rKiv/&#10;JyYn/ykoKf+Mi4z/t7a3/66trv9FRUV8AAAAAAAAAAAAAAAACwoLG4iHiNi1tLX/tbS1/lVUVf4g&#10;HyD+LSwt/jMyM/40MzT+MTAx/iwrLP4pKCn+JyYn/icmJ/4nJif/JyYn/ycmJ/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pKCn/KSgp/ykoKf8p&#10;KCn/KSgp/ykoKf8pKCn/KSgp/ykoKf8pKCn/KSgp/ykoKf8pKCn/KSgp/ykoKf8pKCn/KSgp/yko&#10;Kf8pKCn/KSgp/ykoKf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JyYn/ycm&#10;J/8nJif/JyYn/ycmJ/8nJif/KCco/ykoKf8qKSr/Kyor/ysqK/8nJif/KSgp/4yLjP+3trf/rq2u&#10;/0VFRXwAAAAAAAAAAAAAAAALCgsbiIeI2LW0tf+1tLX+VVRV/iAfIP4tLC3+MzIz/jQzNP4xMDH+&#10;LCss/ikoKf4nJif+JyYn/icmJ/8nJif/JyYn/ygnKP8oJyj/KCco/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KCco/ygnKP8pKCn/KSgp/ykoKf8pKCn/&#10;KSgp/ykoKf8pKCn/KSgp/ykoKf8pKCn/KSgp/ykoKf8pKCn/KSgp/ykoKf8pKCn/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o&#10;Jyj/KSgp/yopKv8rKiv/Kyor/ycmJ/8pKCn/jIuM/7e2t/+ura7/RUVFfAAAAAAAAAAAAAAAAAsK&#10;CxuIh4jYtbS1/7W0tf5VVFX+IB8g/i0sLf4zMjP+NDM0/jEwMf4sKyz+KSgp/icmJ/4nJif+JyYn&#10;/ycmJ/8nJif/KCco/ygnKP8oJyj/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oJyj/KCco/ykoKf8pKCn/KSgp/ykoKf8pKCn/KCco/ykoKf8pKCn/KSgp&#10;/yopKv8rKiv/Kyor/ysqK/8qKSr/Kikq/ykoKf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gnKP8pKCn/Kikq/ysqK/8rKiv/&#10;JyYn/ykoKf+Mi4z/t7a3/66trv9FRUV8AAAAAAAAAAAAAAAACwoLG4iHiNi1tLX/tbS1/lVUVf4g&#10;HyD+LSwt/jMyM/40MzT+MTAx/iwrLP4pKCn+JyYn/icmJ/4nJif/JyYn/ycmJ/8oJyj/KCco/ygn&#10;KP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KCco/ygnKP8o&#10;Jyj/KSgp/ykoKf8pKCn/Kikq/ywrLP8uLS7/MC8w/zEwMf8yMTL/NTQ1/zU0Nf82NTb/MjEy/y0s&#10;Lf8rKiv/Kikq/yopKv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KCco/ykoKf8qKSr/Kyor/ysqK/8nJif/KSgp/4yLjP+3trf/rq2u&#10;/0VFRXwAAAAAAAAAAAAAAAALCgsbiIeI2LW0tf+1tLX+VVRV/iAfIP4tLC3+MzIz/jQzNP4xMDH+&#10;LCss/ikoKf4nJif+JyYn/icmJ/8nJif/JyYn/ygnKP8oJyj/KCco/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oJyj/KCco/ygnKP8pKCn/KSgp/ywrLP81NDX/&#10;OTg5/zo5Ov86OTr/OTg5/zg3OP84Nzj/NzY3/zU0Nf8xMDH/LSwt/ysqK/8rKiv/Kikq/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o&#10;Jyj/KSgp/yopKv8rKiv/Kyor/ycmJ/8pKCn/jIuM/7e2t/+ura7/RUVFfAAAAAAAAAAAAAAAAAsK&#10;CxuIh4jYtbS1/7W0tf5VVFX+IB8g/i0sLf4zMjP+NDM0/jEwMf4sKyz+KSgp/icmJ/4nJif+JyYn&#10;/ycmJ/8nJif/KCco/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koKf8nJif/JiUm/ywrLP8yMTL/Ozo7/0JBQv9CQUL/Ojk6/zQzNP8xMDH/Li0u&#10;/y0sLf8sKyz/Kikq/yopKv8qKSr/Kikq/ykoKf8oJyj/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gnKP8pKCn/Kikq/ysqK/8rKiv/&#10;JyYn/ykoKf+Mi4z/t7a3/66trv9FRUV8AAAAAAAAAAAAAAAACwoLG4iHiNi1tLX/tbS1/lVUVf4g&#10;HyD+LSwt/jMyM/40MzT+MTAx/iwrLP4pKCn+JyYn/icmJ/4nJif/JyYn/ycmJ/8oJyj/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KCco/yUkJf8q&#10;KSr/OTg5/0NCQ/9EQ0T/PDs8/zQzNP8tLC3/Kyor/ysqK/8pKCn/KCco/ygnKP8nJif/KCco/ygn&#10;KP8oJyj/JyYn/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KCco/ykoKf8qKSr/Kyor/ysqK/8nJif/KSgp/4yLjP+3trf/rq2u&#10;/0VFRXwAAAAAAAAAAAAAAAALCgsbiIeI2LW0tf+1tLX+VVRV/iAfIP4tLC3+MzIz/jQzNP4xMDH+&#10;LCss/ikoKf4nJif+JyYn/icmJ/8nJif/JyYn/ygnKP8oJyj/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YlJv8nJif/Ly4v/zw7PP9FREX/PTw9/zIxMv8uLS7/&#10;Kyor/ykoKf8pKCn/KCco/ygnKP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o&#10;Jyj/KSgp/yopKv8rKiv/Kyor/ycmJ/8pKCn/jIuM/7e2t/+ura7/RUVFfAAAAAAAAAAAAAAAAAsK&#10;CxuIh4jYtbS1/7W0tf5VVFX+IB8g/i0sLf4zMjP+NDM0/jEwMf4sKyz+KSgp/icmJ/4nJif+JyYn&#10;/ycmJ/8nJif/KCco/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zQzNP9EQ0T/RENE/zg3OP8uLS7/KSgp/yopKv8pKCn/KCco/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gnKP8pKCn/Kikq/ysqK/8rKiv/&#10;JyYn/ykoKf+Mi4z/t7a3/66trv9FRUV8AAAAAAAAAAAAAAAACwoLG4iHiNi1tLX/tbS1/lVUVf4g&#10;HyD+LSwt/jMyM/40MzT+MTAx/iwrLP4pKCn+JyYn/icmJ/4nJif/JyYn/ycmJ/8oJyj/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oJyj/JiUm/ycmJ/8rKiv/QUBB/0JBQv84&#10;Nzj/Kyor/ygnKP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KCco/ykoKf8qKSr/Kyor/ysqK/8nJif/KSgp/4yLjP+3trf/rq2u&#10;/0VFRXwAAAAAAAAAAAAAAAALCgsbiIeI2LW0tf+1tLX+VVRV/iAfIP4tLC3+MzIz/jQzNP4xMDH+&#10;LCss/ikoKf4nJif+JyYn/icmJ/8nJif/JyYn/ygnKP8oJyj/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koKf8mJSb/Ly4v/0FAQf9EQ0T/NTQ1/ywrLP8oJyj/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o&#10;Jyj/KSgp/yopKv8rKiv/Kyor/ycmJ/8pKCn/jIuM/7e2t/+ura7/RUVFfAAAAAAAAAAAAAAAAAsK&#10;CxuIh4jYtbS1/7W0tf5VVFX+IB8g/i0sLf4zMjP+NDM0/jEwMf4sKyz+KSgp/icmJ/4nJif+JyYn&#10;/ycmJ/8nJif/KCco/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iUm/yko&#10;Kf87Ojv/Q0JD/zg3OP8sKyz/KCco/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gnKP8pKCn/Kikq/ysqK/8rKiv/&#10;JyYn/ykoKf+Mi4z/t7a3/66trv9FRUV8AAAAAAAAAAAAAAAACwoLG4iHiNi1tLX/tbS1/lVUVf4g&#10;HyD+LSwt/jMyM/40MzT+MTAx/iwrLP4pKCn+JyYn/icmJ/4nJif/JyYn/ycmJ/8oJyj/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QjJP8hICH/MjEy/0RDRP85ODn/Kikq/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KCco/ykoKf8qKSr/Kyor/ysqK/8nJif/KSgp/4yLjP+3trf/rq2u&#10;/0VFRXwAAAAAAAAAAAAAAAALCgsbiIeI2LW0tf+1tLX+VVRV/iAfIP4tLC3+MzIz/jQzNP4xMDH+&#10;LCss/ikoKf4nJif+JyYn/icmJ/8nJif/JyYn/ygnKP8oJyj/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SQl/ygnKP89PD3/QUBB/y4tLv8lJCX/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o&#10;Jyj/KSgp/yopKv8rKiv/Kyor/ycmJ/8pKCn/jIuM/7e2t/+ura7/RUVFfAAAAAAAAAAAAAAAAAsK&#10;CxuIh4jYtbS1/7W0tf5VVFX+IB8g/i0sLf4zMjP+NDM0/jEwMf4sKyz+KSgp/icmJ/4nJif+JyYn&#10;/ycmJ/8nJif/KCco/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oJyj/NjU2/0RD&#10;RP82NTb/JyYn/yYlJv8nJif/JyYn/ycmJ/8nJif/JyYn/ycmJ/8nJif/JyYn/ycmJ/8nJif/JyYn&#10;/ycmJ/8nJif/JyYn/ycmJ/8nJif/JyYn/ycmJ/8nJif/JyYn/ycmJ/8nJif/JyYn/ycmJ/8nJif/&#10;JyYn/ycmJ/8nJif/JyYn/ycmJ/8oJyj/KCco/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gnKP8pKCn/Kikq/ysqK/8rKiv/&#10;JyYn/ykoKf+Mi4z/t7a3/66trv9FRUV8AAAAAAAAAAAAAAAACwsLHIiHiNi1tLX/tbS1/lVUVf4g&#10;HyD+LSwt/jMyM/40MzT+MTAx/iwrLP4pKCn+JyYn/icmJ/4nJif/JyYn/ycmJ/8oJyj/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sqK/88Ozz/QD9A/y0sLf8lJCX/JiUm/ycmJ/8n&#10;Jif/JyYn/ycmJ/8nJif/JyYn/ycmJ/8nJif/JyYn/ycmJ/8nJif/JyYn/ycmJ/8nJif/JyYn/ycm&#10;J/8nJif/JyYn/ycmJ/8nJif/JyYn/ycmJ/8nJif/JyYn/ycmJ/8nJif/JyYn/ycmJ/8nJif/JiUm&#10;/ykoKf8yMTL/Li0u/ycmJ/8mJSb/JiUm/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KCco/ykoKf8qKSr/Kyor/ysqK/8nJif/KSgp/4yLjP+3trf/rq2u&#10;/0VFRX0AAAAAAAAAAAAAAAALCwsdiIeI2bW0tf+2tbb+VlVW/iAfIP4tLC3+MzIz/jQzNP4xMDH+&#10;LCss/ikoKf4nJif+JyYn/icmJ/8nJif/JyYn/ygnKP8oJyj/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mJSb/Ly4v/0A/QP83Njf/JyYn/yYlJv8mJSb/JyYn/ycmJ/8nJif/JyYn/ycmJ/8nJif/&#10;JyYn/ycmJ/8nJif/JyYn/ycmJ/8nJif/JyYn/ycmJ/8nJif/JyYn/ycmJ/8nJif/JyYn/ycmJ/8n&#10;Jif/JyYn/ycmJ/8nJif/JyYn/ycmJ/8nJif/JyYn/ycmJ/8mJSb/KSgp/zU0Nf80MzT/KSgp/yYl&#10;Jv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o&#10;Jyj/KSgp/yopKv8rKiv/Kyor/ycmJ/8qKSr/jYyN/7e2t/+ura7/R0ZHgAAAAAAAAAAAAAAAAA0N&#10;DSKKiYrctLO0/7a1tv5XVlf+IB8g/i0sLf4zMjP+NDM0/jEwMf4sKyz+KSgp/icmJ/4nJif+JyYn&#10;/ycmJ/8nJif/KCco/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2NTb/Pz4//zAv&#10;MP8lJCX/JiUm/yYlJv8nJif/JyYn/ycmJ/8nJif/JyYn/ycmJ/8nJif/JyYn/ycmJ/8nJif/JyYn&#10;/ycmJ/8nJif/JyYn/ycmJ/8nJif/JyYn/ycmJ/8nJif/JyYn/ycmJ/8nJif/JyYn/ycmJ/8nJif/&#10;JyYn/ycmJ/8nJif/JyYn/ycmJ/8oJyj/MzIz/zk4Of8tLC3/JyYn/ycmJ/8nJif/KCco/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gnKP8pKCn/Kikq/ysqK/8rKiv/&#10;JyYn/ykoKf+OjY7/t7a3/66trv9LS0uIAAAAAAAAAAAAAAAACQkJF4WFhdK1tLX/trW2/llYWf4h&#10;ICH+LCss/jMyM/40MzT+MTAx/iwrLP4pKCn+JyYn/icmJ/4nJif/JyYn/ycmJ/8oJyj/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mJSb/JyYn/zs6O/86OTr/KSgp/yUkJf8mJSb/JiUm/ycmJ/8n&#10;Jif/JyYn/ycmJ/8nJif/JyYn/ycmJ/8nJif/JyYn/ycmJ/8nJif/JyYn/ycmJ/8nJif/JyYn/ycm&#10;J/8nJif/JyYn/ycmJ/8nJif/JyYn/ycmJ/8nJif/JyYn/ycmJ/8nJif/JyYn/ycmJ/8oJyj/KCco&#10;/yYlJv8xMDH/Pz4//zMyM/8pKCn/KSgp/ykoKf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KCco/ykoKf8qKSr/Kyor/ysqK/8nJif/Kikq/5CPkP+4t7j/rq2u&#10;/0JBQnQAAAAAAAAAAAAAAAAJCQkXfn5+ybSztP+2tbb+WVhZ/iEgIf4sKyz+MzIz/jQzNP4xMDH+&#10;LCss/ikoKf4nJif+JyYn/icmJ/8nJif/JyYn/ygnKP8oJyj/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YlJv8oJyj/Ojk6/zQzNP8mJSb/JSQl/yYlJv8mJSb/JyYn/ycmJ/8nJif/JyYn/ycmJ/8nJif/&#10;JyYn/ycmJ/8nJif/JyYn/ycmJ/8nJif/JyYn/ycmJ/8nJif/JyYn/ycmJ/8nJif/JyYn/ycmJ/8n&#10;Jif/JyYn/ycmJ/8nJif/JyYn/ycmJ/8nJif/JyYn/ycmJ/8oJyj/JSQl/y8uL/9EQ0T/NjU2/yop&#10;Kv8pKCn/KSgp/ykoKf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o&#10;Jyj/KSgp/yopKv8rKiv/Kyor/ycmJ/8qKSr/kpGS/7i3uP+sq6z/PDs8agAAAAAAAAAAAAAAAAUF&#10;BQ9ycXK7tLO0/7a1tv5iYWL+ISAh/isqK/40MzT+NTQ1/jEwMf4sKyz+KSgp/icmJ/4nJif+JyYn&#10;/ycmJ/8nJif/KCco/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koKf83Njf/MC8w/yYl&#10;Jv8mJSb/JyYn/ycmJ/8nJif/JyYn/ycmJ/8nJif/JyYn/ycmJ/8nJif/JyYn/ycmJ/8nJif/JyYn&#10;/ycmJ/8nJif/JyYn/ycmJ/8nJif/JyYn/ycmJ/8nJif/JyYn/ycmJ/8nJif/JyYn/ycmJ/8nJif/&#10;JyYn/ycmJ/8nJif/JyYn/ykoKf8mJSb/Li0u/0dGR/9AP0D/Kyor/yopKv8pKCn/KSgp/ykoKf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gnKP8pKCn/Kikq/ysqK/8rKiv/&#10;JiUm/yopKv+Yl5j/ubi5/6moqf8xMDFaAAAAAAAAAAAAAAAAAgICB2VkZa+0s7T/t7a3/m1sbf4j&#10;IiP+Kikq/jQzNP41NDX+MTAx/iwrLP4pKCn+JyYn/icmJ/4nJif/JyYn/ycmJ/8oJyj/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KCco/zIxMv8tLC3/JiUm/ycmJ/8nJif/KCco/ycmJ/8n&#10;Jif/JyYn/ycmJ/8nJif/JyYn/ycmJ/8nJif/JyYn/ycmJ/8nJif/JyYn/ycmJ/8nJif/JyYn/ycm&#10;J/8nJif/JyYn/ycmJ/8nJif/JyYn/ycmJ/8nJif/JyYn/ycmJ/8nJif/JyYn/ycmJ/8oJyj/KSgp&#10;/yYlJv8qKSr/SEdI/0tKS/8tLC3/KSgp/ykoKf8pKCn/KSgp/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KCco/ykoKf8qKSr/Kyor/ysqK/8lJCX/MzIz/56dnv+5uLn/oqGi&#10;9ScnJ0kAAAAAAAAAAAAAAAAAAAABXV1dorW0tf+3trf+g4KD/iYlJv4oJyj+MzIz/jU0Nf4xMDH+&#10;LCss/ikoKf4nJif+JyYn/icmJ/8nJif/JyYn/ygnKP8oJyj/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oJyj/LSwt/ysqK/8oJyj/JyYn/ygnKP8oJyj/JyYn/ycmJ/8nJif/JyYn/ycmJ/8nJif/&#10;JyYn/ycmJ/8nJif/JyYn/ycmJ/8nJif/JyYn/ycmJ/8nJif/JyYn/ycmJ/8nJif/JyYn/ycmJ/8n&#10;Jif/JyYn/ycmJ/8nJif/JyYn/ycmJ/8nJif/JyYn/ycmJ/8oJyj/JiUm/ygnKP9KSUr/UlFS/y4t&#10;Lv8pKCn/KSgp/ykoKf8pKCn/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o&#10;Jyj/KSgp/yopKv8rKiv/Kyor/yQjJP9GRUb/pqWm/ri3uP+VlJXmGxsbNgAAAAAAAAABAAAAAAAA&#10;AABKSUqDsbCx/7i3uP6Xlpf+LSwt/iYlJv4yMTL+NTQ1/jEwMf4sKyz+KSgp/icmJ/4nJif+JyYn&#10;/ycmJ/8nJif/KCco/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gnKP8rKiv/Kikq/ygn&#10;KP8oJyj/KCco/ygnKP8nJif/JyYn/ycmJ/8nJif/JyYn/ycmJ/8nJif/JyYn/ycmJ/8nJif/JyYn&#10;/ycmJ/8nJif/JyYn/ycmJ/8nJif/JyYn/ycmJ/8nJif/JyYn/ycmJ/8nJif/JyYn/ycmJ/8nJif/&#10;JyYn/ycmJ/8nJif/JyYn/ygnKP8nJif/KCco/01MTf9WVVb/Li0u/ykoKf8pKCn/KSgp/ykoKf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gnKP8pKCn/Kikq/ysqK/8rKiv/&#10;JCMk/1hXWP+wr7D/uLe4/4qJitwSEhIoAAAAAAAAAAEAAAABAAAAAC4uLlimpab9uLe4/6Ggof4z&#10;MjP+JCMk/jEwMf41NDX+MTAx/iwrLP4pKCn+KCco/icmJ/4nJif/JyYn/ycmJ/8oJyj/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opKv8qKSr/KSgp/ygnKP8oJyj/KCco/ycmJ/8n&#10;Jif/JyYn/ycmJ/8nJif/JyYn/ycmJ/8nJif/JyYn/ycmJ/8nJif/JyYn/ycmJ/8nJif/JyYn/ycm&#10;J/8nJif/JyYn/ycmJ/8nJif/JyYn/ycmJ/8nJif/JyYn/ycmJ/8nJif/JyYn/ycmJ/8nJif/JyYn&#10;/ycmJ/8nJif/T05P/1hXWP8vLi//KSgp/ykoKf8pKCn/KSgp/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KCco/ykoKf8qKSr/Kyor/ysqK/8jIiP/ZmVm/7W0tf+4t7j/d3Z3&#10;uwkJCRUAAAAAAAAAAQAAAAEAAAAAGxsbNpSTlOu4t7j/r66v/kxLTP4iISL+Ly4v/jU0Nf4yMTL+&#10;LSwt/iopKv4oJyj+JyYn/icmJ/8nJif/JyYn/ygnKP8oJyj/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KSgp/ykoKf8pKCn/KCco/ygnKP8pKCn/JyYn/ycmJ/8nJif/JyYn/ycmJ/8nJif/&#10;JyYn/ycmJ/8nJif/JyYn/ycmJ/8nJif/JyYn/ycmJ/8nJif/JyYn/ycmJ/8nJif/JyYn/ycmJ/8n&#10;Jif/JyYn/ycmJ/8nJif/JyYn/ycmJ/8nJif/JyYn/ycmJ/8oJyj/JyYn/ywrLP9UU1T/VlVW/y4t&#10;Lv8pKCn/KSgp/ykoKf8pKCn/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o&#10;Jyj/KSgp/yopKv8rKiv/Kikq/ysqK/+Af4D/t7a3/7Kxsv9TU1OQAAEAAwAAAAAAAAABAAAAAQAA&#10;AAANDQ0ffXx9zbe2t/+5uLn+bGts/iIhIv4sKyz+NDM0/jQzNP4vLi/+Kyor/ignKP4nJif+JyYn&#10;/ycmJ/8nJif/KCco/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oJyj/KSgp/yko&#10;Kf8oJyj/KCco/ygnKP8nJif/JyYn/ycmJ/8nJif/JyYn/ycmJ/8nJif/JyYn/ycmJ/8nJif/JyYn&#10;/ycmJ/8nJif/JyYn/ycmJ/8nJif/JyYn/ycmJ/8nJif/JyYn/ycmJ/8nJif/JyYn/ycmJ/8nJif/&#10;JyYn/ycmJ/8nJif/JyYn/ygnKP8mJSb/MTAx/1xbXP9SUVL/LCss/ykoKf8pKCn/KSgp/ykoKf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gnKP8pKCn/Kikq/ysqK/8pKCn/&#10;NDM0/52cnf+3trf/q6qr/Ts7O2kAAAAAAAAAAAAAAAEAAAABAAAAAAEBAQdYWFibs7Kz/7m4uf+O&#10;jY7+Ly4v/ignKP4yMTL+NTQ1/jAvMP4sKyz+KSgp/icmJ/4nJif/JyYn/ycmJ/8oJyj/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oJyj/KCco/ycmJ/8nJif/JyYn/ycmJ/8n&#10;Jif/JyYn/ycmJ/8nJif/JyYn/ycmJ/8nJif/JyYn/ycmJ/8nJif/JyYn/ycmJ/8nJif/JyYn/ycm&#10;J/8nJif/JyYn/ycmJ/8nJif/JyYn/ycmJ/8nJif/JyYn/ycmJ/8nJif/JyYn/ycmJ/8oJyj/KCco&#10;/yQjJP87Ojv/ZWRl/0hHSP8pKCn/Kikq/ykoKf8pKCn/KSgp/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KCco/ykoKf8qKSr/Kikq/ycmJ/9IR0j/sK+w/7e2t/+enZ7uICAg&#10;QQAAAAAAAAABAAAAAQAAAAEAAAAAAAAAADY2NmipqKn7t7a3/6inqP5DQkP+JiUm/jAvMP41NDX+&#10;MjEy/i0sLf4qKSr+JyYn/icmJ/8nJif/JyYn/ygnKP8oJyj/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oJyj/JiUm/0xLTP9nZmf/PTw9/ycm&#10;J/8qKSr/KSgp/ykoKf8pKCn/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gnKP8o&#10;Jyj/KSgp/yopKv8qKSr/JiUm/2tqa/+1tLX/uLe4/4KBgs0MDAwaAAAAAAAAAAEAAAABAAAAAQAA&#10;AAEAAAAAGhsaNZWUleK1tLX/t7a3/mFgYf4kIyT+LCss/jQzNP40MzT+Li0u/isqK/4pKCn+JyYn&#10;/ycmJ/8nJif/KCco/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KCco/ycmJ/8rKiv/X15f/15dXv8xMDH/KSgp/ykoKf8pKCn/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gnKP8pKCn/Kikq/ycmJ/82NTb/&#10;mZiZ/7e2t/63trf/WFdYkQEBAQQAAAAAAAAAAQAAAAEAAAABAAAAAQAAAAAFBQUPZ2ZnsbSztP+6&#10;ubr+iomK/isqK/4oJyj+MTAx/jQzNP4yMTL+LSwt/ikoKf4oJyj/JyYn/ycmJ/8oJyj/KCc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oJyj/KCco&#10;/0FAQf9paGn/SklK/yopKv8pKCn/KSgp/ykoKf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oJyj/KSgp/ykoKf8pKCn/JCMk/1JRUv+zsrP/t7a3/qGgoe8qKipPAAAA&#10;AAAAAAEAAAABAAAAAAAAAAEAAAABAAAAAQAAAAA6Ojpnp6an+Le2t/+qqar+RkVG/iQjJP4sKyz+&#10;MjEy/jQzNP4xMDH+Kyor/ignKP8nJif/JyYn/ycmJ/8oJyj/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tLC3/XFtc/2JhYv81NDX/KSgp/ygn&#10;KP8oJyj/KCco/ygnKP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Cco/yopKv8q&#10;KSr/KSgp/ygnKP8mJSb/fXx9/7e2t/+4t7j/eXl5wAsLCxsAAAAAAAAAAQAAAAAAAAAAAAAAAQAA&#10;AAEAAAABAAAAABISEimEhITUtrW2/7SztP91dHX+JyYn/SkoKf4vLi/+MzIz/jMyM/4uLS7+Kyor&#10;/ycmJ/8nJif/KCco/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oJyj/JSQl/0JBQv9paGn/TEtM/yopKv8pKCn/KCco/ygnKP8oJyj/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gnKP8pKCn/Kikq/ysqK/8pKCn/JSQl/0A/QP+ioaL/&#10;tbS1/7CvsP1ERER6AAAAAgAAAAAAAAABAAAAAQAAAAAAAAABAAAAAQAAAAEAAAAAAQEBBExMTIev&#10;rq/+tbS1/6SjpP9BQEH+JCMk/isqK/4xMDH+NDM0/jIxMv4tLC3/KSgp/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KCco/yUkJf8yMTL/YWBh&#10;/2FgYf81NDX/KCco/ykoKf8oJyj/KCco/ygnKP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oJyj/KCco/ykoKf8sKyz/Kyor/ycmJ/8nJif/c3Jz/7Gwsf+3trf/jYyN3RcXFzMAAAAAAAAA&#10;AQAAAAAAAAAAAAAAAAAAAAEAAAABAAAAAQAAAAEAAAAAGhoaNI+Oj+C0s7T/ubi5/3RzdP8kIyT+&#10;JyYn/iwrLP4xMDH+NDM0/jEwMf8rKiv/KCco/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mJSb/KCco/09OT/9sa2z/SklK/yopKv8pKCn/KCco/ygn&#10;KP8oJyj/KCco/ygnKP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oJyj/KCco/ygnKP8pKCn/Kyor/y0sLf8q&#10;KSr/JCMk/z49Pv+amZr/tbS1/7Kxsv1TUlORAAAABgAAAAAAAAABAAAAAQAAAAAAAAAAAAAAAQAA&#10;AAEAAAABAAAAAQAAAAACAgIFUlFSjquqq/+6ubr/qqmq/kdGR/4jIiP+JyYn/iwrLP4zMjP/NDM0&#10;/y8uL/8qKSr/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iUm/ywrLP9OTU7/Z2Zn/1NSU/8vLi//JyYn/ygnKP8nJif/JyYn/ygnKP8oJyj/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KCco/ygnKP8pKCn/KSgp/ykoKf8rKiv/LSwt/ykoKf8mJSb/dXR1/7Oys/+3trf/&#10;jY2N3RUVFTIAAAAAAAAAAQAAAAAAAAABAAAAAAAAAAAAAAABAAAAAQAAAAEAAAABAAAAAQAAAAAX&#10;FxczhoWG2re2t/+3trf/h4aH/i8uL/4kIyT+JyYn/jAvMP80MzT/MzIz/y0sLf8pKCn/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UkJf8vLi//UVBR/2dmZ/9cW1z/NDM0&#10;/ycmJ/8oJyj/JyYn/ycmJ/8nJif/JyYn/ygnKP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gnKP8oJyj/KCco/ygn&#10;KP8pKCn/Kikq/ysqK/8sKyz/JCMk/09OT/+npqf/trW2/66trv1NTE2LAAAABQAAAAAAAAABAAAA&#10;AQAAAAEAAAAAAAAAAAAAAAEAAAABAAAAAQAAAAEAAAABAAAAAQAAAAJCQkJ5qaip/LW0tf+vrq/+&#10;YmFi/iMiI/4kIyT+Kikq/zEwMf80MzT/MjEy/y0sLf8oJyj/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YlJv8mJSb/MTAx/1RTVP9nZmf/WFdY/zU0Nf8oJyj/KCco/ycmJ/8mJSb/JyYn/ycm&#10;J/8nJif/KCco/ygnKP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KCco/ygnKP8oJyj/KSgp/ykoKf8qKSr/Kikq/yUkJf8v&#10;Li//jo2O/7a1tv+3trf/hIOE0w8PDyUAAAAAAAAAAQAAAAEAAAABAAAAAQAAAAEAAAABAAAAAQAA&#10;AAEAAAABAAAAAQAAAAEAAAABAAAAAA4ODh50dHTIs7Kz/7Oys/6bmpv+QUBB/iEgIf4nJif/LCss&#10;/zIxMv80MzT/MTAx/ysqK/8oJyj/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YlJv8nJif/JyYn/ycmJ/8nJif/JyYn&#10;/ycmJ/8nJif/JyYn/ycmJ/8nJif/JyYn/ycmJ/8nJif/JyYn/yYlJv8lJCX/KSgp/zU0Nf9WVVb/&#10;Z2Zn/1VUVf80MzT/KCco/ygnKP8nJif/JyYn/yYlJv8nJif/JyYn/ycmJ/8oJyj/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KCco&#10;/ygnKP8oJyj/KCco/ygnKP8pKCn/KSgp/ykoKf8nJif/JyYn/2tqa/+ysbL/tLO0/6alpvg7Oztx&#10;AAAAAQAAAAAAAAABAAAAAQAAAAEAAAABAAAAAQAAAAEAAAABAAAAAQAAAAEAAAABAAAAAQAAAAEA&#10;AAAAAAAAACsqK1eVlJXrtbS1/7e2t/2Liov+NTQ1/iMiI/4nJif+LSwt/zIxMv80MzT/MC8w/ysq&#10;K/8oJyj/KCco/ygnKP8nJif/KCco/ygnKP8oJyj/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pKCn/LCss/yopKv8oJyj/JyYn/ycmJ/8nJif/JyYn/ycmJ/8oJyj/KCco/ycm&#10;J/8lJCX/JCMk/yUkJf8mJSb/Li0u/z8+P/9RUFH/YWBh/2FgYf9OTU7/MjEy/ygnKP8oJyj/JyYn&#10;/ycmJ/8nJif/JiUm/ycmJ/8nJif/JyYn/ycmJ/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8uL/87Ojv/&#10;ODc4/zQzNP8zMjP/MC8w/ywrLP8oJyj/JSQl/yMiI/8kIyT/JiUm/ykoKf8sKyz/MzIz/0RDRP9Z&#10;WFn/Z2Zn/2loaf9eXV7/Pz4//ykoKf8kIyT/JiUm/ycmJ/8nJif/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Kikq/zIxMv87Ojv/RENE/0lISf9KSUr/SUhJ&#10;/0dGR/9FREX/QkFC/0RDRP9NTE3/VVRV/1xbXP9gX2D/Z2Zn/2NiY/9QT1D/Pz4//zIxMv8qKSr/&#10;JyYn/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yYn/ygnKP8oJyj/KSgp&#10;/ykoKf8pKCn/KSgp/ykoKf8pKCn/JyYn/zs6O/+OjY7/s7Kz/7Kxsv+amZrwMzMzYgAAAAAAAAAB&#10;AAAAAQAAAAEAAAABAAAAAQAAAAEAAAABAAAAAQAAAAEAAAABAAAAAQAAAAEAAAABAAAAAQAAAAEA&#10;AAABAAAAAQAAAAAAAAAAGxsbPH9/f9a1tLX/t7a3/qOio/9UU1T+IB8g/icmJ/4pKCn+Li0u/zEw&#10;Mf8xMDH/MC8w/y4tLv8sKyz/Kikq/ykoKf8pKCn/KSgp/ygnKP8oJyj/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wrLP81NDX/PTw9/0dGR/9RUFH/WVhZ/2BfYP9kY2T/Z2Zn/2dm&#10;Z/9jYmP/Xl1e/1ZVVv9HRkf/NTQ1/ywrLP8nJif/JiUm/ygnKP8nJif/JyYn/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YlJv8nJif/Kyor/zAvMP82NTb/PDs8/0JBQv9EQ0T/Pz4//zc2N/8wLzD/LSwt/ycmJ/8j&#10;IiP/JCMk/yYlJv8nJif/JyYn/ycmJ/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mJSb/JiUm&#10;/yUkJf8lJCX/JiUm/yUkJf8lJCX/JiUm/ycmJ/8oJyj/JyYn/yYlJv8nJif/JyYn/yYlJv8mJSb/&#10;JiUm/ycmJ/8nJif/JyYn/yYlJv8mJSb/JiUm/yYlJv8mJSb/JiUm/yYlJv8mJSb/JyYn/ycmJ/8n&#10;Jif/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oJyj/KCco/ygnKP8oJyj/KCco/ycm&#10;J/8nJif/JyYn/ycmJ/8nJif/KCco/ygnKP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BwcTHh4e&#10;P0NCQ3pra2uwjo2O2aCgoPOsrKz/s7Kz/7e2t/+5uLn/u7q7/7q5uv+7urv/u7q7/7q5uv+6ubr/&#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&#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&#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ODdr/y8uRP8oJyb/JyYn/ycmJ/8nJif/&#10;KCco/ykoKf8qKSr/Kyor/ysqK/8nJif/KSgp/4yLjP+3trf/rq2u/0VFRXwAAAAAAAAAAAAAAAYL&#10;CgsbiomK2LOys/+zsrP+UlFS/iEgIf4yMTL+QD9A/kFAQf49PD3+ODc4/jU0Nf40MzT+NDM0/jU0&#10;Nv8uLSz/Hh0y/zg3b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4N2v/Ly5E/ygnJv8nJif/JyYn/ycmJ/8oJyj/KSgp/yopKv8rKiv/Kyor&#10;/ycmJ/8pKCn/jIuM/7e2t/+ura7/RUVFfAAAAAAAAAAAAAAAAwsLCxqKiYrYs7Kz/7Oys/5SUVL+&#10;ISAh/jIxMv5AP0D+QUBB/j08Pf44Nzj+NTQ1/jQzNP40MzT+NTQ2/y4tLP8eHTL/ODds/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g3a/8v&#10;LkT/KCcm/ycmJ/8nJif/JyYn/ygnKP8pKCn/Kikq/ysqK/8rKiv/JyYn/ykoKf+Mi4z/t7a3/66t&#10;rv9FRUV8AAAAAAAAAAAAAAAACwsLGoqJitizsrP/s7Kz/lJRUv4hICH+MjEy/kA/QP5BQEH+PTw9&#10;/jg3OP41NDX+NDM0/jQzNP41NDb/Li0s/x4dMv84N2z/NzZo/zc2aP83Nmj/NzZo/zc2aP83Nmj/&#10;NzZo/zc2aP83Nmj/NzZo/zc2aP83Nmj/NzZo/zc2aP82NWf/MzJl/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QzZv9paI3/paW8/6invf+Tkqz/QUBv/zU0Z/83Nmj/NzZo/zc2&#10;aP83Nmj/NzZo/zc2aP84N2v/Ly5E/ygnJv8nJif/JyYn/ycmJ/8oJyj/KSgp/yopKv8rKiv/Kyor&#10;/ycmJ/8pKCn/jIuM/7e2t/+ura7/RUVFfAAAAAAAAAAAAAAAAAsLCxqKiYrYs7Kz/7Oys/5SUVL+&#10;IB8g/jAvMP4+PT7+Pj0+/j08Pf44Nzj+NTQ1/jQzNP40MzT+NTQ2/y4tLP8eHTL/ODds/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qyiv9ttIz/3+7m////////////////////&#10;////////////////////////gICA/yAeIP8nJif/JyYn/ycmJ/8oJyj/KSgp/yopKv8rKiv/Kyor&#10;/ycmJ/8pKCn/jIuM/7e2t/+ura7/RUVFfAAAAAAAAAAAAAAAAAsKCxuIh4jYtbS1/7W0tf5VVFX+&#10;IB8g/i0sLf4zMjP+NDM0/jEwMf4sKyz+KSgp/ignKP4oJyj+Kikq/xsaG/9ramv/////////////&#10;///////////////////////////////f7ub/bbSM/2qyiv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p&#10;KCn/KCco/ycmJ/8nJif/JyYn/ygnKP8pKCn/Kikq/ysqK/8rKiv/JyYn/ykoKf+Mi4z/t7a3/66t&#10;rv9FRUV8AAAAAAAAAAAAAAAACwoLG4iHiNi1tLX/tbS1/lVUVf4gHyD+LSwt/jMyM/40MzT+MTAx&#10;/iwrLP4pKCn+KCco/icmJ/4nJif/JyYn/yUkJf8nJif/KCco/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oJyj/JyYn/ygnKP8nJif/JyYn/ycmJ/8nJif/&#10;KCco/ykoKf8qKSr/Kyor/ysqK/8nJif/KSgp/4yLjP+3trf/rq2u/0VFRXwAAAAAAAAAAAAAAAAL&#10;CgsbiIeI2LW0tf+1tLX+VVRV/iAfIP4tLC3+MzIz/jQzNP4xMDH+LCss/ikoKf4nJif+JyYn/icm&#10;J/8nJif/JyYn/ygnKP8pKCn/KCco/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Cco/ykoKf8oJyj/KCco/ycmJ/8nJif/JyYn/ycmJ/8oJyj/KSgp/yopKv8rKiv/Kyor&#10;/ycmJ/8pKCn/jIuM/7e2t/+ura7/RUVFfAAAAAAAAAAAAAAAAAsKCxuIh4jYtbS1/7W0tf5VVFX+&#10;IB8g/i0sLf4zMjP+NDM0/jEwMf4sKyz+KSgp/icmJ/4nJif+JyYn/ycmJ/8nJif/KCco/ygnKP8o&#10;Jyj/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oJyj/KCco/ycmJ/8n&#10;Jif/JyYn/ycmJ/8nJif/JyYn/ygnKP8pKCn/Kikq/ysqK/8rKiv/JyYn/ykoKf+Mi4z/t7a3/66t&#10;rv9FRUV8AAAAAAAAAAAAAAAACwoLG4iHiNi1tLX/tbS1/lVUVf4gHyD+LSwt/jMyM/40MzT+MTAx&#10;/iwrLP4pKCn+JyYn/icmJ/4mJSb/JiUm/ycmJ/8nJif/KCco/ygnKP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gnKP8oJyj/JyYn/ycmJ/8nJif/JyYn/ycmJ/8nJif/&#10;KCco/ykoKf8qKSr/Kyor/ysqK/8nJif/KSgp/4yLjP+3trf/rq2u/0VFRXwAAAAAAAAAAAAAAAAL&#10;CgsbiIeI2LW0tf+1tLX+VVRV/iAfIP4tLC3+MzIz/jQzNP4xMDH+LCss/ikoKf4nJif+JyYn/icm&#10;J/8nJif/JyYn/ygnKP8oJyj/KCco/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Cco/ygnKP8nJif/JyYn/ycmJ/8nJif/JyYn/ycmJ/8oJyj/KSgp/yopKv8rKiv/Kyor&#10;/ycmJ/8pKCn/jIuM/7e2t/+ura7/RUVFfAAAAAAAAAAAAAAAAAsKCxuIh4jYtbS1/7W0tf5VVFX+&#10;IB8g/i0sLf4zMjP+NDM0/jEwMf4sKyz+KSgp/icmJ/4nJif+JyYn/ycmJ/8nJif/KCco/ygnKP8o&#10;Jyj/KCco/ygnKP8oJyj/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KCco/ygnKP8oJyj/KSgp/ykoKf8pKCn/KSgp&#10;/ykoKf8pKCn/KSgp/ykoKf8pKCn/KSgp/ykoKf8pKCn/KSgp/ykoKf8pKCn/KSgp/ygnKP8oJyj/&#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koKf8qKSr/Kyor/ysqK/8nJif/KSgp/4yLjP+3trf/rq2u/0VFRXwAAAAAAAAAAAAAAAAL&#10;CgsbiIeI2LW0tf+1tLX+VVRV/iAfIP4tLC3+MzIz/jQzNP4xMDH+LCss/ikoKf4nJif+JyYn/icm&#10;J/8nJif/JyYn/ygnKP8oJyj/KCco/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oJyj/KCco/ygnKP8pKCn/KSgp/ykoKf8pKCn/KSgp/ygnKP8pKCn/KSgp/yko&#10;Kf8qKSr/Kyor/ysqK/8rKiv/Kikq/yopKv8pKCn/KCco/ygnKP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oJyj/KSgp/yopKv8rKiv/Kyor&#10;/ycmJ/8pKCn/jIuM/7e2t/+ura7/RUVFfAAAAAAAAAAAAAAAAAsKCxuIh4jYtbS1/7W0tf5VVFX+&#10;IB8g/i0sLf4zMjP+NDM0/jEwMf4sKyz+KSgp/icmJ/4nJif+JyYn/ycmJ/8nJif/KCco/ygnKP8o&#10;Jyj/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gnKP8oJyj/&#10;KCco/ykoKf8pKCn/KSgp/yopKv8sKyz/Li0u/zAvMP8xMDH/MjEy/zU0Nf81NDX/NjU2/zIxMv8t&#10;LC3/Kyor/yopKv8qKSr/KCco/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gnKP8pKCn/Kikq/ysqK/8rKiv/JyYn/ykoKf+Mi4z/t7a3/66t&#10;rv9FRUV8AAAAAAAAAAAAAAAACwoLG4iHiNi1tLX/tbS1/lVUVf4gHyD+LSwt/jMyM/40MzT+MTAx&#10;/iwrLP4pKCn+JyYn/icmJ/4nJif/JyYn/ycmJ/8oJyj/KCco/ygnKP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KCco/ygnKP8oJyj/KSgp/ykoKf8sKyz/NTQ1&#10;/zk4Of86OTr/Ojk6/zk4Of84Nzj/ODc4/zc2N/81NDX/MTAx/y0sLf8rKiv/Kyor/yopKv8oJyj/&#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koKf8qKSr/Kyor/ysqK/8nJif/KSgp/4yLjP+3trf/rq2u/0VFRXwAAAAAAAAAAAAAAAAL&#10;CgsbiIeI2LW0tf+1tLX+VVRV/iAfIP4tLC3+MzIz/jQzNP4xMDH+LCss/ikoKf4nJif+JyYn/icm&#10;J/8nJif/JyYn/ygnKP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pKCn/JyYn/yYlJv8sKyz/MjEy/zs6O/9CQUL/QkFC/zo5Ov80MzT/MTAx/y4t&#10;Lv8tLC3/LCss/yopKv8qKSr/Kikq/yopKv8pKCn/KCco/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oJyj/KSgp/yopKv8rKiv/Kyor&#10;/ycmJ/8pKCn/jIuM/7e2t/+ura7/RUVFfAAAAAAAAAAAAAAAAAsKCxuIh4jYtbS1/7W0tf5VVFX+&#10;IB8g/i0sLf4zMjP+NDM0/jEwMf4sKyz+KSgp/icmJ/4nJif+JyYn/ycmJ/8nJif/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gnKP8lJCX/&#10;Kikq/zk4Of9DQkP/RENE/zw7PP80MzT/LSwt/ysqK/8rKiv/KSgp/ygnKP8oJyj/JyYn/ygnKP8o&#10;Jyj/KCco/ycmJ/8oJyj/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gnKP8pKCn/Kikq/ysqK/8rKiv/JyYn/ykoKf+Mi4z/t7a3/66t&#10;rv9FRUV8AAAAAAAAAAAAAAAACwoLG4iHiNi1tLX/tbS1/lVUVf4gHyD+LSwt/jMyM/40MzT+MTAx&#10;/iwrLP4pKCn+JyYn/icmJ/4nJif/JyYn/ycmJ/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mJSb/JyYn/y8uL/88Ozz/RURF/z08Pf8yMTL/Li0u&#10;/ysqK/8pKCn/KSgp/ygnKP8oJyj/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koKf8qKSr/Kyor/ysqK/8nJif/KSgp/4yLjP+3trf/rq2u/0VFRXwAAAAAAAAAAAAAAAAL&#10;CgsbiIeI2LW0tf+1tLX+VVRV/iAfIP4tLC3+MzIz/jQzNP4xMDH+LCss/ikoKf4nJif+JyYn/icm&#10;J/8nJif/JyYn/ygnKP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gnKP80MzT/RENE/0RDRP84Nzj/Li0u/ykoKf8qKSr/KSgp/ygnKP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oJyj/KSgp/yopKv8rKiv/Kyor&#10;/ycmJ/8pKCn/jIuM/7e2t/+ura7/RUVFfAAAAAAAAAAAAAAAAAsKCxuIh4jYtbS1/7W0tf5VVFX+&#10;IB8g/i0sLf4zMjP+NDM0/jEwMf4sKyz+KSgp/icmJ/4nJif+JyYn/ycmJ/8nJif/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YlJv8nJif/Kyor/0FAQf9CQUL/&#10;ODc4/ysqK/8oJyj/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gnKP8pKCn/Kikq/ysqK/8rKiv/JyYn/ykoKf+Mi4z/t7a3/66t&#10;rv9FRUV8AAAAAAAAAAAAAAAACwoLG4iHiNi1tLX/tbS1/lVUVf4gHyD+LSwt/jMyM/40MzT+MTAx&#10;/iwrLP4pKCn+JyYn/icmJ/4nJif/JyYn/ycmJ/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pKCn/JiUm/y8uL/9BQEH/RENE/zU0Nf8sKyz/KCco/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koKf8qKSr/Kyor/ysqK/8nJif/KSgp/4yLjP+3trf/rq2u/0VFRXwAAAAAAAAAAAAAAAAL&#10;CgsbiIeI2LW0tf+1tLX+VVRV/iAfIP4tLC3+MzIz/jQzNP4xMDH+LCss/ikoKf4nJif+JyYn/icm&#10;J/8nJif/JyYn/ygnKP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YlJv8p&#10;KCn/Ozo7/0NCQ/84Nzj/LCss/ygnKP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oJyj/KSgp/yopKv8rKiv/Kyor&#10;/ycmJ/8pKCn/jIuM/7e2t/+ura7/RUVFfAAAAAAAAAAAAAAAAAsKCxuIh4jYtbS1/7W0tf5VVFX+&#10;IB8g/i0sLf4zMjP+NDM0/jEwMf4sKyz+KSgp/icmJ/4nJif+JyYn/ycmJ/8nJif/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kIyT/ISAh/zIxMv9EQ0T/OTg5/yopKv8oJyj/&#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gnKP8pKCn/Kikq/ysqK/8rKiv/JyYn/ykoKf+Mi4z/t7a3/66t&#10;rv9FRUV8AAAAAAAAAAAAAAAACwoLG4iHiNi1tLX/tbS1/lVUVf4gHyD+LSwt/jMyM/40MzT+MTAx&#10;/iwrLP4pKCn+JyYn/icmJ/4nJif/JyYn/ycmJ/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UkJf8oJyj/PTw9/0FAQf8uLS7/JSQl/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koKf8qKSr/Kyor/ysqK/8nJif/KSgp/4yLjP+3trf/rq2u/0VFRXwAAAAAAAAAAAAAAAAL&#10;CgsbiIeI2LW0tf+1tLX+VVRV/iAfIP4tLC3+MzIz/jQzNP4xMDH+LCss/ikoKf4nJif+JyYn/icm&#10;J/8nJif/JyYn/ygnKP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KCco/zY1Nv9E&#10;Q0T/NjU2/ycmJ/8mJSb/JyYn/ycmJ/8nJif/JyYn/ycmJ/8nJif/JyYn/ycmJ/8nJif/JyYn/ycm&#10;J/8nJif/JyYn/ycmJ/8nJif/JyYn/ycmJ/8nJif/JyYn/ycmJ/8nJif/JyYn/ycmJ/8nJif/JyYn&#10;/ycmJ/8nJif/JyYn/ycmJ/8nJif/KCco/ygnKP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oJyj/KSgp/yopKv8rKiv/Kyor&#10;/ycmJ/8pKCn/jIuM/7e2t/+ura7/RUVFfAAAAAAAAAAAAAAAAAsLCxyIh4jYtbS1/7W0tf5VVFX+&#10;IB8g/i0sLf4zMjP+NDM0/jEwMf4sKyz+KSgp/icmJ/4nJif+JyYn/ycmJ/8nJif/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rKiv/PDs8/0A/QP8tLC3/JSQl/yYlJv8nJif/&#10;JyYn/ycmJ/8nJif/JyYn/ycmJ/8nJif/JyYn/ycmJ/8nJif/JyYn/ycmJ/8nJif/JyYn/ycmJ/8n&#10;Jif/JyYn/ycmJ/8nJif/JyYn/ycmJ/8nJif/JyYn/ycmJ/8nJif/JyYn/ycmJ/8nJif/JyYn/yYl&#10;Jv8pKCn/MjEy/y4tLv8nJif/JiUm/yYlJv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gnKP8pKCn/Kikq/ysqK/8rKiv/JyYn/ykoKf+Mi4z/t7a3/66t&#10;rv9FRUV9AAAAAAAAAAAAAAAACwsLHYiHiNm1tLX/trW2/lZVVv4gHyD+LSwt/jMyM/40MzT+MTAx&#10;/iwrLP4pKCn+JyYn/icmJ/4nJif/JyYn/ycmJ/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iUm/y8uL/9AP0D/NzY3/ycmJ/8mJSb/JiUm/ycmJ/8nJif/JyYn/ycmJ/8nJif/JyYn&#10;/ycmJ/8nJif/JyYn/ycmJ/8nJif/JyYn/ycmJ/8nJif/JyYn/ycmJ/8nJif/JyYn/ycmJ/8nJif/&#10;JyYn/ycmJ/8nJif/JyYn/ycmJ/8nJif/JyYn/ycmJ/8nJif/JiUm/ykoKf81NDX/NDM0/ykoKf8m&#10;JSb/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koKf8qKSr/Kyor/ysqK/8nJif/Kikq/42Mjf+3trf/rq2u/0dGR4AAAAAAAAAAAAAAAAAN&#10;DQ0iiomK3LSztP+2tbb+V1ZX/iAfIP4tLC3+MzIz/jQzNP4xMDH+LCss/ikoKf4nJif+JyYn/icm&#10;J/8nJif/JyYn/ygnKP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NjU2/z8+P/8w&#10;LzD/JSQl/yYlJv8mJSb/JyYn/ycmJ/8nJif/JyYn/ycmJ/8nJif/JyYn/ycmJ/8nJif/JyYn/ycm&#10;J/8nJif/JyYn/ycmJ/8nJif/JyYn/ycmJ/8nJif/JyYn/ycmJ/8nJif/JyYn/ycmJ/8nJif/JyYn&#10;/ycmJ/8nJif/JyYn/ycmJ/8nJif/KCco/zMyM/85ODn/LSwt/ycmJ/8nJif/JyYn/ygnKP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oJyj/KSgp/yopKv8rKiv/Kyor&#10;/ycmJ/8pKCn/jo2O/7e2t/+ura7/S0tLiAAAAAAAAAAAAAAAAAkJCReFhYXStbS1/7a1tv5ZWFn+&#10;ISAh/iwrLP4zMjP+NDM0/jEwMf4sKyz+KSgp/icmJ/4nJif+JyYn/ycmJ/8nJif/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iUm/ycmJ/87Ojv/Ojk6/ykoKf8lJCX/JiUm/yYlJv8nJif/&#10;JyYn/ycmJ/8nJif/JyYn/ycmJ/8nJif/JyYn/ycmJ/8nJif/JyYn/ycmJ/8nJif/JyYn/ycmJ/8n&#10;Jif/JyYn/ycmJ/8nJif/JyYn/ycmJ/8nJif/JyYn/ycmJ/8nJif/JyYn/ycmJ/8nJif/KCco/ygn&#10;KP8mJSb/MTAx/z8+P/8zMjP/KSgp/ykoKf8pKCn/KCco/ygnKP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gnKP8pKCn/Kikq/ysqK/8rKiv/JyYn/yopKv+Qj5D/uLe4/66t&#10;rv9CQUJ0AAAAAAAAAAAAAAAACQkJF35+fsm0s7T/trW2/llYWf4hICH+LCss/jMyM/40MzT+MTAx&#10;/iwrLP4pKCn+JyYn/icmJ/4nJif/JyYn/ycmJ/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mJSb/KCco/zo5Ov80MzT/JiUm/yUkJf8mJSb/JiUm/ycmJ/8nJif/JyYn/ycmJ/8nJif/JyYn&#10;/ycmJ/8nJif/JyYn/ycmJ/8nJif/JyYn/ycmJ/8nJif/JyYn/ycmJ/8nJif/JyYn/ycmJ/8nJif/&#10;JyYn/ycmJ/8nJif/JyYn/ycmJ/8nJif/JyYn/ycmJ/8nJif/KCco/yUkJf8vLi//RENE/zY1Nv8q&#10;KSr/KSgp/ykoKf8pKCn/KCco/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koKf8qKSr/Kyor/ysqK/8nJif/Kikq/5KRkv+4t7j/rKus/zw7PGoAAAAAAAAAAAAAAAAF&#10;BQUPcnFyu7SztP+2tbb+YmFi/iEgIf4rKiv+NDM0/jU0Nf4xMDH+LCss/ikoKf4nJif+JyYn/icm&#10;J/8nJif/JyYn/ygnKP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pKCn/NzY3/zAvMP8m&#10;JSb/JiUm/ycmJ/8nJif/JyYn/ycmJ/8nJif/JyYn/ycmJ/8nJif/JyYn/ycmJ/8nJif/JyYn/ycm&#10;J/8nJif/JyYn/ycmJ/8nJif/JyYn/ycmJ/8nJif/JyYn/ycmJ/8nJif/JyYn/ycmJ/8nJif/JyYn&#10;/ycmJ/8nJif/JyYn/ycmJ/8pKCn/JiUm/y4tLv9HRkf/QD9A/ysqK/8qKSr/KSgp/ykoKf8pKCn/&#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oJyj/KSgp/yopKv8rKiv/Kyor&#10;/yYlJv8qKSr/mJeY/7m4uf+pqKn/MTAxWgAAAAAAAAAAAAAAAAICAgdlZGWvtLO0/7e2t/5tbG3+&#10;IyIj/iopKv40MzT+NTQ1/jEwMf4sKyz+KSgp/icmJ/4nJif+JyYn/ycmJ/8nJif/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gnKP8yMTL/LSwt/yYlJv8nJif/JyYn/ygnKP8nJif/&#10;JyYn/ycmJ/8nJif/JyYn/ycmJ/8nJif/JyYn/ycmJ/8nJif/JyYn/ycmJ/8nJif/JyYn/ycmJ/8n&#10;Jif/JyYn/ycmJ/8nJif/JyYn/ycmJ/8nJif/JyYn/ycmJ/8nJif/JyYn/ycmJ/8nJif/KCco/yko&#10;Kf8mJSb/Kikq/0hHSP9LSkv/LSwt/ykoKf8pKCn/KSgp/ykoKf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gnKP8pKCn/Kikq/ysqK/8rKiv/JSQl/zMyM/+enZ7/ubi5/6Kh&#10;ovUnJydJAAAAAAAAAAAAAAAAAAAAAV1dXaK1tLX/t7a3/oOCg/4mJSb+KCco/jMyM/41NDX+MTAx&#10;/iwrLP4pKCn+JyYn/icmJ/4nJif/JyYn/ycmJ/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KCco/y0sLf8rKiv/KCco/ycmJ/8oJyj/KCco/ycmJ/8nJif/JyYn/ycmJ/8nJif/JyYn&#10;/ycmJ/8nJif/JyYn/ycmJ/8nJif/JyYn/ycmJ/8nJif/JyYn/ycmJ/8nJif/JyYn/ycmJ/8nJif/&#10;JyYn/ycmJ/8nJif/JyYn/ycmJ/8nJif/JyYn/ycmJ/8nJif/KCco/yYlJv8oJyj/SklK/1JRUv8u&#10;LS7/KSgp/ykoKf8pKCn/KSgp/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koKf8qKSr/Kyor/ysqK/8kIyT/RkVG/6alpv64t7j/lZSV5hsbGzYAAAAAAAAAAQAAAAAA&#10;AAAASklKg7Gwsf+4t7j+l5aX/i0sLf4mJSb+MjEy/jU0Nf4xMDH+LCss/ikoKf4nJif+JyYn/icm&#10;J/8nJif/JyYn/ygnKP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yor/yopKv8o&#10;Jyj/KCco/ygnKP8oJyj/JyYn/ycmJ/8nJif/JyYn/ycmJ/8nJif/JyYn/ycmJ/8nJif/JyYn/ycm&#10;J/8nJif/JyYn/ycmJ/8nJif/JyYn/ycmJ/8nJif/JyYn/ycmJ/8nJif/JyYn/ycmJ/8nJif/JyYn&#10;/ycmJ/8nJif/JyYn/ycmJ/8oJyj/JyYn/ygnKP9NTE3/VlVW/y4tLv8pKCn/KSgp/ykoKf8pKCn/&#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oJyj/KSgp/yopKv8rKiv/Kyor&#10;/yQjJP9YV1j/sK+w/7i3uP+KiYrcEhISKAAAAAAAAAABAAAAAQAAAAAuLi5YpqWm/bi3uP+hoKH+&#10;MzIz/iQjJP4xMDH+NTQ1/jEwMf4sKyz+KSgp/ignKP4nJif+JyYn/ycmJ/8nJif/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qKSr/Kikq/ykoKf8oJyj/KCco/ygnKP8nJif/&#10;JyYn/ycmJ/8nJif/JyYn/ycmJ/8nJif/JyYn/ycmJ/8nJif/JyYn/ycmJ/8nJif/JyYn/ycmJ/8n&#10;Jif/JyYn/ycmJ/8nJif/JyYn/ycmJ/8nJif/JyYn/ycmJ/8nJif/JyYn/ycmJ/8nJif/JyYn/ycm&#10;J/8nJif/JyYn/09OT/9YV1j/Ly4v/ykoKf8pKCn/KSgp/ykoKf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gnKP8pKCn/Kikq/ysqK/8rKiv/IyIj/2ZlZv+1tLX/uLe4/3d2&#10;d7sJCQkVAAAAAAAAAAEAAAABAAAAABsbGzaUk5TruLe4/6+ur/5MS0z+IiEi/i8uL/41NDX+MjEy&#10;/i0sLf4qKSr+KCco/icmJ/4nJif/JyYn/ycmJ/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koKf8pKCn/KSgp/ygnKP8oJyj/KSgp/ycmJ/8nJif/JyYn/ycmJ/8nJif/JyYn&#10;/ycmJ/8nJif/JyYn/ycmJ/8nJif/JyYn/ycmJ/8nJif/JyYn/ycmJ/8nJif/JyYn/ycmJ/8nJif/&#10;JyYn/ycmJ/8nJif/JyYn/ycmJ/8nJif/JyYn/ycmJ/8nJif/KCco/ycmJ/8sKyz/VFNU/1ZVVv8u&#10;LS7/KSgp/ykoKf8pKCn/KSgp/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KCco/ykoKf8qKSr/Kyor/yopKv8rKiv/gH+A/7e2t/+ysbL/U1NTkAABAAMAAAAAAAAAAQAAAAEA&#10;AAAADQ0NH318fc23trf/ubi5/mxrbP4iISL+LCss/jQzNP40MzT+Ly4v/isqK/4oJyj+JyYn/icm&#10;J/8nJif/JyYn/ygnKP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KCco/ykoKf8p&#10;KCn/KCco/ygnKP8oJyj/JyYn/ycmJ/8nJif/JyYn/ycmJ/8nJif/JyYn/ycmJ/8nJif/JyYn/ycm&#10;J/8nJif/JyYn/ycmJ/8nJif/JyYn/ycmJ/8nJif/JyYn/ycmJ/8nJif/JyYn/ycmJ/8nJif/JyYn&#10;/ycmJ/8nJif/JyYn/ycmJ/8oJyj/JiUm/zEwMf9cW1z/UlFS/ywrLP8pKCn/KSgp/ykoKf8pKCn/&#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oJyj/KSgp/yopKv8rKiv/KSgp&#10;/zQzNP+dnJ3/t7a3/6uqq/07OztpAAAAAAAAAAAAAAABAAAAAQAAAAABAQEHWFhYm7Oys/+5uLn/&#10;jo2O/i8uL/4oJyj+MjEy/jU0Nf4wLzD+LCss/ikoKf4nJif+JyYn/ycmJ/8nJif/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gnKP8nJif/JyYn/ycmJ/8nJif/&#10;JyYn/ycmJ/8nJif/JyYn/ycmJ/8nJif/JyYn/ycmJ/8nJif/JyYn/ycmJ/8nJif/JyYn/ycmJ/8n&#10;Jif/JyYn/ycmJ/8nJif/JyYn/ycmJ/8nJif/JyYn/ycmJ/8nJif/JyYn/ycmJ/8nJif/KCco/ygn&#10;KP8kIyT/Ozo7/2VkZf9IR0j/KSgp/yopKv8pKCn/KSgp/ykoKf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gnKP8pKCn/Kikq/yopKv8nJif/SEdI/7CvsP+3trf/np2e7iAg&#10;IEEAAAAAAAAAAQAAAAEAAAABAAAAAAAAAAA2NjZoqaip+7e2t/+op6j+Q0JD/iYlJv4wLzD+NTQ1&#10;/jIxMv4tLC3+Kikq/icmJ/4nJif/JyYn/ycmJ/8oJyj/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KCco/yYlJv9MS0z/Z2Zn/z08Pf8n&#10;Jif/Kikq/ykoKf8pKCn/KSgp/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oJyj/&#10;KCco/ykoKf8qKSr/Kikq/yYlJv9ramv/tbS1/7i3uP+CgYLNDAwMGgAAAAAAAAABAAAAAQAAAAEA&#10;AAABAAAAABobGjWVlJXitbS1/7e2t/5hYGH+JCMk/iwrLP40MzT+NDM0/i4tLv4rKiv+KSgp/icm&#10;J/8nJif/JyYn/ygnKP8oJyj/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gnKP8nJif/Kyor/19eX/9eXV7/MTAx/ykoKf8pKCn/KSgp/ygnKP8oJyj/&#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oJyj/KSgp/yopKv8nJif/NjU2&#10;/5mYmf+3trf+t7a3/1hXWJEBAQEEAAAAAAAAAAEAAAABAAAAAQAAAAEAAAAABQUFD2dmZ7G0s7T/&#10;urm6/oqJiv4rKiv+KCco/jEwMf40MzT+MjEy/i0sLf4pKCn+KCco/ycmJ/8nJif/KCco/ygnKP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KCco/ygn&#10;KP9BQEH/aWhp/0pJSv8qKSr/KSgp/ykoKf8pKCn/KCco/ygnKP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oJyj/KCco/ykoKf8pKCn/KSgp/yQjJP9SUVL/s7Kz/7e2t/6hoKHvKioqTwAA&#10;AAAAAAABAAAAAQAAAAAAAAABAAAAAQAAAAEAAAAAOjo6Z6emp/i3trf/qqmq/kZFRv4kIyT+LCss&#10;/jIxMv40MzT+MTAx/isqK/4oJyj/JyYn/ycmJ/8nJif/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LSwt/1xbXP9iYWL/NTQ1/ykoKf8o&#10;Jyj/KCco/ygnKP8oJyj/KCco/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KCco/ygnKP8qKSr/&#10;Kikq/ykoKf8oJyj/JiUm/318ff+3trf/uLe4/3l5ecALCwsbAAAAAAAAAAEAAAAAAAAAAAAAAAEA&#10;AAABAAAAAQAAAAASEhIphISE1La1tv+0s7T/dXR1/icmJ/0pKCn+Ly4v/jMyM/4zMjP+Li0u/isq&#10;K/8nJif/JyYn/ygnKP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KCco/yUkJf9CQUL/aWhp/0xLTP8qKSr/KSgp/ygnKP8oJyj/KCco/ygnKP8oJyj/&#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oJyj/KSgp/yopKv8rKiv/KSgp/yUkJf9AP0D/oqGi&#10;/7W0tf+wr7D9REREegAAAAIAAAAAAAAAAQAAAAEAAAAAAAAAAQAAAAEAAAABAAAAAAEBAQRMTEyH&#10;r66v/rW0tf+ko6T/QUBB/iQjJP4rKiv+MTAx/jQzNP4yMTL+LSwt/ykoKf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gnKP8lJCX/MjEy/2Fg&#10;Yf9hYGH/NTQ1/ygnKP8pKCn/KCco/ygnKP8oJyj/KCco/ygnKP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KCco/ygnKP8pKCn/LCss/ysqK/8nJif/JyYn/3Nyc/+xsLH/t7a3/42Mjd0XFxczAAAAAAAA&#10;AAEAAAAAAAAAAAAAAAAAAAABAAAAAQAAAAEAAAABAAAAABoaGjSPjo/gtLO0/7m4uf90c3T/JCMk&#10;/icmJ/4sKyz+MTAx/jQzNP4xMDH/Kyor/ygnKP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iUm/ygnKP9PTk//bGts/0pJSv8qKSr/KSgp/ygnKP8o&#10;Jyj/KCco/ygnKP8oJyj/KCco/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KCco/ygnKP8oJyj/KSgp/ysqK/8tLC3/&#10;Kikq/yQjJP8+PT7/mpma/7W0tf+ysbL9U1JTkQAAAAYAAAAAAAAAAQAAAAEAAAAAAAAAAAAAAAEA&#10;AAABAAAAAQAAAAEAAAAAAgICBVJRUo6rqqv/urm6/6qpqv5HRkf+IyIj/icmJ/4sKyz+MzIz/zQz&#10;NP8vLi//Kikq/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YlJv8sKyz/Tk1O/2dmZ/9TUlP/Ly4v/ycmJ/8oJyj/JyYn/ycmJ/8oJyj/KCco/ygnKP8oJyj/&#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gnKP8oJyj/KSgp/ykoKf8pKCn/Kyor/y0sLf8pKCn/JiUm/3V0df+zsrP/t7a3&#10;/42Njd0VFRUyAAAAAAAAAAEAAAAAAAAAAQAAAAAAAAAAAAAAAQAAAAEAAAABAAAAAQAAAAEAAAAA&#10;FxcXM4aFhtq3trf/t7a3/4eGh/4vLi/+JCMk/icmJ/4wLzD/NDM0/zMyM/8tLC3/KSgp/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lJCX/Ly4v/1FQUf9nZmf/XFtc/zQz&#10;NP8nJif/KCco/ycmJ/8nJif/JyYn/ycmJ/8oJyj/KCco/ygnKP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oJyj/KCco/ygnKP8o&#10;Jyj/KSgp/yopKv8rKiv/LCss/yQjJP9PTk//p6an/7a1tv+ura79TUxNiwAAAAUAAAAAAAAAAQAA&#10;AAEAAAABAAAAAAAAAAAAAAABAAAAAQAAAAEAAAABAAAAAQAAAAEAAAACQkJCeamoqfy1tLX/r66v&#10;/mJhYv4jIiP+JCMk/iopKv8xMDH/NDM0/zIxMv8tLC3/KCco/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mJSb/JiUm/zEwMf9UU1T/Z2Zn/1hXWP81NDX/KCco/ygnKP8nJif/JiUm/ycmJ/8n&#10;Jif/JyYn/ygnKP8oJyj/KCco/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gnKP8oJyj/KCco/ykoKf8pKCn/Kikq/yopKv8lJCX/&#10;Ly4v/46Njv+2tbb/t7a3/4SDhNMPDw8lAAAAAAAAAAEAAAABAAAAAQAAAAEAAAABAAAAAQAAAAEA&#10;AAABAAAAAQAAAAEAAAABAAAAAQAAAAAODg4edHR0yLOys/+zsrP+m5qb/kFAQf4hICH+JyYn/ywr&#10;LP8yMTL/NDM0/zEwMf8rKiv/KCco/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mJSb/JyYn/ycmJ/8nJif/JyYn/ycm&#10;J/8nJif/JyYn/ycmJ/8nJif/JyYn/ycmJ/8nJif/JyYn/ycmJ/8mJSb/JSQl/ykoKf81NDX/VlVW&#10;/2dmZ/9VVFX/NDM0/ygnKP8oJyj/JyYn/ycmJ/8mJSb/JyYn/ycmJ/8nJif/KCco/ygnKP8oJyj/&#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gn&#10;KP8oJyj/KCco/ygnKP8oJyj/KSgp/ykoKf8pKCn/JyYn/ycmJ/9ramv/srGy/7SztP+mpab4Ozs7&#10;cQAAAAEAAAAAAAAAAQAAAAEAAAABAAAAAQAAAAEAAAABAAAAAQAAAAEAAAABAAAAAQAAAAEAAAAB&#10;AAAAAAAAAAArKitXlZSV67W0tf+3trf9i4qL/jU0Nf4jIiP+JyYn/i0sLf8yMTL/NDM0/zAvMP8r&#10;Kiv/KCco/ygnKP8oJyj/JyYn/ygnKP8oJyj/KCco/ygnKP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KSgp/ywrLP8qKSr/KCco/ycmJ/8nJif/JyYn/ycmJ/8nJif/KCco/ygnKP8n&#10;Jif/JSQl/yQjJP8lJCX/JiUm/y4tLv8/Pj//UVBR/2FgYf9hYGH/Tk1O/zIxMv8oJyj/KCco/ycm&#10;J/8nJif/JyYn/yYlJv8nJif/JyYn/ycmJ/8nJif/KCco/ygnKP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vLi//Ozo7&#10;/zg3OP80MzT/MzIz/zAvMP8sKyz/KCco/yUkJf8jIiP/JCMk/yYlJv8pKCn/LCss/zMyM/9EQ0T/&#10;WVhZ/2dmZ/9paGn/Xl1e/z8+P/8pKCn/JCMk/yYlJv8nJif/JyYn/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opKv8yMTL/Ozo7/0RDRP9JSEn/SklK/0lI&#10;Sf9HRkf/RURF/0JBQv9EQ0T/TUxN/1VUVf9cW1z/YF9g/2dmZ/9jYmP/UE9Q/z8+P/8yMTL/Kikq&#10;/ycmJ/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cmJ/8oJyj/KCco/yko&#10;Kf8pKCn/KSgp/ykoKf8pKCn/KSgp/ycmJ/87Ojv/jo2O/7Oys/+ysbL/mpma8DMzM2IAAAAAAAAA&#10;AQAAAAEAAAABAAAAAQAAAAEAAAABAAAAAQAAAAEAAAABAAAAAQAAAAEAAAABAAAAAQAAAAEAAAAB&#10;AAAAAQAAAAEAAAAAAAAAABsbGzx/f3/WtbS1/7e2t/6joqP/VFNU/iAfIP4nJif+KSgp/i4tLv8x&#10;MDH/MTAx/zAvMP8uLS7/LCss/yopKv8pKCn/KSgp/ykoKf8oJyj/KCco/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sKyz/NTQ1/z08Pf9HRkf/UVBR/1lYWf9gX2D/ZGNk/2dmZ/9n&#10;Zmf/Y2Jj/15dXv9WVVb/R0ZH/zU0Nf8sKyz/JyYn/yYlJv8oJyj/JyYn/ycmJ/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&#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">
                <v:shape id="Picture 12" o:spid="_x0000_s1027" type="#_x0000_t75" style="position:absolute;width:23905;height:48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">
                  <v:imagedata r:id="rId54" o:title=""/>
                </v:shape>
                <v:shape id="Picture 14" o:spid="_x0000_s1028" type="#_x0000_t75" style="position:absolute;left:25019;width:23906;height:48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">
                  <v:imagedata r:id="rId55" o:title=""/>
                </v:shape>
                <v:shape id="Picture 16" o:spid="_x0000_s1029" type="#_x0000_t75" style="position:absolute;left:34432;top:34992;width:508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">
                  <v:imagedata r:id="rId56" o:title=""/>
                </v:shape>
                <v:shape id="Picture 17" o:spid="_x0000_s1030" type="#_x0000_t75" style="position:absolute;left:14888;top:4929;width:5080;height:4572;rotation:-702735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">
                  <v:imagedata r:id="rId56" o:title=""/>
                </v:shape>
                <w10:wrap type="tight"/>
              </v:group>
            </w:pict>
          </mc:Fallback>
        </mc:AlternateContent>
      </w:r>
      <w:r w:rsidRPr="00DC06F5">
        <w:t xml:space="preserve">Now from </w:t>
      </w:r>
      <w:r w:rsidR="5821D744" w:rsidRPr="00DC06F5">
        <w:t>the</w:t>
      </w:r>
      <w:r w:rsidRPr="00DC06F5">
        <w:t xml:space="preserve"> search result screen, agents can save a search and setup a Collaboration Center site.  Prior to this enhancement, agents were required to go back to the search screen and then save the search. This new workflow will provide agents with an alternate workflow to quickly save a search.</w:t>
      </w:r>
    </w:p>
    <w:p w14:paraId="6DCA2C86" w14:textId="0936DFEB" w:rsidR="00133868" w:rsidRDefault="00133868" w:rsidP="00133868"/>
    <w:bookmarkEnd w:id="81"/>
    <w:p w14:paraId="1938F771" w14:textId="39795EF3" w:rsidR="00133868" w:rsidRDefault="00133868" w:rsidP="00133868"/>
    <w:p w14:paraId="003C7343" w14:textId="2A1E82CB" w:rsidR="00133868" w:rsidRDefault="00133868" w:rsidP="00133868"/>
    <w:p w14:paraId="6F8C7B17" w14:textId="7B5B054E" w:rsidR="00133868" w:rsidRDefault="00133868" w:rsidP="00133868"/>
    <w:p w14:paraId="6DE78D86" w14:textId="672D482F" w:rsidR="00133868" w:rsidRDefault="00133868" w:rsidP="00133868"/>
    <w:p w14:paraId="4F3732AD" w14:textId="139FFD81" w:rsidR="00133868" w:rsidRDefault="00133868" w:rsidP="00133868"/>
    <w:p w14:paraId="7BCCEB7E" w14:textId="7F73325C" w:rsidR="00133868" w:rsidRDefault="00133868" w:rsidP="00133868"/>
    <w:p w14:paraId="016001B7" w14:textId="5B2E7A8F" w:rsidR="00133868" w:rsidRDefault="00133868" w:rsidP="00133868"/>
    <w:p w14:paraId="212098D1" w14:textId="7A935932" w:rsidR="00133868" w:rsidRDefault="00133868" w:rsidP="00133868"/>
    <w:p w14:paraId="01D1DA1D" w14:textId="6AA94341" w:rsidR="00133868" w:rsidRDefault="00133868" w:rsidP="00133868"/>
    <w:p w14:paraId="42FD446D" w14:textId="6A17A18A" w:rsidR="00133868" w:rsidRDefault="00133868" w:rsidP="00133868">
      <w:pPr>
        <w:pStyle w:val="Heading2"/>
      </w:pPr>
      <w:bookmarkStart w:id="82" w:name="_Toc62212022"/>
      <w:bookmarkEnd w:id="72"/>
      <w:r>
        <w:lastRenderedPageBreak/>
        <w:t>Embedded Videos</w:t>
      </w:r>
      <w:bookmarkEnd w:id="82"/>
    </w:p>
    <w:p w14:paraId="4FAC0C62" w14:textId="3AFDCA98" w:rsidR="00E72929" w:rsidRDefault="00E72929" w:rsidP="00E72929">
      <w:pPr>
        <w:pStyle w:val="Heading3"/>
      </w:pPr>
      <w:r>
        <w:t>Action Item: N/A</w:t>
      </w:r>
    </w:p>
    <w:p w14:paraId="25DCE9B6" w14:textId="4218F52A" w:rsidR="00E72929" w:rsidRPr="00E72929" w:rsidRDefault="00AD54F1" w:rsidP="00E72929">
      <w:r>
        <w:rPr>
          <w:noProof/>
        </w:rPr>
        <mc:AlternateContent>
          <mc:Choice Requires="wpg">
            <w:drawing>
              <wp:anchor distT="0" distB="0" distL="114300" distR="114300" simplePos="0" relativeHeight="251658241" behindDoc="1" locked="0" layoutInCell="1" allowOverlap="1" wp14:anchorId="5232D465" wp14:editId="597341E3">
                <wp:simplePos x="0" y="0"/>
                <wp:positionH relativeFrom="column">
                  <wp:posOffset>2486541</wp:posOffset>
                </wp:positionH>
                <wp:positionV relativeFrom="paragraph">
                  <wp:posOffset>102870</wp:posOffset>
                </wp:positionV>
                <wp:extent cx="4371975" cy="3486785"/>
                <wp:effectExtent l="0" t="0" r="0" b="0"/>
                <wp:wrapTight wrapText="bothSides">
                  <wp:wrapPolygon edited="0">
                    <wp:start x="5835" y="0"/>
                    <wp:lineTo x="5271" y="708"/>
                    <wp:lineTo x="5082" y="1888"/>
                    <wp:lineTo x="5082" y="15105"/>
                    <wp:lineTo x="3576" y="16168"/>
                    <wp:lineTo x="3012" y="16758"/>
                    <wp:lineTo x="3012" y="17702"/>
                    <wp:lineTo x="4424" y="18882"/>
                    <wp:lineTo x="5176" y="18882"/>
                    <wp:lineTo x="5176" y="19354"/>
                    <wp:lineTo x="8565" y="20770"/>
                    <wp:lineTo x="9600" y="20770"/>
                    <wp:lineTo x="10165" y="21478"/>
                    <wp:lineTo x="10259" y="21478"/>
                    <wp:lineTo x="16376" y="21478"/>
                    <wp:lineTo x="16471" y="21478"/>
                    <wp:lineTo x="17035" y="20770"/>
                    <wp:lineTo x="17129" y="9441"/>
                    <wp:lineTo x="17600" y="3776"/>
                    <wp:lineTo x="16753" y="2360"/>
                    <wp:lineTo x="16376" y="1888"/>
                    <wp:lineTo x="12047" y="0"/>
                    <wp:lineTo x="5835" y="0"/>
                  </wp:wrapPolygon>
                </wp:wrapTight>
                <wp:docPr id="47" name="Group 47"/>
                <wp:cNvGraphicFramePr/>
                <a:graphic xmlns:a="http://schemas.openxmlformats.org/drawingml/2006/main">
                  <a:graphicData uri="http://schemas.microsoft.com/office/word/2010/wordprocessingGroup">
                    <wpg:wgp>
                      <wpg:cNvGrpSpPr/>
                      <wpg:grpSpPr>
                        <a:xfrm>
                          <a:off x="0" y="0"/>
                          <a:ext cx="4371975" cy="3486785"/>
                          <a:chOff x="0" y="0"/>
                          <a:chExt cx="6050254" cy="4604754"/>
                        </a:xfrm>
                      </wpg:grpSpPr>
                      <wpg:grpSp>
                        <wpg:cNvPr id="48" name="Group 12"/>
                        <wpg:cNvGrpSpPr/>
                        <wpg:grpSpPr>
                          <a:xfrm>
                            <a:off x="1488831" y="0"/>
                            <a:ext cx="2061353" cy="4194446"/>
                            <a:chOff x="1487048" y="0"/>
                            <a:chExt cx="2061353" cy="4194446"/>
                          </a:xfrm>
                        </wpg:grpSpPr>
                        <pic:pic xmlns:pic="http://schemas.openxmlformats.org/drawingml/2006/picture">
                          <pic:nvPicPr>
                            <pic:cNvPr id="49" name="Picture 49"/>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a:off x="1487048" y="0"/>
                              <a:ext cx="2061353" cy="4194446"/>
                            </a:xfrm>
                            <a:prstGeom prst="rect">
                              <a:avLst/>
                            </a:prstGeom>
                          </pic:spPr>
                        </pic:pic>
                        <pic:pic xmlns:pic="http://schemas.openxmlformats.org/drawingml/2006/picture">
                          <pic:nvPicPr>
                            <pic:cNvPr id="50" name="Picture 50"/>
                            <pic:cNvPicPr>
                              <a:picLocks noChangeAspect="1"/>
                            </pic:cNvPicPr>
                          </pic:nvPicPr>
                          <pic:blipFill>
                            <a:blip r:embed="rId58" cstate="screen">
                              <a:extLst>
                                <a:ext uri="{28A0092B-C50C-407E-A947-70E740481C1C}">
                                  <a14:useLocalDpi xmlns:a14="http://schemas.microsoft.com/office/drawing/2010/main"/>
                                </a:ext>
                              </a:extLst>
                            </a:blip>
                            <a:stretch>
                              <a:fillRect/>
                            </a:stretch>
                          </pic:blipFill>
                          <pic:spPr>
                            <a:xfrm>
                              <a:off x="1622591" y="499655"/>
                              <a:ext cx="1797264" cy="3195136"/>
                            </a:xfrm>
                            <a:prstGeom prst="rect">
                              <a:avLst/>
                            </a:prstGeom>
                          </pic:spPr>
                        </pic:pic>
                      </wpg:grpSp>
                      <wpg:grpSp>
                        <wpg:cNvPr id="51" name="Group 2"/>
                        <wpg:cNvGrpSpPr/>
                        <wpg:grpSpPr>
                          <a:xfrm>
                            <a:off x="2719754" y="410308"/>
                            <a:ext cx="2061353" cy="4194446"/>
                            <a:chOff x="2723602" y="403206"/>
                            <a:chExt cx="2061353" cy="4194446"/>
                          </a:xfrm>
                        </wpg:grpSpPr>
                        <pic:pic xmlns:pic="http://schemas.openxmlformats.org/drawingml/2006/picture">
                          <pic:nvPicPr>
                            <pic:cNvPr id="52" name="Picture 52"/>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a:off x="2723602" y="403206"/>
                              <a:ext cx="2061353" cy="4194446"/>
                            </a:xfrm>
                            <a:prstGeom prst="rect">
                              <a:avLst/>
                            </a:prstGeom>
                          </pic:spPr>
                        </pic:pic>
                        <pic:pic xmlns:pic="http://schemas.openxmlformats.org/drawingml/2006/picture">
                          <pic:nvPicPr>
                            <pic:cNvPr id="53" name="Picture 53"/>
                            <pic:cNvPicPr>
                              <a:picLocks noChangeAspect="1"/>
                            </pic:cNvPicPr>
                          </pic:nvPicPr>
                          <pic:blipFill>
                            <a:blip r:embed="rId59" cstate="screen">
                              <a:extLst>
                                <a:ext uri="{28A0092B-C50C-407E-A947-70E740481C1C}">
                                  <a14:useLocalDpi xmlns:a14="http://schemas.microsoft.com/office/drawing/2010/main"/>
                                </a:ext>
                              </a:extLst>
                            </a:blip>
                            <a:stretch>
                              <a:fillRect/>
                            </a:stretch>
                          </pic:blipFill>
                          <pic:spPr>
                            <a:xfrm>
                              <a:off x="2865560" y="910314"/>
                              <a:ext cx="1797264" cy="3195136"/>
                            </a:xfrm>
                            <a:prstGeom prst="rect">
                              <a:avLst/>
                            </a:prstGeom>
                          </pic:spPr>
                        </pic:pic>
                      </wpg:grpSp>
                      <wpg:grpSp>
                        <wpg:cNvPr id="54" name="Group 20"/>
                        <wpg:cNvGrpSpPr/>
                        <wpg:grpSpPr>
                          <a:xfrm>
                            <a:off x="879231" y="3247293"/>
                            <a:ext cx="743314" cy="649464"/>
                            <a:chOff x="877865" y="3246930"/>
                            <a:chExt cx="743314" cy="649464"/>
                          </a:xfrm>
                        </wpg:grpSpPr>
                        <pic:pic xmlns:pic="http://schemas.openxmlformats.org/drawingml/2006/picture">
                          <pic:nvPicPr>
                            <pic:cNvPr id="55" name="Picture 55"/>
                            <pic:cNvPicPr>
                              <a:picLocks noChangeAspect="1"/>
                            </pic:cNvPicPr>
                          </pic:nvPicPr>
                          <pic:blipFill>
                            <a:blip r:embed="rId60" cstate="screen">
                              <a:extLst>
                                <a:ext uri="{28A0092B-C50C-407E-A947-70E740481C1C}">
                                  <a14:useLocalDpi xmlns:a14="http://schemas.microsoft.com/office/drawing/2010/main"/>
                                </a:ext>
                              </a:extLst>
                            </a:blip>
                            <a:stretch>
                              <a:fillRect/>
                            </a:stretch>
                          </pic:blipFill>
                          <pic:spPr>
                            <a:xfrm rot="12320763">
                              <a:off x="1151279" y="3246930"/>
                              <a:ext cx="469900" cy="533400"/>
                            </a:xfrm>
                            <a:prstGeom prst="rect">
                              <a:avLst/>
                            </a:prstGeom>
                          </pic:spPr>
                        </pic:pic>
                        <pic:pic xmlns:pic="http://schemas.openxmlformats.org/drawingml/2006/picture">
                          <pic:nvPicPr>
                            <pic:cNvPr id="56" name="Picture 56"/>
                            <pic:cNvPicPr>
                              <a:picLocks noChangeAspect="1"/>
                            </pic:cNvPicPr>
                          </pic:nvPicPr>
                          <pic:blipFill>
                            <a:blip r:embed="rId61" cstate="screen">
                              <a:extLst>
                                <a:ext uri="{28A0092B-C50C-407E-A947-70E740481C1C}">
                                  <a14:useLocalDpi xmlns:a14="http://schemas.microsoft.com/office/drawing/2010/main"/>
                                </a:ext>
                              </a:extLst>
                            </a:blip>
                            <a:stretch>
                              <a:fillRect/>
                            </a:stretch>
                          </pic:blipFill>
                          <pic:spPr>
                            <a:xfrm>
                              <a:off x="877865" y="3413794"/>
                              <a:ext cx="444500" cy="482600"/>
                            </a:xfrm>
                            <a:prstGeom prst="rect">
                              <a:avLst/>
                            </a:prstGeom>
                          </pic:spPr>
                        </pic:pic>
                      </wpg:grpSp>
                      <wps:wsp>
                        <wps:cNvPr id="57" name="TextBox 21"/>
                        <wps:cNvSpPr txBox="1"/>
                        <wps:spPr>
                          <a:xfrm>
                            <a:off x="0" y="3915192"/>
                            <a:ext cx="1323975" cy="502374"/>
                          </a:xfrm>
                          <a:prstGeom prst="rect">
                            <a:avLst/>
                          </a:prstGeom>
                          <a:noFill/>
                        </wps:spPr>
                        <wps:txbx>
                          <w:txbxContent>
                            <w:p w14:paraId="02868255" w14:textId="77777777" w:rsidR="00310674" w:rsidRPr="00BA3420" w:rsidRDefault="00310674" w:rsidP="00133868">
                              <w:pPr>
                                <w:rPr>
                                  <w:sz w:val="21"/>
                                  <w:szCs w:val="21"/>
                                  <w14:shadow w14:blurRad="63500" w14:dist="0" w14:dir="0" w14:sx="102000" w14:sy="102000" w14:kx="0" w14:ky="0" w14:algn="ctr">
                                    <w14:srgbClr w14:val="000000">
                                      <w14:alpha w14:val="60000"/>
                                    </w14:srgbClr>
                                  </w14:shadow>
                                </w:rPr>
                              </w:pPr>
                              <w:r w:rsidRPr="00BA3420">
                                <w:rPr>
                                  <w:rFonts w:hAnsi="Calibri"/>
                                  <w:i/>
                                  <w:iCs/>
                                  <w:kern w:val="24"/>
                                  <w:sz w:val="18"/>
                                  <w:szCs w:val="18"/>
                                  <w14:shadow w14:blurRad="63500" w14:dist="0" w14:dir="0" w14:sx="102000" w14:sy="102000" w14:kx="0" w14:ky="0" w14:algn="ctr">
                                    <w14:srgbClr w14:val="000000">
                                      <w14:alpha w14:val="60000"/>
                                    </w14:srgbClr>
                                  </w14:shadow>
                                </w:rPr>
                                <w:t>New Video Container</w:t>
                              </w:r>
                            </w:p>
                          </w:txbxContent>
                        </wps:txbx>
                        <wps:bodyPr wrap="square" rtlCol="0">
                          <a:noAutofit/>
                        </wps:bodyPr>
                      </wps:wsp>
                      <wpg:grpSp>
                        <wpg:cNvPr id="58" name="Group 24"/>
                        <wpg:cNvGrpSpPr/>
                        <wpg:grpSpPr>
                          <a:xfrm>
                            <a:off x="4243754" y="691662"/>
                            <a:ext cx="679815" cy="774700"/>
                            <a:chOff x="4247098" y="692690"/>
                            <a:chExt cx="679815" cy="774700"/>
                          </a:xfrm>
                        </wpg:grpSpPr>
                        <pic:pic xmlns:pic="http://schemas.openxmlformats.org/drawingml/2006/picture">
                          <pic:nvPicPr>
                            <pic:cNvPr id="59" name="Picture 59"/>
                            <pic:cNvPicPr>
                              <a:picLocks noChangeAspect="1"/>
                            </pic:cNvPicPr>
                          </pic:nvPicPr>
                          <pic:blipFill>
                            <a:blip r:embed="rId60" cstate="screen">
                              <a:extLst>
                                <a:ext uri="{28A0092B-C50C-407E-A947-70E740481C1C}">
                                  <a14:useLocalDpi xmlns:a14="http://schemas.microsoft.com/office/drawing/2010/main"/>
                                </a:ext>
                              </a:extLst>
                            </a:blip>
                            <a:stretch>
                              <a:fillRect/>
                            </a:stretch>
                          </pic:blipFill>
                          <pic:spPr>
                            <a:xfrm>
                              <a:off x="4247098" y="933990"/>
                              <a:ext cx="469900" cy="533400"/>
                            </a:xfrm>
                            <a:prstGeom prst="rect">
                              <a:avLst/>
                            </a:prstGeom>
                          </pic:spPr>
                        </pic:pic>
                        <pic:pic xmlns:pic="http://schemas.openxmlformats.org/drawingml/2006/picture">
                          <pic:nvPicPr>
                            <pic:cNvPr id="60" name="Picture 60"/>
                            <pic:cNvPicPr>
                              <a:picLocks noChangeAspect="1"/>
                            </pic:cNvPicPr>
                          </pic:nvPicPr>
                          <pic:blipFill>
                            <a:blip r:embed="rId62" cstate="screen">
                              <a:extLst>
                                <a:ext uri="{28A0092B-C50C-407E-A947-70E740481C1C}">
                                  <a14:useLocalDpi xmlns:a14="http://schemas.microsoft.com/office/drawing/2010/main"/>
                                </a:ext>
                              </a:extLst>
                            </a:blip>
                            <a:stretch>
                              <a:fillRect/>
                            </a:stretch>
                          </pic:blipFill>
                          <pic:spPr>
                            <a:xfrm>
                              <a:off x="4482413" y="692690"/>
                              <a:ext cx="444500" cy="482600"/>
                            </a:xfrm>
                            <a:prstGeom prst="rect">
                              <a:avLst/>
                            </a:prstGeom>
                          </pic:spPr>
                        </pic:pic>
                      </wpg:grpSp>
                      <wps:wsp>
                        <wps:cNvPr id="61" name="TextBox 25"/>
                        <wps:cNvSpPr txBox="1"/>
                        <wps:spPr>
                          <a:xfrm>
                            <a:off x="4958055" y="808806"/>
                            <a:ext cx="1092199" cy="657556"/>
                          </a:xfrm>
                          <a:prstGeom prst="rect">
                            <a:avLst/>
                          </a:prstGeom>
                          <a:noFill/>
                        </wps:spPr>
                        <wps:txbx>
                          <w:txbxContent>
                            <w:p w14:paraId="7D4295BF" w14:textId="77777777" w:rsidR="00310674" w:rsidRPr="00BA3420" w:rsidRDefault="00310674" w:rsidP="00133868">
                              <w:pPr>
                                <w:rPr>
                                  <w:sz w:val="21"/>
                                  <w:szCs w:val="21"/>
                                  <w14:shadow w14:blurRad="63500" w14:dist="0" w14:dir="0" w14:sx="102000" w14:sy="102000" w14:kx="0" w14:ky="0" w14:algn="ctr">
                                    <w14:srgbClr w14:val="000000">
                                      <w14:alpha w14:val="60000"/>
                                    </w14:srgbClr>
                                  </w14:shadow>
                                </w:rPr>
                              </w:pPr>
                              <w:r w:rsidRPr="00BA3420">
                                <w:rPr>
                                  <w:rFonts w:hAnsi="Calibri"/>
                                  <w:i/>
                                  <w:iCs/>
                                  <w:kern w:val="24"/>
                                  <w:sz w:val="18"/>
                                  <w:szCs w:val="18"/>
                                  <w14:shadow w14:blurRad="63500" w14:dist="0" w14:dir="0" w14:sx="102000" w14:sy="102000" w14:kx="0" w14:ky="0" w14:algn="ctr">
                                    <w14:srgbClr w14:val="000000">
                                      <w14:alpha w14:val="60000"/>
                                    </w14:srgbClr>
                                  </w14:shadow>
                                </w:rPr>
                                <w:t>Embedded Video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232D465" id="Group 47" o:spid="_x0000_s1026" style="position:absolute;margin-left:195.8pt;margin-top:8.1pt;width:344.25pt;height:274.55pt;z-index:-251658239;mso-width-relative:margin;mso-height-relative:margin" coordsize="60502,46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">
                <v:group id="Group 12" o:spid="_x0000_s1027" style="position:absolute;left:14888;width:20613;height:41944" coordorigin="14870" coordsize="20613,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style="position:absolute;left:14870;width:20614;height:4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">
                    <v:imagedata r:id="rId63" o:title=""/>
                  </v:shape>
                  <v:shape id="Picture 50" o:spid="_x0000_s1029" type="#_x0000_t75" style="position:absolute;left:16225;top:4996;width:17973;height:3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">
                    <v:imagedata r:id="rId64" o:title=""/>
                  </v:shape>
                </v:group>
                <v:group id="Group 2" o:spid="_x0000_s1030" style="position:absolute;left:27197;top:4103;width:20614;height:41944" coordorigin="27236,4032" coordsize="20613,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52" o:spid="_x0000_s1031" type="#_x0000_t75" style="position:absolute;left:27236;top:4032;width:20613;height:4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">
                    <v:imagedata r:id="rId63" o:title=""/>
                  </v:shape>
                  <v:shape id="Picture 53" o:spid="_x0000_s1032" type="#_x0000_t75" style="position:absolute;left:28655;top:9103;width:17973;height:3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">
                    <v:imagedata r:id="rId65" o:title=""/>
                  </v:shape>
                </v:group>
                <v:group id="Group 20" o:spid="_x0000_s1033" style="position:absolute;left:8792;top:32472;width:7433;height:6495" coordorigin="8778,32469" coordsize="7433,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55" o:spid="_x0000_s1034" type="#_x0000_t75" style="position:absolute;left:11512;top:32469;width:4699;height:5334;rotation:-101354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">
                    <v:imagedata r:id="rId66" o:title=""/>
                  </v:shape>
                  <v:shape id="Picture 56" o:spid="_x0000_s1035" type="#_x0000_t75" style="position:absolute;left:8778;top:34137;width:4445;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">
                    <v:imagedata r:id="rId67" o:title=""/>
                  </v:shape>
                </v:group>
                <v:shapetype id="_x0000_t202" coordsize="21600,21600" o:spt="202" path="m,l,21600r21600,l21600,xe">
                  <v:stroke joinstyle="miter"/>
                  <v:path gradientshapeok="t" o:connecttype="rect"/>
                </v:shapetype>
                <v:shape id="TextBox 21" o:spid="_x0000_s1036" type="#_x0000_t202" style="position:absolute;top:39151;width:13239;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02868255" w14:textId="77777777" w:rsidR="00310674" w:rsidRPr="00BA3420" w:rsidRDefault="00310674" w:rsidP="00133868">
                        <w:pPr>
                          <w:rPr>
                            <w:sz w:val="21"/>
                            <w:szCs w:val="21"/>
                            <w14:shadow w14:blurRad="63500" w14:dist="0" w14:dir="0" w14:sx="102000" w14:sy="102000" w14:kx="0" w14:ky="0" w14:algn="ctr">
                              <w14:srgbClr w14:val="000000">
                                <w14:alpha w14:val="60000"/>
                              </w14:srgbClr>
                            </w14:shadow>
                          </w:rPr>
                        </w:pPr>
                        <w:r w:rsidRPr="00BA3420">
                          <w:rPr>
                            <w:rFonts w:hAnsi="Calibri"/>
                            <w:i/>
                            <w:iCs/>
                            <w:kern w:val="24"/>
                            <w:sz w:val="18"/>
                            <w:szCs w:val="18"/>
                            <w14:shadow w14:blurRad="63500" w14:dist="0" w14:dir="0" w14:sx="102000" w14:sy="102000" w14:kx="0" w14:ky="0" w14:algn="ctr">
                              <w14:srgbClr w14:val="000000">
                                <w14:alpha w14:val="60000"/>
                              </w14:srgbClr>
                            </w14:shadow>
                          </w:rPr>
                          <w:t>New Video Container</w:t>
                        </w:r>
                      </w:p>
                    </w:txbxContent>
                  </v:textbox>
                </v:shape>
                <v:group id="Group 24" o:spid="_x0000_s1037" style="position:absolute;left:42437;top:6916;width:6798;height:7747" coordorigin="42470,6926" coordsize="6798,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59" o:spid="_x0000_s1038" type="#_x0000_t75" style="position:absolute;left:42470;top:9339;width:4699;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">
                    <v:imagedata r:id="rId66" o:title=""/>
                  </v:shape>
                  <v:shape id="Picture 60" o:spid="_x0000_s1039" type="#_x0000_t75" style="position:absolute;left:44824;top:6926;width:4445;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">
                    <v:imagedata r:id="rId68" o:title=""/>
                  </v:shape>
                </v:group>
                <v:shape id="TextBox 25" o:spid="_x0000_s1040" type="#_x0000_t202" style="position:absolute;left:49580;top:8088;width:10922;height:6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7D4295BF" w14:textId="77777777" w:rsidR="00310674" w:rsidRPr="00BA3420" w:rsidRDefault="00310674" w:rsidP="00133868">
                        <w:pPr>
                          <w:rPr>
                            <w:sz w:val="21"/>
                            <w:szCs w:val="21"/>
                            <w14:shadow w14:blurRad="63500" w14:dist="0" w14:dir="0" w14:sx="102000" w14:sy="102000" w14:kx="0" w14:ky="0" w14:algn="ctr">
                              <w14:srgbClr w14:val="000000">
                                <w14:alpha w14:val="60000"/>
                              </w14:srgbClr>
                            </w14:shadow>
                          </w:rPr>
                        </w:pPr>
                        <w:r w:rsidRPr="00BA3420">
                          <w:rPr>
                            <w:rFonts w:hAnsi="Calibri"/>
                            <w:i/>
                            <w:iCs/>
                            <w:kern w:val="24"/>
                            <w:sz w:val="18"/>
                            <w:szCs w:val="18"/>
                            <w14:shadow w14:blurRad="63500" w14:dist="0" w14:dir="0" w14:sx="102000" w14:sy="102000" w14:kx="0" w14:ky="0" w14:algn="ctr">
                              <w14:srgbClr w14:val="000000">
                                <w14:alpha w14:val="60000"/>
                              </w14:srgbClr>
                            </w14:shadow>
                          </w:rPr>
                          <w:t>Embedded Video</w:t>
                        </w:r>
                      </w:p>
                    </w:txbxContent>
                  </v:textbox>
                </v:shape>
                <w10:wrap type="tight"/>
              </v:group>
            </w:pict>
          </mc:Fallback>
        </mc:AlternateContent>
      </w:r>
    </w:p>
    <w:p w14:paraId="5E5398B7" w14:textId="387EAD83" w:rsidR="00133868" w:rsidRDefault="00133868" w:rsidP="00133868">
      <w:bookmarkStart w:id="83" w:name="_Hlk61515143"/>
      <w:r w:rsidRPr="00CE2109">
        <w:t xml:space="preserve">In a previous release, Black Knight added Live Stream links inside of our applications to help agents show homes during this pandemic. Our research has found that several agents were trying to link to just videos and not live stream events. To help agents even further during this time and beyond, the Paragon Classic and Paragon Connect teams worked on a joint project to allow agents to embed </w:t>
      </w:r>
      <w:r w:rsidR="00AD54F1">
        <w:t xml:space="preserve">a link to a </w:t>
      </w:r>
      <w:r w:rsidRPr="00CE2109">
        <w:t xml:space="preserve">YouTube or Vimeo videos. </w:t>
      </w:r>
      <w:r w:rsidR="00AD54F1">
        <w:t>Paragon will allow you to add 10 videos links per listing.</w:t>
      </w:r>
    </w:p>
    <w:p w14:paraId="3A5B82D2" w14:textId="44D1DD05" w:rsidR="00133868" w:rsidRPr="00133868" w:rsidRDefault="00133868" w:rsidP="00133868">
      <w:pPr>
        <w:rPr>
          <w:b/>
          <w:bCs/>
        </w:rPr>
      </w:pPr>
    </w:p>
    <w:p w14:paraId="20BEBAC4" w14:textId="5F59E1B1" w:rsidR="00133868" w:rsidRDefault="00E72929">
      <w:r w:rsidRPr="00FA34C8">
        <w:rPr>
          <w:noProof/>
        </w:rPr>
        <w:drawing>
          <wp:anchor distT="0" distB="0" distL="114300" distR="114300" simplePos="0" relativeHeight="251658240" behindDoc="1" locked="0" layoutInCell="1" allowOverlap="1" wp14:anchorId="3675BD00" wp14:editId="02CF8502">
            <wp:simplePos x="0" y="0"/>
            <wp:positionH relativeFrom="column">
              <wp:posOffset>59690</wp:posOffset>
            </wp:positionH>
            <wp:positionV relativeFrom="paragraph">
              <wp:posOffset>1777656</wp:posOffset>
            </wp:positionV>
            <wp:extent cx="5029835" cy="4330065"/>
            <wp:effectExtent l="0" t="0" r="0" b="635"/>
            <wp:wrapTight wrapText="bothSides">
              <wp:wrapPolygon edited="0">
                <wp:start x="0" y="0"/>
                <wp:lineTo x="0" y="21540"/>
                <wp:lineTo x="21543" y="21540"/>
                <wp:lineTo x="21543" y="0"/>
                <wp:lineTo x="0" y="0"/>
              </wp:wrapPolygon>
            </wp:wrapTight>
            <wp:docPr id="62" name="Picture 6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ebsite&#10;&#10;Description automatically generated"/>
                    <pic:cNvPicPr/>
                  </pic:nvPicPr>
                  <pic:blipFill>
                    <a:blip r:embed="rId69">
                      <a:extLst>
                        <a:ext uri="{28A0092B-C50C-407E-A947-70E740481C1C}">
                          <a14:useLocalDpi xmlns:a14="http://schemas.microsoft.com/office/drawing/2010/main"/>
                        </a:ext>
                      </a:extLst>
                    </a:blip>
                    <a:stretch>
                      <a:fillRect/>
                    </a:stretch>
                  </pic:blipFill>
                  <pic:spPr>
                    <a:xfrm>
                      <a:off x="0" y="0"/>
                      <a:ext cx="5029835" cy="4330065"/>
                    </a:xfrm>
                    <a:prstGeom prst="rect">
                      <a:avLst/>
                    </a:prstGeom>
                  </pic:spPr>
                </pic:pic>
              </a:graphicData>
            </a:graphic>
            <wp14:sizeRelH relativeFrom="page">
              <wp14:pctWidth>0</wp14:pctWidth>
            </wp14:sizeRelH>
            <wp14:sizeRelV relativeFrom="page">
              <wp14:pctHeight>0</wp14:pctHeight>
            </wp14:sizeRelV>
          </wp:anchor>
        </w:drawing>
      </w:r>
      <w:r w:rsidR="00133868">
        <w:br w:type="page"/>
      </w:r>
    </w:p>
    <w:p w14:paraId="545A00FE" w14:textId="4FCB7485" w:rsidR="00E72929" w:rsidRDefault="00E72929" w:rsidP="00E72929">
      <w:pPr>
        <w:pStyle w:val="Heading2"/>
      </w:pPr>
      <w:bookmarkStart w:id="84" w:name="_Toc62212023"/>
      <w:bookmarkEnd w:id="83"/>
      <w:r>
        <w:lastRenderedPageBreak/>
        <w:t>Photo Label &amp; Description</w:t>
      </w:r>
      <w:bookmarkEnd w:id="84"/>
    </w:p>
    <w:p w14:paraId="3DF8EA94" w14:textId="1A9E03A0" w:rsidR="00E72929" w:rsidRDefault="00E72929" w:rsidP="00E72929">
      <w:pPr>
        <w:pStyle w:val="Heading3"/>
      </w:pPr>
      <w:r>
        <w:t>Action Item: N/A</w:t>
      </w:r>
    </w:p>
    <w:p w14:paraId="4B41FFA3" w14:textId="77777777" w:rsidR="00E72929" w:rsidRPr="00E72929" w:rsidRDefault="00E72929" w:rsidP="00E72929"/>
    <w:p w14:paraId="2A263758" w14:textId="03C49EDB" w:rsidR="00E72929" w:rsidRDefault="00E72929" w:rsidP="00E72929">
      <w:r w:rsidRPr="00DC06F5">
        <w:t>The photo label and description will now show within both the Paragon Connect detail report and the ConnectView (Classic).</w:t>
      </w:r>
      <w:r w:rsidR="006D32DD">
        <w:t xml:space="preserve"> </w:t>
      </w:r>
      <w:r w:rsidRPr="00DC06F5">
        <w:t xml:space="preserve">This will be available both on a small and large form factor.  </w:t>
      </w:r>
    </w:p>
    <w:p w14:paraId="68D7640D" w14:textId="77777777" w:rsidR="00E72929" w:rsidRPr="00E72929" w:rsidRDefault="00E72929" w:rsidP="00E72929"/>
    <w:p w14:paraId="6C52DDE2" w14:textId="5532E2BE" w:rsidR="00E72929" w:rsidRDefault="00E72929" w:rsidP="00E72929">
      <w:pPr>
        <w:pStyle w:val="Heading2"/>
      </w:pPr>
      <w:bookmarkStart w:id="85" w:name="_Toc62212024"/>
      <w:r>
        <w:t>Collaboration Center Texting</w:t>
      </w:r>
      <w:bookmarkEnd w:id="85"/>
    </w:p>
    <w:p w14:paraId="4217291A" w14:textId="77777777" w:rsidR="00E72929" w:rsidRDefault="00E72929" w:rsidP="00E72929">
      <w:pPr>
        <w:pStyle w:val="Heading3"/>
      </w:pPr>
      <w:r>
        <w:t>Action Item: N/A</w:t>
      </w:r>
    </w:p>
    <w:p w14:paraId="0D90A9FB" w14:textId="6B77F2A9" w:rsidR="00E72929" w:rsidRPr="00E72929" w:rsidRDefault="00E72929" w:rsidP="00E72929"/>
    <w:bookmarkStart w:id="86" w:name="_Hlk61515495"/>
    <w:p w14:paraId="5400C0D0" w14:textId="290EDFB9" w:rsidR="00E72929" w:rsidRDefault="00E72929" w:rsidP="00E72929">
      <w:r w:rsidRPr="00781D19">
        <w:rPr>
          <w:b/>
          <w:bCs/>
          <w:noProof/>
          <w:sz w:val="28"/>
        </w:rPr>
        <mc:AlternateContent>
          <mc:Choice Requires="wpg">
            <w:drawing>
              <wp:anchor distT="0" distB="0" distL="114300" distR="114300" simplePos="0" relativeHeight="251658246" behindDoc="1" locked="0" layoutInCell="1" allowOverlap="1" wp14:anchorId="48A0DF83" wp14:editId="5565FDCB">
                <wp:simplePos x="0" y="0"/>
                <wp:positionH relativeFrom="column">
                  <wp:posOffset>3067050</wp:posOffset>
                </wp:positionH>
                <wp:positionV relativeFrom="paragraph">
                  <wp:posOffset>77470</wp:posOffset>
                </wp:positionV>
                <wp:extent cx="3352800" cy="3365500"/>
                <wp:effectExtent l="114300" t="114300" r="95250" b="120650"/>
                <wp:wrapTight wrapText="bothSides">
                  <wp:wrapPolygon edited="0">
                    <wp:start x="736" y="-734"/>
                    <wp:lineTo x="-736" y="-489"/>
                    <wp:lineTo x="-736" y="19073"/>
                    <wp:lineTo x="-491" y="21152"/>
                    <wp:lineTo x="614" y="22008"/>
                    <wp:lineTo x="736" y="22252"/>
                    <wp:lineTo x="20741" y="22252"/>
                    <wp:lineTo x="20864" y="22008"/>
                    <wp:lineTo x="21968" y="21152"/>
                    <wp:lineTo x="22091" y="1100"/>
                    <wp:lineTo x="20864" y="-489"/>
                    <wp:lineTo x="20618" y="-734"/>
                    <wp:lineTo x="736" y="-734"/>
                  </wp:wrapPolygon>
                </wp:wrapTight>
                <wp:docPr id="65" name="Group 10"/>
                <wp:cNvGraphicFramePr/>
                <a:graphic xmlns:a="http://schemas.openxmlformats.org/drawingml/2006/main">
                  <a:graphicData uri="http://schemas.microsoft.com/office/word/2010/wordprocessingGroup">
                    <wpg:wgp>
                      <wpg:cNvGrpSpPr/>
                      <wpg:grpSpPr>
                        <a:xfrm>
                          <a:off x="0" y="0"/>
                          <a:ext cx="3352800" cy="3365500"/>
                          <a:chOff x="0" y="0"/>
                          <a:chExt cx="4564469" cy="4578550"/>
                        </a:xfrm>
                        <a:effectLst>
                          <a:outerShdw blurRad="63500" sx="102000" sy="102000" algn="ctr" rotWithShape="0">
                            <a:prstClr val="black">
                              <a:alpha val="40000"/>
                            </a:prstClr>
                          </a:outerShdw>
                        </a:effectLst>
                      </wpg:grpSpPr>
                      <pic:pic xmlns:pic="http://schemas.openxmlformats.org/drawingml/2006/picture">
                        <pic:nvPicPr>
                          <pic:cNvPr id="66" name="Picture 66" descr="A screenshot of a computer&#10;&#10;Description automatically generated with low confidence"/>
                          <pic:cNvPicPr>
                            <a:picLocks noChangeAspect="1"/>
                          </pic:cNvPicPr>
                        </pic:nvPicPr>
                        <pic:blipFill>
                          <a:blip r:embed="rId70" cstate="screen">
                            <a:extLst>
                              <a:ext uri="{28A0092B-C50C-407E-A947-70E740481C1C}">
                                <a14:useLocalDpi xmlns:a14="http://schemas.microsoft.com/office/drawing/2010/main"/>
                              </a:ext>
                            </a:extLst>
                          </a:blip>
                          <a:stretch>
                            <a:fillRect/>
                          </a:stretch>
                        </pic:blipFill>
                        <pic:spPr>
                          <a:xfrm>
                            <a:off x="0" y="1"/>
                            <a:ext cx="2250119" cy="4578549"/>
                          </a:xfrm>
                          <a:prstGeom prst="rect">
                            <a:avLst/>
                          </a:prstGeom>
                        </pic:spPr>
                      </pic:pic>
                      <pic:pic xmlns:pic="http://schemas.openxmlformats.org/drawingml/2006/picture">
                        <pic:nvPicPr>
                          <pic:cNvPr id="67" name="Picture 67" descr="A close - up of a cell phone&#10;&#10;Description automatically generated with medium confidence"/>
                          <pic:cNvPicPr>
                            <a:picLocks noChangeAspect="1"/>
                          </pic:cNvPicPr>
                        </pic:nvPicPr>
                        <pic:blipFill>
                          <a:blip r:embed="rId71" cstate="screen">
                            <a:extLst>
                              <a:ext uri="{28A0092B-C50C-407E-A947-70E740481C1C}">
                                <a14:useLocalDpi xmlns:a14="http://schemas.microsoft.com/office/drawing/2010/main"/>
                              </a:ext>
                            </a:extLst>
                          </a:blip>
                          <a:stretch>
                            <a:fillRect/>
                          </a:stretch>
                        </pic:blipFill>
                        <pic:spPr>
                          <a:xfrm>
                            <a:off x="2314350" y="0"/>
                            <a:ext cx="2250119" cy="4578549"/>
                          </a:xfrm>
                          <a:prstGeom prst="rect">
                            <a:avLst/>
                          </a:prstGeom>
                        </pic:spPr>
                      </pic:pic>
                      <pic:pic xmlns:pic="http://schemas.openxmlformats.org/drawingml/2006/picture">
                        <pic:nvPicPr>
                          <pic:cNvPr id="68" name="Picture 68"/>
                          <pic:cNvPicPr>
                            <a:picLocks noChangeAspect="1"/>
                          </pic:cNvPicPr>
                        </pic:nvPicPr>
                        <pic:blipFill>
                          <a:blip r:embed="rId72" cstate="screen">
                            <a:extLst>
                              <a:ext uri="{28A0092B-C50C-407E-A947-70E740481C1C}">
                                <a14:useLocalDpi xmlns:a14="http://schemas.microsoft.com/office/drawing/2010/main"/>
                              </a:ext>
                            </a:extLst>
                          </a:blip>
                          <a:stretch>
                            <a:fillRect/>
                          </a:stretch>
                        </pic:blipFill>
                        <pic:spPr>
                          <a:xfrm>
                            <a:off x="1677162" y="230833"/>
                            <a:ext cx="508000" cy="457200"/>
                          </a:xfrm>
                          <a:prstGeom prst="rect">
                            <a:avLst/>
                          </a:prstGeom>
                        </pic:spPr>
                      </pic:pic>
                      <pic:pic xmlns:pic="http://schemas.openxmlformats.org/drawingml/2006/picture">
                        <pic:nvPicPr>
                          <pic:cNvPr id="69" name="Picture 69"/>
                          <pic:cNvPicPr>
                            <a:picLocks noChangeAspect="1"/>
                          </pic:cNvPicPr>
                        </pic:nvPicPr>
                        <pic:blipFill>
                          <a:blip r:embed="rId72" cstate="screen">
                            <a:extLst>
                              <a:ext uri="{28A0092B-C50C-407E-A947-70E740481C1C}">
                                <a14:useLocalDpi xmlns:a14="http://schemas.microsoft.com/office/drawing/2010/main"/>
                              </a:ext>
                            </a:extLst>
                          </a:blip>
                          <a:stretch>
                            <a:fillRect/>
                          </a:stretch>
                        </pic:blipFill>
                        <pic:spPr>
                          <a:xfrm rot="2134342">
                            <a:off x="3763293" y="1877044"/>
                            <a:ext cx="508000" cy="457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2A580A" id="Group 10" o:spid="_x0000_s1026" style="position:absolute;margin-left:241.5pt;margin-top:6.1pt;width:264pt;height:265pt;z-index:-251658234;mso-width-relative:margin;mso-height-relative:margin" coordsize="45644,45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">
                <v:shape id="Picture 66" o:spid="_x0000_s1027" type="#_x0000_t75" alt="A screenshot of a computer&#10;&#10;Description automatically generated with low confidence" style="position:absolute;width:22501;height:4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">
                  <v:imagedata r:id="rId73" o:title="A screenshot of a computer&#10;&#10;Description automatically generated with low confidence"/>
                </v:shape>
                <v:shape id="Picture 67" o:spid="_x0000_s1028" type="#_x0000_t75" alt="A close - up of a cell phone&#10;&#10;Description automatically generated with medium confidence" style="position:absolute;left:23143;width:22501;height:4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">
                  <v:imagedata r:id="rId74" o:title="A close - up of a cell phone&#10;&#10;Description automatically generated with medium confidence"/>
                </v:shape>
                <v:shape id="Picture 68" o:spid="_x0000_s1029" type="#_x0000_t75" style="position:absolute;left:16771;top:2308;width:508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">
                  <v:imagedata r:id="rId75" o:title=""/>
                </v:shape>
                <v:shape id="Picture 69" o:spid="_x0000_s1030" type="#_x0000_t75" style="position:absolute;left:37632;top:18770;width:5080;height:4572;rotation:233127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">
                  <v:imagedata r:id="rId75" o:title=""/>
                </v:shape>
                <w10:wrap type="tight"/>
              </v:group>
            </w:pict>
          </mc:Fallback>
        </mc:AlternateContent>
      </w:r>
      <w:r w:rsidRPr="00781D19">
        <w:t xml:space="preserve">The Collaboration Center is excited to announce that text messaging from a mobile device is now available. When on a detail report you can now go to the options icon and see a new option called “Text Message.”  </w:t>
      </w:r>
    </w:p>
    <w:p w14:paraId="3BF1DA15" w14:textId="0D143DD1" w:rsidR="00E72929" w:rsidRDefault="00E72929" w:rsidP="00E72929"/>
    <w:p w14:paraId="48482E65" w14:textId="133F4674" w:rsidR="00E72929" w:rsidRPr="00781D19" w:rsidRDefault="00E72929" w:rsidP="00E72929">
      <w:r w:rsidRPr="00781D19">
        <w:t>This will open your default native texting app on your mobile device. It will then generate a link to the public version of this report and paste it in a new message. From there, the end user can choose who to send the text message to.</w:t>
      </w:r>
      <w:r w:rsidRPr="00781D19">
        <w:rPr>
          <w:noProof/>
        </w:rPr>
        <w:t xml:space="preserve"> </w:t>
      </w:r>
    </w:p>
    <w:p w14:paraId="3B5B55EB" w14:textId="6DF22C43" w:rsidR="00E72929" w:rsidRDefault="00E72929" w:rsidP="00E72929"/>
    <w:p w14:paraId="7E98FFB8" w14:textId="3EDE6E7E" w:rsidR="00E72929" w:rsidRDefault="00E72929" w:rsidP="00E72929"/>
    <w:p w14:paraId="76419F67" w14:textId="4E8D2522" w:rsidR="00E72929" w:rsidRDefault="00E72929" w:rsidP="00E72929"/>
    <w:p w14:paraId="17D666CA" w14:textId="17321A45" w:rsidR="00E72929" w:rsidRDefault="00E72929" w:rsidP="00E72929"/>
    <w:p w14:paraId="78267618" w14:textId="77777777" w:rsidR="00E72929" w:rsidRPr="00E72929" w:rsidRDefault="00E72929" w:rsidP="00E72929"/>
    <w:bookmarkEnd w:id="86"/>
    <w:p w14:paraId="1428BF92" w14:textId="2B040584" w:rsidR="00E72929" w:rsidRDefault="00E72929" w:rsidP="00E72929"/>
    <w:p w14:paraId="7A4A0692" w14:textId="77777777" w:rsidR="00E72929" w:rsidRDefault="00E72929" w:rsidP="00E72929"/>
    <w:p w14:paraId="04EB1AA2" w14:textId="77777777" w:rsidR="00E72929" w:rsidRDefault="00E72929" w:rsidP="00E72929"/>
    <w:p w14:paraId="4A697B9D" w14:textId="77777777" w:rsidR="00E72929" w:rsidRDefault="00E72929" w:rsidP="00E72929"/>
    <w:p w14:paraId="53183FAF" w14:textId="77777777" w:rsidR="00E72929" w:rsidRDefault="00E72929" w:rsidP="00E72929">
      <w:pPr>
        <w:rPr>
          <w:b/>
          <w:sz w:val="28"/>
        </w:rPr>
      </w:pPr>
    </w:p>
    <w:p w14:paraId="64500775" w14:textId="77777777" w:rsidR="00E72929" w:rsidRDefault="00E72929" w:rsidP="00E72929">
      <w:pPr>
        <w:rPr>
          <w:b/>
          <w:sz w:val="28"/>
        </w:rPr>
      </w:pPr>
    </w:p>
    <w:p w14:paraId="6D3B04CB" w14:textId="77777777" w:rsidR="00E72929" w:rsidRDefault="00E72929" w:rsidP="00E72929">
      <w:pPr>
        <w:rPr>
          <w:b/>
          <w:sz w:val="28"/>
        </w:rPr>
      </w:pPr>
    </w:p>
    <w:p w14:paraId="74908AAB" w14:textId="62BC0B55" w:rsidR="00D95B28" w:rsidRDefault="00F73D27" w:rsidP="00D95B28">
      <w:pPr>
        <w:pStyle w:val="Heading1"/>
      </w:pPr>
      <w:bookmarkStart w:id="87" w:name="_Toc62212025"/>
      <w:r>
        <w:lastRenderedPageBreak/>
        <w:t xml:space="preserve">Paragon </w:t>
      </w:r>
      <w:r w:rsidR="00D95B28">
        <w:t>Affiliate Connect</w:t>
      </w:r>
      <w:bookmarkEnd w:id="87"/>
    </w:p>
    <w:p w14:paraId="6824B728" w14:textId="7C123898" w:rsidR="00D95B28" w:rsidRDefault="00D95B28" w:rsidP="00D95B28">
      <w:pPr>
        <w:rPr>
          <w:b/>
        </w:rPr>
      </w:pPr>
      <w:r w:rsidRPr="00796394">
        <w:rPr>
          <w:b/>
        </w:rPr>
        <w:t>All options in this section are either configurable via MLS Administration controls or by your System Support Manager as noted.</w:t>
      </w:r>
    </w:p>
    <w:p w14:paraId="621221BE" w14:textId="21E2C2EE" w:rsidR="000911EC" w:rsidRDefault="000911EC" w:rsidP="00D95B28">
      <w:pPr>
        <w:rPr>
          <w:b/>
        </w:rPr>
      </w:pPr>
    </w:p>
    <w:p w14:paraId="6CCEF89B" w14:textId="77777777" w:rsidR="000911EC" w:rsidRDefault="000911EC" w:rsidP="000911EC">
      <w:pPr>
        <w:pStyle w:val="Heading1"/>
      </w:pPr>
      <w:bookmarkStart w:id="88" w:name="_Toc62212026"/>
      <w:r>
        <w:t>Corrected Paragon Affiliate Connect Issues</w:t>
      </w:r>
      <w:bookmarkEnd w:id="88"/>
    </w:p>
    <w:tbl>
      <w:tblPr>
        <w:tblStyle w:val="TableGrid"/>
        <w:tblW w:w="9355" w:type="dxa"/>
        <w:tblLook w:val="04A0" w:firstRow="1" w:lastRow="0" w:firstColumn="1" w:lastColumn="0" w:noHBand="0" w:noVBand="1"/>
      </w:tblPr>
      <w:tblGrid>
        <w:gridCol w:w="1145"/>
        <w:gridCol w:w="1738"/>
        <w:gridCol w:w="6472"/>
      </w:tblGrid>
      <w:tr w:rsidR="006C74DB" w:rsidRPr="00AB1931" w14:paraId="0184C3DF" w14:textId="77777777" w:rsidTr="006C74DB">
        <w:trPr>
          <w:trHeight w:val="300"/>
        </w:trPr>
        <w:tc>
          <w:tcPr>
            <w:tcW w:w="1145" w:type="dxa"/>
            <w:noWrap/>
            <w:hideMark/>
          </w:tcPr>
          <w:p w14:paraId="5B2444CC" w14:textId="77777777" w:rsidR="006C74DB" w:rsidRPr="00AB1931" w:rsidRDefault="006C74DB" w:rsidP="000F6D56">
            <w:pPr>
              <w:rPr>
                <w:rFonts w:ascii="Calibri" w:eastAsia="Times New Roman" w:hAnsi="Calibri" w:cs="Calibri"/>
                <w:b/>
                <w:bCs/>
                <w:color w:val="000000"/>
              </w:rPr>
            </w:pPr>
            <w:r>
              <w:rPr>
                <w:rFonts w:ascii="Calibri" w:eastAsia="Times New Roman" w:hAnsi="Calibri" w:cs="Calibri"/>
                <w:b/>
                <w:bCs/>
                <w:color w:val="000000"/>
              </w:rPr>
              <w:t>T</w:t>
            </w:r>
            <w:r>
              <w:rPr>
                <w:rFonts w:eastAsia="Times New Roman"/>
                <w:b/>
                <w:bCs/>
                <w:color w:val="000000"/>
              </w:rPr>
              <w:t>icket #</w:t>
            </w:r>
          </w:p>
        </w:tc>
        <w:tc>
          <w:tcPr>
            <w:tcW w:w="1738" w:type="dxa"/>
            <w:noWrap/>
            <w:hideMark/>
          </w:tcPr>
          <w:p w14:paraId="00AB5ABE" w14:textId="77777777" w:rsidR="006C74DB" w:rsidRPr="00AB1931" w:rsidRDefault="006C74DB" w:rsidP="000F6D56">
            <w:pPr>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6472" w:type="dxa"/>
            <w:noWrap/>
            <w:hideMark/>
          </w:tcPr>
          <w:p w14:paraId="43146C1F" w14:textId="77777777" w:rsidR="006C74DB" w:rsidRPr="00AB1931" w:rsidRDefault="006C74DB" w:rsidP="000F6D56">
            <w:pPr>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6C74DB" w:rsidRPr="00AB1931" w14:paraId="4F683D44" w14:textId="77777777" w:rsidTr="006C74DB">
        <w:trPr>
          <w:trHeight w:val="300"/>
        </w:trPr>
        <w:tc>
          <w:tcPr>
            <w:tcW w:w="1145" w:type="dxa"/>
            <w:noWrap/>
          </w:tcPr>
          <w:p w14:paraId="5D5AF6FC" w14:textId="1FCEC6D1" w:rsidR="006C74DB" w:rsidRPr="00AB1931" w:rsidRDefault="0079253D" w:rsidP="000F6D56">
            <w:pPr>
              <w:jc w:val="right"/>
              <w:rPr>
                <w:rFonts w:ascii="Calibri" w:eastAsia="Times New Roman" w:hAnsi="Calibri" w:cs="Calibri"/>
                <w:color w:val="000000"/>
              </w:rPr>
            </w:pPr>
            <w:r>
              <w:rPr>
                <w:rFonts w:ascii="Calibri" w:eastAsia="Times New Roman" w:hAnsi="Calibri" w:cs="Calibri"/>
                <w:color w:val="000000"/>
              </w:rPr>
              <w:t>DEV-3136</w:t>
            </w:r>
          </w:p>
        </w:tc>
        <w:tc>
          <w:tcPr>
            <w:tcW w:w="1738" w:type="dxa"/>
            <w:noWrap/>
          </w:tcPr>
          <w:p w14:paraId="003FE64D" w14:textId="44B713B9" w:rsidR="006C74DB" w:rsidRPr="00AB1931" w:rsidRDefault="0079253D" w:rsidP="000F6D56">
            <w:pPr>
              <w:rPr>
                <w:rFonts w:ascii="Calibri" w:eastAsia="Times New Roman" w:hAnsi="Calibri" w:cs="Calibri"/>
                <w:color w:val="000000"/>
              </w:rPr>
            </w:pPr>
            <w:r>
              <w:rPr>
                <w:rFonts w:ascii="Calibri" w:eastAsia="Times New Roman" w:hAnsi="Calibri" w:cs="Calibri"/>
                <w:color w:val="000000"/>
              </w:rPr>
              <w:t>Affiliate Dashboard</w:t>
            </w:r>
          </w:p>
        </w:tc>
        <w:tc>
          <w:tcPr>
            <w:tcW w:w="6472" w:type="dxa"/>
            <w:noWrap/>
          </w:tcPr>
          <w:p w14:paraId="03222168" w14:textId="2686404F" w:rsidR="006C74DB" w:rsidRPr="00AB1931" w:rsidRDefault="0079253D" w:rsidP="000F6D56">
            <w:pPr>
              <w:rPr>
                <w:rFonts w:ascii="Calibri" w:eastAsia="Times New Roman" w:hAnsi="Calibri" w:cs="Calibri"/>
                <w:color w:val="000000"/>
              </w:rPr>
            </w:pPr>
            <w:r>
              <w:rPr>
                <w:rFonts w:ascii="Calibri" w:eastAsia="Times New Roman" w:hAnsi="Calibri" w:cs="Calibri"/>
                <w:color w:val="000000"/>
              </w:rPr>
              <w:t>The help overlay in the affiliate dashboard is now transparent, so it overlays on the dashboard correctly</w:t>
            </w:r>
          </w:p>
        </w:tc>
      </w:tr>
      <w:tr w:rsidR="006C74DB" w:rsidRPr="00AB1931" w14:paraId="7F89B86F" w14:textId="77777777" w:rsidTr="006C74DB">
        <w:trPr>
          <w:trHeight w:val="300"/>
        </w:trPr>
        <w:tc>
          <w:tcPr>
            <w:tcW w:w="1145" w:type="dxa"/>
            <w:noWrap/>
          </w:tcPr>
          <w:p w14:paraId="6D03332B" w14:textId="0E14CE90" w:rsidR="006C74DB" w:rsidRPr="00AB1931" w:rsidRDefault="006C74DB" w:rsidP="000F6D56">
            <w:pPr>
              <w:jc w:val="right"/>
              <w:rPr>
                <w:rFonts w:ascii="Calibri" w:eastAsia="Times New Roman" w:hAnsi="Calibri" w:cs="Calibri"/>
                <w:color w:val="000000"/>
              </w:rPr>
            </w:pPr>
          </w:p>
        </w:tc>
        <w:tc>
          <w:tcPr>
            <w:tcW w:w="1738" w:type="dxa"/>
            <w:noWrap/>
          </w:tcPr>
          <w:p w14:paraId="522D0ADA" w14:textId="7CCE36AF" w:rsidR="006C74DB" w:rsidRPr="00AB1931" w:rsidRDefault="006C74DB" w:rsidP="000F6D56">
            <w:pPr>
              <w:rPr>
                <w:rFonts w:ascii="Calibri" w:eastAsia="Times New Roman" w:hAnsi="Calibri" w:cs="Calibri"/>
                <w:color w:val="000000"/>
              </w:rPr>
            </w:pPr>
          </w:p>
        </w:tc>
        <w:tc>
          <w:tcPr>
            <w:tcW w:w="6472" w:type="dxa"/>
            <w:noWrap/>
          </w:tcPr>
          <w:p w14:paraId="7BEE4994" w14:textId="04A3039C" w:rsidR="006C74DB" w:rsidRPr="0055644C" w:rsidRDefault="006C74DB" w:rsidP="000F6D56">
            <w:pPr>
              <w:rPr>
                <w:rFonts w:ascii="Calibri" w:eastAsia="Times New Roman" w:hAnsi="Calibri" w:cs="Calibri"/>
                <w:b/>
                <w:bCs/>
                <w:color w:val="000000"/>
              </w:rPr>
            </w:pPr>
          </w:p>
        </w:tc>
      </w:tr>
      <w:tr w:rsidR="006C74DB" w:rsidRPr="00AB1931" w14:paraId="27340057" w14:textId="77777777" w:rsidTr="006C74DB">
        <w:trPr>
          <w:trHeight w:val="300"/>
        </w:trPr>
        <w:tc>
          <w:tcPr>
            <w:tcW w:w="1145" w:type="dxa"/>
            <w:noWrap/>
          </w:tcPr>
          <w:p w14:paraId="61757C53" w14:textId="2C240292" w:rsidR="006C74DB" w:rsidRPr="00AB1931" w:rsidRDefault="006C74DB" w:rsidP="000F6D56">
            <w:pPr>
              <w:jc w:val="right"/>
              <w:rPr>
                <w:rFonts w:ascii="Calibri" w:eastAsia="Times New Roman" w:hAnsi="Calibri" w:cs="Calibri"/>
                <w:color w:val="000000"/>
              </w:rPr>
            </w:pPr>
          </w:p>
        </w:tc>
        <w:tc>
          <w:tcPr>
            <w:tcW w:w="1738" w:type="dxa"/>
            <w:noWrap/>
          </w:tcPr>
          <w:p w14:paraId="7ADD391D" w14:textId="4F452EDF" w:rsidR="006C74DB" w:rsidRPr="00AB1931" w:rsidRDefault="006C74DB" w:rsidP="000F6D56">
            <w:pPr>
              <w:rPr>
                <w:rFonts w:ascii="Calibri" w:eastAsia="Times New Roman" w:hAnsi="Calibri" w:cs="Calibri"/>
                <w:color w:val="000000"/>
              </w:rPr>
            </w:pPr>
          </w:p>
        </w:tc>
        <w:tc>
          <w:tcPr>
            <w:tcW w:w="6472" w:type="dxa"/>
            <w:noWrap/>
          </w:tcPr>
          <w:p w14:paraId="18A258C3" w14:textId="77777777" w:rsidR="006C74DB" w:rsidRPr="00AB1931" w:rsidRDefault="006C74DB" w:rsidP="000F6D56">
            <w:pPr>
              <w:rPr>
                <w:rFonts w:ascii="Calibri" w:eastAsia="Times New Roman" w:hAnsi="Calibri" w:cs="Calibri"/>
                <w:color w:val="000000"/>
              </w:rPr>
            </w:pPr>
          </w:p>
        </w:tc>
      </w:tr>
    </w:tbl>
    <w:p w14:paraId="53EF7275" w14:textId="36195D1C" w:rsidR="000911EC" w:rsidRDefault="000911EC" w:rsidP="000911EC"/>
    <w:bookmarkEnd w:id="73"/>
    <w:bookmarkEnd w:id="74"/>
    <w:bookmarkEnd w:id="75"/>
    <w:bookmarkEnd w:id="76"/>
    <w:bookmarkEnd w:id="77"/>
    <w:bookmarkEnd w:id="78"/>
    <w:bookmarkEnd w:id="79"/>
    <w:p w14:paraId="58D36374" w14:textId="77777777" w:rsidR="00D27FD2" w:rsidRPr="00E72929" w:rsidRDefault="00D27FD2" w:rsidP="00D27FD2"/>
    <w:p w14:paraId="409B4962" w14:textId="29A49D0E" w:rsidR="00D27FD2" w:rsidRDefault="00D27FD2" w:rsidP="00D27FD2">
      <w:pPr>
        <w:pStyle w:val="Heading2"/>
      </w:pPr>
      <w:bookmarkStart w:id="89" w:name="_Toc62212027"/>
      <w:r>
        <w:t>Association Autonomy – Apply Board/Association Participation/Membership Participation logic</w:t>
      </w:r>
      <w:bookmarkEnd w:id="89"/>
    </w:p>
    <w:p w14:paraId="205B1230" w14:textId="2302EB62" w:rsidR="00D27FD2" w:rsidRDefault="00D27FD2" w:rsidP="00D27FD2">
      <w:pPr>
        <w:pStyle w:val="Heading3"/>
      </w:pPr>
      <w:r>
        <w:t>Action Item: N/A</w:t>
      </w:r>
    </w:p>
    <w:p w14:paraId="420CCA8B" w14:textId="77777777" w:rsidR="00D27FD2" w:rsidRPr="00D27FD2" w:rsidRDefault="00D27FD2" w:rsidP="00D27FD2"/>
    <w:p w14:paraId="3060C9D7" w14:textId="77777777" w:rsidR="00D27FD2" w:rsidRDefault="00D27FD2">
      <w:r>
        <w:t>Paragon Affiliate Connect now follows the same membership Participation sharing rules within associations. Both agents and affiliates will be searchable and able to connect based on the Board/Association participation rules applied.</w:t>
      </w:r>
    </w:p>
    <w:p w14:paraId="04A4DC24" w14:textId="77777777" w:rsidR="00D27FD2" w:rsidRDefault="00D27FD2">
      <w:r>
        <w:t>The checkbox for Affiliate Connect participation indicates if a board or association participates in Paragon Affiliate Connect. If they participate the membership participation settings apply. If the association does not participate, none of their members will have access to Paragon Affiliate Connect, or will they be searchable by an affiliate in another association.</w:t>
      </w:r>
    </w:p>
    <w:p w14:paraId="5424C9B9" w14:textId="50709035" w:rsidR="00D27FD2" w:rsidRDefault="00D27FD2">
      <w:r>
        <w:rPr>
          <w:noProof/>
        </w:rPr>
        <w:drawing>
          <wp:inline distT="0" distB="0" distL="0" distR="0" wp14:anchorId="09591541" wp14:editId="45F87683">
            <wp:extent cx="5943600" cy="1783715"/>
            <wp:effectExtent l="152400" t="114300" r="152400" b="1212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783715"/>
                    </a:xfrm>
                    <a:prstGeom prst="rect">
                      <a:avLst/>
                    </a:prstGeom>
                    <a:ln>
                      <a:solidFill>
                        <a:schemeClr val="tx1"/>
                      </a:solidFill>
                    </a:ln>
                    <a:effectLst>
                      <a:outerShdw blurRad="63500" sx="102000" sy="102000" algn="ctr" rotWithShape="0">
                        <a:prstClr val="black">
                          <a:alpha val="40000"/>
                        </a:prstClr>
                      </a:outerShdw>
                    </a:effectLst>
                  </pic:spPr>
                </pic:pic>
              </a:graphicData>
            </a:graphic>
          </wp:inline>
        </w:drawing>
      </w:r>
    </w:p>
    <w:p w14:paraId="200A8E4B" w14:textId="1597C26E" w:rsidR="00D27FD2" w:rsidRDefault="00D27FD2"/>
    <w:sectPr w:rsidR="00D27FD2" w:rsidSect="00796394">
      <w:headerReference w:type="default" r:id="rId77"/>
      <w:footerReference w:type="default" r:id="rId78"/>
      <w:headerReference w:type="first" r:id="rId79"/>
      <w:footerReference w:type="first" r:id="rId8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1CB0F8" w14:textId="77777777" w:rsidR="001D5948" w:rsidRDefault="001D5948" w:rsidP="00796394">
      <w:pPr>
        <w:spacing w:after="0" w:line="240" w:lineRule="auto"/>
      </w:pPr>
      <w:r>
        <w:separator/>
      </w:r>
    </w:p>
  </w:endnote>
  <w:endnote w:type="continuationSeparator" w:id="0">
    <w:p w14:paraId="3BBF586D" w14:textId="77777777" w:rsidR="001D5948" w:rsidRDefault="001D5948" w:rsidP="00796394">
      <w:pPr>
        <w:spacing w:after="0" w:line="240" w:lineRule="auto"/>
      </w:pPr>
      <w:r>
        <w:continuationSeparator/>
      </w:r>
    </w:p>
  </w:endnote>
  <w:endnote w:type="continuationNotice" w:id="1">
    <w:p w14:paraId="1DCC1209" w14:textId="77777777" w:rsidR="001D5948" w:rsidRDefault="001D59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ACC52" w14:textId="21A262AD" w:rsidR="00310674" w:rsidRPr="00BD0318" w:rsidRDefault="00310674" w:rsidP="00BF4EA8">
    <w:pPr>
      <w:pBdr>
        <w:bottom w:val="single" w:sz="4" w:space="4" w:color="auto"/>
      </w:pBdr>
      <w:tabs>
        <w:tab w:val="left" w:pos="2832"/>
        <w:tab w:val="left" w:pos="3330"/>
        <w:tab w:val="left" w:pos="5535"/>
        <w:tab w:val="right" w:pos="10800"/>
      </w:tabs>
      <w:ind w:right="-90"/>
      <w:rPr>
        <w:rFonts w:cs="Calibri"/>
        <w:sz w:val="16"/>
        <w:szCs w:val="16"/>
      </w:rPr>
    </w:pPr>
    <w:r>
      <w:rPr>
        <w:rFonts w:cs="Calibri"/>
        <w:sz w:val="16"/>
        <w:szCs w:val="16"/>
      </w:rPr>
      <w:t xml:space="preserve">Paragon v5.81 </w:t>
    </w:r>
    <w:r w:rsidRPr="00BD0318">
      <w:rPr>
        <w:rFonts w:cs="Calibri"/>
        <w:sz w:val="16"/>
        <w:szCs w:val="16"/>
      </w:rPr>
      <w:t>Release Enhancements</w:t>
    </w:r>
    <w:r>
      <w:rPr>
        <w:rFonts w:cs="Calibri"/>
        <w:sz w:val="16"/>
        <w:szCs w:val="16"/>
      </w:rPr>
      <w:t xml:space="preserve"> </w:t>
    </w:r>
    <w:r>
      <w:rPr>
        <w:rFonts w:cs="Calibri"/>
        <w:sz w:val="16"/>
        <w:szCs w:val="16"/>
      </w:rPr>
      <w:tab/>
    </w:r>
    <w:r>
      <w:rPr>
        <w:rFonts w:cs="Calibri"/>
        <w:sz w:val="16"/>
        <w:szCs w:val="16"/>
      </w:rPr>
      <w:tab/>
    </w:r>
    <w:r>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DC17EA">
      <w:rPr>
        <w:rFonts w:cs="Calibri"/>
        <w:noProof/>
        <w:sz w:val="16"/>
        <w:szCs w:val="16"/>
      </w:rPr>
      <w:t>2/16/2021</w:t>
    </w:r>
    <w:r w:rsidRPr="00BD0318">
      <w:rPr>
        <w:rFonts w:cs="Calibri"/>
        <w:sz w:val="16"/>
        <w:szCs w:val="16"/>
      </w:rPr>
      <w:fldChar w:fldCharType="end"/>
    </w:r>
  </w:p>
  <w:p w14:paraId="2A5D23E8" w14:textId="77777777" w:rsidR="00310674" w:rsidRPr="00796394" w:rsidRDefault="00310674" w:rsidP="00796394">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noProof/>
        <w:sz w:val="16"/>
        <w:szCs w:val="16"/>
      </w:rPr>
      <w:t>19</w:t>
    </w:r>
    <w:r w:rsidRPr="00BD0318">
      <w:rPr>
        <w:rFonts w:cs="Calibr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310674" w14:paraId="27525E15" w14:textId="77777777" w:rsidTr="3AC1B278">
      <w:tc>
        <w:tcPr>
          <w:tcW w:w="3120" w:type="dxa"/>
        </w:tcPr>
        <w:p w14:paraId="3EF0FA9E" w14:textId="7E1F58CF" w:rsidR="00310674" w:rsidRDefault="00310674" w:rsidP="3AC1B278">
          <w:pPr>
            <w:pStyle w:val="Header"/>
            <w:ind w:left="-115"/>
          </w:pPr>
        </w:p>
      </w:tc>
      <w:tc>
        <w:tcPr>
          <w:tcW w:w="3120" w:type="dxa"/>
        </w:tcPr>
        <w:p w14:paraId="4B33B9DC" w14:textId="74E527CE" w:rsidR="00310674" w:rsidRDefault="00310674" w:rsidP="3AC1B278">
          <w:pPr>
            <w:pStyle w:val="Header"/>
            <w:jc w:val="center"/>
          </w:pPr>
        </w:p>
      </w:tc>
      <w:tc>
        <w:tcPr>
          <w:tcW w:w="3120" w:type="dxa"/>
        </w:tcPr>
        <w:p w14:paraId="310B569F" w14:textId="0A635864" w:rsidR="00310674" w:rsidRDefault="00310674" w:rsidP="3AC1B278">
          <w:pPr>
            <w:pStyle w:val="Header"/>
            <w:ind w:right="-115"/>
            <w:jc w:val="right"/>
          </w:pPr>
        </w:p>
      </w:tc>
    </w:tr>
  </w:tbl>
  <w:p w14:paraId="6B0C9F40" w14:textId="14BAD47E" w:rsidR="00310674" w:rsidRDefault="00310674" w:rsidP="3AC1B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6387EB" w14:textId="77777777" w:rsidR="001D5948" w:rsidRDefault="001D5948" w:rsidP="00796394">
      <w:pPr>
        <w:spacing w:after="0" w:line="240" w:lineRule="auto"/>
      </w:pPr>
      <w:r>
        <w:separator/>
      </w:r>
    </w:p>
  </w:footnote>
  <w:footnote w:type="continuationSeparator" w:id="0">
    <w:p w14:paraId="60056E8C" w14:textId="77777777" w:rsidR="001D5948" w:rsidRDefault="001D5948" w:rsidP="00796394">
      <w:pPr>
        <w:spacing w:after="0" w:line="240" w:lineRule="auto"/>
      </w:pPr>
      <w:r>
        <w:continuationSeparator/>
      </w:r>
    </w:p>
  </w:footnote>
  <w:footnote w:type="continuationNotice" w:id="1">
    <w:p w14:paraId="75B35791" w14:textId="77777777" w:rsidR="001D5948" w:rsidRDefault="001D59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3C543" w14:textId="49D894AB" w:rsidR="00310674" w:rsidRPr="00796394" w:rsidRDefault="00310674" w:rsidP="005D269C">
    <w:pPr>
      <w:pStyle w:val="Header"/>
      <w:jc w:val="center"/>
      <w:rPr>
        <w:b/>
        <w:sz w:val="32"/>
      </w:rPr>
    </w:pPr>
    <w:r>
      <w:rPr>
        <w:b/>
        <w:noProof/>
        <w:sz w:val="32"/>
      </w:rPr>
      <w:drawing>
        <wp:anchor distT="0" distB="0" distL="114300" distR="114300" simplePos="0" relativeHeight="251658240" behindDoc="0" locked="0" layoutInCell="1" allowOverlap="1" wp14:anchorId="4BF3B1B4" wp14:editId="5EF51DD5">
          <wp:simplePos x="0" y="0"/>
          <wp:positionH relativeFrom="column">
            <wp:posOffset>5745480</wp:posOffset>
          </wp:positionH>
          <wp:positionV relativeFrom="paragraph">
            <wp:posOffset>-213360</wp:posOffset>
          </wp:positionV>
          <wp:extent cx="810895" cy="487680"/>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sidRPr="3AC1B278">
      <w:rPr>
        <w:b/>
        <w:bCs/>
        <w:sz w:val="32"/>
        <w:szCs w:val="32"/>
      </w:rPr>
      <w:t xml:space="preserve">Paragon 5.81 Release Enhancements </w:t>
    </w:r>
  </w:p>
  <w:p w14:paraId="31358CAC" w14:textId="77777777" w:rsidR="00310674" w:rsidRDefault="003106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F53BD" w14:textId="77777777" w:rsidR="00310674" w:rsidRDefault="00310674">
    <w:pPr>
      <w:pStyle w:val="Header"/>
    </w:pPr>
    <w:r>
      <w:rPr>
        <w:noProof/>
      </w:rPr>
      <w:drawing>
        <wp:anchor distT="0" distB="0" distL="114300" distR="114300" simplePos="0" relativeHeight="251658241" behindDoc="1" locked="0" layoutInCell="1" allowOverlap="1" wp14:anchorId="7C864D3E" wp14:editId="474E2DB2">
          <wp:simplePos x="0" y="0"/>
          <wp:positionH relativeFrom="margin">
            <wp:posOffset>2212340</wp:posOffset>
          </wp:positionH>
          <wp:positionV relativeFrom="paragraph">
            <wp:posOffset>-373380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66529"/>
    <w:multiLevelType w:val="hybridMultilevel"/>
    <w:tmpl w:val="E2929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A6410"/>
    <w:multiLevelType w:val="hybridMultilevel"/>
    <w:tmpl w:val="EFF0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C92635"/>
    <w:multiLevelType w:val="hybridMultilevel"/>
    <w:tmpl w:val="DC56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523679"/>
    <w:multiLevelType w:val="hybridMultilevel"/>
    <w:tmpl w:val="F81E4ED8"/>
    <w:lvl w:ilvl="0" w:tplc="D318F624">
      <w:start w:val="1"/>
      <w:numFmt w:val="bullet"/>
      <w:lvlText w:val=""/>
      <w:lvlJc w:val="left"/>
      <w:pPr>
        <w:tabs>
          <w:tab w:val="num" w:pos="720"/>
        </w:tabs>
        <w:ind w:left="720" w:hanging="360"/>
      </w:pPr>
      <w:rPr>
        <w:rFonts w:ascii="Symbol" w:hAnsi="Symbol" w:hint="default"/>
        <w:sz w:val="20"/>
      </w:rPr>
    </w:lvl>
    <w:lvl w:ilvl="1" w:tplc="8E2CBD4E" w:tentative="1">
      <w:start w:val="1"/>
      <w:numFmt w:val="bullet"/>
      <w:lvlText w:val="o"/>
      <w:lvlJc w:val="left"/>
      <w:pPr>
        <w:tabs>
          <w:tab w:val="num" w:pos="1440"/>
        </w:tabs>
        <w:ind w:left="1440" w:hanging="360"/>
      </w:pPr>
      <w:rPr>
        <w:rFonts w:ascii="Courier New" w:hAnsi="Courier New" w:hint="default"/>
        <w:sz w:val="20"/>
      </w:rPr>
    </w:lvl>
    <w:lvl w:ilvl="2" w:tplc="0DF85E3C" w:tentative="1">
      <w:start w:val="1"/>
      <w:numFmt w:val="bullet"/>
      <w:lvlText w:val=""/>
      <w:lvlJc w:val="left"/>
      <w:pPr>
        <w:tabs>
          <w:tab w:val="num" w:pos="2160"/>
        </w:tabs>
        <w:ind w:left="2160" w:hanging="360"/>
      </w:pPr>
      <w:rPr>
        <w:rFonts w:ascii="Wingdings" w:hAnsi="Wingdings" w:hint="default"/>
        <w:sz w:val="20"/>
      </w:rPr>
    </w:lvl>
    <w:lvl w:ilvl="3" w:tplc="7D8A9560" w:tentative="1">
      <w:start w:val="1"/>
      <w:numFmt w:val="bullet"/>
      <w:lvlText w:val=""/>
      <w:lvlJc w:val="left"/>
      <w:pPr>
        <w:tabs>
          <w:tab w:val="num" w:pos="2880"/>
        </w:tabs>
        <w:ind w:left="2880" w:hanging="360"/>
      </w:pPr>
      <w:rPr>
        <w:rFonts w:ascii="Wingdings" w:hAnsi="Wingdings" w:hint="default"/>
        <w:sz w:val="20"/>
      </w:rPr>
    </w:lvl>
    <w:lvl w:ilvl="4" w:tplc="2368C7F4" w:tentative="1">
      <w:start w:val="1"/>
      <w:numFmt w:val="bullet"/>
      <w:lvlText w:val=""/>
      <w:lvlJc w:val="left"/>
      <w:pPr>
        <w:tabs>
          <w:tab w:val="num" w:pos="3600"/>
        </w:tabs>
        <w:ind w:left="3600" w:hanging="360"/>
      </w:pPr>
      <w:rPr>
        <w:rFonts w:ascii="Wingdings" w:hAnsi="Wingdings" w:hint="default"/>
        <w:sz w:val="20"/>
      </w:rPr>
    </w:lvl>
    <w:lvl w:ilvl="5" w:tplc="550AD5F8" w:tentative="1">
      <w:start w:val="1"/>
      <w:numFmt w:val="bullet"/>
      <w:lvlText w:val=""/>
      <w:lvlJc w:val="left"/>
      <w:pPr>
        <w:tabs>
          <w:tab w:val="num" w:pos="4320"/>
        </w:tabs>
        <w:ind w:left="4320" w:hanging="360"/>
      </w:pPr>
      <w:rPr>
        <w:rFonts w:ascii="Wingdings" w:hAnsi="Wingdings" w:hint="default"/>
        <w:sz w:val="20"/>
      </w:rPr>
    </w:lvl>
    <w:lvl w:ilvl="6" w:tplc="281E90BA" w:tentative="1">
      <w:start w:val="1"/>
      <w:numFmt w:val="bullet"/>
      <w:lvlText w:val=""/>
      <w:lvlJc w:val="left"/>
      <w:pPr>
        <w:tabs>
          <w:tab w:val="num" w:pos="5040"/>
        </w:tabs>
        <w:ind w:left="5040" w:hanging="360"/>
      </w:pPr>
      <w:rPr>
        <w:rFonts w:ascii="Wingdings" w:hAnsi="Wingdings" w:hint="default"/>
        <w:sz w:val="20"/>
      </w:rPr>
    </w:lvl>
    <w:lvl w:ilvl="7" w:tplc="B97E854A" w:tentative="1">
      <w:start w:val="1"/>
      <w:numFmt w:val="bullet"/>
      <w:lvlText w:val=""/>
      <w:lvlJc w:val="left"/>
      <w:pPr>
        <w:tabs>
          <w:tab w:val="num" w:pos="5760"/>
        </w:tabs>
        <w:ind w:left="5760" w:hanging="360"/>
      </w:pPr>
      <w:rPr>
        <w:rFonts w:ascii="Wingdings" w:hAnsi="Wingdings" w:hint="default"/>
        <w:sz w:val="20"/>
      </w:rPr>
    </w:lvl>
    <w:lvl w:ilvl="8" w:tplc="FF06208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F6908C1"/>
    <w:multiLevelType w:val="hybridMultilevel"/>
    <w:tmpl w:val="1524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601DDF"/>
    <w:multiLevelType w:val="hybridMultilevel"/>
    <w:tmpl w:val="B81204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9D73EF"/>
    <w:multiLevelType w:val="hybridMultilevel"/>
    <w:tmpl w:val="DE2CE7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3DC562A6"/>
    <w:multiLevelType w:val="hybridMultilevel"/>
    <w:tmpl w:val="37540824"/>
    <w:lvl w:ilvl="0" w:tplc="BAD6409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412C12"/>
    <w:multiLevelType w:val="hybridMultilevel"/>
    <w:tmpl w:val="EA64C6A8"/>
    <w:lvl w:ilvl="0" w:tplc="9E5494C2">
      <w:start w:val="1"/>
      <w:numFmt w:val="bullet"/>
      <w:lvlText w:val=""/>
      <w:lvlJc w:val="left"/>
      <w:pPr>
        <w:tabs>
          <w:tab w:val="num" w:pos="720"/>
        </w:tabs>
        <w:ind w:left="720" w:hanging="360"/>
      </w:pPr>
      <w:rPr>
        <w:rFonts w:ascii="Symbol" w:hAnsi="Symbol" w:hint="default"/>
        <w:sz w:val="20"/>
      </w:rPr>
    </w:lvl>
    <w:lvl w:ilvl="1" w:tplc="40B26E80" w:tentative="1">
      <w:start w:val="1"/>
      <w:numFmt w:val="bullet"/>
      <w:lvlText w:val=""/>
      <w:lvlJc w:val="left"/>
      <w:pPr>
        <w:tabs>
          <w:tab w:val="num" w:pos="1440"/>
        </w:tabs>
        <w:ind w:left="1440" w:hanging="360"/>
      </w:pPr>
      <w:rPr>
        <w:rFonts w:ascii="Symbol" w:hAnsi="Symbol" w:hint="default"/>
        <w:sz w:val="20"/>
      </w:rPr>
    </w:lvl>
    <w:lvl w:ilvl="2" w:tplc="A120F016" w:tentative="1">
      <w:start w:val="1"/>
      <w:numFmt w:val="bullet"/>
      <w:lvlText w:val=""/>
      <w:lvlJc w:val="left"/>
      <w:pPr>
        <w:tabs>
          <w:tab w:val="num" w:pos="2160"/>
        </w:tabs>
        <w:ind w:left="2160" w:hanging="360"/>
      </w:pPr>
      <w:rPr>
        <w:rFonts w:ascii="Symbol" w:hAnsi="Symbol" w:hint="default"/>
        <w:sz w:val="20"/>
      </w:rPr>
    </w:lvl>
    <w:lvl w:ilvl="3" w:tplc="1BCE33EE" w:tentative="1">
      <w:start w:val="1"/>
      <w:numFmt w:val="bullet"/>
      <w:lvlText w:val=""/>
      <w:lvlJc w:val="left"/>
      <w:pPr>
        <w:tabs>
          <w:tab w:val="num" w:pos="2880"/>
        </w:tabs>
        <w:ind w:left="2880" w:hanging="360"/>
      </w:pPr>
      <w:rPr>
        <w:rFonts w:ascii="Symbol" w:hAnsi="Symbol" w:hint="default"/>
        <w:sz w:val="20"/>
      </w:rPr>
    </w:lvl>
    <w:lvl w:ilvl="4" w:tplc="B3FE9486" w:tentative="1">
      <w:start w:val="1"/>
      <w:numFmt w:val="bullet"/>
      <w:lvlText w:val=""/>
      <w:lvlJc w:val="left"/>
      <w:pPr>
        <w:tabs>
          <w:tab w:val="num" w:pos="3600"/>
        </w:tabs>
        <w:ind w:left="3600" w:hanging="360"/>
      </w:pPr>
      <w:rPr>
        <w:rFonts w:ascii="Symbol" w:hAnsi="Symbol" w:hint="default"/>
        <w:sz w:val="20"/>
      </w:rPr>
    </w:lvl>
    <w:lvl w:ilvl="5" w:tplc="46688476" w:tentative="1">
      <w:start w:val="1"/>
      <w:numFmt w:val="bullet"/>
      <w:lvlText w:val=""/>
      <w:lvlJc w:val="left"/>
      <w:pPr>
        <w:tabs>
          <w:tab w:val="num" w:pos="4320"/>
        </w:tabs>
        <w:ind w:left="4320" w:hanging="360"/>
      </w:pPr>
      <w:rPr>
        <w:rFonts w:ascii="Symbol" w:hAnsi="Symbol" w:hint="default"/>
        <w:sz w:val="20"/>
      </w:rPr>
    </w:lvl>
    <w:lvl w:ilvl="6" w:tplc="10784F68" w:tentative="1">
      <w:start w:val="1"/>
      <w:numFmt w:val="bullet"/>
      <w:lvlText w:val=""/>
      <w:lvlJc w:val="left"/>
      <w:pPr>
        <w:tabs>
          <w:tab w:val="num" w:pos="5040"/>
        </w:tabs>
        <w:ind w:left="5040" w:hanging="360"/>
      </w:pPr>
      <w:rPr>
        <w:rFonts w:ascii="Symbol" w:hAnsi="Symbol" w:hint="default"/>
        <w:sz w:val="20"/>
      </w:rPr>
    </w:lvl>
    <w:lvl w:ilvl="7" w:tplc="CD0CD212" w:tentative="1">
      <w:start w:val="1"/>
      <w:numFmt w:val="bullet"/>
      <w:lvlText w:val=""/>
      <w:lvlJc w:val="left"/>
      <w:pPr>
        <w:tabs>
          <w:tab w:val="num" w:pos="5760"/>
        </w:tabs>
        <w:ind w:left="5760" w:hanging="360"/>
      </w:pPr>
      <w:rPr>
        <w:rFonts w:ascii="Symbol" w:hAnsi="Symbol" w:hint="default"/>
        <w:sz w:val="20"/>
      </w:rPr>
    </w:lvl>
    <w:lvl w:ilvl="8" w:tplc="A25C36C6"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5C25A0A"/>
    <w:multiLevelType w:val="hybridMultilevel"/>
    <w:tmpl w:val="117E861E"/>
    <w:lvl w:ilvl="0" w:tplc="38DCB9D0">
      <w:start w:val="1"/>
      <w:numFmt w:val="bullet"/>
      <w:lvlText w:val=""/>
      <w:lvlJc w:val="left"/>
      <w:pPr>
        <w:tabs>
          <w:tab w:val="num" w:pos="720"/>
        </w:tabs>
        <w:ind w:left="720" w:hanging="360"/>
      </w:pPr>
      <w:rPr>
        <w:rFonts w:ascii="Symbol" w:hAnsi="Symbol" w:hint="default"/>
        <w:sz w:val="20"/>
      </w:rPr>
    </w:lvl>
    <w:lvl w:ilvl="1" w:tplc="E13C4266" w:tentative="1">
      <w:start w:val="1"/>
      <w:numFmt w:val="bullet"/>
      <w:lvlText w:val=""/>
      <w:lvlJc w:val="left"/>
      <w:pPr>
        <w:tabs>
          <w:tab w:val="num" w:pos="1440"/>
        </w:tabs>
        <w:ind w:left="1440" w:hanging="360"/>
      </w:pPr>
      <w:rPr>
        <w:rFonts w:ascii="Symbol" w:hAnsi="Symbol" w:hint="default"/>
        <w:sz w:val="20"/>
      </w:rPr>
    </w:lvl>
    <w:lvl w:ilvl="2" w:tplc="A1BEA82A" w:tentative="1">
      <w:start w:val="1"/>
      <w:numFmt w:val="bullet"/>
      <w:lvlText w:val=""/>
      <w:lvlJc w:val="left"/>
      <w:pPr>
        <w:tabs>
          <w:tab w:val="num" w:pos="2160"/>
        </w:tabs>
        <w:ind w:left="2160" w:hanging="360"/>
      </w:pPr>
      <w:rPr>
        <w:rFonts w:ascii="Symbol" w:hAnsi="Symbol" w:hint="default"/>
        <w:sz w:val="20"/>
      </w:rPr>
    </w:lvl>
    <w:lvl w:ilvl="3" w:tplc="EB4EB15C" w:tentative="1">
      <w:start w:val="1"/>
      <w:numFmt w:val="bullet"/>
      <w:lvlText w:val=""/>
      <w:lvlJc w:val="left"/>
      <w:pPr>
        <w:tabs>
          <w:tab w:val="num" w:pos="2880"/>
        </w:tabs>
        <w:ind w:left="2880" w:hanging="360"/>
      </w:pPr>
      <w:rPr>
        <w:rFonts w:ascii="Symbol" w:hAnsi="Symbol" w:hint="default"/>
        <w:sz w:val="20"/>
      </w:rPr>
    </w:lvl>
    <w:lvl w:ilvl="4" w:tplc="A358F42C" w:tentative="1">
      <w:start w:val="1"/>
      <w:numFmt w:val="bullet"/>
      <w:lvlText w:val=""/>
      <w:lvlJc w:val="left"/>
      <w:pPr>
        <w:tabs>
          <w:tab w:val="num" w:pos="3600"/>
        </w:tabs>
        <w:ind w:left="3600" w:hanging="360"/>
      </w:pPr>
      <w:rPr>
        <w:rFonts w:ascii="Symbol" w:hAnsi="Symbol" w:hint="default"/>
        <w:sz w:val="20"/>
      </w:rPr>
    </w:lvl>
    <w:lvl w:ilvl="5" w:tplc="CBA4038A" w:tentative="1">
      <w:start w:val="1"/>
      <w:numFmt w:val="bullet"/>
      <w:lvlText w:val=""/>
      <w:lvlJc w:val="left"/>
      <w:pPr>
        <w:tabs>
          <w:tab w:val="num" w:pos="4320"/>
        </w:tabs>
        <w:ind w:left="4320" w:hanging="360"/>
      </w:pPr>
      <w:rPr>
        <w:rFonts w:ascii="Symbol" w:hAnsi="Symbol" w:hint="default"/>
        <w:sz w:val="20"/>
      </w:rPr>
    </w:lvl>
    <w:lvl w:ilvl="6" w:tplc="FC62D816" w:tentative="1">
      <w:start w:val="1"/>
      <w:numFmt w:val="bullet"/>
      <w:lvlText w:val=""/>
      <w:lvlJc w:val="left"/>
      <w:pPr>
        <w:tabs>
          <w:tab w:val="num" w:pos="5040"/>
        </w:tabs>
        <w:ind w:left="5040" w:hanging="360"/>
      </w:pPr>
      <w:rPr>
        <w:rFonts w:ascii="Symbol" w:hAnsi="Symbol" w:hint="default"/>
        <w:sz w:val="20"/>
      </w:rPr>
    </w:lvl>
    <w:lvl w:ilvl="7" w:tplc="4400069A" w:tentative="1">
      <w:start w:val="1"/>
      <w:numFmt w:val="bullet"/>
      <w:lvlText w:val=""/>
      <w:lvlJc w:val="left"/>
      <w:pPr>
        <w:tabs>
          <w:tab w:val="num" w:pos="5760"/>
        </w:tabs>
        <w:ind w:left="5760" w:hanging="360"/>
      </w:pPr>
      <w:rPr>
        <w:rFonts w:ascii="Symbol" w:hAnsi="Symbol" w:hint="default"/>
        <w:sz w:val="20"/>
      </w:rPr>
    </w:lvl>
    <w:lvl w:ilvl="8" w:tplc="B5E6BE7A"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7DF3C24"/>
    <w:multiLevelType w:val="hybridMultilevel"/>
    <w:tmpl w:val="C24A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4411AB"/>
    <w:multiLevelType w:val="hybridMultilevel"/>
    <w:tmpl w:val="C316D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007CCF"/>
    <w:multiLevelType w:val="hybridMultilevel"/>
    <w:tmpl w:val="A320712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6E3BD0"/>
    <w:multiLevelType w:val="hybridMultilevel"/>
    <w:tmpl w:val="B7AA7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4"/>
  </w:num>
  <w:num w:numId="4">
    <w:abstractNumId w:val="2"/>
  </w:num>
  <w:num w:numId="5">
    <w:abstractNumId w:val="15"/>
  </w:num>
  <w:num w:numId="6">
    <w:abstractNumId w:val="13"/>
  </w:num>
  <w:num w:numId="7">
    <w:abstractNumId w:val="0"/>
  </w:num>
  <w:num w:numId="8">
    <w:abstractNumId w:val="4"/>
  </w:num>
  <w:num w:numId="9">
    <w:abstractNumId w:val="16"/>
  </w:num>
  <w:num w:numId="10">
    <w:abstractNumId w:val="5"/>
  </w:num>
  <w:num w:numId="11">
    <w:abstractNumId w:val="8"/>
  </w:num>
  <w:num w:numId="12">
    <w:abstractNumId w:val="6"/>
  </w:num>
  <w:num w:numId="13">
    <w:abstractNumId w:val="10"/>
  </w:num>
  <w:num w:numId="14">
    <w:abstractNumId w:val="11"/>
  </w:num>
  <w:num w:numId="15">
    <w:abstractNumId w:val="3"/>
  </w:num>
  <w:num w:numId="16">
    <w:abstractNumId w:val="12"/>
  </w:num>
  <w:num w:numId="17">
    <w:abstractNumId w:val="17"/>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28"/>
    <w:rsid w:val="0000081D"/>
    <w:rsid w:val="0000297B"/>
    <w:rsid w:val="000105CC"/>
    <w:rsid w:val="00020928"/>
    <w:rsid w:val="00025490"/>
    <w:rsid w:val="00030393"/>
    <w:rsid w:val="0003080B"/>
    <w:rsid w:val="00034DEC"/>
    <w:rsid w:val="00034EA2"/>
    <w:rsid w:val="00036B66"/>
    <w:rsid w:val="00040C2E"/>
    <w:rsid w:val="000432BF"/>
    <w:rsid w:val="00044A8C"/>
    <w:rsid w:val="00053A9D"/>
    <w:rsid w:val="00053F27"/>
    <w:rsid w:val="00054600"/>
    <w:rsid w:val="0005784F"/>
    <w:rsid w:val="00060E77"/>
    <w:rsid w:val="00070857"/>
    <w:rsid w:val="000711B5"/>
    <w:rsid w:val="000911EC"/>
    <w:rsid w:val="000923BC"/>
    <w:rsid w:val="00096DF2"/>
    <w:rsid w:val="000A1F7A"/>
    <w:rsid w:val="000A44E2"/>
    <w:rsid w:val="000A684A"/>
    <w:rsid w:val="000B05DB"/>
    <w:rsid w:val="000C1B08"/>
    <w:rsid w:val="000C4929"/>
    <w:rsid w:val="000C5225"/>
    <w:rsid w:val="000D7791"/>
    <w:rsid w:val="000E1042"/>
    <w:rsid w:val="000E541D"/>
    <w:rsid w:val="000E6AC3"/>
    <w:rsid w:val="000F180A"/>
    <w:rsid w:val="000F2232"/>
    <w:rsid w:val="000F6D56"/>
    <w:rsid w:val="00105F9D"/>
    <w:rsid w:val="001062A7"/>
    <w:rsid w:val="00110FF7"/>
    <w:rsid w:val="0011542F"/>
    <w:rsid w:val="00115FA0"/>
    <w:rsid w:val="00116118"/>
    <w:rsid w:val="001211E5"/>
    <w:rsid w:val="001240A2"/>
    <w:rsid w:val="00124E6B"/>
    <w:rsid w:val="00124F02"/>
    <w:rsid w:val="00125F4E"/>
    <w:rsid w:val="00133868"/>
    <w:rsid w:val="00141F94"/>
    <w:rsid w:val="00143332"/>
    <w:rsid w:val="00152CC0"/>
    <w:rsid w:val="00157DA2"/>
    <w:rsid w:val="00164E54"/>
    <w:rsid w:val="00165DB8"/>
    <w:rsid w:val="00172792"/>
    <w:rsid w:val="00172D65"/>
    <w:rsid w:val="00173CA6"/>
    <w:rsid w:val="001763A4"/>
    <w:rsid w:val="00176CB0"/>
    <w:rsid w:val="00176EE4"/>
    <w:rsid w:val="00190A25"/>
    <w:rsid w:val="00196BE5"/>
    <w:rsid w:val="001A2B1C"/>
    <w:rsid w:val="001A55A0"/>
    <w:rsid w:val="001A73C1"/>
    <w:rsid w:val="001B261C"/>
    <w:rsid w:val="001B314B"/>
    <w:rsid w:val="001B7F96"/>
    <w:rsid w:val="001C2077"/>
    <w:rsid w:val="001D4CAB"/>
    <w:rsid w:val="001D55BB"/>
    <w:rsid w:val="001D5948"/>
    <w:rsid w:val="001D70CD"/>
    <w:rsid w:val="001E4AA6"/>
    <w:rsid w:val="001F1989"/>
    <w:rsid w:val="001F6318"/>
    <w:rsid w:val="00210642"/>
    <w:rsid w:val="00220930"/>
    <w:rsid w:val="00223B1A"/>
    <w:rsid w:val="00231B39"/>
    <w:rsid w:val="00235A26"/>
    <w:rsid w:val="00240DFC"/>
    <w:rsid w:val="00244B84"/>
    <w:rsid w:val="00275130"/>
    <w:rsid w:val="0028072E"/>
    <w:rsid w:val="00283EF5"/>
    <w:rsid w:val="00284558"/>
    <w:rsid w:val="00296F5E"/>
    <w:rsid w:val="002A0118"/>
    <w:rsid w:val="002A3678"/>
    <w:rsid w:val="002A61AC"/>
    <w:rsid w:val="002A63F3"/>
    <w:rsid w:val="002A7728"/>
    <w:rsid w:val="002B0F69"/>
    <w:rsid w:val="002B6A6D"/>
    <w:rsid w:val="002C30B7"/>
    <w:rsid w:val="002D0985"/>
    <w:rsid w:val="002D33A7"/>
    <w:rsid w:val="002D5B2A"/>
    <w:rsid w:val="002D747C"/>
    <w:rsid w:val="002E0D2B"/>
    <w:rsid w:val="002E526F"/>
    <w:rsid w:val="002E661A"/>
    <w:rsid w:val="002F5FAD"/>
    <w:rsid w:val="003010F4"/>
    <w:rsid w:val="00304FAD"/>
    <w:rsid w:val="003062B3"/>
    <w:rsid w:val="00310674"/>
    <w:rsid w:val="00310B9B"/>
    <w:rsid w:val="0032194D"/>
    <w:rsid w:val="00325D32"/>
    <w:rsid w:val="00334BA7"/>
    <w:rsid w:val="00334CE3"/>
    <w:rsid w:val="00335509"/>
    <w:rsid w:val="00343C06"/>
    <w:rsid w:val="00344F16"/>
    <w:rsid w:val="00345CBF"/>
    <w:rsid w:val="00350E02"/>
    <w:rsid w:val="00352E6B"/>
    <w:rsid w:val="00353624"/>
    <w:rsid w:val="0035468B"/>
    <w:rsid w:val="0035488B"/>
    <w:rsid w:val="00354BEB"/>
    <w:rsid w:val="00356BEF"/>
    <w:rsid w:val="00363A20"/>
    <w:rsid w:val="00386553"/>
    <w:rsid w:val="00395B74"/>
    <w:rsid w:val="00396FD9"/>
    <w:rsid w:val="003A59D6"/>
    <w:rsid w:val="003B319A"/>
    <w:rsid w:val="003C0E61"/>
    <w:rsid w:val="003C0F51"/>
    <w:rsid w:val="003C5C75"/>
    <w:rsid w:val="003C7930"/>
    <w:rsid w:val="003D10F4"/>
    <w:rsid w:val="003D38FF"/>
    <w:rsid w:val="003D3A1C"/>
    <w:rsid w:val="003D5FCD"/>
    <w:rsid w:val="003D7149"/>
    <w:rsid w:val="003D7FB0"/>
    <w:rsid w:val="003E5599"/>
    <w:rsid w:val="003F146E"/>
    <w:rsid w:val="003F2890"/>
    <w:rsid w:val="00405878"/>
    <w:rsid w:val="00405B5A"/>
    <w:rsid w:val="004127FA"/>
    <w:rsid w:val="004230AE"/>
    <w:rsid w:val="004250CB"/>
    <w:rsid w:val="004335BB"/>
    <w:rsid w:val="00444C0F"/>
    <w:rsid w:val="004470E3"/>
    <w:rsid w:val="00452703"/>
    <w:rsid w:val="00455E71"/>
    <w:rsid w:val="0045604E"/>
    <w:rsid w:val="0046321A"/>
    <w:rsid w:val="00466EE2"/>
    <w:rsid w:val="00470E33"/>
    <w:rsid w:val="00472880"/>
    <w:rsid w:val="004867E3"/>
    <w:rsid w:val="004A15A6"/>
    <w:rsid w:val="004A3035"/>
    <w:rsid w:val="004B4F45"/>
    <w:rsid w:val="004B5F70"/>
    <w:rsid w:val="004D0F82"/>
    <w:rsid w:val="004D0FD6"/>
    <w:rsid w:val="004D25DA"/>
    <w:rsid w:val="004D6BD3"/>
    <w:rsid w:val="004D77DB"/>
    <w:rsid w:val="004E06C7"/>
    <w:rsid w:val="004E35CB"/>
    <w:rsid w:val="004E4FB5"/>
    <w:rsid w:val="004E7DEC"/>
    <w:rsid w:val="004F1981"/>
    <w:rsid w:val="004F3B2D"/>
    <w:rsid w:val="00503278"/>
    <w:rsid w:val="0050721D"/>
    <w:rsid w:val="00510B8A"/>
    <w:rsid w:val="00526222"/>
    <w:rsid w:val="00527CC5"/>
    <w:rsid w:val="005426D2"/>
    <w:rsid w:val="00543E06"/>
    <w:rsid w:val="00545915"/>
    <w:rsid w:val="00545DA9"/>
    <w:rsid w:val="00547317"/>
    <w:rsid w:val="0055644C"/>
    <w:rsid w:val="00565E78"/>
    <w:rsid w:val="00570724"/>
    <w:rsid w:val="00577C87"/>
    <w:rsid w:val="005A0417"/>
    <w:rsid w:val="005A46F0"/>
    <w:rsid w:val="005A5259"/>
    <w:rsid w:val="005A5DDF"/>
    <w:rsid w:val="005B0CD8"/>
    <w:rsid w:val="005B6B7B"/>
    <w:rsid w:val="005C04E7"/>
    <w:rsid w:val="005C053D"/>
    <w:rsid w:val="005D269C"/>
    <w:rsid w:val="005D71B9"/>
    <w:rsid w:val="005E1C2D"/>
    <w:rsid w:val="005F2FF4"/>
    <w:rsid w:val="005F39D7"/>
    <w:rsid w:val="006122DD"/>
    <w:rsid w:val="006145F5"/>
    <w:rsid w:val="0061514D"/>
    <w:rsid w:val="006210FB"/>
    <w:rsid w:val="00630E9C"/>
    <w:rsid w:val="006313FC"/>
    <w:rsid w:val="00632AC8"/>
    <w:rsid w:val="00634B63"/>
    <w:rsid w:val="00637482"/>
    <w:rsid w:val="00637987"/>
    <w:rsid w:val="00640663"/>
    <w:rsid w:val="00641171"/>
    <w:rsid w:val="0064539E"/>
    <w:rsid w:val="00645DEF"/>
    <w:rsid w:val="006557EF"/>
    <w:rsid w:val="00671044"/>
    <w:rsid w:val="00671EDA"/>
    <w:rsid w:val="0068707A"/>
    <w:rsid w:val="00697951"/>
    <w:rsid w:val="006A1D0B"/>
    <w:rsid w:val="006B10E2"/>
    <w:rsid w:val="006B2A4E"/>
    <w:rsid w:val="006C04B0"/>
    <w:rsid w:val="006C11E5"/>
    <w:rsid w:val="006C1FEF"/>
    <w:rsid w:val="006C40BA"/>
    <w:rsid w:val="006C73E9"/>
    <w:rsid w:val="006C74DB"/>
    <w:rsid w:val="006D0CFA"/>
    <w:rsid w:val="006D32DD"/>
    <w:rsid w:val="006E03AA"/>
    <w:rsid w:val="006E410C"/>
    <w:rsid w:val="007001D5"/>
    <w:rsid w:val="00704031"/>
    <w:rsid w:val="00720894"/>
    <w:rsid w:val="00720E54"/>
    <w:rsid w:val="00722C44"/>
    <w:rsid w:val="0073413D"/>
    <w:rsid w:val="00753EFC"/>
    <w:rsid w:val="00755450"/>
    <w:rsid w:val="00763268"/>
    <w:rsid w:val="0076670B"/>
    <w:rsid w:val="00770CF2"/>
    <w:rsid w:val="00770EA1"/>
    <w:rsid w:val="00771438"/>
    <w:rsid w:val="0077476E"/>
    <w:rsid w:val="00774F09"/>
    <w:rsid w:val="00777CB4"/>
    <w:rsid w:val="007852EB"/>
    <w:rsid w:val="0079253D"/>
    <w:rsid w:val="00796394"/>
    <w:rsid w:val="00796FA2"/>
    <w:rsid w:val="007A40BF"/>
    <w:rsid w:val="007A7A42"/>
    <w:rsid w:val="007B14D6"/>
    <w:rsid w:val="007B1E87"/>
    <w:rsid w:val="007B242E"/>
    <w:rsid w:val="007B491A"/>
    <w:rsid w:val="007B5A39"/>
    <w:rsid w:val="007C0C1E"/>
    <w:rsid w:val="007D3D2F"/>
    <w:rsid w:val="007D4E4D"/>
    <w:rsid w:val="007E014A"/>
    <w:rsid w:val="007F339F"/>
    <w:rsid w:val="007F3E2F"/>
    <w:rsid w:val="007F43F5"/>
    <w:rsid w:val="00804B67"/>
    <w:rsid w:val="00807DC1"/>
    <w:rsid w:val="00811432"/>
    <w:rsid w:val="00813CC3"/>
    <w:rsid w:val="00814933"/>
    <w:rsid w:val="0082257E"/>
    <w:rsid w:val="0083129A"/>
    <w:rsid w:val="00834467"/>
    <w:rsid w:val="00844786"/>
    <w:rsid w:val="008471C5"/>
    <w:rsid w:val="0086255F"/>
    <w:rsid w:val="00867C73"/>
    <w:rsid w:val="00870A30"/>
    <w:rsid w:val="00877C5B"/>
    <w:rsid w:val="00884385"/>
    <w:rsid w:val="008A6B8C"/>
    <w:rsid w:val="008B2775"/>
    <w:rsid w:val="008B7F6C"/>
    <w:rsid w:val="008E09ED"/>
    <w:rsid w:val="008E2FFA"/>
    <w:rsid w:val="008E55FE"/>
    <w:rsid w:val="008E6AF6"/>
    <w:rsid w:val="008F6907"/>
    <w:rsid w:val="00902717"/>
    <w:rsid w:val="00911A64"/>
    <w:rsid w:val="00920361"/>
    <w:rsid w:val="0092472F"/>
    <w:rsid w:val="00925C88"/>
    <w:rsid w:val="0092656B"/>
    <w:rsid w:val="00935876"/>
    <w:rsid w:val="009373A1"/>
    <w:rsid w:val="00940A62"/>
    <w:rsid w:val="00940DC9"/>
    <w:rsid w:val="009420BB"/>
    <w:rsid w:val="00961B52"/>
    <w:rsid w:val="009672AA"/>
    <w:rsid w:val="00971EBC"/>
    <w:rsid w:val="009743FD"/>
    <w:rsid w:val="009746DE"/>
    <w:rsid w:val="00976863"/>
    <w:rsid w:val="009801F4"/>
    <w:rsid w:val="0098286E"/>
    <w:rsid w:val="00986469"/>
    <w:rsid w:val="009877C1"/>
    <w:rsid w:val="00994BEE"/>
    <w:rsid w:val="009958A8"/>
    <w:rsid w:val="009B05D0"/>
    <w:rsid w:val="009B0982"/>
    <w:rsid w:val="009B1016"/>
    <w:rsid w:val="009B2577"/>
    <w:rsid w:val="009B5C91"/>
    <w:rsid w:val="009C0E7E"/>
    <w:rsid w:val="009C2FB6"/>
    <w:rsid w:val="009C5AC5"/>
    <w:rsid w:val="009D75C7"/>
    <w:rsid w:val="009E434F"/>
    <w:rsid w:val="009E45C4"/>
    <w:rsid w:val="009E73E8"/>
    <w:rsid w:val="009F0132"/>
    <w:rsid w:val="009F6E83"/>
    <w:rsid w:val="00A001F9"/>
    <w:rsid w:val="00A006BD"/>
    <w:rsid w:val="00A10F08"/>
    <w:rsid w:val="00A12B34"/>
    <w:rsid w:val="00A13C0A"/>
    <w:rsid w:val="00A15B37"/>
    <w:rsid w:val="00A2524F"/>
    <w:rsid w:val="00A26CD2"/>
    <w:rsid w:val="00A372C4"/>
    <w:rsid w:val="00A40524"/>
    <w:rsid w:val="00A42EC9"/>
    <w:rsid w:val="00A47B3E"/>
    <w:rsid w:val="00A5538B"/>
    <w:rsid w:val="00A64B93"/>
    <w:rsid w:val="00A71375"/>
    <w:rsid w:val="00A72909"/>
    <w:rsid w:val="00A7298B"/>
    <w:rsid w:val="00A80CEE"/>
    <w:rsid w:val="00A87DDE"/>
    <w:rsid w:val="00A92835"/>
    <w:rsid w:val="00A95E1D"/>
    <w:rsid w:val="00AB0A1D"/>
    <w:rsid w:val="00AB1931"/>
    <w:rsid w:val="00AB48D7"/>
    <w:rsid w:val="00AB6E31"/>
    <w:rsid w:val="00AC1A2A"/>
    <w:rsid w:val="00AC4FA9"/>
    <w:rsid w:val="00AC63EF"/>
    <w:rsid w:val="00AD54F1"/>
    <w:rsid w:val="00AF34B5"/>
    <w:rsid w:val="00B01C0B"/>
    <w:rsid w:val="00B03767"/>
    <w:rsid w:val="00B038F4"/>
    <w:rsid w:val="00B05209"/>
    <w:rsid w:val="00B128E3"/>
    <w:rsid w:val="00B179C2"/>
    <w:rsid w:val="00B31C77"/>
    <w:rsid w:val="00B35233"/>
    <w:rsid w:val="00B3576E"/>
    <w:rsid w:val="00B51705"/>
    <w:rsid w:val="00B65AC3"/>
    <w:rsid w:val="00B66276"/>
    <w:rsid w:val="00B717D3"/>
    <w:rsid w:val="00B8616B"/>
    <w:rsid w:val="00B940C1"/>
    <w:rsid w:val="00B94CE7"/>
    <w:rsid w:val="00B9514D"/>
    <w:rsid w:val="00BA1C6E"/>
    <w:rsid w:val="00BA330E"/>
    <w:rsid w:val="00BA3420"/>
    <w:rsid w:val="00BB0E79"/>
    <w:rsid w:val="00BB6E4C"/>
    <w:rsid w:val="00BC3A3B"/>
    <w:rsid w:val="00BD1FB5"/>
    <w:rsid w:val="00BD23C3"/>
    <w:rsid w:val="00BD37DB"/>
    <w:rsid w:val="00BE14E9"/>
    <w:rsid w:val="00BE6FB2"/>
    <w:rsid w:val="00BF17DE"/>
    <w:rsid w:val="00BF3EDA"/>
    <w:rsid w:val="00BF4A32"/>
    <w:rsid w:val="00BF4EA8"/>
    <w:rsid w:val="00BF7FFC"/>
    <w:rsid w:val="00C212F8"/>
    <w:rsid w:val="00C27D7B"/>
    <w:rsid w:val="00C40347"/>
    <w:rsid w:val="00C4467D"/>
    <w:rsid w:val="00C60B0B"/>
    <w:rsid w:val="00C70FA3"/>
    <w:rsid w:val="00C72C41"/>
    <w:rsid w:val="00C7420C"/>
    <w:rsid w:val="00C75225"/>
    <w:rsid w:val="00C87919"/>
    <w:rsid w:val="00C95EEA"/>
    <w:rsid w:val="00CA6A7A"/>
    <w:rsid w:val="00CB26DC"/>
    <w:rsid w:val="00CB28CD"/>
    <w:rsid w:val="00CB5FB6"/>
    <w:rsid w:val="00CB5FF3"/>
    <w:rsid w:val="00CC3618"/>
    <w:rsid w:val="00CE1301"/>
    <w:rsid w:val="00CE4BA5"/>
    <w:rsid w:val="00CE5838"/>
    <w:rsid w:val="00CF077E"/>
    <w:rsid w:val="00CF1BE8"/>
    <w:rsid w:val="00CF2AC0"/>
    <w:rsid w:val="00CF5B9F"/>
    <w:rsid w:val="00CF5CCB"/>
    <w:rsid w:val="00CF77A8"/>
    <w:rsid w:val="00D04B12"/>
    <w:rsid w:val="00D10874"/>
    <w:rsid w:val="00D119B8"/>
    <w:rsid w:val="00D14182"/>
    <w:rsid w:val="00D158FD"/>
    <w:rsid w:val="00D2266E"/>
    <w:rsid w:val="00D22F85"/>
    <w:rsid w:val="00D257A0"/>
    <w:rsid w:val="00D27FD2"/>
    <w:rsid w:val="00D4123E"/>
    <w:rsid w:val="00D44B76"/>
    <w:rsid w:val="00D46519"/>
    <w:rsid w:val="00D535A9"/>
    <w:rsid w:val="00D54918"/>
    <w:rsid w:val="00D55828"/>
    <w:rsid w:val="00D62658"/>
    <w:rsid w:val="00D7118F"/>
    <w:rsid w:val="00D7240C"/>
    <w:rsid w:val="00D72AD5"/>
    <w:rsid w:val="00D73E1B"/>
    <w:rsid w:val="00D810F4"/>
    <w:rsid w:val="00D95B28"/>
    <w:rsid w:val="00D97144"/>
    <w:rsid w:val="00D97639"/>
    <w:rsid w:val="00DB4140"/>
    <w:rsid w:val="00DB588C"/>
    <w:rsid w:val="00DC0ECA"/>
    <w:rsid w:val="00DC17EA"/>
    <w:rsid w:val="00DC17EE"/>
    <w:rsid w:val="00DD0890"/>
    <w:rsid w:val="00DD150F"/>
    <w:rsid w:val="00DD3DE2"/>
    <w:rsid w:val="00DD41D7"/>
    <w:rsid w:val="00DD676C"/>
    <w:rsid w:val="00DE78E4"/>
    <w:rsid w:val="00DF1AE0"/>
    <w:rsid w:val="00E03A84"/>
    <w:rsid w:val="00E0782C"/>
    <w:rsid w:val="00E10E1D"/>
    <w:rsid w:val="00E301CF"/>
    <w:rsid w:val="00E34E83"/>
    <w:rsid w:val="00E35318"/>
    <w:rsid w:val="00E35E09"/>
    <w:rsid w:val="00E408D9"/>
    <w:rsid w:val="00E417C9"/>
    <w:rsid w:val="00E65127"/>
    <w:rsid w:val="00E72929"/>
    <w:rsid w:val="00E827CC"/>
    <w:rsid w:val="00E95D5C"/>
    <w:rsid w:val="00EA4EF7"/>
    <w:rsid w:val="00EC00AF"/>
    <w:rsid w:val="00ED01B2"/>
    <w:rsid w:val="00ED5006"/>
    <w:rsid w:val="00ED728A"/>
    <w:rsid w:val="00ED75C0"/>
    <w:rsid w:val="00EE01EB"/>
    <w:rsid w:val="00EE6B14"/>
    <w:rsid w:val="00EF1EC2"/>
    <w:rsid w:val="00EF3880"/>
    <w:rsid w:val="00EF752E"/>
    <w:rsid w:val="00F0079D"/>
    <w:rsid w:val="00F10211"/>
    <w:rsid w:val="00F166E9"/>
    <w:rsid w:val="00F1748B"/>
    <w:rsid w:val="00F23E47"/>
    <w:rsid w:val="00F27B96"/>
    <w:rsid w:val="00F33C5A"/>
    <w:rsid w:val="00F429C9"/>
    <w:rsid w:val="00F504E7"/>
    <w:rsid w:val="00F5291C"/>
    <w:rsid w:val="00F62C25"/>
    <w:rsid w:val="00F73D27"/>
    <w:rsid w:val="00F8180E"/>
    <w:rsid w:val="00F9175D"/>
    <w:rsid w:val="00F937DF"/>
    <w:rsid w:val="00FA2FE8"/>
    <w:rsid w:val="00FA3537"/>
    <w:rsid w:val="00FB1F9B"/>
    <w:rsid w:val="00FB3630"/>
    <w:rsid w:val="00FD4272"/>
    <w:rsid w:val="00FD6D54"/>
    <w:rsid w:val="00FD75E2"/>
    <w:rsid w:val="00FE2130"/>
    <w:rsid w:val="00FE3293"/>
    <w:rsid w:val="00FE7D6B"/>
    <w:rsid w:val="00FF1733"/>
    <w:rsid w:val="00FF6329"/>
    <w:rsid w:val="0609E5BA"/>
    <w:rsid w:val="0ADB5EB6"/>
    <w:rsid w:val="12AC8E49"/>
    <w:rsid w:val="1C89BBDA"/>
    <w:rsid w:val="1E3CBF48"/>
    <w:rsid w:val="244760F8"/>
    <w:rsid w:val="26D4ED6B"/>
    <w:rsid w:val="390F3BDD"/>
    <w:rsid w:val="3AC1B278"/>
    <w:rsid w:val="40716A8F"/>
    <w:rsid w:val="4128C612"/>
    <w:rsid w:val="48C83C7A"/>
    <w:rsid w:val="4A279AEA"/>
    <w:rsid w:val="4D46AAC7"/>
    <w:rsid w:val="58027266"/>
    <w:rsid w:val="5821D744"/>
    <w:rsid w:val="6F8DCEB7"/>
    <w:rsid w:val="752210FE"/>
    <w:rsid w:val="7769C6C0"/>
    <w:rsid w:val="7A462ED9"/>
    <w:rsid w:val="7D2C2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71365"/>
  <w15:chartTrackingRefBased/>
  <w15:docId w15:val="{5BCDDF33-EDE0-4042-B571-8A2D3F888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4CAB"/>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722C44"/>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722C44"/>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E410C"/>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CAB"/>
    <w:rPr>
      <w:rFonts w:asciiTheme="majorHAnsi" w:eastAsiaTheme="majorEastAsia" w:hAnsiTheme="majorHAnsi" w:cstheme="majorBidi"/>
      <w:b/>
      <w:color w:val="FFFFFF" w:themeColor="background1"/>
      <w:sz w:val="40"/>
      <w:szCs w:val="32"/>
      <w:shd w:val="clear" w:color="auto" w:fill="D7AC11"/>
    </w:rPr>
  </w:style>
  <w:style w:type="paragraph" w:styleId="TOCHeading">
    <w:name w:val="TOC Heading"/>
    <w:basedOn w:val="Heading1"/>
    <w:next w:val="Normal"/>
    <w:uiPriority w:val="39"/>
    <w:unhideWhenUsed/>
    <w:qFormat/>
    <w:rsid w:val="001D4CAB"/>
    <w:pPr>
      <w:shd w:val="clear" w:color="auto" w:fill="auto"/>
      <w:jc w:val="left"/>
      <w:outlineLvl w:val="9"/>
    </w:pPr>
    <w:rPr>
      <w:b w:val="0"/>
      <w:color w:val="2E74B5" w:themeColor="accent1" w:themeShade="BF"/>
      <w:sz w:val="32"/>
    </w:rPr>
  </w:style>
  <w:style w:type="paragraph" w:styleId="TOC1">
    <w:name w:val="toc 1"/>
    <w:basedOn w:val="Normal"/>
    <w:next w:val="Normal"/>
    <w:autoRedefine/>
    <w:uiPriority w:val="39"/>
    <w:unhideWhenUsed/>
    <w:rsid w:val="004E4FB5"/>
    <w:pPr>
      <w:tabs>
        <w:tab w:val="right" w:leader="dot" w:pos="9350"/>
      </w:tabs>
      <w:spacing w:after="100"/>
      <w:jc w:val="center"/>
    </w:pPr>
  </w:style>
  <w:style w:type="character" w:styleId="Hyperlink">
    <w:name w:val="Hyperlink"/>
    <w:basedOn w:val="DefaultParagraphFont"/>
    <w:uiPriority w:val="99"/>
    <w:unhideWhenUsed/>
    <w:rsid w:val="001D4CAB"/>
    <w:rPr>
      <w:color w:val="0563C1" w:themeColor="hyperlink"/>
      <w:u w:val="single"/>
    </w:rPr>
  </w:style>
  <w:style w:type="character" w:customStyle="1" w:styleId="Heading2Char">
    <w:name w:val="Heading 2 Char"/>
    <w:basedOn w:val="DefaultParagraphFont"/>
    <w:link w:val="Heading2"/>
    <w:uiPriority w:val="9"/>
    <w:rsid w:val="00722C44"/>
    <w:rPr>
      <w:rFonts w:asciiTheme="majorHAnsi" w:eastAsiaTheme="majorEastAsia" w:hAnsiTheme="majorHAnsi" w:cstheme="majorBidi"/>
      <w:b/>
      <w:sz w:val="32"/>
      <w:szCs w:val="26"/>
    </w:rPr>
  </w:style>
  <w:style w:type="paragraph" w:styleId="TOC2">
    <w:name w:val="toc 2"/>
    <w:basedOn w:val="Normal"/>
    <w:next w:val="Normal"/>
    <w:autoRedefine/>
    <w:uiPriority w:val="39"/>
    <w:unhideWhenUsed/>
    <w:rsid w:val="00722C44"/>
    <w:pPr>
      <w:spacing w:after="100"/>
      <w:ind w:left="220"/>
    </w:pPr>
  </w:style>
  <w:style w:type="character" w:customStyle="1" w:styleId="Heading3Char">
    <w:name w:val="Heading 3 Char"/>
    <w:basedOn w:val="DefaultParagraphFont"/>
    <w:link w:val="Heading3"/>
    <w:uiPriority w:val="9"/>
    <w:rsid w:val="00722C44"/>
    <w:rPr>
      <w:rFonts w:asciiTheme="majorHAnsi" w:eastAsiaTheme="majorEastAsia" w:hAnsiTheme="majorHAnsi" w:cstheme="majorBidi"/>
      <w:b/>
      <w:sz w:val="24"/>
      <w:szCs w:val="24"/>
    </w:rPr>
  </w:style>
  <w:style w:type="paragraph" w:styleId="TOC3">
    <w:name w:val="toc 3"/>
    <w:basedOn w:val="Normal"/>
    <w:next w:val="Normal"/>
    <w:autoRedefine/>
    <w:uiPriority w:val="39"/>
    <w:unhideWhenUsed/>
    <w:rsid w:val="00722C44"/>
    <w:pPr>
      <w:spacing w:after="100"/>
      <w:ind w:left="440"/>
    </w:pPr>
  </w:style>
  <w:style w:type="paragraph" w:styleId="NormalWeb">
    <w:name w:val="Normal (Web)"/>
    <w:basedOn w:val="Normal"/>
    <w:uiPriority w:val="99"/>
    <w:semiHidden/>
    <w:unhideWhenUsed/>
    <w:rsid w:val="00CA6A7A"/>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nhideWhenUsed/>
    <w:rsid w:val="00796394"/>
    <w:pPr>
      <w:tabs>
        <w:tab w:val="center" w:pos="4680"/>
        <w:tab w:val="right" w:pos="9360"/>
      </w:tabs>
      <w:spacing w:after="0" w:line="240" w:lineRule="auto"/>
    </w:pPr>
  </w:style>
  <w:style w:type="character" w:customStyle="1" w:styleId="HeaderChar">
    <w:name w:val="Header Char"/>
    <w:basedOn w:val="DefaultParagraphFont"/>
    <w:link w:val="Header"/>
    <w:rsid w:val="00796394"/>
  </w:style>
  <w:style w:type="paragraph" w:styleId="Footer">
    <w:name w:val="footer"/>
    <w:basedOn w:val="Normal"/>
    <w:link w:val="FooterChar"/>
    <w:uiPriority w:val="99"/>
    <w:unhideWhenUsed/>
    <w:rsid w:val="00796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394"/>
  </w:style>
  <w:style w:type="paragraph" w:styleId="ListParagraph">
    <w:name w:val="List Paragraph"/>
    <w:basedOn w:val="Normal"/>
    <w:uiPriority w:val="34"/>
    <w:qFormat/>
    <w:rsid w:val="001062A7"/>
    <w:pPr>
      <w:ind w:left="720"/>
      <w:contextualSpacing/>
    </w:pPr>
  </w:style>
  <w:style w:type="character" w:styleId="CommentReference">
    <w:name w:val="annotation reference"/>
    <w:basedOn w:val="DefaultParagraphFont"/>
    <w:uiPriority w:val="99"/>
    <w:semiHidden/>
    <w:unhideWhenUsed/>
    <w:rsid w:val="00D55828"/>
    <w:rPr>
      <w:sz w:val="16"/>
      <w:szCs w:val="16"/>
    </w:rPr>
  </w:style>
  <w:style w:type="paragraph" w:styleId="CommentText">
    <w:name w:val="annotation text"/>
    <w:basedOn w:val="Normal"/>
    <w:link w:val="CommentTextChar"/>
    <w:uiPriority w:val="99"/>
    <w:semiHidden/>
    <w:unhideWhenUsed/>
    <w:rsid w:val="00D55828"/>
    <w:pPr>
      <w:spacing w:line="240" w:lineRule="auto"/>
    </w:pPr>
    <w:rPr>
      <w:sz w:val="20"/>
      <w:szCs w:val="20"/>
    </w:rPr>
  </w:style>
  <w:style w:type="character" w:customStyle="1" w:styleId="CommentTextChar">
    <w:name w:val="Comment Text Char"/>
    <w:basedOn w:val="DefaultParagraphFont"/>
    <w:link w:val="CommentText"/>
    <w:uiPriority w:val="99"/>
    <w:semiHidden/>
    <w:rsid w:val="00D55828"/>
    <w:rPr>
      <w:sz w:val="20"/>
      <w:szCs w:val="20"/>
    </w:rPr>
  </w:style>
  <w:style w:type="paragraph" w:styleId="CommentSubject">
    <w:name w:val="annotation subject"/>
    <w:basedOn w:val="CommentText"/>
    <w:next w:val="CommentText"/>
    <w:link w:val="CommentSubjectChar"/>
    <w:uiPriority w:val="99"/>
    <w:semiHidden/>
    <w:unhideWhenUsed/>
    <w:rsid w:val="00D55828"/>
    <w:rPr>
      <w:b/>
      <w:bCs/>
    </w:rPr>
  </w:style>
  <w:style w:type="character" w:customStyle="1" w:styleId="CommentSubjectChar">
    <w:name w:val="Comment Subject Char"/>
    <w:basedOn w:val="CommentTextChar"/>
    <w:link w:val="CommentSubject"/>
    <w:uiPriority w:val="99"/>
    <w:semiHidden/>
    <w:rsid w:val="00D55828"/>
    <w:rPr>
      <w:b/>
      <w:bCs/>
      <w:sz w:val="20"/>
      <w:szCs w:val="20"/>
    </w:rPr>
  </w:style>
  <w:style w:type="paragraph" w:styleId="BalloonText">
    <w:name w:val="Balloon Text"/>
    <w:basedOn w:val="Normal"/>
    <w:link w:val="BalloonTextChar"/>
    <w:uiPriority w:val="99"/>
    <w:semiHidden/>
    <w:unhideWhenUsed/>
    <w:rsid w:val="00D55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828"/>
    <w:rPr>
      <w:rFonts w:ascii="Segoe UI" w:hAnsi="Segoe UI" w:cs="Segoe UI"/>
      <w:sz w:val="18"/>
      <w:szCs w:val="18"/>
    </w:rPr>
  </w:style>
  <w:style w:type="character" w:styleId="FollowedHyperlink">
    <w:name w:val="FollowedHyperlink"/>
    <w:basedOn w:val="DefaultParagraphFont"/>
    <w:uiPriority w:val="99"/>
    <w:semiHidden/>
    <w:unhideWhenUsed/>
    <w:rsid w:val="00334CE3"/>
    <w:rPr>
      <w:color w:val="954F72" w:themeColor="followedHyperlink"/>
      <w:u w:val="single"/>
    </w:rPr>
  </w:style>
  <w:style w:type="character" w:customStyle="1" w:styleId="Heading4Char">
    <w:name w:val="Heading 4 Char"/>
    <w:basedOn w:val="DefaultParagraphFont"/>
    <w:link w:val="Heading4"/>
    <w:uiPriority w:val="9"/>
    <w:rsid w:val="006E410C"/>
    <w:rPr>
      <w:b/>
    </w:rPr>
  </w:style>
  <w:style w:type="paragraph" w:styleId="NoSpacing">
    <w:name w:val="No Spacing"/>
    <w:uiPriority w:val="1"/>
    <w:qFormat/>
    <w:rsid w:val="00115FA0"/>
    <w:pPr>
      <w:spacing w:after="0" w:line="240" w:lineRule="auto"/>
    </w:pPr>
  </w:style>
  <w:style w:type="table" w:styleId="TableGrid">
    <w:name w:val="Table Grid"/>
    <w:basedOn w:val="TableNormal"/>
    <w:uiPriority w:val="39"/>
    <w:rsid w:val="004E0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1989"/>
    <w:pPr>
      <w:spacing w:after="0" w:line="240" w:lineRule="auto"/>
    </w:pPr>
  </w:style>
  <w:style w:type="paragraph" w:customStyle="1" w:styleId="paragraph">
    <w:name w:val="paragraph"/>
    <w:basedOn w:val="Normal"/>
    <w:rsid w:val="00A00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006BD"/>
  </w:style>
  <w:style w:type="character" w:customStyle="1" w:styleId="eop">
    <w:name w:val="eop"/>
    <w:basedOn w:val="DefaultParagraphFont"/>
    <w:rsid w:val="00A006BD"/>
  </w:style>
  <w:style w:type="character" w:customStyle="1" w:styleId="pagebreaktextspan">
    <w:name w:val="pagebreaktextspan"/>
    <w:basedOn w:val="DefaultParagraphFont"/>
    <w:rsid w:val="00A006BD"/>
  </w:style>
  <w:style w:type="character" w:customStyle="1" w:styleId="scxw207641985">
    <w:name w:val="scxw207641985"/>
    <w:basedOn w:val="DefaultParagraphFont"/>
    <w:rsid w:val="00A006BD"/>
  </w:style>
  <w:style w:type="character" w:customStyle="1" w:styleId="bcx0">
    <w:name w:val="bcx0"/>
    <w:basedOn w:val="DefaultParagraphFont"/>
    <w:rsid w:val="00B128E3"/>
  </w:style>
  <w:style w:type="character" w:customStyle="1" w:styleId="scxw198920033">
    <w:name w:val="scxw198920033"/>
    <w:basedOn w:val="DefaultParagraphFont"/>
    <w:rsid w:val="003D3A1C"/>
  </w:style>
  <w:style w:type="character" w:customStyle="1" w:styleId="scxw42024373">
    <w:name w:val="scxw42024373"/>
    <w:basedOn w:val="DefaultParagraphFont"/>
    <w:rsid w:val="004335BB"/>
  </w:style>
  <w:style w:type="paragraph" w:styleId="Subtitle">
    <w:name w:val="Subtitle"/>
    <w:basedOn w:val="Normal"/>
    <w:next w:val="Normal"/>
    <w:link w:val="SubtitleChar"/>
    <w:uiPriority w:val="11"/>
    <w:qFormat/>
    <w:rsid w:val="007B14D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14D6"/>
    <w:rPr>
      <w:rFonts w:eastAsiaTheme="minorEastAsia"/>
      <w:color w:val="5A5A5A" w:themeColor="text1" w:themeTint="A5"/>
      <w:spacing w:val="15"/>
    </w:rPr>
  </w:style>
  <w:style w:type="paragraph" w:customStyle="1" w:styleId="ConfigTopic">
    <w:name w:val="Config Topic"/>
    <w:basedOn w:val="Normal"/>
    <w:next w:val="Normal"/>
    <w:link w:val="ConfigTopicChar"/>
    <w:qFormat/>
    <w:rsid w:val="006210FB"/>
    <w:pPr>
      <w:keepNext/>
      <w:suppressAutoHyphens/>
      <w:spacing w:before="160" w:after="60" w:line="240" w:lineRule="auto"/>
    </w:pPr>
    <w:rPr>
      <w:rFonts w:eastAsia="Times New Roman" w:cs="Times New Roman"/>
      <w:b/>
      <w:color w:val="1F4E79" w:themeColor="accent1" w:themeShade="80"/>
      <w:sz w:val="28"/>
      <w:szCs w:val="28"/>
      <w:lang w:val="en-GB"/>
    </w:rPr>
  </w:style>
  <w:style w:type="character" w:customStyle="1" w:styleId="ConfigTopicChar">
    <w:name w:val="Config Topic Char"/>
    <w:basedOn w:val="DefaultParagraphFont"/>
    <w:link w:val="ConfigTopic"/>
    <w:rsid w:val="006210FB"/>
    <w:rPr>
      <w:rFonts w:eastAsia="Times New Roman" w:cs="Times New Roman"/>
      <w:b/>
      <w:color w:val="1F4E79" w:themeColor="accent1" w:themeShade="80"/>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00616">
      <w:bodyDiv w:val="1"/>
      <w:marLeft w:val="0"/>
      <w:marRight w:val="0"/>
      <w:marTop w:val="0"/>
      <w:marBottom w:val="0"/>
      <w:divBdr>
        <w:top w:val="none" w:sz="0" w:space="0" w:color="auto"/>
        <w:left w:val="none" w:sz="0" w:space="0" w:color="auto"/>
        <w:bottom w:val="none" w:sz="0" w:space="0" w:color="auto"/>
        <w:right w:val="none" w:sz="0" w:space="0" w:color="auto"/>
      </w:divBdr>
      <w:divsChild>
        <w:div w:id="278146827">
          <w:marLeft w:val="0"/>
          <w:marRight w:val="0"/>
          <w:marTop w:val="0"/>
          <w:marBottom w:val="0"/>
          <w:divBdr>
            <w:top w:val="none" w:sz="0" w:space="0" w:color="auto"/>
            <w:left w:val="none" w:sz="0" w:space="0" w:color="auto"/>
            <w:bottom w:val="none" w:sz="0" w:space="0" w:color="auto"/>
            <w:right w:val="none" w:sz="0" w:space="0" w:color="auto"/>
          </w:divBdr>
        </w:div>
        <w:div w:id="534075721">
          <w:marLeft w:val="0"/>
          <w:marRight w:val="0"/>
          <w:marTop w:val="0"/>
          <w:marBottom w:val="0"/>
          <w:divBdr>
            <w:top w:val="none" w:sz="0" w:space="0" w:color="auto"/>
            <w:left w:val="none" w:sz="0" w:space="0" w:color="auto"/>
            <w:bottom w:val="none" w:sz="0" w:space="0" w:color="auto"/>
            <w:right w:val="none" w:sz="0" w:space="0" w:color="auto"/>
          </w:divBdr>
        </w:div>
        <w:div w:id="1828979145">
          <w:marLeft w:val="0"/>
          <w:marRight w:val="0"/>
          <w:marTop w:val="0"/>
          <w:marBottom w:val="0"/>
          <w:divBdr>
            <w:top w:val="none" w:sz="0" w:space="0" w:color="auto"/>
            <w:left w:val="none" w:sz="0" w:space="0" w:color="auto"/>
            <w:bottom w:val="none" w:sz="0" w:space="0" w:color="auto"/>
            <w:right w:val="none" w:sz="0" w:space="0" w:color="auto"/>
          </w:divBdr>
        </w:div>
        <w:div w:id="2140146663">
          <w:marLeft w:val="0"/>
          <w:marRight w:val="0"/>
          <w:marTop w:val="0"/>
          <w:marBottom w:val="0"/>
          <w:divBdr>
            <w:top w:val="none" w:sz="0" w:space="0" w:color="auto"/>
            <w:left w:val="none" w:sz="0" w:space="0" w:color="auto"/>
            <w:bottom w:val="none" w:sz="0" w:space="0" w:color="auto"/>
            <w:right w:val="none" w:sz="0" w:space="0" w:color="auto"/>
          </w:divBdr>
          <w:divsChild>
            <w:div w:id="30612905">
              <w:marLeft w:val="0"/>
              <w:marRight w:val="0"/>
              <w:marTop w:val="0"/>
              <w:marBottom w:val="0"/>
              <w:divBdr>
                <w:top w:val="none" w:sz="0" w:space="0" w:color="auto"/>
                <w:left w:val="none" w:sz="0" w:space="0" w:color="auto"/>
                <w:bottom w:val="none" w:sz="0" w:space="0" w:color="auto"/>
                <w:right w:val="none" w:sz="0" w:space="0" w:color="auto"/>
              </w:divBdr>
            </w:div>
            <w:div w:id="17900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5099">
      <w:bodyDiv w:val="1"/>
      <w:marLeft w:val="0"/>
      <w:marRight w:val="0"/>
      <w:marTop w:val="0"/>
      <w:marBottom w:val="0"/>
      <w:divBdr>
        <w:top w:val="none" w:sz="0" w:space="0" w:color="auto"/>
        <w:left w:val="none" w:sz="0" w:space="0" w:color="auto"/>
        <w:bottom w:val="none" w:sz="0" w:space="0" w:color="auto"/>
        <w:right w:val="none" w:sz="0" w:space="0" w:color="auto"/>
      </w:divBdr>
    </w:div>
    <w:div w:id="330640308">
      <w:bodyDiv w:val="1"/>
      <w:marLeft w:val="0"/>
      <w:marRight w:val="0"/>
      <w:marTop w:val="0"/>
      <w:marBottom w:val="0"/>
      <w:divBdr>
        <w:top w:val="none" w:sz="0" w:space="0" w:color="auto"/>
        <w:left w:val="none" w:sz="0" w:space="0" w:color="auto"/>
        <w:bottom w:val="none" w:sz="0" w:space="0" w:color="auto"/>
        <w:right w:val="none" w:sz="0" w:space="0" w:color="auto"/>
      </w:divBdr>
      <w:divsChild>
        <w:div w:id="251814159">
          <w:marLeft w:val="0"/>
          <w:marRight w:val="0"/>
          <w:marTop w:val="0"/>
          <w:marBottom w:val="0"/>
          <w:divBdr>
            <w:top w:val="none" w:sz="0" w:space="0" w:color="auto"/>
            <w:left w:val="none" w:sz="0" w:space="0" w:color="auto"/>
            <w:bottom w:val="none" w:sz="0" w:space="0" w:color="auto"/>
            <w:right w:val="none" w:sz="0" w:space="0" w:color="auto"/>
          </w:divBdr>
        </w:div>
      </w:divsChild>
    </w:div>
    <w:div w:id="374624220">
      <w:bodyDiv w:val="1"/>
      <w:marLeft w:val="0"/>
      <w:marRight w:val="0"/>
      <w:marTop w:val="0"/>
      <w:marBottom w:val="0"/>
      <w:divBdr>
        <w:top w:val="none" w:sz="0" w:space="0" w:color="auto"/>
        <w:left w:val="none" w:sz="0" w:space="0" w:color="auto"/>
        <w:bottom w:val="none" w:sz="0" w:space="0" w:color="auto"/>
        <w:right w:val="none" w:sz="0" w:space="0" w:color="auto"/>
      </w:divBdr>
    </w:div>
    <w:div w:id="380715604">
      <w:bodyDiv w:val="1"/>
      <w:marLeft w:val="0"/>
      <w:marRight w:val="0"/>
      <w:marTop w:val="0"/>
      <w:marBottom w:val="0"/>
      <w:divBdr>
        <w:top w:val="none" w:sz="0" w:space="0" w:color="auto"/>
        <w:left w:val="none" w:sz="0" w:space="0" w:color="auto"/>
        <w:bottom w:val="none" w:sz="0" w:space="0" w:color="auto"/>
        <w:right w:val="none" w:sz="0" w:space="0" w:color="auto"/>
      </w:divBdr>
    </w:div>
    <w:div w:id="404839921">
      <w:bodyDiv w:val="1"/>
      <w:marLeft w:val="0"/>
      <w:marRight w:val="0"/>
      <w:marTop w:val="0"/>
      <w:marBottom w:val="0"/>
      <w:divBdr>
        <w:top w:val="none" w:sz="0" w:space="0" w:color="auto"/>
        <w:left w:val="none" w:sz="0" w:space="0" w:color="auto"/>
        <w:bottom w:val="none" w:sz="0" w:space="0" w:color="auto"/>
        <w:right w:val="none" w:sz="0" w:space="0" w:color="auto"/>
      </w:divBdr>
      <w:divsChild>
        <w:div w:id="515390087">
          <w:marLeft w:val="0"/>
          <w:marRight w:val="0"/>
          <w:marTop w:val="0"/>
          <w:marBottom w:val="0"/>
          <w:divBdr>
            <w:top w:val="none" w:sz="0" w:space="0" w:color="auto"/>
            <w:left w:val="none" w:sz="0" w:space="0" w:color="auto"/>
            <w:bottom w:val="none" w:sz="0" w:space="0" w:color="auto"/>
            <w:right w:val="none" w:sz="0" w:space="0" w:color="auto"/>
          </w:divBdr>
        </w:div>
        <w:div w:id="1999729773">
          <w:marLeft w:val="0"/>
          <w:marRight w:val="0"/>
          <w:marTop w:val="0"/>
          <w:marBottom w:val="0"/>
          <w:divBdr>
            <w:top w:val="none" w:sz="0" w:space="0" w:color="auto"/>
            <w:left w:val="none" w:sz="0" w:space="0" w:color="auto"/>
            <w:bottom w:val="none" w:sz="0" w:space="0" w:color="auto"/>
            <w:right w:val="none" w:sz="0" w:space="0" w:color="auto"/>
          </w:divBdr>
        </w:div>
      </w:divsChild>
    </w:div>
    <w:div w:id="674653420">
      <w:bodyDiv w:val="1"/>
      <w:marLeft w:val="0"/>
      <w:marRight w:val="0"/>
      <w:marTop w:val="0"/>
      <w:marBottom w:val="0"/>
      <w:divBdr>
        <w:top w:val="none" w:sz="0" w:space="0" w:color="auto"/>
        <w:left w:val="none" w:sz="0" w:space="0" w:color="auto"/>
        <w:bottom w:val="none" w:sz="0" w:space="0" w:color="auto"/>
        <w:right w:val="none" w:sz="0" w:space="0" w:color="auto"/>
      </w:divBdr>
      <w:divsChild>
        <w:div w:id="166098150">
          <w:marLeft w:val="0"/>
          <w:marRight w:val="0"/>
          <w:marTop w:val="0"/>
          <w:marBottom w:val="0"/>
          <w:divBdr>
            <w:top w:val="none" w:sz="0" w:space="0" w:color="auto"/>
            <w:left w:val="none" w:sz="0" w:space="0" w:color="auto"/>
            <w:bottom w:val="none" w:sz="0" w:space="0" w:color="auto"/>
            <w:right w:val="none" w:sz="0" w:space="0" w:color="auto"/>
          </w:divBdr>
        </w:div>
        <w:div w:id="203298464">
          <w:marLeft w:val="0"/>
          <w:marRight w:val="0"/>
          <w:marTop w:val="0"/>
          <w:marBottom w:val="0"/>
          <w:divBdr>
            <w:top w:val="none" w:sz="0" w:space="0" w:color="auto"/>
            <w:left w:val="none" w:sz="0" w:space="0" w:color="auto"/>
            <w:bottom w:val="none" w:sz="0" w:space="0" w:color="auto"/>
            <w:right w:val="none" w:sz="0" w:space="0" w:color="auto"/>
          </w:divBdr>
        </w:div>
        <w:div w:id="1038703204">
          <w:marLeft w:val="0"/>
          <w:marRight w:val="0"/>
          <w:marTop w:val="0"/>
          <w:marBottom w:val="0"/>
          <w:divBdr>
            <w:top w:val="none" w:sz="0" w:space="0" w:color="auto"/>
            <w:left w:val="none" w:sz="0" w:space="0" w:color="auto"/>
            <w:bottom w:val="none" w:sz="0" w:space="0" w:color="auto"/>
            <w:right w:val="none" w:sz="0" w:space="0" w:color="auto"/>
          </w:divBdr>
        </w:div>
        <w:div w:id="1118915449">
          <w:marLeft w:val="0"/>
          <w:marRight w:val="0"/>
          <w:marTop w:val="0"/>
          <w:marBottom w:val="0"/>
          <w:divBdr>
            <w:top w:val="none" w:sz="0" w:space="0" w:color="auto"/>
            <w:left w:val="none" w:sz="0" w:space="0" w:color="auto"/>
            <w:bottom w:val="none" w:sz="0" w:space="0" w:color="auto"/>
            <w:right w:val="none" w:sz="0" w:space="0" w:color="auto"/>
          </w:divBdr>
        </w:div>
        <w:div w:id="1348600519">
          <w:marLeft w:val="0"/>
          <w:marRight w:val="0"/>
          <w:marTop w:val="0"/>
          <w:marBottom w:val="0"/>
          <w:divBdr>
            <w:top w:val="none" w:sz="0" w:space="0" w:color="auto"/>
            <w:left w:val="none" w:sz="0" w:space="0" w:color="auto"/>
            <w:bottom w:val="none" w:sz="0" w:space="0" w:color="auto"/>
            <w:right w:val="none" w:sz="0" w:space="0" w:color="auto"/>
          </w:divBdr>
        </w:div>
        <w:div w:id="1381129604">
          <w:marLeft w:val="0"/>
          <w:marRight w:val="0"/>
          <w:marTop w:val="0"/>
          <w:marBottom w:val="0"/>
          <w:divBdr>
            <w:top w:val="none" w:sz="0" w:space="0" w:color="auto"/>
            <w:left w:val="none" w:sz="0" w:space="0" w:color="auto"/>
            <w:bottom w:val="none" w:sz="0" w:space="0" w:color="auto"/>
            <w:right w:val="none" w:sz="0" w:space="0" w:color="auto"/>
          </w:divBdr>
        </w:div>
        <w:div w:id="1591045186">
          <w:marLeft w:val="0"/>
          <w:marRight w:val="0"/>
          <w:marTop w:val="0"/>
          <w:marBottom w:val="0"/>
          <w:divBdr>
            <w:top w:val="none" w:sz="0" w:space="0" w:color="auto"/>
            <w:left w:val="none" w:sz="0" w:space="0" w:color="auto"/>
            <w:bottom w:val="none" w:sz="0" w:space="0" w:color="auto"/>
            <w:right w:val="none" w:sz="0" w:space="0" w:color="auto"/>
          </w:divBdr>
        </w:div>
        <w:div w:id="1994943166">
          <w:marLeft w:val="0"/>
          <w:marRight w:val="0"/>
          <w:marTop w:val="0"/>
          <w:marBottom w:val="0"/>
          <w:divBdr>
            <w:top w:val="none" w:sz="0" w:space="0" w:color="auto"/>
            <w:left w:val="none" w:sz="0" w:space="0" w:color="auto"/>
            <w:bottom w:val="none" w:sz="0" w:space="0" w:color="auto"/>
            <w:right w:val="none" w:sz="0" w:space="0" w:color="auto"/>
          </w:divBdr>
        </w:div>
      </w:divsChild>
    </w:div>
    <w:div w:id="1118135902">
      <w:bodyDiv w:val="1"/>
      <w:marLeft w:val="0"/>
      <w:marRight w:val="0"/>
      <w:marTop w:val="0"/>
      <w:marBottom w:val="0"/>
      <w:divBdr>
        <w:top w:val="none" w:sz="0" w:space="0" w:color="auto"/>
        <w:left w:val="none" w:sz="0" w:space="0" w:color="auto"/>
        <w:bottom w:val="none" w:sz="0" w:space="0" w:color="auto"/>
        <w:right w:val="none" w:sz="0" w:space="0" w:color="auto"/>
      </w:divBdr>
    </w:div>
    <w:div w:id="1374572049">
      <w:bodyDiv w:val="1"/>
      <w:marLeft w:val="0"/>
      <w:marRight w:val="0"/>
      <w:marTop w:val="0"/>
      <w:marBottom w:val="0"/>
      <w:divBdr>
        <w:top w:val="none" w:sz="0" w:space="0" w:color="auto"/>
        <w:left w:val="none" w:sz="0" w:space="0" w:color="auto"/>
        <w:bottom w:val="none" w:sz="0" w:space="0" w:color="auto"/>
        <w:right w:val="none" w:sz="0" w:space="0" w:color="auto"/>
      </w:divBdr>
      <w:divsChild>
        <w:div w:id="744494637">
          <w:marLeft w:val="0"/>
          <w:marRight w:val="0"/>
          <w:marTop w:val="0"/>
          <w:marBottom w:val="0"/>
          <w:divBdr>
            <w:top w:val="none" w:sz="0" w:space="0" w:color="auto"/>
            <w:left w:val="none" w:sz="0" w:space="0" w:color="auto"/>
            <w:bottom w:val="none" w:sz="0" w:space="0" w:color="auto"/>
            <w:right w:val="none" w:sz="0" w:space="0" w:color="auto"/>
          </w:divBdr>
        </w:div>
        <w:div w:id="1383401751">
          <w:marLeft w:val="0"/>
          <w:marRight w:val="0"/>
          <w:marTop w:val="0"/>
          <w:marBottom w:val="0"/>
          <w:divBdr>
            <w:top w:val="none" w:sz="0" w:space="0" w:color="auto"/>
            <w:left w:val="none" w:sz="0" w:space="0" w:color="auto"/>
            <w:bottom w:val="none" w:sz="0" w:space="0" w:color="auto"/>
            <w:right w:val="none" w:sz="0" w:space="0" w:color="auto"/>
          </w:divBdr>
          <w:divsChild>
            <w:div w:id="17505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3779">
      <w:bodyDiv w:val="1"/>
      <w:marLeft w:val="0"/>
      <w:marRight w:val="0"/>
      <w:marTop w:val="0"/>
      <w:marBottom w:val="0"/>
      <w:divBdr>
        <w:top w:val="none" w:sz="0" w:space="0" w:color="auto"/>
        <w:left w:val="none" w:sz="0" w:space="0" w:color="auto"/>
        <w:bottom w:val="none" w:sz="0" w:space="0" w:color="auto"/>
        <w:right w:val="none" w:sz="0" w:space="0" w:color="auto"/>
      </w:divBdr>
      <w:divsChild>
        <w:div w:id="310988658">
          <w:marLeft w:val="0"/>
          <w:marRight w:val="0"/>
          <w:marTop w:val="0"/>
          <w:marBottom w:val="0"/>
          <w:divBdr>
            <w:top w:val="none" w:sz="0" w:space="0" w:color="auto"/>
            <w:left w:val="none" w:sz="0" w:space="0" w:color="auto"/>
            <w:bottom w:val="none" w:sz="0" w:space="0" w:color="auto"/>
            <w:right w:val="none" w:sz="0" w:space="0" w:color="auto"/>
          </w:divBdr>
        </w:div>
        <w:div w:id="1243367252">
          <w:marLeft w:val="0"/>
          <w:marRight w:val="0"/>
          <w:marTop w:val="0"/>
          <w:marBottom w:val="0"/>
          <w:divBdr>
            <w:top w:val="none" w:sz="0" w:space="0" w:color="auto"/>
            <w:left w:val="none" w:sz="0" w:space="0" w:color="auto"/>
            <w:bottom w:val="none" w:sz="0" w:space="0" w:color="auto"/>
            <w:right w:val="none" w:sz="0" w:space="0" w:color="auto"/>
          </w:divBdr>
        </w:div>
        <w:div w:id="1609779783">
          <w:marLeft w:val="0"/>
          <w:marRight w:val="0"/>
          <w:marTop w:val="0"/>
          <w:marBottom w:val="0"/>
          <w:divBdr>
            <w:top w:val="none" w:sz="0" w:space="0" w:color="auto"/>
            <w:left w:val="none" w:sz="0" w:space="0" w:color="auto"/>
            <w:bottom w:val="none" w:sz="0" w:space="0" w:color="auto"/>
            <w:right w:val="none" w:sz="0" w:space="0" w:color="auto"/>
          </w:divBdr>
        </w:div>
        <w:div w:id="1990481158">
          <w:marLeft w:val="0"/>
          <w:marRight w:val="0"/>
          <w:marTop w:val="0"/>
          <w:marBottom w:val="0"/>
          <w:divBdr>
            <w:top w:val="none" w:sz="0" w:space="0" w:color="auto"/>
            <w:left w:val="none" w:sz="0" w:space="0" w:color="auto"/>
            <w:bottom w:val="none" w:sz="0" w:space="0" w:color="auto"/>
            <w:right w:val="none" w:sz="0" w:space="0" w:color="auto"/>
          </w:divBdr>
        </w:div>
      </w:divsChild>
    </w:div>
    <w:div w:id="1785029201">
      <w:bodyDiv w:val="1"/>
      <w:marLeft w:val="0"/>
      <w:marRight w:val="0"/>
      <w:marTop w:val="0"/>
      <w:marBottom w:val="0"/>
      <w:divBdr>
        <w:top w:val="none" w:sz="0" w:space="0" w:color="auto"/>
        <w:left w:val="none" w:sz="0" w:space="0" w:color="auto"/>
        <w:bottom w:val="none" w:sz="0" w:space="0" w:color="auto"/>
        <w:right w:val="none" w:sz="0" w:space="0" w:color="auto"/>
      </w:divBdr>
    </w:div>
    <w:div w:id="1995794288">
      <w:bodyDiv w:val="1"/>
      <w:marLeft w:val="0"/>
      <w:marRight w:val="0"/>
      <w:marTop w:val="0"/>
      <w:marBottom w:val="0"/>
      <w:divBdr>
        <w:top w:val="none" w:sz="0" w:space="0" w:color="auto"/>
        <w:left w:val="none" w:sz="0" w:space="0" w:color="auto"/>
        <w:bottom w:val="none" w:sz="0" w:space="0" w:color="auto"/>
        <w:right w:val="none" w:sz="0" w:space="0" w:color="auto"/>
      </w:divBdr>
    </w:div>
    <w:div w:id="2062090814">
      <w:bodyDiv w:val="1"/>
      <w:marLeft w:val="0"/>
      <w:marRight w:val="0"/>
      <w:marTop w:val="0"/>
      <w:marBottom w:val="0"/>
      <w:divBdr>
        <w:top w:val="none" w:sz="0" w:space="0" w:color="auto"/>
        <w:left w:val="none" w:sz="0" w:space="0" w:color="auto"/>
        <w:bottom w:val="none" w:sz="0" w:space="0" w:color="auto"/>
        <w:right w:val="none" w:sz="0" w:space="0" w:color="auto"/>
      </w:divBdr>
    </w:div>
    <w:div w:id="2063673227">
      <w:bodyDiv w:val="1"/>
      <w:marLeft w:val="0"/>
      <w:marRight w:val="0"/>
      <w:marTop w:val="0"/>
      <w:marBottom w:val="0"/>
      <w:divBdr>
        <w:top w:val="none" w:sz="0" w:space="0" w:color="auto"/>
        <w:left w:val="none" w:sz="0" w:space="0" w:color="auto"/>
        <w:bottom w:val="none" w:sz="0" w:space="0" w:color="auto"/>
        <w:right w:val="none" w:sz="0" w:space="0" w:color="auto"/>
      </w:divBdr>
      <w:divsChild>
        <w:div w:id="156655366">
          <w:marLeft w:val="0"/>
          <w:marRight w:val="0"/>
          <w:marTop w:val="0"/>
          <w:marBottom w:val="0"/>
          <w:divBdr>
            <w:top w:val="none" w:sz="0" w:space="0" w:color="auto"/>
            <w:left w:val="none" w:sz="0" w:space="0" w:color="auto"/>
            <w:bottom w:val="none" w:sz="0" w:space="0" w:color="auto"/>
            <w:right w:val="none" w:sz="0" w:space="0" w:color="auto"/>
          </w:divBdr>
        </w:div>
        <w:div w:id="15713781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tiff"/><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1.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44.png"/><Relationship Id="rId82"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tiff"/><Relationship Id="rId48" Type="http://schemas.openxmlformats.org/officeDocument/2006/relationships/image" Target="media/image330.png"/><Relationship Id="rId56" Type="http://schemas.openxmlformats.org/officeDocument/2006/relationships/image" Target="media/image410.png"/><Relationship Id="rId64" Type="http://schemas.openxmlformats.org/officeDocument/2006/relationships/image" Target="media/image49.png"/><Relationship Id="rId69" Type="http://schemas.openxmlformats.org/officeDocument/2006/relationships/image" Target="media/image46.png"/><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6.tiff"/><Relationship Id="rId72" Type="http://schemas.openxmlformats.org/officeDocument/2006/relationships/image" Target="media/image55.png"/><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2.png"/><Relationship Id="rId67" Type="http://schemas.openxmlformats.org/officeDocument/2006/relationships/image" Target="media/image52.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390.png"/><Relationship Id="rId62" Type="http://schemas.openxmlformats.org/officeDocument/2006/relationships/image" Target="media/image45.png"/><Relationship Id="rId70" Type="http://schemas.openxmlformats.org/officeDocument/2006/relationships/image" Target="media/image47.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tmp"/><Relationship Id="rId36" Type="http://schemas.openxmlformats.org/officeDocument/2006/relationships/image" Target="media/image26.png"/><Relationship Id="rId49" Type="http://schemas.openxmlformats.org/officeDocument/2006/relationships/image" Target="media/image340.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37.tiff"/><Relationship Id="rId60" Type="http://schemas.openxmlformats.org/officeDocument/2006/relationships/image" Target="media/image43.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5.tiff"/><Relationship Id="rId55" Type="http://schemas.openxmlformats.org/officeDocument/2006/relationships/image" Target="media/image40.png"/><Relationship Id="rId76" Type="http://schemas.openxmlformats.org/officeDocument/2006/relationships/image" Target="media/image56.png"/><Relationship Id="rId7" Type="http://schemas.openxmlformats.org/officeDocument/2006/relationships/settings" Target="setting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9.tmp"/></Relationships>
</file>

<file path=word/_rels/header1.xml.rels><?xml version="1.0" encoding="UTF-8" standalone="yes"?>
<Relationships xmlns="http://schemas.openxmlformats.org/package/2006/relationships"><Relationship Id="rId1" Type="http://schemas.openxmlformats.org/officeDocument/2006/relationships/image" Target="media/image57.png"/></Relationships>
</file>

<file path=word/_rels/header2.xml.rels><?xml version="1.0" encoding="UTF-8" standalone="yes"?>
<Relationships xmlns="http://schemas.openxmlformats.org/package/2006/relationships"><Relationship Id="rId1" Type="http://schemas.openxmlformats.org/officeDocument/2006/relationships/image" Target="media/image6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AppData\Local\Microsoft\Windows\INetCache\Content.Outlook\G6RWT6A6\Release%20Enhancements_5-2020%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D44DDFB0C44EC4CAC012367EF15FB39" ma:contentTypeVersion="4" ma:contentTypeDescription="Create a new document." ma:contentTypeScope="" ma:versionID="ced4be6e0ef36ebcc984c648c6222368">
  <xsd:schema xmlns:xsd="http://www.w3.org/2001/XMLSchema" xmlns:xs="http://www.w3.org/2001/XMLSchema" xmlns:p="http://schemas.microsoft.com/office/2006/metadata/properties" xmlns:ns2="a25e72e9-a9de-419d-95fe-e003204d896e" targetNamespace="http://schemas.microsoft.com/office/2006/metadata/properties" ma:root="true" ma:fieldsID="20d01a7c85d371610bd272234f8e0acd" ns2:_="">
    <xsd:import namespace="a25e72e9-a9de-419d-95fe-e003204d89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e72e9-a9de-419d-95fe-e003204d89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A18FAF-B318-414F-B222-E0B8FF4B0A9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95B95D-B52D-4150-8A0E-688559DAC41D}">
  <ds:schemaRefs>
    <ds:schemaRef ds:uri="http://schemas.microsoft.com/sharepoint/v3/contenttype/forms"/>
  </ds:schemaRefs>
</ds:datastoreItem>
</file>

<file path=customXml/itemProps3.xml><?xml version="1.0" encoding="utf-8"?>
<ds:datastoreItem xmlns:ds="http://schemas.openxmlformats.org/officeDocument/2006/customXml" ds:itemID="{99BD3E73-78E4-4C7E-A14E-5F0A8DEA652F}">
  <ds:schemaRefs>
    <ds:schemaRef ds:uri="http://schemas.openxmlformats.org/officeDocument/2006/bibliography"/>
  </ds:schemaRefs>
</ds:datastoreItem>
</file>

<file path=customXml/itemProps4.xml><?xml version="1.0" encoding="utf-8"?>
<ds:datastoreItem xmlns:ds="http://schemas.openxmlformats.org/officeDocument/2006/customXml" ds:itemID="{3CAA5BAD-5079-4200-9A3E-418DCB4CC5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5e72e9-a9de-419d-95fe-e003204d89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Release Enhancements_5-2020 template</Template>
  <TotalTime>26</TotalTime>
  <Pages>27</Pages>
  <Words>3686</Words>
  <Characters>21014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24651</CharactersWithSpaces>
  <SharedDoc>false</SharedDoc>
  <HLinks>
    <vt:vector size="156" baseType="variant">
      <vt:variant>
        <vt:i4>1048634</vt:i4>
      </vt:variant>
      <vt:variant>
        <vt:i4>152</vt:i4>
      </vt:variant>
      <vt:variant>
        <vt:i4>0</vt:i4>
      </vt:variant>
      <vt:variant>
        <vt:i4>5</vt:i4>
      </vt:variant>
      <vt:variant>
        <vt:lpwstr/>
      </vt:variant>
      <vt:variant>
        <vt:lpwstr>_Toc61338471</vt:lpwstr>
      </vt:variant>
      <vt:variant>
        <vt:i4>1114170</vt:i4>
      </vt:variant>
      <vt:variant>
        <vt:i4>146</vt:i4>
      </vt:variant>
      <vt:variant>
        <vt:i4>0</vt:i4>
      </vt:variant>
      <vt:variant>
        <vt:i4>5</vt:i4>
      </vt:variant>
      <vt:variant>
        <vt:lpwstr/>
      </vt:variant>
      <vt:variant>
        <vt:lpwstr>_Toc61338470</vt:lpwstr>
      </vt:variant>
      <vt:variant>
        <vt:i4>1572923</vt:i4>
      </vt:variant>
      <vt:variant>
        <vt:i4>140</vt:i4>
      </vt:variant>
      <vt:variant>
        <vt:i4>0</vt:i4>
      </vt:variant>
      <vt:variant>
        <vt:i4>5</vt:i4>
      </vt:variant>
      <vt:variant>
        <vt:lpwstr/>
      </vt:variant>
      <vt:variant>
        <vt:lpwstr>_Toc61338469</vt:lpwstr>
      </vt:variant>
      <vt:variant>
        <vt:i4>1638459</vt:i4>
      </vt:variant>
      <vt:variant>
        <vt:i4>134</vt:i4>
      </vt:variant>
      <vt:variant>
        <vt:i4>0</vt:i4>
      </vt:variant>
      <vt:variant>
        <vt:i4>5</vt:i4>
      </vt:variant>
      <vt:variant>
        <vt:lpwstr/>
      </vt:variant>
      <vt:variant>
        <vt:lpwstr>_Toc61338468</vt:lpwstr>
      </vt:variant>
      <vt:variant>
        <vt:i4>1441851</vt:i4>
      </vt:variant>
      <vt:variant>
        <vt:i4>128</vt:i4>
      </vt:variant>
      <vt:variant>
        <vt:i4>0</vt:i4>
      </vt:variant>
      <vt:variant>
        <vt:i4>5</vt:i4>
      </vt:variant>
      <vt:variant>
        <vt:lpwstr/>
      </vt:variant>
      <vt:variant>
        <vt:lpwstr>_Toc61338467</vt:lpwstr>
      </vt:variant>
      <vt:variant>
        <vt:i4>1507387</vt:i4>
      </vt:variant>
      <vt:variant>
        <vt:i4>122</vt:i4>
      </vt:variant>
      <vt:variant>
        <vt:i4>0</vt:i4>
      </vt:variant>
      <vt:variant>
        <vt:i4>5</vt:i4>
      </vt:variant>
      <vt:variant>
        <vt:lpwstr/>
      </vt:variant>
      <vt:variant>
        <vt:lpwstr>_Toc61338466</vt:lpwstr>
      </vt:variant>
      <vt:variant>
        <vt:i4>1310779</vt:i4>
      </vt:variant>
      <vt:variant>
        <vt:i4>116</vt:i4>
      </vt:variant>
      <vt:variant>
        <vt:i4>0</vt:i4>
      </vt:variant>
      <vt:variant>
        <vt:i4>5</vt:i4>
      </vt:variant>
      <vt:variant>
        <vt:lpwstr/>
      </vt:variant>
      <vt:variant>
        <vt:lpwstr>_Toc61338465</vt:lpwstr>
      </vt:variant>
      <vt:variant>
        <vt:i4>1376315</vt:i4>
      </vt:variant>
      <vt:variant>
        <vt:i4>110</vt:i4>
      </vt:variant>
      <vt:variant>
        <vt:i4>0</vt:i4>
      </vt:variant>
      <vt:variant>
        <vt:i4>5</vt:i4>
      </vt:variant>
      <vt:variant>
        <vt:lpwstr/>
      </vt:variant>
      <vt:variant>
        <vt:lpwstr>_Toc61338464</vt:lpwstr>
      </vt:variant>
      <vt:variant>
        <vt:i4>1179707</vt:i4>
      </vt:variant>
      <vt:variant>
        <vt:i4>104</vt:i4>
      </vt:variant>
      <vt:variant>
        <vt:i4>0</vt:i4>
      </vt:variant>
      <vt:variant>
        <vt:i4>5</vt:i4>
      </vt:variant>
      <vt:variant>
        <vt:lpwstr/>
      </vt:variant>
      <vt:variant>
        <vt:lpwstr>_Toc61338463</vt:lpwstr>
      </vt:variant>
      <vt:variant>
        <vt:i4>1245243</vt:i4>
      </vt:variant>
      <vt:variant>
        <vt:i4>98</vt:i4>
      </vt:variant>
      <vt:variant>
        <vt:i4>0</vt:i4>
      </vt:variant>
      <vt:variant>
        <vt:i4>5</vt:i4>
      </vt:variant>
      <vt:variant>
        <vt:lpwstr/>
      </vt:variant>
      <vt:variant>
        <vt:lpwstr>_Toc61338462</vt:lpwstr>
      </vt:variant>
      <vt:variant>
        <vt:i4>1048635</vt:i4>
      </vt:variant>
      <vt:variant>
        <vt:i4>92</vt:i4>
      </vt:variant>
      <vt:variant>
        <vt:i4>0</vt:i4>
      </vt:variant>
      <vt:variant>
        <vt:i4>5</vt:i4>
      </vt:variant>
      <vt:variant>
        <vt:lpwstr/>
      </vt:variant>
      <vt:variant>
        <vt:lpwstr>_Toc61338461</vt:lpwstr>
      </vt:variant>
      <vt:variant>
        <vt:i4>1114171</vt:i4>
      </vt:variant>
      <vt:variant>
        <vt:i4>86</vt:i4>
      </vt:variant>
      <vt:variant>
        <vt:i4>0</vt:i4>
      </vt:variant>
      <vt:variant>
        <vt:i4>5</vt:i4>
      </vt:variant>
      <vt:variant>
        <vt:lpwstr/>
      </vt:variant>
      <vt:variant>
        <vt:lpwstr>_Toc61338460</vt:lpwstr>
      </vt:variant>
      <vt:variant>
        <vt:i4>1572920</vt:i4>
      </vt:variant>
      <vt:variant>
        <vt:i4>80</vt:i4>
      </vt:variant>
      <vt:variant>
        <vt:i4>0</vt:i4>
      </vt:variant>
      <vt:variant>
        <vt:i4>5</vt:i4>
      </vt:variant>
      <vt:variant>
        <vt:lpwstr/>
      </vt:variant>
      <vt:variant>
        <vt:lpwstr>_Toc61338459</vt:lpwstr>
      </vt:variant>
      <vt:variant>
        <vt:i4>1638456</vt:i4>
      </vt:variant>
      <vt:variant>
        <vt:i4>74</vt:i4>
      </vt:variant>
      <vt:variant>
        <vt:i4>0</vt:i4>
      </vt:variant>
      <vt:variant>
        <vt:i4>5</vt:i4>
      </vt:variant>
      <vt:variant>
        <vt:lpwstr/>
      </vt:variant>
      <vt:variant>
        <vt:lpwstr>_Toc61338458</vt:lpwstr>
      </vt:variant>
      <vt:variant>
        <vt:i4>1441848</vt:i4>
      </vt:variant>
      <vt:variant>
        <vt:i4>68</vt:i4>
      </vt:variant>
      <vt:variant>
        <vt:i4>0</vt:i4>
      </vt:variant>
      <vt:variant>
        <vt:i4>5</vt:i4>
      </vt:variant>
      <vt:variant>
        <vt:lpwstr/>
      </vt:variant>
      <vt:variant>
        <vt:lpwstr>_Toc61338457</vt:lpwstr>
      </vt:variant>
      <vt:variant>
        <vt:i4>1507384</vt:i4>
      </vt:variant>
      <vt:variant>
        <vt:i4>62</vt:i4>
      </vt:variant>
      <vt:variant>
        <vt:i4>0</vt:i4>
      </vt:variant>
      <vt:variant>
        <vt:i4>5</vt:i4>
      </vt:variant>
      <vt:variant>
        <vt:lpwstr/>
      </vt:variant>
      <vt:variant>
        <vt:lpwstr>_Toc61338456</vt:lpwstr>
      </vt:variant>
      <vt:variant>
        <vt:i4>1310776</vt:i4>
      </vt:variant>
      <vt:variant>
        <vt:i4>56</vt:i4>
      </vt:variant>
      <vt:variant>
        <vt:i4>0</vt:i4>
      </vt:variant>
      <vt:variant>
        <vt:i4>5</vt:i4>
      </vt:variant>
      <vt:variant>
        <vt:lpwstr/>
      </vt:variant>
      <vt:variant>
        <vt:lpwstr>_Toc61338455</vt:lpwstr>
      </vt:variant>
      <vt:variant>
        <vt:i4>1376312</vt:i4>
      </vt:variant>
      <vt:variant>
        <vt:i4>50</vt:i4>
      </vt:variant>
      <vt:variant>
        <vt:i4>0</vt:i4>
      </vt:variant>
      <vt:variant>
        <vt:i4>5</vt:i4>
      </vt:variant>
      <vt:variant>
        <vt:lpwstr/>
      </vt:variant>
      <vt:variant>
        <vt:lpwstr>_Toc61338454</vt:lpwstr>
      </vt:variant>
      <vt:variant>
        <vt:i4>1179704</vt:i4>
      </vt:variant>
      <vt:variant>
        <vt:i4>44</vt:i4>
      </vt:variant>
      <vt:variant>
        <vt:i4>0</vt:i4>
      </vt:variant>
      <vt:variant>
        <vt:i4>5</vt:i4>
      </vt:variant>
      <vt:variant>
        <vt:lpwstr/>
      </vt:variant>
      <vt:variant>
        <vt:lpwstr>_Toc61338453</vt:lpwstr>
      </vt:variant>
      <vt:variant>
        <vt:i4>1245240</vt:i4>
      </vt:variant>
      <vt:variant>
        <vt:i4>38</vt:i4>
      </vt:variant>
      <vt:variant>
        <vt:i4>0</vt:i4>
      </vt:variant>
      <vt:variant>
        <vt:i4>5</vt:i4>
      </vt:variant>
      <vt:variant>
        <vt:lpwstr/>
      </vt:variant>
      <vt:variant>
        <vt:lpwstr>_Toc61338452</vt:lpwstr>
      </vt:variant>
      <vt:variant>
        <vt:i4>1048632</vt:i4>
      </vt:variant>
      <vt:variant>
        <vt:i4>32</vt:i4>
      </vt:variant>
      <vt:variant>
        <vt:i4>0</vt:i4>
      </vt:variant>
      <vt:variant>
        <vt:i4>5</vt:i4>
      </vt:variant>
      <vt:variant>
        <vt:lpwstr/>
      </vt:variant>
      <vt:variant>
        <vt:lpwstr>_Toc61338451</vt:lpwstr>
      </vt:variant>
      <vt:variant>
        <vt:i4>1114168</vt:i4>
      </vt:variant>
      <vt:variant>
        <vt:i4>26</vt:i4>
      </vt:variant>
      <vt:variant>
        <vt:i4>0</vt:i4>
      </vt:variant>
      <vt:variant>
        <vt:i4>5</vt:i4>
      </vt:variant>
      <vt:variant>
        <vt:lpwstr/>
      </vt:variant>
      <vt:variant>
        <vt:lpwstr>_Toc61338450</vt:lpwstr>
      </vt:variant>
      <vt:variant>
        <vt:i4>1572921</vt:i4>
      </vt:variant>
      <vt:variant>
        <vt:i4>20</vt:i4>
      </vt:variant>
      <vt:variant>
        <vt:i4>0</vt:i4>
      </vt:variant>
      <vt:variant>
        <vt:i4>5</vt:i4>
      </vt:variant>
      <vt:variant>
        <vt:lpwstr/>
      </vt:variant>
      <vt:variant>
        <vt:lpwstr>_Toc61338449</vt:lpwstr>
      </vt:variant>
      <vt:variant>
        <vt:i4>1638457</vt:i4>
      </vt:variant>
      <vt:variant>
        <vt:i4>14</vt:i4>
      </vt:variant>
      <vt:variant>
        <vt:i4>0</vt:i4>
      </vt:variant>
      <vt:variant>
        <vt:i4>5</vt:i4>
      </vt:variant>
      <vt:variant>
        <vt:lpwstr/>
      </vt:variant>
      <vt:variant>
        <vt:lpwstr>_Toc61338448</vt:lpwstr>
      </vt:variant>
      <vt:variant>
        <vt:i4>1441849</vt:i4>
      </vt:variant>
      <vt:variant>
        <vt:i4>8</vt:i4>
      </vt:variant>
      <vt:variant>
        <vt:i4>0</vt:i4>
      </vt:variant>
      <vt:variant>
        <vt:i4>5</vt:i4>
      </vt:variant>
      <vt:variant>
        <vt:lpwstr/>
      </vt:variant>
      <vt:variant>
        <vt:lpwstr>_Toc61338447</vt:lpwstr>
      </vt:variant>
      <vt:variant>
        <vt:i4>1507385</vt:i4>
      </vt:variant>
      <vt:variant>
        <vt:i4>2</vt:i4>
      </vt:variant>
      <vt:variant>
        <vt:i4>0</vt:i4>
      </vt:variant>
      <vt:variant>
        <vt:i4>5</vt:i4>
      </vt:variant>
      <vt:variant>
        <vt:lpwstr/>
      </vt:variant>
      <vt:variant>
        <vt:lpwstr>_Toc61338446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Rudyard</dc:creator>
  <cp:keywords/>
  <dc:description/>
  <cp:lastModifiedBy>Sheffler, Annette</cp:lastModifiedBy>
  <cp:revision>7</cp:revision>
  <cp:lastPrinted>2021-01-26T16:21:00Z</cp:lastPrinted>
  <dcterms:created xsi:type="dcterms:W3CDTF">2021-01-26T21:11:00Z</dcterms:created>
  <dcterms:modified xsi:type="dcterms:W3CDTF">2021-02-16T17:12:00Z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0x010100DD44DDFB0C44EC4CAC012367EF15FB39</vt:lpwstr>
  </property>
</Properties>
</file>