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28F4B" w14:textId="0806CB70"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B955EF">
        <w:rPr>
          <w:rFonts w:ascii="Calibri" w:hAnsi="Calibri"/>
        </w:rPr>
        <w:t>8</w:t>
      </w:r>
      <w:r w:rsidR="009833F2">
        <w:rPr>
          <w:rFonts w:ascii="Calibri" w:hAnsi="Calibri"/>
        </w:rPr>
        <w:t>3</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19BC1F13"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B955EF">
        <w:rPr>
          <w:rFonts w:eastAsia="Times New Roman" w:cs="Calibri"/>
          <w:sz w:val="24"/>
          <w:szCs w:val="24"/>
        </w:rPr>
        <w:t>8</w:t>
      </w:r>
      <w:r w:rsidR="009833F2">
        <w:rPr>
          <w:rFonts w:eastAsia="Times New Roman" w:cs="Calibri"/>
          <w:sz w:val="24"/>
          <w:szCs w:val="24"/>
        </w:rPr>
        <w:t>3</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4B9B63C2"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9833F2">
        <w:rPr>
          <w:rFonts w:ascii="Calibri" w:hAnsi="Calibri" w:cs="Calibri"/>
          <w:b/>
          <w:bCs w:val="0"/>
          <w:sz w:val="32"/>
          <w:szCs w:val="32"/>
        </w:rPr>
        <w:t>3</w:t>
      </w:r>
      <w:r w:rsidR="00464EEE">
        <w:rPr>
          <w:rFonts w:ascii="Calibri" w:hAnsi="Calibri" w:cs="Calibri"/>
          <w:b/>
          <w:bCs w:val="0"/>
          <w:sz w:val="32"/>
          <w:szCs w:val="32"/>
        </w:rPr>
        <w:t xml:space="preserve"> </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787F96BE"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0F2C7D">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1B259CAC"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4E2D6A88" w:rsidR="0009387C" w:rsidRDefault="007A3D74" w:rsidP="007A3D74">
      <w:bookmarkStart w:id="1" w:name="_Hlk54623576"/>
      <w:bookmarkStart w:id="2" w:name="_Hlk71717463"/>
      <w:r>
        <w:rPr>
          <w:rFonts w:ascii="Calibri" w:hAnsi="Calibri" w:cs="Calibri"/>
          <w:b/>
          <w:bCs/>
          <w:sz w:val="24"/>
        </w:rPr>
        <w:t>Collaboration Center – Consumer Mortgage Center</w:t>
      </w:r>
    </w:p>
    <w:p w14:paraId="482A6580" w14:textId="77777777" w:rsidR="0009387C" w:rsidRPr="007A3D74" w:rsidRDefault="0009387C" w:rsidP="0009387C">
      <w:pPr>
        <w:rPr>
          <w:rFonts w:ascii="Calibri" w:hAnsi="Calibri" w:cs="Calibri"/>
          <w:sz w:val="24"/>
        </w:rPr>
      </w:pPr>
      <w:r w:rsidRPr="007A3D74">
        <w:rPr>
          <w:rFonts w:ascii="Calibri" w:hAnsi="Calibri" w:cs="Calibri"/>
          <w:sz w:val="24"/>
        </w:rPr>
        <w:t>Black Knight is excited to announce the new enhanced Mortgage Center within the Collaboration Center! We have updated the mortgage calculator, and with Black Knight’s recent acquisition of Optimal Blue, we have a new tool that can provide highly accurate real-time and historical rate trends for your clients! Optimal Blue provides the technology used by major lenders to manage rate locks for the mortgage applications.  This rate lock data is aggregated and anonymized to generate unique analytics that provide an accurate picture of exactly what rates are being quoted by major lenders.</w:t>
      </w:r>
    </w:p>
    <w:p w14:paraId="1D84BBF7" w14:textId="77777777" w:rsidR="0009387C" w:rsidRPr="007A3D74" w:rsidRDefault="0009387C" w:rsidP="0009387C">
      <w:pPr>
        <w:rPr>
          <w:rFonts w:ascii="Calibri" w:hAnsi="Calibri" w:cs="Calibri"/>
          <w:sz w:val="24"/>
        </w:rPr>
      </w:pPr>
      <w:r w:rsidRPr="007A3D74">
        <w:rPr>
          <w:rFonts w:ascii="Calibri" w:hAnsi="Calibri" w:cs="Calibri"/>
          <w:sz w:val="24"/>
        </w:rPr>
        <w:t>The Consumer Mortgage Center will include:</w:t>
      </w:r>
    </w:p>
    <w:p w14:paraId="082BB738" w14:textId="77777777" w:rsidR="0009387C" w:rsidRPr="007A3D74" w:rsidRDefault="0009387C" w:rsidP="0009387C">
      <w:pPr>
        <w:pStyle w:val="ListParagraph"/>
        <w:numPr>
          <w:ilvl w:val="0"/>
          <w:numId w:val="48"/>
        </w:numPr>
        <w:spacing w:after="160" w:line="259" w:lineRule="auto"/>
        <w:contextualSpacing/>
        <w:rPr>
          <w:rFonts w:cs="Calibri"/>
          <w:sz w:val="24"/>
          <w:szCs w:val="24"/>
        </w:rPr>
      </w:pPr>
      <w:r w:rsidRPr="007A3D74">
        <w:rPr>
          <w:rFonts w:cs="Calibri"/>
          <w:sz w:val="24"/>
          <w:szCs w:val="24"/>
        </w:rPr>
        <w:t>A new interactive mortgage calculator that allows consumers to enter a down payment, interest rate and terms.</w:t>
      </w:r>
    </w:p>
    <w:p w14:paraId="10209392" w14:textId="77777777" w:rsidR="0009387C" w:rsidRPr="007A3D74" w:rsidRDefault="0009387C" w:rsidP="0009387C">
      <w:pPr>
        <w:pStyle w:val="ListParagraph"/>
        <w:numPr>
          <w:ilvl w:val="0"/>
          <w:numId w:val="48"/>
        </w:numPr>
        <w:spacing w:after="160" w:line="259" w:lineRule="auto"/>
        <w:contextualSpacing/>
        <w:rPr>
          <w:rFonts w:cs="Calibri"/>
          <w:sz w:val="24"/>
          <w:szCs w:val="24"/>
        </w:rPr>
      </w:pPr>
      <w:r w:rsidRPr="007A3D74">
        <w:rPr>
          <w:rFonts w:cs="Calibri"/>
          <w:sz w:val="24"/>
          <w:szCs w:val="24"/>
        </w:rPr>
        <w:t>Consumers can request a customized quote directly from the Mortgage Center.</w:t>
      </w:r>
    </w:p>
    <w:p w14:paraId="4CCA12AB" w14:textId="77777777" w:rsidR="0009387C" w:rsidRPr="007A3D74" w:rsidRDefault="0009387C" w:rsidP="0009387C">
      <w:pPr>
        <w:pStyle w:val="ListParagraph"/>
        <w:numPr>
          <w:ilvl w:val="0"/>
          <w:numId w:val="48"/>
        </w:numPr>
        <w:spacing w:after="160" w:line="259" w:lineRule="auto"/>
        <w:contextualSpacing/>
        <w:rPr>
          <w:rFonts w:cs="Calibri"/>
          <w:b/>
          <w:bCs/>
          <w:noProof/>
          <w:sz w:val="24"/>
          <w:szCs w:val="24"/>
        </w:rPr>
      </w:pPr>
      <w:r w:rsidRPr="007A3D74">
        <w:rPr>
          <w:rFonts w:cs="Calibri"/>
          <w:sz w:val="24"/>
          <w:szCs w:val="24"/>
        </w:rPr>
        <w:t>A rate indices widget that allows consumers to see current rates and trends over time.</w:t>
      </w:r>
    </w:p>
    <w:p w14:paraId="7F3B00A9" w14:textId="77777777" w:rsidR="0009387C" w:rsidRPr="007A3D74" w:rsidRDefault="0009387C" w:rsidP="0009387C">
      <w:pPr>
        <w:rPr>
          <w:rFonts w:ascii="Calibri" w:hAnsi="Calibri" w:cs="Calibri"/>
          <w:sz w:val="24"/>
        </w:rPr>
      </w:pPr>
      <w:r w:rsidRPr="007A3D74">
        <w:rPr>
          <w:rFonts w:ascii="Calibri" w:hAnsi="Calibri" w:cs="Calibri"/>
          <w:noProof/>
          <w:sz w:val="24"/>
        </w:rPr>
        <w:drawing>
          <wp:anchor distT="0" distB="0" distL="114300" distR="114300" simplePos="0" relativeHeight="251701248" behindDoc="0" locked="0" layoutInCell="1" allowOverlap="1" wp14:anchorId="15954BBB" wp14:editId="1B8713FC">
            <wp:simplePos x="0" y="0"/>
            <wp:positionH relativeFrom="column">
              <wp:posOffset>3100070</wp:posOffset>
            </wp:positionH>
            <wp:positionV relativeFrom="paragraph">
              <wp:posOffset>704215</wp:posOffset>
            </wp:positionV>
            <wp:extent cx="2667635" cy="2057400"/>
            <wp:effectExtent l="190500" t="190500" r="189865" b="190500"/>
            <wp:wrapSquare wrapText="bothSides"/>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63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A3D74">
        <w:rPr>
          <w:rFonts w:ascii="Calibri" w:hAnsi="Calibri" w:cs="Calibri"/>
          <w:noProof/>
          <w:sz w:val="24"/>
        </w:rPr>
        <w:drawing>
          <wp:anchor distT="0" distB="0" distL="114300" distR="114300" simplePos="0" relativeHeight="251702272" behindDoc="1" locked="0" layoutInCell="1" allowOverlap="1" wp14:anchorId="2816763A" wp14:editId="00C25415">
            <wp:simplePos x="0" y="0"/>
            <wp:positionH relativeFrom="column">
              <wp:posOffset>-138430</wp:posOffset>
            </wp:positionH>
            <wp:positionV relativeFrom="paragraph">
              <wp:posOffset>704215</wp:posOffset>
            </wp:positionV>
            <wp:extent cx="2891155" cy="2057400"/>
            <wp:effectExtent l="190500" t="190500" r="194945" b="190500"/>
            <wp:wrapTight wrapText="bothSides">
              <wp:wrapPolygon edited="0">
                <wp:start x="285" y="-2000"/>
                <wp:lineTo x="-1423" y="-1600"/>
                <wp:lineTo x="-1423" y="21000"/>
                <wp:lineTo x="285" y="23400"/>
                <wp:lineTo x="21206" y="23400"/>
                <wp:lineTo x="21349" y="23000"/>
                <wp:lineTo x="22914" y="21000"/>
                <wp:lineTo x="22914" y="1600"/>
                <wp:lineTo x="21349" y="-1400"/>
                <wp:lineTo x="21206" y="-2000"/>
                <wp:lineTo x="285" y="-2000"/>
              </wp:wrapPolygon>
            </wp:wrapTight>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9115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A3D74">
        <w:rPr>
          <w:rFonts w:ascii="Calibri" w:hAnsi="Calibri" w:cs="Calibri"/>
          <w:sz w:val="24"/>
        </w:rPr>
        <w:t>The new Mortgage Center gives the consumer all the tools they need, to know what to expect when shopping for a new loan.</w:t>
      </w:r>
    </w:p>
    <w:p w14:paraId="37CA165B" w14:textId="77777777" w:rsidR="0009387C" w:rsidRPr="007A3D74" w:rsidRDefault="0009387C" w:rsidP="00CA7FE2">
      <w:pPr>
        <w:rPr>
          <w:rFonts w:ascii="Calibri" w:hAnsi="Calibri" w:cs="Calibri"/>
          <w:b/>
          <w:bCs/>
          <w:sz w:val="24"/>
        </w:rPr>
      </w:pPr>
    </w:p>
    <w:p w14:paraId="4AA14C6D" w14:textId="77777777" w:rsidR="0009387C" w:rsidRPr="007A3D74" w:rsidRDefault="0009387C" w:rsidP="00CA7FE2">
      <w:pPr>
        <w:rPr>
          <w:rFonts w:ascii="Calibri" w:hAnsi="Calibri" w:cs="Calibri"/>
          <w:b/>
          <w:bCs/>
          <w:sz w:val="24"/>
        </w:rPr>
      </w:pPr>
    </w:p>
    <w:p w14:paraId="2D07A720" w14:textId="0B1B4340" w:rsidR="0009387C" w:rsidRPr="007A3D74" w:rsidRDefault="0009387C" w:rsidP="00CA7FE2">
      <w:pPr>
        <w:rPr>
          <w:rFonts w:ascii="Calibri" w:hAnsi="Calibri" w:cs="Calibri"/>
          <w:b/>
          <w:bCs/>
          <w:sz w:val="24"/>
        </w:rPr>
      </w:pPr>
    </w:p>
    <w:p w14:paraId="2FEF9F8E" w14:textId="16C8D1FF" w:rsidR="0009387C" w:rsidRPr="007A3D74" w:rsidRDefault="0009387C" w:rsidP="00CA7FE2">
      <w:pPr>
        <w:rPr>
          <w:rFonts w:ascii="Calibri" w:hAnsi="Calibri" w:cs="Calibri"/>
          <w:b/>
          <w:bCs/>
          <w:sz w:val="24"/>
        </w:rPr>
      </w:pPr>
    </w:p>
    <w:p w14:paraId="312CDB16" w14:textId="20DD9E5B" w:rsidR="0009387C" w:rsidRPr="007A3D74" w:rsidRDefault="0009387C" w:rsidP="00CA7FE2">
      <w:pPr>
        <w:rPr>
          <w:rFonts w:ascii="Calibri" w:hAnsi="Calibri" w:cs="Calibri"/>
          <w:b/>
          <w:bCs/>
          <w:sz w:val="24"/>
        </w:rPr>
      </w:pPr>
    </w:p>
    <w:p w14:paraId="7110C7D9" w14:textId="2BCFB1EA" w:rsidR="0009387C" w:rsidRPr="007A3D74" w:rsidRDefault="0009387C" w:rsidP="00CA7FE2">
      <w:pPr>
        <w:rPr>
          <w:rFonts w:ascii="Calibri" w:hAnsi="Calibri" w:cs="Calibri"/>
          <w:b/>
          <w:bCs/>
          <w:sz w:val="24"/>
        </w:rPr>
      </w:pPr>
    </w:p>
    <w:p w14:paraId="59E92F01" w14:textId="61BD20C3" w:rsidR="0009387C" w:rsidRPr="007A3D74" w:rsidRDefault="0009387C" w:rsidP="00CA7FE2">
      <w:pPr>
        <w:rPr>
          <w:rFonts w:ascii="Calibri" w:hAnsi="Calibri" w:cs="Calibri"/>
          <w:b/>
          <w:bCs/>
          <w:sz w:val="24"/>
        </w:rPr>
      </w:pPr>
    </w:p>
    <w:p w14:paraId="2F9ECC28" w14:textId="7A0AE2E9" w:rsidR="0009387C" w:rsidRPr="007A3D74" w:rsidRDefault="0009387C" w:rsidP="00CA7FE2">
      <w:pPr>
        <w:rPr>
          <w:rFonts w:ascii="Calibri" w:hAnsi="Calibri" w:cs="Calibri"/>
          <w:b/>
          <w:bCs/>
          <w:sz w:val="24"/>
        </w:rPr>
      </w:pPr>
    </w:p>
    <w:p w14:paraId="0EAFF052" w14:textId="0EA32E04" w:rsidR="0009387C" w:rsidRPr="007A3D74" w:rsidRDefault="0009387C" w:rsidP="00CA7FE2">
      <w:pPr>
        <w:rPr>
          <w:rFonts w:ascii="Calibri" w:hAnsi="Calibri" w:cs="Calibri"/>
          <w:sz w:val="24"/>
        </w:rPr>
      </w:pPr>
    </w:p>
    <w:p w14:paraId="25291A15" w14:textId="2F0DF43E" w:rsidR="007A3D74" w:rsidRPr="007A3D74" w:rsidRDefault="0009387C" w:rsidP="00CA7FE2">
      <w:pPr>
        <w:rPr>
          <w:rFonts w:ascii="Calibri" w:hAnsi="Calibri" w:cs="Calibri"/>
          <w:sz w:val="24"/>
        </w:rPr>
      </w:pPr>
      <w:r w:rsidRPr="007A3D74">
        <w:rPr>
          <w:rFonts w:ascii="Calibri" w:hAnsi="Calibri" w:cs="Calibri"/>
          <w:sz w:val="24"/>
        </w:rPr>
        <w:t xml:space="preserve">The display is powered by a mortgage lender named </w:t>
      </w:r>
      <w:proofErr w:type="spellStart"/>
      <w:r w:rsidRPr="007A3D74">
        <w:rPr>
          <w:rFonts w:ascii="Calibri" w:hAnsi="Calibri" w:cs="Calibri"/>
          <w:sz w:val="24"/>
        </w:rPr>
        <w:t>Nexa</w:t>
      </w:r>
      <w:proofErr w:type="spellEnd"/>
      <w:r w:rsidRPr="007A3D74">
        <w:rPr>
          <w:rFonts w:ascii="Calibri" w:hAnsi="Calibri" w:cs="Calibri"/>
          <w:sz w:val="24"/>
        </w:rPr>
        <w:t xml:space="preserve"> Mortgage dba </w:t>
      </w:r>
      <w:proofErr w:type="spellStart"/>
      <w:r w:rsidRPr="007A3D74">
        <w:rPr>
          <w:rFonts w:ascii="Calibri" w:hAnsi="Calibri" w:cs="Calibri"/>
          <w:sz w:val="24"/>
        </w:rPr>
        <w:t>Axen</w:t>
      </w:r>
      <w:proofErr w:type="spellEnd"/>
      <w:r w:rsidRPr="007A3D74">
        <w:rPr>
          <w:rFonts w:ascii="Calibri" w:hAnsi="Calibri" w:cs="Calibri"/>
          <w:sz w:val="24"/>
        </w:rPr>
        <w:t xml:space="preserve"> Mortgage (“</w:t>
      </w:r>
      <w:proofErr w:type="spellStart"/>
      <w:r w:rsidRPr="007A3D74">
        <w:rPr>
          <w:rFonts w:ascii="Calibri" w:hAnsi="Calibri" w:cs="Calibri"/>
          <w:sz w:val="24"/>
        </w:rPr>
        <w:t>Axen</w:t>
      </w:r>
      <w:proofErr w:type="spellEnd"/>
      <w:r w:rsidRPr="007A3D74">
        <w:rPr>
          <w:rFonts w:ascii="Calibri" w:hAnsi="Calibri" w:cs="Calibri"/>
          <w:sz w:val="24"/>
        </w:rPr>
        <w:t xml:space="preserve">”) and is an advertisement. If you would like to opt-out of enabling </w:t>
      </w:r>
      <w:proofErr w:type="spellStart"/>
      <w:r w:rsidRPr="007A3D74">
        <w:rPr>
          <w:rFonts w:ascii="Calibri" w:hAnsi="Calibri" w:cs="Calibri"/>
          <w:sz w:val="24"/>
        </w:rPr>
        <w:t>Axen’s</w:t>
      </w:r>
      <w:proofErr w:type="spellEnd"/>
      <w:r w:rsidRPr="007A3D74">
        <w:rPr>
          <w:rFonts w:ascii="Calibri" w:hAnsi="Calibri" w:cs="Calibri"/>
          <w:sz w:val="24"/>
        </w:rPr>
        <w:t xml:space="preserve"> mortgage calculator in the Paragon Collaboration Center, please notify your SSM before May 26, 2021.</w:t>
      </w:r>
    </w:p>
    <w:bookmarkEnd w:id="2"/>
    <w:p w14:paraId="455FA9F1" w14:textId="77777777" w:rsidR="007A3D74" w:rsidRDefault="007A3D74">
      <w:pPr>
        <w:spacing w:after="0" w:line="240" w:lineRule="auto"/>
        <w:rPr>
          <w:rFonts w:cs="Arial"/>
          <w:szCs w:val="20"/>
        </w:rPr>
      </w:pPr>
      <w:r>
        <w:rPr>
          <w:rFonts w:cs="Arial"/>
          <w:szCs w:val="20"/>
        </w:rPr>
        <w:br w:type="page"/>
      </w:r>
    </w:p>
    <w:p w14:paraId="66B7AA52" w14:textId="77777777" w:rsidR="0009387C" w:rsidRPr="0009387C" w:rsidRDefault="0009387C" w:rsidP="00CA7FE2">
      <w:pPr>
        <w:rPr>
          <w:rFonts w:cs="Arial"/>
          <w:szCs w:val="20"/>
        </w:rPr>
      </w:pPr>
    </w:p>
    <w:p w14:paraId="7FD5203C" w14:textId="28FDD601" w:rsidR="00CA7FE2" w:rsidRPr="00CA7FE2" w:rsidRDefault="0009387C" w:rsidP="00CA7FE2">
      <w:pPr>
        <w:rPr>
          <w:rFonts w:ascii="Calibri" w:hAnsi="Calibri" w:cs="Calibri"/>
          <w:b/>
          <w:bCs/>
          <w:sz w:val="24"/>
        </w:rPr>
      </w:pPr>
      <w:r>
        <w:rPr>
          <w:rFonts w:ascii="Calibri" w:hAnsi="Calibri" w:cs="Calibri"/>
          <w:b/>
          <w:bCs/>
          <w:sz w:val="24"/>
        </w:rPr>
        <w:t>U</w:t>
      </w:r>
      <w:r w:rsidR="009833F2">
        <w:rPr>
          <w:rFonts w:ascii="Calibri" w:hAnsi="Calibri" w:cs="Calibri"/>
          <w:b/>
          <w:bCs/>
          <w:sz w:val="24"/>
        </w:rPr>
        <w:t>pdates to Changed Users and Changed Office Reports</w:t>
      </w:r>
    </w:p>
    <w:bookmarkEnd w:id="1"/>
    <w:p w14:paraId="614978D0" w14:textId="77777777" w:rsidR="009833F2" w:rsidRPr="007A3D74" w:rsidRDefault="009833F2" w:rsidP="00577349">
      <w:pPr>
        <w:rPr>
          <w:rFonts w:ascii="Calibri" w:hAnsi="Calibri" w:cs="Calibri"/>
          <w:sz w:val="24"/>
        </w:rPr>
      </w:pPr>
      <w:r w:rsidRPr="007A3D74">
        <w:rPr>
          <w:rFonts w:ascii="Calibri" w:hAnsi="Calibri" w:cs="Calibri"/>
          <w:sz w:val="24"/>
        </w:rPr>
        <w:t>To bring added benefit to the Changed Users and Changed Offices reports, you can now search by Board ID, in addition to Date Range.</w:t>
      </w:r>
    </w:p>
    <w:p w14:paraId="1F8BD549" w14:textId="77777777" w:rsidR="00E465BB" w:rsidRPr="007A3D74" w:rsidRDefault="00E465BB" w:rsidP="00E465BB">
      <w:pPr>
        <w:rPr>
          <w:rFonts w:ascii="Calibri" w:hAnsi="Calibri" w:cs="Calibri"/>
          <w:sz w:val="24"/>
        </w:rPr>
      </w:pPr>
      <w:r w:rsidRPr="007A3D74">
        <w:rPr>
          <w:rFonts w:ascii="Calibri" w:hAnsi="Calibri" w:cs="Calibri"/>
          <w:sz w:val="24"/>
        </w:rPr>
        <w:t>We’ve also added the office Board ID (Member of Board field) and the Last Change Date to both reports. Click the Last Change Date to view the audit report for even more details!</w:t>
      </w:r>
    </w:p>
    <w:p w14:paraId="63A15E4E" w14:textId="5B2094C6" w:rsidR="00E465BB" w:rsidRPr="007A3D74" w:rsidRDefault="00E465BB" w:rsidP="00E465BB">
      <w:pPr>
        <w:rPr>
          <w:rFonts w:ascii="Calibri" w:hAnsi="Calibri" w:cs="Calibri"/>
          <w:sz w:val="24"/>
        </w:rPr>
      </w:pPr>
      <w:r w:rsidRPr="007A3D74">
        <w:rPr>
          <w:rFonts w:ascii="Calibri" w:hAnsi="Calibri" w:cs="Calibri"/>
          <w:noProof/>
          <w:sz w:val="24"/>
        </w:rPr>
        <mc:AlternateContent>
          <mc:Choice Requires="wpg">
            <w:drawing>
              <wp:anchor distT="0" distB="0" distL="114300" distR="114300" simplePos="0" relativeHeight="251688960" behindDoc="0" locked="0" layoutInCell="1" allowOverlap="1" wp14:anchorId="24C08C84" wp14:editId="591C04B2">
                <wp:simplePos x="0" y="0"/>
                <wp:positionH relativeFrom="column">
                  <wp:posOffset>-47625</wp:posOffset>
                </wp:positionH>
                <wp:positionV relativeFrom="paragraph">
                  <wp:posOffset>32385</wp:posOffset>
                </wp:positionV>
                <wp:extent cx="3760470" cy="2508885"/>
                <wp:effectExtent l="133350" t="133350" r="125730" b="139065"/>
                <wp:wrapNone/>
                <wp:docPr id="23" name="Group 23"/>
                <wp:cNvGraphicFramePr/>
                <a:graphic xmlns:a="http://schemas.openxmlformats.org/drawingml/2006/main">
                  <a:graphicData uri="http://schemas.microsoft.com/office/word/2010/wordprocessingGroup">
                    <wpg:wgp>
                      <wpg:cNvGrpSpPr/>
                      <wpg:grpSpPr>
                        <a:xfrm>
                          <a:off x="0" y="0"/>
                          <a:ext cx="3760470" cy="2508885"/>
                          <a:chOff x="812646" y="480343"/>
                          <a:chExt cx="5286206" cy="3555314"/>
                        </a:xfrm>
                      </wpg:grpSpPr>
                      <pic:pic xmlns:pic="http://schemas.openxmlformats.org/drawingml/2006/picture">
                        <pic:nvPicPr>
                          <pic:cNvPr id="24" name="Picture 24" descr="Graphical user interface, text, application, email&#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12646" y="480343"/>
                            <a:ext cx="5127142" cy="3030572"/>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32" name="Picture 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83602" y="1569899"/>
                            <a:ext cx="4815250" cy="2465758"/>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7BC2352" id="Group 23" o:spid="_x0000_s1026" style="position:absolute;margin-left:-3.75pt;margin-top:2.55pt;width:296.1pt;height:197.55pt;z-index:251688960;mso-width-relative:margin;mso-height-relative:margin" coordorigin="8126,4803" coordsize="52862,3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Graphical user interface, text, application, email&#10;&#10;Description automatically generated" style="position:absolute;left:8126;top:4803;width:51271;height:3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">
                  <v:imagedata r:id="rId17" o:title="Graphical user interface, text, application, email&#10;&#10;Description automatically generated"/>
                  <v:shadow on="t" color="black" opacity="45875f" origin="-.5,-.5" offset="0,0"/>
                </v:shape>
                <v:shape id="Picture 32" o:spid="_x0000_s1028" type="#_x0000_t75" style="position:absolute;left:12836;top:15698;width:48152;height:2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">
                  <v:imagedata r:id="rId18" o:title=""/>
                  <v:shadow on="t" color="black" opacity="45875f" origin="-.5,-.5" offset="0,0"/>
                </v:shape>
              </v:group>
            </w:pict>
          </mc:Fallback>
        </mc:AlternateContent>
      </w:r>
    </w:p>
    <w:p w14:paraId="15F43BA0" w14:textId="0668FE5F" w:rsidR="00E465BB" w:rsidRPr="007A3D74" w:rsidRDefault="00E465BB" w:rsidP="00E465BB">
      <w:pPr>
        <w:rPr>
          <w:rFonts w:ascii="Calibri" w:hAnsi="Calibri" w:cs="Calibri"/>
          <w:sz w:val="24"/>
        </w:rPr>
      </w:pPr>
    </w:p>
    <w:p w14:paraId="7C647B5F" w14:textId="0C457864" w:rsidR="00E465BB" w:rsidRPr="007A3D74" w:rsidRDefault="00E465BB" w:rsidP="00E465BB">
      <w:pPr>
        <w:rPr>
          <w:rFonts w:ascii="Calibri" w:hAnsi="Calibri" w:cs="Calibri"/>
          <w:sz w:val="24"/>
        </w:rPr>
      </w:pPr>
    </w:p>
    <w:p w14:paraId="1AD9FD90" w14:textId="7D18903C" w:rsidR="00E465BB" w:rsidRPr="007A3D74" w:rsidRDefault="00E465BB" w:rsidP="00E465BB">
      <w:pPr>
        <w:rPr>
          <w:rFonts w:ascii="Calibri" w:hAnsi="Calibri" w:cs="Calibri"/>
          <w:sz w:val="24"/>
        </w:rPr>
      </w:pPr>
    </w:p>
    <w:p w14:paraId="553EE55F" w14:textId="26201900" w:rsidR="00E465BB" w:rsidRPr="007A3D74" w:rsidRDefault="00E465BB" w:rsidP="00E465BB">
      <w:pPr>
        <w:rPr>
          <w:rFonts w:ascii="Calibri" w:hAnsi="Calibri" w:cs="Calibri"/>
          <w:sz w:val="24"/>
        </w:rPr>
      </w:pPr>
    </w:p>
    <w:p w14:paraId="350F122F" w14:textId="57662EE7" w:rsidR="00E465BB" w:rsidRPr="007A3D74" w:rsidRDefault="00E465BB" w:rsidP="00E465BB">
      <w:pPr>
        <w:rPr>
          <w:rFonts w:ascii="Calibri" w:hAnsi="Calibri" w:cs="Calibri"/>
          <w:sz w:val="24"/>
        </w:rPr>
      </w:pPr>
    </w:p>
    <w:p w14:paraId="1927DDCD" w14:textId="437A8038" w:rsidR="00E465BB" w:rsidRPr="007A3D74" w:rsidRDefault="00E465BB" w:rsidP="00E465BB">
      <w:pPr>
        <w:rPr>
          <w:rFonts w:ascii="Calibri" w:hAnsi="Calibri" w:cs="Calibri"/>
          <w:sz w:val="24"/>
        </w:rPr>
      </w:pPr>
    </w:p>
    <w:p w14:paraId="7C434BF9" w14:textId="5D9E7BC0" w:rsidR="00E465BB" w:rsidRPr="007A3D74" w:rsidRDefault="00E465BB" w:rsidP="00E465BB">
      <w:pPr>
        <w:rPr>
          <w:rFonts w:ascii="Calibri" w:hAnsi="Calibri" w:cs="Calibri"/>
          <w:sz w:val="24"/>
        </w:rPr>
      </w:pPr>
    </w:p>
    <w:p w14:paraId="2862797E" w14:textId="5FB8C700" w:rsidR="00E465BB" w:rsidRPr="007A3D74" w:rsidRDefault="00E465BB" w:rsidP="00E465BB">
      <w:pPr>
        <w:rPr>
          <w:rFonts w:ascii="Calibri" w:hAnsi="Calibri" w:cs="Calibri"/>
          <w:sz w:val="24"/>
        </w:rPr>
      </w:pPr>
    </w:p>
    <w:p w14:paraId="564D9FAB" w14:textId="4D95B9C3" w:rsidR="00E465BB" w:rsidRPr="007A3D74" w:rsidRDefault="00E465BB" w:rsidP="00E465BB">
      <w:pPr>
        <w:rPr>
          <w:rFonts w:ascii="Calibri" w:hAnsi="Calibri" w:cs="Calibri"/>
          <w:sz w:val="24"/>
        </w:rPr>
      </w:pPr>
      <w:r w:rsidRPr="007A3D74">
        <w:rPr>
          <w:rFonts w:ascii="Calibri" w:hAnsi="Calibri" w:cs="Calibri"/>
          <w:noProof/>
          <w:sz w:val="24"/>
        </w:rPr>
        <mc:AlternateContent>
          <mc:Choice Requires="wpg">
            <w:drawing>
              <wp:anchor distT="0" distB="0" distL="114300" distR="114300" simplePos="0" relativeHeight="251687936" behindDoc="0" locked="0" layoutInCell="1" allowOverlap="1" wp14:anchorId="03C8E63F" wp14:editId="0EDFE263">
                <wp:simplePos x="0" y="0"/>
                <wp:positionH relativeFrom="column">
                  <wp:posOffset>3599180</wp:posOffset>
                </wp:positionH>
                <wp:positionV relativeFrom="paragraph">
                  <wp:posOffset>23495</wp:posOffset>
                </wp:positionV>
                <wp:extent cx="3465830" cy="2832100"/>
                <wp:effectExtent l="133350" t="133350" r="134620" b="139700"/>
                <wp:wrapNone/>
                <wp:docPr id="4" name="Group 4"/>
                <wp:cNvGraphicFramePr/>
                <a:graphic xmlns:a="http://schemas.openxmlformats.org/drawingml/2006/main">
                  <a:graphicData uri="http://schemas.microsoft.com/office/word/2010/wordprocessingGroup">
                    <wpg:wgp>
                      <wpg:cNvGrpSpPr/>
                      <wpg:grpSpPr>
                        <a:xfrm>
                          <a:off x="0" y="0"/>
                          <a:ext cx="3465830" cy="2832100"/>
                          <a:chOff x="3346818" y="-1232471"/>
                          <a:chExt cx="6325484" cy="4788525"/>
                        </a:xfrm>
                      </wpg:grpSpPr>
                      <pic:pic xmlns:pic="http://schemas.openxmlformats.org/drawingml/2006/picture">
                        <pic:nvPicPr>
                          <pic:cNvPr id="5" name="Picture 5" descr="Table&#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346818" y="-1232471"/>
                            <a:ext cx="5943600" cy="355219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6" name="Picture 6" descr="Graphical user interface, tabl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71907" y="598224"/>
                            <a:ext cx="5700395" cy="2957830"/>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E44F50F" id="Group 4" o:spid="_x0000_s1026" style="position:absolute;margin-left:283.4pt;margin-top:1.85pt;width:272.9pt;height:223pt;z-index:251687936;mso-width-relative:margin;mso-height-relative:margin" coordorigin="33468,-12324" coordsize="63254,47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">
                <v:shape id="Picture 5" o:spid="_x0000_s1027" type="#_x0000_t75" alt="Table&#10;&#10;Description automatically generated" style="position:absolute;left:33468;top:-12324;width:59436;height:3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">
                  <v:imagedata r:id="rId21" o:title="Table&#10;&#10;Description automatically generated"/>
                  <v:shadow on="t" color="black" opacity="45875f" origin="-.5,-.5" offset="0,0"/>
                </v:shape>
                <v:shape id="Picture 6" o:spid="_x0000_s1028" type="#_x0000_t75" alt="Graphical user interface, table&#10;&#10;Description automatically generated" style="position:absolute;left:39719;top:5982;width:57004;height:2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">
                  <v:imagedata r:id="rId22" o:title="Graphical user interface, table&#10;&#10;Description automatically generated"/>
                  <v:shadow on="t" color="black" opacity="45875f" origin="-.5,-.5" offset="0,0"/>
                </v:shape>
              </v:group>
            </w:pict>
          </mc:Fallback>
        </mc:AlternateContent>
      </w:r>
    </w:p>
    <w:p w14:paraId="10A7E2B1" w14:textId="23267531" w:rsidR="00E465BB" w:rsidRPr="007A3D74" w:rsidRDefault="00E465BB" w:rsidP="00E465BB">
      <w:pPr>
        <w:rPr>
          <w:rFonts w:ascii="Calibri" w:hAnsi="Calibri" w:cs="Calibri"/>
          <w:noProof/>
          <w:sz w:val="24"/>
        </w:rPr>
      </w:pPr>
    </w:p>
    <w:p w14:paraId="6EC16881" w14:textId="1228A525" w:rsidR="00E465BB" w:rsidRPr="007A3D74" w:rsidRDefault="00E465BB" w:rsidP="00E465BB">
      <w:pPr>
        <w:rPr>
          <w:rFonts w:ascii="Calibri" w:hAnsi="Calibri" w:cs="Calibri"/>
          <w:noProof/>
          <w:sz w:val="24"/>
        </w:rPr>
      </w:pPr>
    </w:p>
    <w:p w14:paraId="19C14A58" w14:textId="4AE982BC" w:rsidR="00E465BB" w:rsidRPr="007A3D74" w:rsidRDefault="00E465BB" w:rsidP="00E465BB">
      <w:pPr>
        <w:rPr>
          <w:rFonts w:ascii="Calibri" w:hAnsi="Calibri" w:cs="Calibri"/>
          <w:noProof/>
          <w:sz w:val="24"/>
        </w:rPr>
      </w:pPr>
    </w:p>
    <w:p w14:paraId="6CF89F74" w14:textId="64E7DD25" w:rsidR="00E465BB" w:rsidRPr="007A3D74" w:rsidRDefault="00E465BB" w:rsidP="00E465BB">
      <w:pPr>
        <w:rPr>
          <w:rFonts w:ascii="Calibri" w:hAnsi="Calibri" w:cs="Calibri"/>
          <w:noProof/>
          <w:sz w:val="24"/>
        </w:rPr>
      </w:pPr>
    </w:p>
    <w:p w14:paraId="35EB4B45" w14:textId="289F4671" w:rsidR="00E465BB" w:rsidRPr="007A3D74" w:rsidRDefault="00E465BB" w:rsidP="00E465BB">
      <w:pPr>
        <w:rPr>
          <w:rFonts w:ascii="Calibri" w:hAnsi="Calibri" w:cs="Calibri"/>
          <w:noProof/>
          <w:sz w:val="24"/>
        </w:rPr>
      </w:pPr>
    </w:p>
    <w:p w14:paraId="005E6B93" w14:textId="54676A89" w:rsidR="00E465BB" w:rsidRPr="007A3D74" w:rsidRDefault="00E465BB" w:rsidP="00E465BB">
      <w:pPr>
        <w:rPr>
          <w:rFonts w:ascii="Calibri" w:hAnsi="Calibri" w:cs="Calibri"/>
          <w:b/>
          <w:bCs/>
          <w:sz w:val="24"/>
        </w:rPr>
      </w:pPr>
    </w:p>
    <w:p w14:paraId="709AB4A7" w14:textId="33878D1F" w:rsidR="00E465BB" w:rsidRPr="007A3D74" w:rsidRDefault="00E465BB" w:rsidP="00E465BB">
      <w:pPr>
        <w:rPr>
          <w:rFonts w:ascii="Calibri" w:hAnsi="Calibri" w:cs="Calibri"/>
          <w:b/>
          <w:bCs/>
          <w:sz w:val="24"/>
        </w:rPr>
      </w:pPr>
    </w:p>
    <w:p w14:paraId="0852095E" w14:textId="2DF3429F" w:rsidR="00E465BB" w:rsidRPr="007A3D74" w:rsidRDefault="00E465BB" w:rsidP="00E465BB">
      <w:pPr>
        <w:rPr>
          <w:rFonts w:ascii="Calibri" w:hAnsi="Calibri" w:cs="Calibri"/>
          <w:b/>
          <w:bCs/>
          <w:sz w:val="24"/>
        </w:rPr>
      </w:pPr>
    </w:p>
    <w:p w14:paraId="3DA72317" w14:textId="0078B5B3" w:rsidR="00E465BB" w:rsidRPr="007A3D74" w:rsidRDefault="00E465BB" w:rsidP="00E465BB">
      <w:pPr>
        <w:rPr>
          <w:rFonts w:ascii="Calibri" w:hAnsi="Calibri" w:cs="Calibri"/>
          <w:b/>
          <w:bCs/>
          <w:sz w:val="24"/>
        </w:rPr>
      </w:pPr>
    </w:p>
    <w:p w14:paraId="45B562B3" w14:textId="4F712902" w:rsidR="00E465BB" w:rsidRPr="007A3D74" w:rsidRDefault="00E465BB" w:rsidP="00E465BB">
      <w:pPr>
        <w:rPr>
          <w:rFonts w:ascii="Calibri" w:hAnsi="Calibri" w:cs="Calibri"/>
          <w:b/>
          <w:bCs/>
          <w:sz w:val="24"/>
        </w:rPr>
      </w:pPr>
    </w:p>
    <w:p w14:paraId="1C4E6211" w14:textId="60A7D6FB" w:rsidR="00E465BB" w:rsidRPr="007A3D74" w:rsidRDefault="00E465BB" w:rsidP="00E465BB">
      <w:pPr>
        <w:rPr>
          <w:rFonts w:ascii="Calibri" w:hAnsi="Calibri" w:cs="Calibri"/>
          <w:b/>
          <w:bCs/>
          <w:sz w:val="24"/>
        </w:rPr>
      </w:pPr>
    </w:p>
    <w:p w14:paraId="40593383" w14:textId="77777777" w:rsidR="001558B6" w:rsidRPr="001558B6" w:rsidRDefault="001558B6" w:rsidP="00985EE4">
      <w:pPr>
        <w:rPr>
          <w:rFonts w:ascii="Calibri" w:hAnsi="Calibri" w:cs="Calibri"/>
          <w:sz w:val="24"/>
        </w:rPr>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3488407F"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23"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9A23EC">
          <w:rPr>
            <w:rStyle w:val="Hyperlink"/>
            <w:rFonts w:ascii="Calibri" w:hAnsi="Calibri" w:cs="Calibri"/>
            <w:sz w:val="24"/>
          </w:rPr>
          <w:t>3</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205F3CF2"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proofErr w:type="gramStart"/>
      <w:r w:rsidR="0046378E" w:rsidRPr="00817CA2">
        <w:rPr>
          <w:rFonts w:ascii="Calibri" w:hAnsi="Calibri" w:cs="Calibri"/>
          <w:sz w:val="24"/>
        </w:rPr>
        <w:t>In</w:t>
      </w:r>
      <w:proofErr w:type="gramEnd"/>
      <w:r w:rsidR="0046378E" w:rsidRPr="00817CA2">
        <w:rPr>
          <w:rFonts w:ascii="Calibri" w:hAnsi="Calibri" w:cs="Calibri"/>
          <w:sz w:val="24"/>
        </w:rPr>
        <w:t xml:space="preserve"> this release we have Broker Syndication</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3A4F1B" w:rsidRPr="00817CA2">
        <w:rPr>
          <w:rFonts w:ascii="Calibri" w:hAnsi="Calibri" w:cs="Calibri"/>
          <w:sz w:val="24"/>
        </w:rPr>
        <w:t xml:space="preserve">ose sections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62B97FF8" w:rsidR="00BB2663" w:rsidRPr="001D3317" w:rsidRDefault="00BB2663" w:rsidP="00BB2663">
      <w:pPr>
        <w:pStyle w:val="Heading2"/>
        <w:rPr>
          <w:rFonts w:ascii="Calibri" w:hAnsi="Calibri" w:cs="Calibri"/>
          <w:b/>
          <w:bCs w:val="0"/>
          <w:sz w:val="32"/>
          <w:szCs w:val="32"/>
        </w:rPr>
      </w:pPr>
      <w:r w:rsidRPr="001D3317">
        <w:rPr>
          <w:rFonts w:ascii="Calibri" w:hAnsi="Calibri" w:cs="Calibri"/>
          <w:b/>
          <w:bCs w:val="0"/>
          <w:sz w:val="32"/>
          <w:szCs w:val="32"/>
        </w:rPr>
        <w:lastRenderedPageBreak/>
        <w:t>Social Media Post</w:t>
      </w:r>
    </w:p>
    <w:p w14:paraId="1622A857" w14:textId="1C5AF0F8" w:rsidR="00AB3DE7" w:rsidRDefault="00AB3DE7" w:rsidP="00817CA2">
      <w:pPr>
        <w:spacing w:line="240" w:lineRule="exact"/>
        <w:rPr>
          <w:rFonts w:ascii="Calibri" w:eastAsia="Times New Roman" w:hAnsi="Calibri" w:cs="Calibri"/>
          <w:noProof/>
          <w:sz w:val="24"/>
        </w:rPr>
      </w:pPr>
      <w:r>
        <w:rPr>
          <w:rFonts w:ascii="Calibri" w:eastAsia="Times New Roman" w:hAnsi="Calibri" w:cs="Calibri"/>
          <w:noProof/>
          <w:sz w:val="24"/>
        </w:rPr>
        <w:drawing>
          <wp:anchor distT="0" distB="0" distL="114300" distR="114300" simplePos="0" relativeHeight="251699200" behindDoc="0" locked="0" layoutInCell="1" allowOverlap="1" wp14:anchorId="54270C64" wp14:editId="52E34214">
            <wp:simplePos x="0" y="0"/>
            <wp:positionH relativeFrom="column">
              <wp:posOffset>66675</wp:posOffset>
            </wp:positionH>
            <wp:positionV relativeFrom="paragraph">
              <wp:posOffset>656590</wp:posOffset>
            </wp:positionV>
            <wp:extent cx="6096000" cy="3429000"/>
            <wp:effectExtent l="0" t="0" r="0" b="0"/>
            <wp:wrapSquare wrapText="bothSides"/>
            <wp:docPr id="25" name="Video 25" descr="Release 5.83 Highlight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deo 25" descr="Release 5.83 Highlights">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44734925?app_id=122963&quot; width=&quot;640&quot; height=&quot;360&quot; frameborder=&quot;0&quot; allow=&quot;autoplay; fullscreen; picture-in-picture&quot; allowfullscreen=&quot;&quot; title=&quot;Release 5.83 Highlights&quot; sandbox=&quot;allow-scripts allow-same-origin&quot;&gt;&lt;/iframe&gt;" h="360" w="640"/>
                        </a:ext>
                      </a:extLst>
                    </a:blip>
                    <a:stretch>
                      <a:fillRect/>
                    </a:stretch>
                  </pic:blipFill>
                  <pic:spPr>
                    <a:xfrm>
                      <a:off x="0" y="0"/>
                      <a:ext cx="6096000" cy="3429000"/>
                    </a:xfrm>
                    <a:prstGeom prst="rect">
                      <a:avLst/>
                    </a:prstGeom>
                  </pic:spPr>
                </pic:pic>
              </a:graphicData>
            </a:graphic>
          </wp:anchor>
        </w:drawing>
      </w:r>
      <w:r w:rsidR="00BB2663">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00BB2663" w:rsidRPr="001D3317">
        <w:rPr>
          <w:rFonts w:ascii="Calibri" w:eastAsia="Times New Roman" w:hAnsi="Calibri" w:cs="Calibri"/>
          <w:sz w:val="24"/>
        </w:rPr>
        <w:t xml:space="preserve"> your membership to like our Facebook page @ParagonMLS</w:t>
      </w:r>
      <w:r w:rsidR="00BB2663">
        <w:rPr>
          <w:rFonts w:ascii="Calibri" w:eastAsia="Times New Roman" w:hAnsi="Calibri" w:cs="Calibri"/>
          <w:sz w:val="24"/>
        </w:rPr>
        <w:t>.</w:t>
      </w:r>
      <w:r w:rsidR="00817CA2">
        <w:rPr>
          <w:rFonts w:ascii="Calibri" w:eastAsia="Times New Roman" w:hAnsi="Calibri" w:cs="Calibri"/>
          <w:sz w:val="24"/>
        </w:rPr>
        <w:t xml:space="preserve"> </w:t>
      </w:r>
      <w:r w:rsidR="00BB2663"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Pr>
          <w:rFonts w:ascii="Calibri" w:eastAsia="Times New Roman" w:hAnsi="Calibri" w:cs="Calibri"/>
          <w:sz w:val="24"/>
        </w:rPr>
        <w:t>3</w:t>
      </w:r>
      <w:r w:rsidR="00BB2663" w:rsidRPr="008D53E5">
        <w:rPr>
          <w:rFonts w:ascii="Calibri" w:eastAsia="Times New Roman" w:hAnsi="Calibri" w:cs="Calibri"/>
          <w:sz w:val="24"/>
        </w:rPr>
        <w:t xml:space="preserve"> release! </w:t>
      </w:r>
    </w:p>
    <w:p w14:paraId="1592DE58" w14:textId="0C20EC48" w:rsidR="00AB3DE7" w:rsidRDefault="00AB3DE7" w:rsidP="00817CA2">
      <w:pPr>
        <w:spacing w:line="240" w:lineRule="exact"/>
        <w:rPr>
          <w:rFonts w:ascii="Calibri" w:eastAsia="Times New Roman" w:hAnsi="Calibri" w:cs="Calibri"/>
          <w:noProof/>
          <w:sz w:val="24"/>
        </w:rPr>
      </w:pPr>
    </w:p>
    <w:p w14:paraId="4F8C9C9F" w14:textId="3572A800" w:rsidR="00AB3DE7" w:rsidRDefault="00AB3DE7" w:rsidP="00817CA2">
      <w:pPr>
        <w:spacing w:line="240" w:lineRule="exact"/>
        <w:rPr>
          <w:rFonts w:ascii="Calibri" w:eastAsia="Times New Roman" w:hAnsi="Calibri" w:cs="Calibri"/>
          <w:noProof/>
          <w:sz w:val="24"/>
        </w:rPr>
      </w:pPr>
    </w:p>
    <w:p w14:paraId="14F5F53F" w14:textId="77777777" w:rsidR="00AB3DE7" w:rsidRDefault="00AB3DE7" w:rsidP="00817CA2">
      <w:pPr>
        <w:spacing w:line="240" w:lineRule="exact"/>
        <w:rPr>
          <w:rFonts w:ascii="Calibri" w:eastAsia="Times New Roman" w:hAnsi="Calibri" w:cs="Calibri"/>
          <w:noProof/>
          <w:sz w:val="24"/>
        </w:rPr>
      </w:pPr>
    </w:p>
    <w:p w14:paraId="1128D636" w14:textId="77777777" w:rsidR="00AB3DE7" w:rsidRDefault="00AB3DE7" w:rsidP="00817CA2">
      <w:pPr>
        <w:spacing w:line="240" w:lineRule="exact"/>
        <w:rPr>
          <w:rFonts w:ascii="Calibri" w:eastAsia="Times New Roman" w:hAnsi="Calibri" w:cs="Calibri"/>
          <w:noProof/>
          <w:sz w:val="24"/>
        </w:rPr>
      </w:pPr>
    </w:p>
    <w:p w14:paraId="51668889" w14:textId="77777777" w:rsidR="00AB3DE7" w:rsidRDefault="00AB3DE7" w:rsidP="00817CA2">
      <w:pPr>
        <w:spacing w:line="240" w:lineRule="exact"/>
        <w:rPr>
          <w:rFonts w:ascii="Calibri" w:eastAsia="Times New Roman" w:hAnsi="Calibri" w:cs="Calibri"/>
          <w:noProof/>
          <w:sz w:val="24"/>
        </w:rPr>
      </w:pPr>
    </w:p>
    <w:p w14:paraId="004543D2" w14:textId="77777777" w:rsidR="00AB3DE7" w:rsidRDefault="00AB3DE7" w:rsidP="00817CA2">
      <w:pPr>
        <w:spacing w:line="240" w:lineRule="exact"/>
        <w:rPr>
          <w:rFonts w:ascii="Calibri" w:eastAsia="Times New Roman" w:hAnsi="Calibri" w:cs="Calibri"/>
          <w:noProof/>
          <w:sz w:val="24"/>
        </w:rPr>
      </w:pPr>
    </w:p>
    <w:p w14:paraId="5D1A5A44" w14:textId="77777777" w:rsidR="00AB3DE7" w:rsidRDefault="00AB3DE7" w:rsidP="00817CA2">
      <w:pPr>
        <w:spacing w:line="240" w:lineRule="exact"/>
        <w:rPr>
          <w:rFonts w:ascii="Calibri" w:eastAsia="Times New Roman" w:hAnsi="Calibri" w:cs="Calibri"/>
          <w:noProof/>
          <w:sz w:val="24"/>
        </w:rPr>
      </w:pPr>
    </w:p>
    <w:p w14:paraId="12F96858" w14:textId="77777777" w:rsidR="00AB3DE7" w:rsidRDefault="00AB3DE7" w:rsidP="00817CA2">
      <w:pPr>
        <w:spacing w:line="240" w:lineRule="exact"/>
        <w:rPr>
          <w:rFonts w:ascii="Calibri" w:eastAsia="Times New Roman" w:hAnsi="Calibri" w:cs="Calibri"/>
          <w:noProof/>
          <w:sz w:val="24"/>
        </w:rPr>
      </w:pPr>
    </w:p>
    <w:p w14:paraId="26B6C8BC" w14:textId="7D00A22F" w:rsidR="00BB2663" w:rsidRDefault="00BB2663" w:rsidP="00817CA2">
      <w:pPr>
        <w:spacing w:line="240" w:lineRule="exact"/>
        <w:rPr>
          <w:rFonts w:ascii="Calibri" w:eastAsia="Times New Roman" w:hAnsi="Calibri" w:cs="Calibri"/>
          <w:sz w:val="24"/>
        </w:rPr>
      </w:pPr>
    </w:p>
    <w:p w14:paraId="10F8DDC4" w14:textId="2D9CF078"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5F8F1EF6" w:rsidR="00B70B07" w:rsidRPr="00817CA2" w:rsidRDefault="00AE05E7" w:rsidP="00031828">
      <w:pPr>
        <w:spacing w:after="0" w:line="240" w:lineRule="auto"/>
        <w:rPr>
          <w:rFonts w:ascii="Calibri" w:hAnsi="Calibri" w:cs="Calibri"/>
          <w:sz w:val="24"/>
        </w:rPr>
      </w:pPr>
      <w:r w:rsidRPr="00817CA2">
        <w:rPr>
          <w:rFonts w:ascii="Calibri" w:hAnsi="Calibri" w:cs="Calibri"/>
          <w:sz w:val="24"/>
        </w:rPr>
        <w:t xml:space="preserve">The release has a lot of </w:t>
      </w:r>
      <w:r w:rsidR="00995D08" w:rsidRPr="00817CA2">
        <w:rPr>
          <w:rFonts w:ascii="Calibri" w:hAnsi="Calibri" w:cs="Calibri"/>
          <w:sz w:val="24"/>
        </w:rPr>
        <w:t>nice</w:t>
      </w:r>
      <w:r w:rsidRPr="00817CA2">
        <w:rPr>
          <w:rFonts w:ascii="Calibri" w:hAnsi="Calibri" w:cs="Calibri"/>
          <w:sz w:val="24"/>
        </w:rPr>
        <w:t xml:space="preserve"> enhancements, you may want to highlight a different one every few days on your homepage and </w:t>
      </w:r>
      <w:r w:rsidR="006D395F" w:rsidRPr="00817CA2">
        <w:rPr>
          <w:rFonts w:ascii="Calibri" w:hAnsi="Calibri" w:cs="Calibri"/>
          <w:sz w:val="24"/>
        </w:rPr>
        <w:t>via</w:t>
      </w:r>
      <w:r w:rsidRPr="00817CA2">
        <w:rPr>
          <w:rFonts w:ascii="Calibri" w:hAnsi="Calibri" w:cs="Calibri"/>
          <w:sz w:val="24"/>
        </w:rPr>
        <w:t xml:space="preserve"> Social Media. </w:t>
      </w:r>
      <w:r w:rsidR="00995D08" w:rsidRPr="00817CA2">
        <w:rPr>
          <w:rFonts w:ascii="Calibri" w:hAnsi="Calibri" w:cs="Calibri"/>
          <w:sz w:val="24"/>
        </w:rPr>
        <w:t xml:space="preserve">You can just cut and paste these </w:t>
      </w:r>
      <w:r w:rsidR="00F47A4B" w:rsidRPr="00817CA2">
        <w:rPr>
          <w:rFonts w:ascii="Calibri" w:hAnsi="Calibri" w:cs="Calibri"/>
          <w:sz w:val="24"/>
        </w:rPr>
        <w:t xml:space="preserve">into your homepage editor. If you want to add pictures you can do that too but make sure to upload them to your server. </w:t>
      </w:r>
    </w:p>
    <w:p w14:paraId="10A3A12E" w14:textId="77777777" w:rsidR="00031828" w:rsidRPr="00817CA2" w:rsidRDefault="00031828" w:rsidP="00031828">
      <w:pPr>
        <w:spacing w:after="0" w:line="240" w:lineRule="auto"/>
        <w:rPr>
          <w:rFonts w:ascii="Calibri" w:hAnsi="Calibri" w:cs="Calibri"/>
          <w:sz w:val="24"/>
        </w:rPr>
      </w:pPr>
    </w:p>
    <w:p w14:paraId="63368042" w14:textId="13C5696D" w:rsidR="009A23EC" w:rsidRPr="009A23EC" w:rsidRDefault="009A23EC" w:rsidP="009A23EC">
      <w:pPr>
        <w:rPr>
          <w:rFonts w:ascii="Calibri" w:hAnsi="Calibri" w:cs="Calibri"/>
          <w:noProof/>
          <w:sz w:val="24"/>
        </w:rPr>
      </w:pPr>
      <w:r w:rsidRPr="009A23EC">
        <w:rPr>
          <w:rFonts w:ascii="Calibri" w:hAnsi="Calibri" w:cs="Calibri"/>
          <w:b/>
          <w:bCs/>
          <w:sz w:val="24"/>
        </w:rPr>
        <w:t xml:space="preserve">Renamed “Default T/OH” label in Tour and Open House </w:t>
      </w:r>
      <w:r w:rsidR="004155AA">
        <w:rPr>
          <w:rFonts w:ascii="Calibri" w:hAnsi="Calibri" w:cs="Calibri"/>
          <w:b/>
          <w:bCs/>
          <w:sz w:val="24"/>
        </w:rPr>
        <w:t>R</w:t>
      </w:r>
      <w:r w:rsidRPr="009A23EC">
        <w:rPr>
          <w:rFonts w:ascii="Calibri" w:hAnsi="Calibri" w:cs="Calibri"/>
          <w:b/>
          <w:bCs/>
          <w:sz w:val="24"/>
        </w:rPr>
        <w:t xml:space="preserve">eports </w:t>
      </w:r>
      <w:r w:rsidR="004155AA">
        <w:rPr>
          <w:rFonts w:ascii="Calibri" w:hAnsi="Calibri" w:cs="Calibri"/>
          <w:b/>
          <w:bCs/>
          <w:sz w:val="24"/>
        </w:rPr>
        <w:t>T</w:t>
      </w:r>
      <w:r w:rsidRPr="009A23EC">
        <w:rPr>
          <w:rFonts w:ascii="Calibri" w:hAnsi="Calibri" w:cs="Calibri"/>
          <w:b/>
          <w:bCs/>
          <w:sz w:val="24"/>
        </w:rPr>
        <w:t>ree</w:t>
      </w:r>
    </w:p>
    <w:p w14:paraId="75A1C2C4" w14:textId="276B6A80" w:rsidR="009A23EC" w:rsidRPr="009A23EC" w:rsidRDefault="009A23EC" w:rsidP="009A23EC">
      <w:pPr>
        <w:rPr>
          <w:rFonts w:ascii="Calibri" w:hAnsi="Calibri" w:cs="Calibri"/>
          <w:noProof/>
          <w:sz w:val="24"/>
        </w:rPr>
      </w:pPr>
      <w:r w:rsidRPr="009A23EC">
        <w:rPr>
          <w:rFonts w:ascii="Calibri" w:hAnsi="Calibri" w:cs="Calibri"/>
          <w:sz w:val="24"/>
        </w:rPr>
        <w:t>To clarify the workflow in the Preferences Wizard, the Required ‘R’ icon has been added to the Name field, and the Default checkbox is selected on both the Message Body and Email Signature pages. This ensures that any changes made to these pages will be saved. The default can be changed through Preferences when additional Message Bodies or Email Signatures are created.</w:t>
      </w:r>
      <w:r w:rsidRPr="009A23EC">
        <w:rPr>
          <w:rFonts w:ascii="Calibri" w:hAnsi="Calibri" w:cs="Calibri"/>
          <w:noProof/>
          <w:sz w:val="24"/>
        </w:rPr>
        <w:t xml:space="preserve"> </w:t>
      </w:r>
    </w:p>
    <w:p w14:paraId="59B9D2A9" w14:textId="531BA4ED" w:rsidR="009A23EC" w:rsidRPr="009A23EC" w:rsidRDefault="009A23EC" w:rsidP="009A23EC">
      <w:pPr>
        <w:rPr>
          <w:rFonts w:ascii="Calibri" w:hAnsi="Calibri" w:cs="Calibri"/>
          <w:sz w:val="24"/>
        </w:rPr>
      </w:pPr>
      <w:r w:rsidRPr="009A23EC">
        <w:rPr>
          <w:rFonts w:ascii="Calibri" w:hAnsi="Calibri" w:cs="Calibri"/>
          <w:sz w:val="24"/>
        </w:rPr>
        <w:t xml:space="preserve">To help clarify the labels for Tour and Open House defaults in the reports tree we have renamed them to be more consistent. </w:t>
      </w:r>
    </w:p>
    <w:p w14:paraId="48D3882B" w14:textId="274C319D" w:rsidR="009A23EC" w:rsidRPr="009A23EC" w:rsidRDefault="009A23EC" w:rsidP="009A23EC">
      <w:pPr>
        <w:rPr>
          <w:rFonts w:ascii="Calibri" w:hAnsi="Calibri" w:cs="Calibri"/>
          <w:sz w:val="24"/>
        </w:rPr>
      </w:pPr>
    </w:p>
    <w:p w14:paraId="761BAD3D" w14:textId="3414C151" w:rsidR="009A23EC" w:rsidRPr="009A23EC" w:rsidRDefault="009A23EC" w:rsidP="009A23EC">
      <w:pPr>
        <w:rPr>
          <w:rFonts w:ascii="Calibri" w:hAnsi="Calibri" w:cs="Calibri"/>
          <w:sz w:val="24"/>
        </w:rPr>
      </w:pPr>
      <w:r w:rsidRPr="009A23EC">
        <w:rPr>
          <w:rFonts w:ascii="Calibri" w:hAnsi="Calibri" w:cs="Calibri"/>
          <w:sz w:val="24"/>
        </w:rPr>
        <w:t xml:space="preserve">       </w:t>
      </w:r>
      <w:r w:rsidRPr="009A23EC">
        <w:rPr>
          <w:rFonts w:ascii="Calibri" w:hAnsi="Calibri" w:cs="Calibri"/>
          <w:b/>
          <w:bCs/>
          <w:sz w:val="24"/>
        </w:rPr>
        <w:t>Current Label:</w:t>
      </w:r>
      <w:r w:rsidRPr="009A23EC">
        <w:rPr>
          <w:rFonts w:ascii="Calibri" w:hAnsi="Calibri" w:cs="Calibri"/>
          <w:sz w:val="24"/>
        </w:rPr>
        <w:tab/>
      </w:r>
      <w:r w:rsidRPr="009A23EC">
        <w:rPr>
          <w:rFonts w:ascii="Calibri" w:hAnsi="Calibri" w:cs="Calibri"/>
          <w:sz w:val="24"/>
        </w:rPr>
        <w:tab/>
      </w:r>
      <w:r w:rsidRPr="009A23EC">
        <w:rPr>
          <w:rFonts w:ascii="Calibri" w:hAnsi="Calibri" w:cs="Calibri"/>
          <w:sz w:val="24"/>
        </w:rPr>
        <w:tab/>
      </w:r>
      <w:r w:rsidRPr="009A23EC">
        <w:rPr>
          <w:rFonts w:ascii="Calibri" w:hAnsi="Calibri" w:cs="Calibri"/>
          <w:b/>
          <w:bCs/>
          <w:sz w:val="24"/>
        </w:rPr>
        <w:t>Updated Label:</w:t>
      </w:r>
    </w:p>
    <w:p w14:paraId="65201F4E" w14:textId="7530A340" w:rsidR="009A23EC" w:rsidRDefault="009A23EC" w:rsidP="009A23EC">
      <w:pPr>
        <w:rPr>
          <w:noProof/>
        </w:rPr>
      </w:pPr>
      <w:r>
        <w:rPr>
          <w:noProof/>
        </w:rPr>
        <w:drawing>
          <wp:anchor distT="0" distB="0" distL="114300" distR="114300" simplePos="0" relativeHeight="251689984" behindDoc="1" locked="0" layoutInCell="1" allowOverlap="1" wp14:anchorId="1A84FE6A" wp14:editId="6F1072E3">
            <wp:simplePos x="0" y="0"/>
            <wp:positionH relativeFrom="column">
              <wp:posOffset>-133350</wp:posOffset>
            </wp:positionH>
            <wp:positionV relativeFrom="paragraph">
              <wp:posOffset>111760</wp:posOffset>
            </wp:positionV>
            <wp:extent cx="4304762" cy="1590476"/>
            <wp:effectExtent l="0" t="0" r="635" b="0"/>
            <wp:wrapTight wrapText="bothSides">
              <wp:wrapPolygon edited="0">
                <wp:start x="0" y="0"/>
                <wp:lineTo x="0" y="21220"/>
                <wp:lineTo x="21508" y="21220"/>
                <wp:lineTo x="215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04762" cy="1590476"/>
                    </a:xfrm>
                    <a:prstGeom prst="rect">
                      <a:avLst/>
                    </a:prstGeom>
                  </pic:spPr>
                </pic:pic>
              </a:graphicData>
            </a:graphic>
          </wp:anchor>
        </w:drawing>
      </w:r>
    </w:p>
    <w:p w14:paraId="5A4972D5" w14:textId="7259AC37" w:rsidR="009A23EC" w:rsidRDefault="009A23EC" w:rsidP="009A23EC">
      <w:pPr>
        <w:rPr>
          <w:noProof/>
        </w:rPr>
      </w:pPr>
    </w:p>
    <w:p w14:paraId="4A4BAA70" w14:textId="7806922D" w:rsidR="009A23EC" w:rsidRDefault="009A23EC" w:rsidP="009A23EC">
      <w:pPr>
        <w:rPr>
          <w:noProof/>
        </w:rPr>
      </w:pPr>
    </w:p>
    <w:p w14:paraId="63D57576" w14:textId="035C0AD8" w:rsidR="009A23EC" w:rsidRDefault="009A23EC" w:rsidP="009A23EC">
      <w:pPr>
        <w:rPr>
          <w:noProof/>
        </w:rPr>
      </w:pPr>
    </w:p>
    <w:p w14:paraId="461AEBE1" w14:textId="77777777" w:rsidR="009A23EC" w:rsidRDefault="009A23EC" w:rsidP="009A23EC">
      <w:pPr>
        <w:rPr>
          <w:noProof/>
        </w:rPr>
      </w:pPr>
    </w:p>
    <w:p w14:paraId="222CE6D9" w14:textId="77777777" w:rsidR="009A23EC" w:rsidRDefault="009A23EC" w:rsidP="009A23EC">
      <w:pPr>
        <w:rPr>
          <w:noProof/>
        </w:rPr>
      </w:pPr>
    </w:p>
    <w:p w14:paraId="1ED1F247" w14:textId="2FA0D6DE" w:rsidR="009A23EC" w:rsidRDefault="009A23EC" w:rsidP="009A23EC"/>
    <w:p w14:paraId="02AB18DE" w14:textId="77777777" w:rsidR="009A23EC" w:rsidRPr="009A23EC" w:rsidRDefault="009A23EC" w:rsidP="009A23EC">
      <w:pPr>
        <w:rPr>
          <w:rFonts w:ascii="Calibri" w:hAnsi="Calibri" w:cs="Calibri"/>
          <w:sz w:val="24"/>
        </w:rPr>
      </w:pPr>
      <w:r w:rsidRPr="009A23EC">
        <w:rPr>
          <w:rFonts w:ascii="Calibri" w:hAnsi="Calibri" w:cs="Calibri"/>
          <w:noProof/>
          <w:color w:val="937115" w:themeColor="accent1" w:themeShade="BF"/>
        </w:rPr>
        <w:lastRenderedPageBreak/>
        <mc:AlternateContent>
          <mc:Choice Requires="wpg">
            <w:drawing>
              <wp:anchor distT="0" distB="0" distL="114300" distR="114300" simplePos="0" relativeHeight="251692032" behindDoc="1" locked="0" layoutInCell="1" allowOverlap="1" wp14:anchorId="21A197FC" wp14:editId="4F505864">
                <wp:simplePos x="0" y="0"/>
                <wp:positionH relativeFrom="column">
                  <wp:posOffset>4205310</wp:posOffset>
                </wp:positionH>
                <wp:positionV relativeFrom="paragraph">
                  <wp:posOffset>24130</wp:posOffset>
                </wp:positionV>
                <wp:extent cx="1806575" cy="3228975"/>
                <wp:effectExtent l="19050" t="152400" r="174625" b="180975"/>
                <wp:wrapTight wrapText="bothSides">
                  <wp:wrapPolygon edited="0">
                    <wp:start x="4100" y="-1019"/>
                    <wp:lineTo x="1139" y="-765"/>
                    <wp:lineTo x="911" y="15547"/>
                    <wp:lineTo x="-228" y="15547"/>
                    <wp:lineTo x="-228" y="17586"/>
                    <wp:lineTo x="456" y="19625"/>
                    <wp:lineTo x="2050" y="21664"/>
                    <wp:lineTo x="2050" y="21791"/>
                    <wp:lineTo x="4328" y="22428"/>
                    <wp:lineTo x="4555" y="22683"/>
                    <wp:lineTo x="19588" y="22683"/>
                    <wp:lineTo x="19816" y="22428"/>
                    <wp:lineTo x="22321" y="21664"/>
                    <wp:lineTo x="23460" y="19625"/>
                    <wp:lineTo x="23460" y="382"/>
                    <wp:lineTo x="21866" y="-765"/>
                    <wp:lineTo x="20271" y="-1019"/>
                    <wp:lineTo x="4100" y="-1019"/>
                  </wp:wrapPolygon>
                </wp:wrapTight>
                <wp:docPr id="7" name="Group 7"/>
                <wp:cNvGraphicFramePr/>
                <a:graphic xmlns:a="http://schemas.openxmlformats.org/drawingml/2006/main">
                  <a:graphicData uri="http://schemas.microsoft.com/office/word/2010/wordprocessingGroup">
                    <wpg:wgp>
                      <wpg:cNvGrpSpPr/>
                      <wpg:grpSpPr>
                        <a:xfrm>
                          <a:off x="0" y="0"/>
                          <a:ext cx="1806575" cy="3228975"/>
                          <a:chOff x="0" y="0"/>
                          <a:chExt cx="2810510" cy="4966335"/>
                        </a:xfrm>
                      </wpg:grpSpPr>
                      <pic:pic xmlns:pic="http://schemas.openxmlformats.org/drawingml/2006/picture">
                        <pic:nvPicPr>
                          <pic:cNvPr id="8" name="Picture 2" descr="Graphical user interface, application&#10;&#10;Description automatically generated"/>
                          <pic:cNvPicPr>
                            <a:picLocks noChangeAspect="1"/>
                          </pic:cNvPicPr>
                        </pic:nvPicPr>
                        <pic:blipFill>
                          <a:blip r:embed="rId27"/>
                          <a:stretch>
                            <a:fillRect/>
                          </a:stretch>
                        </pic:blipFill>
                        <pic:spPr>
                          <a:xfrm>
                            <a:off x="349250" y="0"/>
                            <a:ext cx="2461260" cy="496633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1" name="Picture 6"/>
                          <pic:cNvPicPr>
                            <a:picLocks noChangeAspect="1"/>
                          </pic:cNvPicPr>
                        </pic:nvPicPr>
                        <pic:blipFill>
                          <a:blip r:embed="rId28"/>
                          <a:stretch>
                            <a:fillRect/>
                          </a:stretch>
                        </pic:blipFill>
                        <pic:spPr>
                          <a:xfrm rot="17189116">
                            <a:off x="-31750" y="3575050"/>
                            <a:ext cx="749300" cy="685800"/>
                          </a:xfrm>
                          <a:prstGeom prst="rect">
                            <a:avLst/>
                          </a:prstGeom>
                        </pic:spPr>
                      </pic:pic>
                      <pic:pic xmlns:pic="http://schemas.openxmlformats.org/drawingml/2006/picture">
                        <pic:nvPicPr>
                          <pic:cNvPr id="12" name="Picture 12"/>
                          <pic:cNvPicPr>
                            <a:picLocks noChangeAspect="1"/>
                          </pic:cNvPicPr>
                        </pic:nvPicPr>
                        <pic:blipFill>
                          <a:blip r:embed="rId28"/>
                          <a:stretch>
                            <a:fillRect/>
                          </a:stretch>
                        </pic:blipFill>
                        <pic:spPr>
                          <a:xfrm rot="2185832">
                            <a:off x="1784350" y="252730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03AA7B" id="Group 7" o:spid="_x0000_s1026" style="position:absolute;margin-left:331.15pt;margin-top:1.9pt;width:142.25pt;height:254.25pt;z-index:-251624448;mso-width-relative:margin;mso-height-relative:margin" coordsize="28105,49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application&#10;&#10;Description automatically generated" style="position:absolute;left:3492;width:24613;height:4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">
                  <v:imagedata r:id="rId29" o:title="Graphical user interface, application&#10;&#10;Description automatically generated"/>
                  <v:shadow on="t" color="black" opacity="45875f" origin="-.5,-.5" offset="0,0"/>
                </v:shape>
                <v:shape id="Picture 6" o:spid="_x0000_s1028" type="#_x0000_t75" style="position:absolute;left:-318;top:35751;width:7493;height:6858;rotation:-48178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">
                  <v:imagedata r:id="rId30" o:title=""/>
                </v:shape>
                <v:shape id="Picture 12" o:spid="_x0000_s1029" type="#_x0000_t75" style="position:absolute;left:17843;top:25273;width:7493;height:6858;rotation:23875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">
                  <v:imagedata r:id="rId30" o:title=""/>
                </v:shape>
                <w10:wrap type="tight"/>
              </v:group>
            </w:pict>
          </mc:Fallback>
        </mc:AlternateContent>
      </w:r>
      <w:r w:rsidRPr="009A23EC">
        <w:rPr>
          <w:rFonts w:ascii="Calibri" w:hAnsi="Calibri" w:cs="Calibri"/>
          <w:b/>
          <w:bCs/>
          <w:sz w:val="24"/>
        </w:rPr>
        <w:t xml:space="preserve">Accessing you last five (5) searches </w:t>
      </w:r>
    </w:p>
    <w:p w14:paraId="78E5AF12" w14:textId="77777777" w:rsidR="009A23EC" w:rsidRPr="009A23EC" w:rsidRDefault="009A23EC" w:rsidP="009A23EC">
      <w:pPr>
        <w:rPr>
          <w:rFonts w:ascii="Calibri" w:hAnsi="Calibri" w:cs="Calibri"/>
          <w:sz w:val="24"/>
        </w:rPr>
      </w:pPr>
      <w:r w:rsidRPr="009A23EC">
        <w:rPr>
          <w:rFonts w:ascii="Calibri" w:hAnsi="Calibri" w:cs="Calibri"/>
          <w:sz w:val="24"/>
        </w:rPr>
        <w:t xml:space="preserve">Paragon Connect can now access your last five searches. This is synced with Paragon Classic so the five searches you see are from either system.  </w:t>
      </w:r>
    </w:p>
    <w:p w14:paraId="1E7A4F1D" w14:textId="77777777" w:rsidR="009A23EC" w:rsidRPr="009A23EC" w:rsidRDefault="009A23EC" w:rsidP="009A23EC">
      <w:pPr>
        <w:rPr>
          <w:rFonts w:ascii="Calibri" w:hAnsi="Calibri" w:cs="Calibri"/>
          <w:sz w:val="24"/>
        </w:rPr>
      </w:pPr>
      <w:r w:rsidRPr="009A23EC">
        <w:rPr>
          <w:rFonts w:ascii="Calibri" w:hAnsi="Calibri" w:cs="Calibri"/>
          <w:sz w:val="24"/>
        </w:rPr>
        <w:t xml:space="preserve">The folder icon now opens a drawer instead of going directly to the load search dialog. The “Load Default Search” option has been moved to this location as well.  </w:t>
      </w:r>
    </w:p>
    <w:p w14:paraId="5539C29B" w14:textId="77777777" w:rsidR="009A23EC" w:rsidRPr="009A23EC" w:rsidRDefault="009A23EC" w:rsidP="009A23EC">
      <w:pPr>
        <w:rPr>
          <w:rFonts w:ascii="Calibri" w:hAnsi="Calibri" w:cs="Calibri"/>
          <w:sz w:val="24"/>
        </w:rPr>
      </w:pPr>
      <w:r w:rsidRPr="009A23EC">
        <w:rPr>
          <w:rFonts w:ascii="Calibri" w:hAnsi="Calibri" w:cs="Calibri"/>
          <w:sz w:val="24"/>
        </w:rPr>
        <w:t xml:space="preserve">Another nice feature is you can either click on the criteria to load the search criteria in the search form, or you can click/tap on the arrow to go directly to the results.  </w:t>
      </w:r>
    </w:p>
    <w:p w14:paraId="23EBA18E" w14:textId="16661AA8" w:rsidR="009A23EC" w:rsidRPr="009A23EC" w:rsidRDefault="009A23EC" w:rsidP="009A23EC">
      <w:pPr>
        <w:rPr>
          <w:rFonts w:ascii="Calibri" w:hAnsi="Calibri" w:cs="Calibri"/>
          <w:sz w:val="24"/>
        </w:rPr>
      </w:pPr>
      <w:r w:rsidRPr="009A23EC">
        <w:rPr>
          <w:rFonts w:ascii="Calibri" w:hAnsi="Calibri" w:cs="Calibri"/>
          <w:sz w:val="24"/>
        </w:rPr>
        <w:t>Note:  Accessing a class-based search from the hamburger menu will always load your default search.</w:t>
      </w:r>
    </w:p>
    <w:p w14:paraId="77483DAB" w14:textId="77777777" w:rsidR="009A23EC" w:rsidRDefault="009A23EC" w:rsidP="009A23EC">
      <w:pPr>
        <w:rPr>
          <w:noProof/>
        </w:rPr>
      </w:pPr>
    </w:p>
    <w:p w14:paraId="2A2DEDA1" w14:textId="77777777" w:rsidR="009A23EC" w:rsidRPr="009A23EC" w:rsidRDefault="002D0F57" w:rsidP="009A23EC">
      <w:pPr>
        <w:spacing w:after="160" w:line="259" w:lineRule="auto"/>
        <w:contextualSpacing/>
        <w:rPr>
          <w:rFonts w:ascii="Calibri" w:hAnsi="Calibri" w:cs="Calibri"/>
          <w:sz w:val="24"/>
        </w:rPr>
      </w:pPr>
      <w:r w:rsidRPr="009A23EC">
        <w:rPr>
          <w:rFonts w:ascii="Calibri" w:hAnsi="Calibri" w:cs="Calibri"/>
          <w:b/>
          <w:bCs/>
          <w:sz w:val="24"/>
        </w:rPr>
        <w:br w:type="page"/>
      </w:r>
      <w:r w:rsidR="009A23EC" w:rsidRPr="009A23EC">
        <w:rPr>
          <w:rFonts w:ascii="Calibri" w:hAnsi="Calibri" w:cs="Calibri"/>
          <w:noProof/>
          <w:sz w:val="24"/>
        </w:rPr>
        <w:lastRenderedPageBreak/>
        <mc:AlternateContent>
          <mc:Choice Requires="wpg">
            <w:drawing>
              <wp:anchor distT="0" distB="0" distL="114300" distR="114300" simplePos="0" relativeHeight="251695104" behindDoc="1" locked="0" layoutInCell="1" allowOverlap="1" wp14:anchorId="194915FB" wp14:editId="23DD0A17">
                <wp:simplePos x="0" y="0"/>
                <wp:positionH relativeFrom="column">
                  <wp:posOffset>4523740</wp:posOffset>
                </wp:positionH>
                <wp:positionV relativeFrom="paragraph">
                  <wp:posOffset>152400</wp:posOffset>
                </wp:positionV>
                <wp:extent cx="1673225" cy="3314700"/>
                <wp:effectExtent l="152400" t="152400" r="155575" b="171450"/>
                <wp:wrapTight wrapText="bothSides">
                  <wp:wrapPolygon edited="0">
                    <wp:start x="1476" y="-993"/>
                    <wp:lineTo x="-1721" y="-745"/>
                    <wp:lineTo x="-1967" y="20731"/>
                    <wp:lineTo x="-1230" y="21228"/>
                    <wp:lineTo x="2213" y="22345"/>
                    <wp:lineTo x="2459" y="22593"/>
                    <wp:lineTo x="18690" y="22593"/>
                    <wp:lineTo x="18936" y="22345"/>
                    <wp:lineTo x="22625" y="21228"/>
                    <wp:lineTo x="23362" y="19117"/>
                    <wp:lineTo x="23117" y="1117"/>
                    <wp:lineTo x="20165" y="-745"/>
                    <wp:lineTo x="19920" y="-993"/>
                    <wp:lineTo x="1476" y="-993"/>
                  </wp:wrapPolygon>
                </wp:wrapTight>
                <wp:docPr id="13" name="Group 13"/>
                <wp:cNvGraphicFramePr/>
                <a:graphic xmlns:a="http://schemas.openxmlformats.org/drawingml/2006/main">
                  <a:graphicData uri="http://schemas.microsoft.com/office/word/2010/wordprocessingGroup">
                    <wpg:wgp>
                      <wpg:cNvGrpSpPr/>
                      <wpg:grpSpPr>
                        <a:xfrm>
                          <a:off x="0" y="0"/>
                          <a:ext cx="1673225" cy="3314700"/>
                          <a:chOff x="0" y="0"/>
                          <a:chExt cx="2489200" cy="4966335"/>
                        </a:xfrm>
                      </wpg:grpSpPr>
                      <pic:pic xmlns:pic="http://schemas.openxmlformats.org/drawingml/2006/picture">
                        <pic:nvPicPr>
                          <pic:cNvPr id="14" name="Picture 14"/>
                          <pic:cNvPicPr>
                            <a:picLocks noChangeAspect="1"/>
                          </pic:cNvPicPr>
                        </pic:nvPicPr>
                        <pic:blipFill>
                          <a:blip r:embed="rId31"/>
                          <a:srcRect/>
                          <a:stretch/>
                        </pic:blipFill>
                        <pic:spPr>
                          <a:xfrm>
                            <a:off x="0" y="0"/>
                            <a:ext cx="2461260" cy="496633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 name="Picture 15" descr="Icon&#10;&#10;Description automatically generated"/>
                          <pic:cNvPicPr>
                            <a:picLocks noChangeAspect="1"/>
                          </pic:cNvPicPr>
                        </pic:nvPicPr>
                        <pic:blipFill>
                          <a:blip r:embed="rId28"/>
                          <a:stretch>
                            <a:fillRect/>
                          </a:stretch>
                        </pic:blipFill>
                        <pic:spPr>
                          <a:xfrm rot="5400000">
                            <a:off x="1771650" y="258445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37602F" id="Group 13" o:spid="_x0000_s1026" style="position:absolute;margin-left:356.2pt;margin-top:12pt;width:131.75pt;height:261pt;z-index:-251621376;mso-width-relative:margin;mso-height-relative:margin" coordsize="24892,496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">
                <v:shape id="Picture 14" o:spid="_x0000_s1027" type="#_x0000_t75" style="position:absolute;width:24612;height:4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">
                  <v:imagedata r:id="rId32" o:title=""/>
                  <v:shadow on="t" color="black" opacity="45875f" origin="-.5,-.5" offset="0,0"/>
                </v:shape>
                <v:shape id="Picture 15" o:spid="_x0000_s1028" type="#_x0000_t75" alt="Icon&#10;&#10;Description automatically generated" style="position:absolute;left:17716;top:25845;width:7493;height:6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">
                  <v:imagedata r:id="rId30" o:title="Icon&#10;&#10;Description automatically generated"/>
                </v:shape>
                <w10:wrap type="tight"/>
              </v:group>
            </w:pict>
          </mc:Fallback>
        </mc:AlternateContent>
      </w:r>
      <w:r w:rsidR="009A23EC" w:rsidRPr="009A23EC">
        <w:rPr>
          <w:rFonts w:ascii="Calibri" w:hAnsi="Calibri" w:cs="Calibri"/>
          <w:b/>
          <w:bCs/>
          <w:sz w:val="24"/>
        </w:rPr>
        <w:t>Texting Detail Report Phone Number</w:t>
      </w:r>
    </w:p>
    <w:p w14:paraId="3F020325" w14:textId="77777777" w:rsidR="009A23EC" w:rsidRDefault="009A23EC" w:rsidP="009A23EC">
      <w:r w:rsidRPr="009A23EC">
        <w:rPr>
          <w:rFonts w:ascii="Calibri" w:hAnsi="Calibri" w:cs="Calibri"/>
          <w:sz w:val="24"/>
        </w:rPr>
        <w:t>Paragon Connect today supports texting on a mobile device. The detail report today includes a feature to text the listing or selling agent directly from the detail report.  However, the texting button uses the number that is displayed.  In some cases, this is an office phone number or a phone number that doesn’t support texting</w:t>
      </w:r>
      <w:r>
        <w:t>.</w:t>
      </w:r>
    </w:p>
    <w:p w14:paraId="4B3F6B1F" w14:textId="77777777" w:rsidR="009A23EC" w:rsidRPr="009A23EC" w:rsidRDefault="009A23EC" w:rsidP="009A23EC">
      <w:pPr>
        <w:rPr>
          <w:rFonts w:ascii="Calibri" w:eastAsiaTheme="majorEastAsia" w:hAnsi="Calibri" w:cs="Calibri"/>
          <w:b/>
          <w:bCs/>
          <w:color w:val="937115" w:themeColor="accent1" w:themeShade="BF"/>
          <w:sz w:val="24"/>
        </w:rPr>
      </w:pPr>
    </w:p>
    <w:p w14:paraId="5AFD6571" w14:textId="77777777" w:rsidR="009A23EC" w:rsidRPr="009A23EC" w:rsidRDefault="009A23EC" w:rsidP="009A23EC">
      <w:pPr>
        <w:rPr>
          <w:rFonts w:ascii="Calibri" w:hAnsi="Calibri" w:cs="Calibri"/>
          <w:sz w:val="24"/>
        </w:rPr>
      </w:pPr>
      <w:r w:rsidRPr="009A23EC">
        <w:rPr>
          <w:rFonts w:ascii="Calibri" w:hAnsi="Calibri" w:cs="Calibri"/>
          <w:sz w:val="24"/>
        </w:rPr>
        <w:t>To address texting phone number accuracy, Paragon Connect will now look at the mobile preferences in Paragon Classic. If a number is supplied, Paragon Connect will display the texting button on the report. The texting feature will use the phone number supplied in the mobile preference setting.</w:t>
      </w:r>
    </w:p>
    <w:p w14:paraId="46299071" w14:textId="77777777" w:rsidR="009A23EC" w:rsidRPr="00764100" w:rsidRDefault="009A23EC" w:rsidP="009A23EC">
      <w:pPr>
        <w:rPr>
          <w:b/>
          <w:bCs/>
        </w:rPr>
      </w:pPr>
      <w:r>
        <w:rPr>
          <w:noProof/>
        </w:rPr>
        <w:drawing>
          <wp:anchor distT="0" distB="0" distL="114300" distR="114300" simplePos="0" relativeHeight="251694080" behindDoc="1" locked="0" layoutInCell="1" allowOverlap="1" wp14:anchorId="71D8C7E7" wp14:editId="2479E7EC">
            <wp:simplePos x="0" y="0"/>
            <wp:positionH relativeFrom="column">
              <wp:posOffset>123825</wp:posOffset>
            </wp:positionH>
            <wp:positionV relativeFrom="paragraph">
              <wp:posOffset>195580</wp:posOffset>
            </wp:positionV>
            <wp:extent cx="3975100" cy="1016635"/>
            <wp:effectExtent l="0" t="0" r="6350" b="0"/>
            <wp:wrapTight wrapText="bothSides">
              <wp:wrapPolygon edited="0">
                <wp:start x="0" y="0"/>
                <wp:lineTo x="0" y="21047"/>
                <wp:lineTo x="21531" y="21047"/>
                <wp:lineTo x="21531" y="0"/>
                <wp:lineTo x="0" y="0"/>
              </wp:wrapPolygon>
            </wp:wrapTight>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5100" cy="1016635"/>
                    </a:xfrm>
                    <a:prstGeom prst="rect">
                      <a:avLst/>
                    </a:prstGeom>
                    <a:noFill/>
                  </pic:spPr>
                </pic:pic>
              </a:graphicData>
            </a:graphic>
            <wp14:sizeRelH relativeFrom="page">
              <wp14:pctWidth>0</wp14:pctWidth>
            </wp14:sizeRelH>
            <wp14:sizeRelV relativeFrom="page">
              <wp14:pctHeight>0</wp14:pctHeight>
            </wp14:sizeRelV>
          </wp:anchor>
        </w:drawing>
      </w:r>
    </w:p>
    <w:p w14:paraId="41845B00" w14:textId="43972A93" w:rsidR="009A23EC" w:rsidRDefault="009A23EC">
      <w:pPr>
        <w:spacing w:after="0" w:line="240" w:lineRule="auto"/>
        <w:rPr>
          <w:rFonts w:ascii="Calibri" w:hAnsi="Calibri" w:cs="Calibri"/>
          <w:b/>
          <w:bCs/>
          <w:sz w:val="24"/>
        </w:rPr>
      </w:pPr>
    </w:p>
    <w:p w14:paraId="597FBDCF" w14:textId="12DFA6DE" w:rsidR="002D0F57" w:rsidRDefault="002D0F57" w:rsidP="00A03507">
      <w:pPr>
        <w:spacing w:after="0" w:line="240" w:lineRule="auto"/>
        <w:rPr>
          <w:rFonts w:ascii="Calibri" w:hAnsi="Calibri" w:cs="Calibri"/>
          <w:b/>
          <w:bCs/>
          <w:sz w:val="24"/>
        </w:rPr>
      </w:pPr>
    </w:p>
    <w:p w14:paraId="167EFBB1" w14:textId="6493F2C3" w:rsidR="002D0F57" w:rsidRDefault="002D0F57" w:rsidP="00A03507">
      <w:pPr>
        <w:spacing w:after="0" w:line="240" w:lineRule="auto"/>
        <w:rPr>
          <w:rFonts w:ascii="Calibri" w:hAnsi="Calibri" w:cs="Calibri"/>
          <w:b/>
          <w:bCs/>
          <w:sz w:val="24"/>
        </w:rPr>
      </w:pPr>
    </w:p>
    <w:p w14:paraId="7B1E723A" w14:textId="4C8B6867" w:rsidR="002D0F57" w:rsidRDefault="002D0F57" w:rsidP="00A03507">
      <w:pPr>
        <w:spacing w:after="0" w:line="240" w:lineRule="auto"/>
        <w:rPr>
          <w:rFonts w:ascii="Calibri" w:hAnsi="Calibri" w:cs="Calibri"/>
          <w:b/>
          <w:bCs/>
          <w:sz w:val="24"/>
        </w:rPr>
      </w:pPr>
    </w:p>
    <w:p w14:paraId="5B1417D6" w14:textId="77777777" w:rsidR="002D0F57" w:rsidRDefault="002D0F57" w:rsidP="00A03507">
      <w:pPr>
        <w:spacing w:after="0" w:line="240" w:lineRule="auto"/>
        <w:rPr>
          <w:rFonts w:ascii="Calibri" w:hAnsi="Calibri" w:cs="Calibri"/>
          <w:b/>
          <w:bCs/>
          <w:sz w:val="24"/>
        </w:rPr>
      </w:pPr>
    </w:p>
    <w:p w14:paraId="28311B9E" w14:textId="324B1855" w:rsidR="002D0F57" w:rsidRDefault="002D0F57" w:rsidP="00A03507">
      <w:pPr>
        <w:spacing w:after="0" w:line="240" w:lineRule="auto"/>
        <w:rPr>
          <w:rFonts w:ascii="Calibri" w:hAnsi="Calibri" w:cs="Calibri"/>
          <w:b/>
          <w:bCs/>
          <w:sz w:val="24"/>
        </w:rPr>
      </w:pPr>
    </w:p>
    <w:p w14:paraId="574F9A6D" w14:textId="6E576AD3" w:rsidR="002D0F57" w:rsidRDefault="002D0F57" w:rsidP="00A03507">
      <w:pPr>
        <w:spacing w:after="0" w:line="240" w:lineRule="auto"/>
        <w:rPr>
          <w:rFonts w:ascii="Calibri" w:hAnsi="Calibri" w:cs="Calibri"/>
          <w:b/>
          <w:bCs/>
          <w:sz w:val="24"/>
        </w:rPr>
      </w:pPr>
    </w:p>
    <w:p w14:paraId="04957853" w14:textId="69C0D851" w:rsidR="002D0F57" w:rsidRDefault="002D0F57" w:rsidP="00A03507">
      <w:pPr>
        <w:spacing w:after="0" w:line="240" w:lineRule="auto"/>
        <w:rPr>
          <w:rFonts w:ascii="Calibri" w:hAnsi="Calibri" w:cs="Calibri"/>
          <w:b/>
          <w:bCs/>
          <w:sz w:val="24"/>
        </w:rPr>
      </w:pPr>
    </w:p>
    <w:p w14:paraId="2A9C9374" w14:textId="31CEC170" w:rsidR="002D0F57" w:rsidRDefault="002D0F57" w:rsidP="00A03507">
      <w:pPr>
        <w:spacing w:after="0" w:line="240" w:lineRule="auto"/>
        <w:rPr>
          <w:rFonts w:ascii="Calibri" w:hAnsi="Calibri" w:cs="Calibri"/>
          <w:b/>
          <w:bCs/>
          <w:sz w:val="24"/>
        </w:rPr>
      </w:pPr>
    </w:p>
    <w:p w14:paraId="2A1BE33D" w14:textId="1AD51675" w:rsidR="002D0F57" w:rsidRDefault="002D0F57" w:rsidP="00A03507">
      <w:pPr>
        <w:spacing w:after="0" w:line="240" w:lineRule="auto"/>
        <w:rPr>
          <w:rFonts w:ascii="Calibri" w:hAnsi="Calibri" w:cs="Calibri"/>
          <w:b/>
          <w:bCs/>
          <w:sz w:val="24"/>
        </w:rPr>
      </w:pPr>
    </w:p>
    <w:p w14:paraId="38AA9924" w14:textId="45FE453D" w:rsidR="002D0F57" w:rsidRDefault="002D0F57" w:rsidP="00A03507">
      <w:pPr>
        <w:spacing w:after="0" w:line="240" w:lineRule="auto"/>
        <w:rPr>
          <w:rFonts w:ascii="Calibri" w:hAnsi="Calibri" w:cs="Calibri"/>
          <w:b/>
          <w:bCs/>
          <w:sz w:val="24"/>
        </w:rPr>
      </w:pPr>
    </w:p>
    <w:p w14:paraId="3A3CDA76" w14:textId="77777777" w:rsidR="002D0F57" w:rsidRDefault="002D0F57" w:rsidP="00A03507">
      <w:pPr>
        <w:spacing w:after="0" w:line="240" w:lineRule="auto"/>
        <w:rPr>
          <w:rFonts w:ascii="Calibri" w:hAnsi="Calibri" w:cs="Calibri"/>
          <w:b/>
          <w:bCs/>
          <w:sz w:val="24"/>
        </w:rPr>
      </w:pPr>
    </w:p>
    <w:p w14:paraId="4B7034AF" w14:textId="77777777" w:rsidR="002D0F57" w:rsidRDefault="002D0F57" w:rsidP="00A03507">
      <w:pPr>
        <w:spacing w:after="0" w:line="240" w:lineRule="auto"/>
        <w:rPr>
          <w:rFonts w:ascii="Calibri" w:hAnsi="Calibri" w:cs="Calibri"/>
          <w:b/>
          <w:bCs/>
          <w:sz w:val="24"/>
        </w:rPr>
      </w:pPr>
    </w:p>
    <w:p w14:paraId="21220041" w14:textId="77777777" w:rsidR="002D0F57" w:rsidRDefault="002D0F57" w:rsidP="00A03507">
      <w:pPr>
        <w:spacing w:after="0" w:line="240" w:lineRule="auto"/>
        <w:rPr>
          <w:rFonts w:ascii="Calibri" w:hAnsi="Calibri" w:cs="Calibri"/>
          <w:b/>
          <w:bCs/>
          <w:sz w:val="24"/>
        </w:rPr>
      </w:pPr>
    </w:p>
    <w:p w14:paraId="65A685E7" w14:textId="5EBE0470" w:rsidR="002D0F57" w:rsidRDefault="002D0F57" w:rsidP="00A03507">
      <w:pPr>
        <w:spacing w:after="0" w:line="240" w:lineRule="auto"/>
        <w:rPr>
          <w:rFonts w:ascii="Calibri" w:hAnsi="Calibri" w:cs="Calibri"/>
          <w:b/>
          <w:bCs/>
          <w:sz w:val="24"/>
        </w:rPr>
      </w:pPr>
    </w:p>
    <w:p w14:paraId="06515A7E" w14:textId="352C4C27" w:rsidR="002D0F57" w:rsidRDefault="002D0F57" w:rsidP="00A03507">
      <w:pPr>
        <w:spacing w:after="0" w:line="240" w:lineRule="auto"/>
        <w:rPr>
          <w:rFonts w:ascii="Calibri" w:hAnsi="Calibri" w:cs="Calibri"/>
          <w:b/>
          <w:bCs/>
          <w:sz w:val="24"/>
        </w:rPr>
      </w:pPr>
    </w:p>
    <w:p w14:paraId="4F7E0540" w14:textId="76CCB62D" w:rsidR="002D0F57" w:rsidRDefault="002D0F57" w:rsidP="00A03507">
      <w:pPr>
        <w:spacing w:after="0" w:line="240" w:lineRule="auto"/>
        <w:rPr>
          <w:rFonts w:ascii="Calibri" w:hAnsi="Calibri" w:cs="Calibri"/>
          <w:b/>
          <w:bCs/>
          <w:sz w:val="24"/>
        </w:rPr>
      </w:pPr>
    </w:p>
    <w:p w14:paraId="77D3A4AD" w14:textId="753558DF" w:rsidR="002D0F57" w:rsidRDefault="002D0F57" w:rsidP="00A03507">
      <w:pPr>
        <w:spacing w:after="0" w:line="240" w:lineRule="auto"/>
        <w:rPr>
          <w:rFonts w:ascii="Calibri" w:hAnsi="Calibri" w:cs="Calibri"/>
          <w:b/>
          <w:bCs/>
          <w:sz w:val="24"/>
        </w:rPr>
      </w:pPr>
    </w:p>
    <w:p w14:paraId="703EE5DD" w14:textId="580E7430" w:rsidR="002D0F57" w:rsidRDefault="002D0F57" w:rsidP="00A03507">
      <w:pPr>
        <w:spacing w:after="0" w:line="240" w:lineRule="auto"/>
        <w:rPr>
          <w:rFonts w:ascii="Calibri" w:hAnsi="Calibri" w:cs="Calibri"/>
          <w:b/>
          <w:bCs/>
          <w:sz w:val="24"/>
        </w:rPr>
      </w:pPr>
    </w:p>
    <w:p w14:paraId="6F70F152" w14:textId="77777777" w:rsidR="00AB3DE7" w:rsidRPr="00AB3DE7" w:rsidRDefault="00AB3DE7" w:rsidP="00AB3DE7">
      <w:pPr>
        <w:pStyle w:val="ListParagraph"/>
        <w:numPr>
          <w:ilvl w:val="0"/>
          <w:numId w:val="47"/>
        </w:numPr>
        <w:spacing w:after="160" w:line="259" w:lineRule="auto"/>
        <w:contextualSpacing/>
        <w:rPr>
          <w:rFonts w:cs="Calibri"/>
          <w:sz w:val="24"/>
          <w:szCs w:val="24"/>
        </w:rPr>
      </w:pPr>
      <w:r w:rsidRPr="00AB3DE7">
        <w:rPr>
          <w:rFonts w:cs="Calibri"/>
          <w:noProof/>
          <w:sz w:val="24"/>
          <w:szCs w:val="24"/>
        </w:rPr>
        <w:lastRenderedPageBreak/>
        <mc:AlternateContent>
          <mc:Choice Requires="wpg">
            <w:drawing>
              <wp:anchor distT="0" distB="0" distL="114300" distR="114300" simplePos="0" relativeHeight="251697152" behindDoc="1" locked="0" layoutInCell="1" allowOverlap="1" wp14:anchorId="473C2DD5" wp14:editId="6AB7264F">
                <wp:simplePos x="0" y="0"/>
                <wp:positionH relativeFrom="column">
                  <wp:posOffset>4276862</wp:posOffset>
                </wp:positionH>
                <wp:positionV relativeFrom="paragraph">
                  <wp:posOffset>171450</wp:posOffset>
                </wp:positionV>
                <wp:extent cx="1857375" cy="3185160"/>
                <wp:effectExtent l="152400" t="171450" r="66675" b="167640"/>
                <wp:wrapTight wrapText="bothSides">
                  <wp:wrapPolygon edited="0">
                    <wp:start x="3766" y="-1163"/>
                    <wp:lineTo x="-1551" y="-904"/>
                    <wp:lineTo x="-1772" y="20670"/>
                    <wp:lineTo x="0" y="21833"/>
                    <wp:lineTo x="1772" y="22349"/>
                    <wp:lineTo x="1994" y="22608"/>
                    <wp:lineTo x="18166" y="22608"/>
                    <wp:lineTo x="18388" y="22349"/>
                    <wp:lineTo x="20382" y="21833"/>
                    <wp:lineTo x="21932" y="19895"/>
                    <wp:lineTo x="22154" y="-517"/>
                    <wp:lineTo x="18831" y="-904"/>
                    <wp:lineTo x="4652" y="-1163"/>
                    <wp:lineTo x="3766" y="-1163"/>
                  </wp:wrapPolygon>
                </wp:wrapTight>
                <wp:docPr id="17" name="Group 17"/>
                <wp:cNvGraphicFramePr/>
                <a:graphic xmlns:a="http://schemas.openxmlformats.org/drawingml/2006/main">
                  <a:graphicData uri="http://schemas.microsoft.com/office/word/2010/wordprocessingGroup">
                    <wpg:wgp>
                      <wpg:cNvGrpSpPr/>
                      <wpg:grpSpPr>
                        <a:xfrm>
                          <a:off x="0" y="0"/>
                          <a:ext cx="1857375" cy="3185160"/>
                          <a:chOff x="0" y="0"/>
                          <a:chExt cx="2870200" cy="5405755"/>
                        </a:xfrm>
                      </wpg:grpSpPr>
                      <pic:pic xmlns:pic="http://schemas.openxmlformats.org/drawingml/2006/picture">
                        <pic:nvPicPr>
                          <pic:cNvPr id="19" name="Picture 19"/>
                          <pic:cNvPicPr>
                            <a:picLocks noChangeAspect="1"/>
                          </pic:cNvPicPr>
                        </pic:nvPicPr>
                        <pic:blipFill>
                          <a:blip r:embed="rId34"/>
                          <a:srcRect/>
                          <a:stretch/>
                        </pic:blipFill>
                        <pic:spPr>
                          <a:xfrm>
                            <a:off x="0" y="0"/>
                            <a:ext cx="2679065"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1" name="Picture 21"/>
                          <pic:cNvPicPr>
                            <a:picLocks noChangeAspect="1"/>
                          </pic:cNvPicPr>
                        </pic:nvPicPr>
                        <pic:blipFill>
                          <a:blip r:embed="rId28"/>
                          <a:stretch>
                            <a:fillRect/>
                          </a:stretch>
                        </pic:blipFill>
                        <pic:spPr>
                          <a:xfrm rot="10800000">
                            <a:off x="2120900" y="914400"/>
                            <a:ext cx="749300" cy="685800"/>
                          </a:xfrm>
                          <a:prstGeom prst="rect">
                            <a:avLst/>
                          </a:prstGeom>
                        </pic:spPr>
                      </pic:pic>
                      <pic:pic xmlns:pic="http://schemas.openxmlformats.org/drawingml/2006/picture">
                        <pic:nvPicPr>
                          <pic:cNvPr id="22" name="Picture 22"/>
                          <pic:cNvPicPr>
                            <a:picLocks noChangeAspect="1"/>
                          </pic:cNvPicPr>
                        </pic:nvPicPr>
                        <pic:blipFill>
                          <a:blip r:embed="rId28"/>
                          <a:stretch>
                            <a:fillRect/>
                          </a:stretch>
                        </pic:blipFill>
                        <pic:spPr>
                          <a:xfrm rot="6320872">
                            <a:off x="1155700" y="380365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6CBBDB" id="Group 17" o:spid="_x0000_s1026" style="position:absolute;margin-left:336.75pt;margin-top:13.5pt;width:146.25pt;height:250.8pt;z-index:-251619328;mso-width-relative:margin;mso-height-relative:margin" coordsize="28702,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">
                <v:shape id="Picture 19" o:spid="_x0000_s1027" type="#_x0000_t75" style="position:absolute;width:26790;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">
                  <v:imagedata r:id="rId35" o:title=""/>
                  <v:shadow on="t" color="black" opacity="45875f" origin="-.5,-.5" offset="0,0"/>
                </v:shape>
                <v:shape id="Picture 21" o:spid="_x0000_s1028" type="#_x0000_t75" style="position:absolute;left:21209;top:9144;width:7493;height:68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">
                  <v:imagedata r:id="rId30" o:title=""/>
                </v:shape>
                <v:shape id="Picture 22" o:spid="_x0000_s1029" type="#_x0000_t75" style="position:absolute;left:11556;top:38037;width:7493;height:6858;rotation:69040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">
                  <v:imagedata r:id="rId30" o:title=""/>
                </v:shape>
                <w10:wrap type="tight"/>
              </v:group>
            </w:pict>
          </mc:Fallback>
        </mc:AlternateContent>
      </w:r>
      <w:r w:rsidRPr="00AB3DE7">
        <w:rPr>
          <w:rFonts w:cs="Calibri"/>
          <w:b/>
          <w:bCs/>
          <w:sz w:val="24"/>
          <w:szCs w:val="24"/>
        </w:rPr>
        <w:t>Pencil Icon added to Paragon Connect</w:t>
      </w:r>
    </w:p>
    <w:p w14:paraId="5AE6CF1F" w14:textId="77777777" w:rsidR="00AB3DE7" w:rsidRPr="00AB3DE7" w:rsidRDefault="00AB3DE7" w:rsidP="00AB3DE7">
      <w:pPr>
        <w:rPr>
          <w:rFonts w:ascii="Calibri" w:hAnsi="Calibri" w:cs="Calibri"/>
          <w:sz w:val="24"/>
        </w:rPr>
      </w:pPr>
      <w:r w:rsidRPr="00AB3DE7">
        <w:rPr>
          <w:rFonts w:ascii="Calibri" w:hAnsi="Calibri" w:cs="Calibri"/>
          <w:sz w:val="24"/>
        </w:rPr>
        <w:t xml:space="preserve">Full listing edit is just around the corner. In Paragon Connect, if you have the proper permissions, you can edit a listing or photo from any search result. Currently, this option is stored in our (three-dot) overflow menu. However, the time it takes to load these options is excessive due to the number of permission checks and configurations.  </w:t>
      </w:r>
    </w:p>
    <w:p w14:paraId="63A4CDAC" w14:textId="77777777" w:rsidR="00AB3DE7" w:rsidRPr="00AB3DE7" w:rsidRDefault="00AB3DE7" w:rsidP="00AB3DE7">
      <w:pPr>
        <w:rPr>
          <w:rFonts w:ascii="Calibri" w:hAnsi="Calibri" w:cs="Calibri"/>
          <w:sz w:val="24"/>
        </w:rPr>
      </w:pPr>
      <w:r w:rsidRPr="00AB3DE7">
        <w:rPr>
          <w:rFonts w:ascii="Calibri" w:hAnsi="Calibri" w:cs="Calibri"/>
          <w:sz w:val="24"/>
        </w:rPr>
        <w:t>Our solution is to move the edit options to the detail report and provide a new icon to access these options.  This new icon is a pencil and it will host any future listing edit options.</w:t>
      </w:r>
    </w:p>
    <w:p w14:paraId="44733186" w14:textId="77777777" w:rsidR="00AB3DE7" w:rsidRPr="00AB3DE7" w:rsidRDefault="00AB3DE7" w:rsidP="00AB3DE7">
      <w:pPr>
        <w:rPr>
          <w:rFonts w:ascii="Calibri" w:hAnsi="Calibri" w:cs="Calibri"/>
          <w:sz w:val="24"/>
        </w:rPr>
      </w:pPr>
    </w:p>
    <w:p w14:paraId="123FCD0E" w14:textId="77777777" w:rsidR="00AB3DE7" w:rsidRPr="00AB3DE7" w:rsidRDefault="00AB3DE7" w:rsidP="00AB3DE7">
      <w:pPr>
        <w:rPr>
          <w:rFonts w:ascii="Calibri" w:hAnsi="Calibri" w:cs="Calibri"/>
          <w:sz w:val="24"/>
        </w:rPr>
      </w:pPr>
    </w:p>
    <w:p w14:paraId="25790C61" w14:textId="77777777" w:rsidR="00AB3DE7" w:rsidRPr="00AB3DE7" w:rsidRDefault="00AB3DE7" w:rsidP="00AB3DE7">
      <w:pPr>
        <w:rPr>
          <w:rFonts w:ascii="Calibri" w:hAnsi="Calibri" w:cs="Calibri"/>
          <w:sz w:val="24"/>
        </w:rPr>
      </w:pPr>
    </w:p>
    <w:p w14:paraId="2FDCAA66" w14:textId="77777777" w:rsidR="00AB3DE7" w:rsidRPr="00AB3DE7" w:rsidRDefault="00AB3DE7" w:rsidP="00AB3DE7">
      <w:pPr>
        <w:rPr>
          <w:rFonts w:ascii="Calibri" w:hAnsi="Calibri" w:cs="Calibri"/>
          <w:sz w:val="24"/>
        </w:rPr>
      </w:pPr>
    </w:p>
    <w:p w14:paraId="3F81D7A2" w14:textId="77777777" w:rsidR="00AB3DE7" w:rsidRPr="00AB3DE7" w:rsidRDefault="00AB3DE7" w:rsidP="00AB3DE7">
      <w:pPr>
        <w:rPr>
          <w:rFonts w:ascii="Calibri" w:hAnsi="Calibri" w:cs="Calibri"/>
          <w:sz w:val="24"/>
        </w:rPr>
      </w:pPr>
    </w:p>
    <w:p w14:paraId="733A2DC0" w14:textId="77777777" w:rsidR="00AB3DE7" w:rsidRPr="00AB3DE7" w:rsidRDefault="00AB3DE7" w:rsidP="00AB3DE7">
      <w:pPr>
        <w:rPr>
          <w:rFonts w:ascii="Calibri" w:hAnsi="Calibri" w:cs="Calibri"/>
          <w:sz w:val="24"/>
        </w:rPr>
      </w:pPr>
    </w:p>
    <w:p w14:paraId="19FA1F08" w14:textId="77777777" w:rsidR="00AB3DE7" w:rsidRPr="00AB3DE7" w:rsidRDefault="00AB3DE7" w:rsidP="00AB3DE7">
      <w:pPr>
        <w:pStyle w:val="ListParagraph"/>
        <w:numPr>
          <w:ilvl w:val="0"/>
          <w:numId w:val="47"/>
        </w:numPr>
        <w:spacing w:after="160" w:line="259" w:lineRule="auto"/>
        <w:contextualSpacing/>
        <w:rPr>
          <w:rFonts w:cs="Calibri"/>
          <w:sz w:val="24"/>
          <w:szCs w:val="24"/>
        </w:rPr>
      </w:pPr>
      <w:r w:rsidRPr="00AB3DE7">
        <w:rPr>
          <w:rFonts w:cs="Calibri"/>
          <w:b/>
          <w:bCs/>
          <w:sz w:val="24"/>
          <w:szCs w:val="24"/>
        </w:rPr>
        <w:t xml:space="preserve">Edit Photos </w:t>
      </w:r>
    </w:p>
    <w:p w14:paraId="2B85282F" w14:textId="77777777" w:rsidR="00AB3DE7" w:rsidRPr="00AB3DE7" w:rsidRDefault="00AB3DE7" w:rsidP="00AB3DE7">
      <w:pPr>
        <w:rPr>
          <w:rFonts w:ascii="Calibri" w:hAnsi="Calibri" w:cs="Calibri"/>
          <w:sz w:val="24"/>
        </w:rPr>
      </w:pPr>
      <w:r w:rsidRPr="00AB3DE7">
        <w:rPr>
          <w:rFonts w:ascii="Calibri" w:hAnsi="Calibri" w:cs="Calibri"/>
          <w:b/>
          <w:bCs/>
          <w:noProof/>
          <w:sz w:val="24"/>
        </w:rPr>
        <mc:AlternateContent>
          <mc:Choice Requires="wpg">
            <w:drawing>
              <wp:anchor distT="0" distB="0" distL="114300" distR="114300" simplePos="0" relativeHeight="251698176" behindDoc="1" locked="0" layoutInCell="1" allowOverlap="1" wp14:anchorId="0F458E0D" wp14:editId="7A674B08">
                <wp:simplePos x="0" y="0"/>
                <wp:positionH relativeFrom="column">
                  <wp:posOffset>4064635</wp:posOffset>
                </wp:positionH>
                <wp:positionV relativeFrom="paragraph">
                  <wp:posOffset>28575</wp:posOffset>
                </wp:positionV>
                <wp:extent cx="2069465" cy="3596005"/>
                <wp:effectExtent l="38100" t="152400" r="178435" b="175895"/>
                <wp:wrapTight wrapText="bothSides">
                  <wp:wrapPolygon edited="0">
                    <wp:start x="4573" y="-915"/>
                    <wp:lineTo x="1591" y="-687"/>
                    <wp:lineTo x="1392" y="15791"/>
                    <wp:lineTo x="-398" y="15791"/>
                    <wp:lineTo x="-199" y="18079"/>
                    <wp:lineTo x="994" y="19453"/>
                    <wp:lineTo x="1392" y="20139"/>
                    <wp:lineTo x="2187" y="21283"/>
                    <wp:lineTo x="2187" y="21398"/>
                    <wp:lineTo x="4772" y="22313"/>
                    <wp:lineTo x="4971" y="22542"/>
                    <wp:lineTo x="19486" y="22542"/>
                    <wp:lineTo x="19685" y="22313"/>
                    <wp:lineTo x="22468" y="21398"/>
                    <wp:lineTo x="22468" y="21283"/>
                    <wp:lineTo x="23264" y="19453"/>
                    <wp:lineTo x="23264" y="458"/>
                    <wp:lineTo x="21474" y="-687"/>
                    <wp:lineTo x="20281" y="-915"/>
                    <wp:lineTo x="4573" y="-915"/>
                  </wp:wrapPolygon>
                </wp:wrapTight>
                <wp:docPr id="60" name="Group 60"/>
                <wp:cNvGraphicFramePr/>
                <a:graphic xmlns:a="http://schemas.openxmlformats.org/drawingml/2006/main">
                  <a:graphicData uri="http://schemas.microsoft.com/office/word/2010/wordprocessingGroup">
                    <wpg:wgp>
                      <wpg:cNvGrpSpPr/>
                      <wpg:grpSpPr>
                        <a:xfrm>
                          <a:off x="0" y="0"/>
                          <a:ext cx="2069465" cy="3596005"/>
                          <a:chOff x="0" y="0"/>
                          <a:chExt cx="3110865" cy="5405755"/>
                        </a:xfrm>
                      </wpg:grpSpPr>
                      <pic:pic xmlns:pic="http://schemas.openxmlformats.org/drawingml/2006/picture">
                        <pic:nvPicPr>
                          <pic:cNvPr id="61" name="Picture 8"/>
                          <pic:cNvPicPr>
                            <a:picLocks noChangeAspect="1"/>
                          </pic:cNvPicPr>
                        </pic:nvPicPr>
                        <pic:blipFill>
                          <a:blip r:embed="rId34"/>
                          <a:srcRect/>
                          <a:stretch/>
                        </pic:blipFill>
                        <pic:spPr>
                          <a:xfrm>
                            <a:off x="431800" y="0"/>
                            <a:ext cx="2679065"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2" name="Picture 9"/>
                          <pic:cNvPicPr>
                            <a:picLocks noChangeAspect="1"/>
                          </pic:cNvPicPr>
                        </pic:nvPicPr>
                        <pic:blipFill>
                          <a:blip r:embed="rId28"/>
                          <a:stretch>
                            <a:fillRect/>
                          </a:stretch>
                        </pic:blipFill>
                        <pic:spPr>
                          <a:xfrm rot="19956074">
                            <a:off x="0" y="410210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3E9D6" id="Group 60" o:spid="_x0000_s1026" style="position:absolute;margin-left:320.05pt;margin-top:2.25pt;width:162.95pt;height:283.15pt;z-index:-251618304;mso-width-relative:margin;mso-height-relative:margin" coordsize="31108,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">
                <v:shape id="Picture 8" o:spid="_x0000_s1027" type="#_x0000_t75" style="position:absolute;left:4318;width:26790;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">
                  <v:imagedata r:id="rId35" o:title=""/>
                  <v:shadow on="t" color="black" opacity="45875f" origin="-.5,-.5" offset="0,0"/>
                </v:shape>
                <v:shape id="Picture 9" o:spid="_x0000_s1028" type="#_x0000_t75" style="position:absolute;top:41021;width:7493;height:6858;rotation:-17956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">
                  <v:imagedata r:id="rId30" o:title=""/>
                </v:shape>
                <w10:wrap type="tight"/>
              </v:group>
            </w:pict>
          </mc:Fallback>
        </mc:AlternateContent>
      </w:r>
      <w:r w:rsidRPr="00AB3DE7">
        <w:rPr>
          <w:rFonts w:ascii="Calibri" w:hAnsi="Calibri" w:cs="Calibri"/>
          <w:sz w:val="24"/>
        </w:rPr>
        <w:t xml:space="preserve">Prior to the 5.83 release, the ability to edit a photo was tied to a security configuration to enable full listing </w:t>
      </w:r>
      <w:proofErr w:type="gramStart"/>
      <w:r w:rsidRPr="00AB3DE7">
        <w:rPr>
          <w:rFonts w:ascii="Calibri" w:hAnsi="Calibri" w:cs="Calibri"/>
          <w:sz w:val="24"/>
        </w:rPr>
        <w:t>edit</w:t>
      </w:r>
      <w:proofErr w:type="gramEnd"/>
      <w:r w:rsidRPr="00AB3DE7">
        <w:rPr>
          <w:rFonts w:ascii="Calibri" w:hAnsi="Calibri" w:cs="Calibri"/>
          <w:sz w:val="24"/>
        </w:rPr>
        <w:t>. We have separated the edit photo feature so it will no longer be tied to this configuration. You will now be able to edit photos from Paragon Connect provided you have the proper photo permissions. Note: you can access the edit photo feature from a detail report.</w:t>
      </w:r>
    </w:p>
    <w:p w14:paraId="2E636858" w14:textId="77777777" w:rsidR="00AB3DE7" w:rsidRPr="005B659C" w:rsidRDefault="00AB3DE7" w:rsidP="00AB3DE7">
      <w:pPr>
        <w:rPr>
          <w:noProof/>
        </w:rPr>
      </w:pPr>
      <w:r>
        <w:rPr>
          <w:noProof/>
        </w:rPr>
        <w:t xml:space="preserve"> </w:t>
      </w:r>
    </w:p>
    <w:p w14:paraId="36A6C692" w14:textId="77777777" w:rsidR="00AB3DE7" w:rsidRDefault="00AB3DE7" w:rsidP="00AB3DE7"/>
    <w:p w14:paraId="371C9745" w14:textId="77777777" w:rsidR="00AB3DE7" w:rsidRDefault="00AB3DE7" w:rsidP="00AB3DE7"/>
    <w:p w14:paraId="5EE40FCD" w14:textId="77777777" w:rsidR="00AB3DE7" w:rsidRDefault="00AB3DE7" w:rsidP="00AB3DE7">
      <w:pPr>
        <w:ind w:left="720"/>
      </w:pPr>
    </w:p>
    <w:p w14:paraId="6E3F0E3A" w14:textId="77777777" w:rsidR="00AB3DE7" w:rsidRDefault="00AB3DE7" w:rsidP="00AB3DE7">
      <w:pPr>
        <w:ind w:left="720"/>
      </w:pPr>
    </w:p>
    <w:p w14:paraId="0411B059" w14:textId="77777777" w:rsidR="00AB3DE7" w:rsidRDefault="00AB3DE7" w:rsidP="00AB3DE7">
      <w:pPr>
        <w:ind w:left="720"/>
      </w:pPr>
    </w:p>
    <w:p w14:paraId="35A701C0" w14:textId="77777777" w:rsidR="00AB3DE7" w:rsidRDefault="00AB3DE7" w:rsidP="00AB3DE7">
      <w:pPr>
        <w:ind w:left="720"/>
      </w:pPr>
    </w:p>
    <w:p w14:paraId="62FAFE29" w14:textId="77777777" w:rsidR="00AB3DE7" w:rsidRDefault="00AB3DE7" w:rsidP="00AB3DE7">
      <w:pPr>
        <w:ind w:left="720"/>
      </w:pPr>
    </w:p>
    <w:p w14:paraId="51F55BD0" w14:textId="77777777" w:rsidR="00AB3DE7" w:rsidRDefault="00AB3DE7" w:rsidP="00AB3DE7">
      <w:pPr>
        <w:ind w:left="720"/>
      </w:pPr>
    </w:p>
    <w:p w14:paraId="4CD00A23" w14:textId="77777777" w:rsidR="00AB3DE7" w:rsidRDefault="00AB3DE7" w:rsidP="00AB3DE7">
      <w:pPr>
        <w:ind w:left="720"/>
      </w:pPr>
    </w:p>
    <w:sectPr w:rsidR="00AB3DE7" w:rsidSect="00C62C5B">
      <w:headerReference w:type="default" r:id="rId36"/>
      <w:footerReference w:type="default" r:id="rId37"/>
      <w:headerReference w:type="first" r:id="rId38"/>
      <w:footerReference w:type="first" r:id="rId39"/>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DDA8B" w14:textId="77777777" w:rsidR="00B730F8" w:rsidRDefault="00B730F8" w:rsidP="00C055A5">
      <w:pPr>
        <w:spacing w:after="0" w:line="240" w:lineRule="auto"/>
      </w:pPr>
      <w:r>
        <w:separator/>
      </w:r>
    </w:p>
  </w:endnote>
  <w:endnote w:type="continuationSeparator" w:id="0">
    <w:p w14:paraId="1B018E31" w14:textId="77777777" w:rsidR="00B730F8" w:rsidRDefault="00B730F8"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69594EC3"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09387C">
      <w:rPr>
        <w:rFonts w:asciiTheme="majorHAnsi" w:eastAsia="Times New Roman" w:hAnsiTheme="majorHAnsi" w:cstheme="majorHAnsi"/>
        <w:noProof/>
        <w:color w:val="636463" w:themeColor="text2"/>
        <w:sz w:val="16"/>
        <w:szCs w:val="16"/>
      </w:rPr>
      <w:t>2021</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3256C" w14:textId="77777777" w:rsidR="00B730F8" w:rsidRDefault="00B730F8" w:rsidP="00C055A5">
      <w:pPr>
        <w:spacing w:after="0" w:line="240" w:lineRule="auto"/>
      </w:pPr>
      <w:r>
        <w:separator/>
      </w:r>
    </w:p>
  </w:footnote>
  <w:footnote w:type="continuationSeparator" w:id="0">
    <w:p w14:paraId="3FFCBC6E" w14:textId="77777777" w:rsidR="00B730F8" w:rsidRDefault="00B730F8"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4"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2"/>
  </w:num>
  <w:num w:numId="3">
    <w:abstractNumId w:val="30"/>
  </w:num>
  <w:num w:numId="4">
    <w:abstractNumId w:val="25"/>
  </w:num>
  <w:num w:numId="5">
    <w:abstractNumId w:val="26"/>
  </w:num>
  <w:num w:numId="6">
    <w:abstractNumId w:val="23"/>
  </w:num>
  <w:num w:numId="7">
    <w:abstractNumId w:val="29"/>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18"/>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num>
  <w:num w:numId="19">
    <w:abstractNumId w:val="29"/>
    <w:lvlOverride w:ilvl="0">
      <w:startOverride w:val="1"/>
    </w:lvlOverride>
  </w:num>
  <w:num w:numId="20">
    <w:abstractNumId w:val="4"/>
  </w:num>
  <w:num w:numId="21">
    <w:abstractNumId w:val="16"/>
  </w:num>
  <w:num w:numId="22">
    <w:abstractNumId w:val="19"/>
  </w:num>
  <w:num w:numId="23">
    <w:abstractNumId w:val="31"/>
  </w:num>
  <w:num w:numId="24">
    <w:abstractNumId w:val="14"/>
  </w:num>
  <w:num w:numId="25">
    <w:abstractNumId w:val="15"/>
  </w:num>
  <w:num w:numId="26">
    <w:abstractNumId w:val="37"/>
  </w:num>
  <w:num w:numId="27">
    <w:abstractNumId w:val="36"/>
  </w:num>
  <w:num w:numId="28">
    <w:abstractNumId w:val="1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1"/>
  </w:num>
  <w:num w:numId="40">
    <w:abstractNumId w:val="11"/>
  </w:num>
  <w:num w:numId="41">
    <w:abstractNumId w:val="28"/>
  </w:num>
  <w:num w:numId="42">
    <w:abstractNumId w:val="27"/>
  </w:num>
  <w:num w:numId="43">
    <w:abstractNumId w:val="34"/>
  </w:num>
  <w:num w:numId="44">
    <w:abstractNumId w:val="24"/>
  </w:num>
  <w:num w:numId="45">
    <w:abstractNumId w:val="33"/>
  </w:num>
  <w:num w:numId="46">
    <w:abstractNumId w:val="20"/>
  </w:num>
  <w:num w:numId="47">
    <w:abstractNumId w:val="1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2191C"/>
    <w:rsid w:val="00022D47"/>
    <w:rsid w:val="0002393A"/>
    <w:rsid w:val="00031828"/>
    <w:rsid w:val="00046A81"/>
    <w:rsid w:val="00053BB4"/>
    <w:rsid w:val="000642AE"/>
    <w:rsid w:val="00083CB3"/>
    <w:rsid w:val="0009387C"/>
    <w:rsid w:val="000C1508"/>
    <w:rsid w:val="000D7EC5"/>
    <w:rsid w:val="000E433D"/>
    <w:rsid w:val="000F2C7D"/>
    <w:rsid w:val="00107B10"/>
    <w:rsid w:val="001339BC"/>
    <w:rsid w:val="001339C8"/>
    <w:rsid w:val="0014308A"/>
    <w:rsid w:val="0015555D"/>
    <w:rsid w:val="001558B6"/>
    <w:rsid w:val="00166C7B"/>
    <w:rsid w:val="001943EA"/>
    <w:rsid w:val="001B7052"/>
    <w:rsid w:val="001C2DAA"/>
    <w:rsid w:val="001C70F7"/>
    <w:rsid w:val="001D2675"/>
    <w:rsid w:val="001D3317"/>
    <w:rsid w:val="001D5BE0"/>
    <w:rsid w:val="001E46C9"/>
    <w:rsid w:val="001F02C0"/>
    <w:rsid w:val="001F1F63"/>
    <w:rsid w:val="001F20E5"/>
    <w:rsid w:val="00204130"/>
    <w:rsid w:val="00206878"/>
    <w:rsid w:val="00210757"/>
    <w:rsid w:val="00222CEF"/>
    <w:rsid w:val="00245252"/>
    <w:rsid w:val="00265E0B"/>
    <w:rsid w:val="0028357B"/>
    <w:rsid w:val="002844CA"/>
    <w:rsid w:val="002A0BA2"/>
    <w:rsid w:val="002B72AD"/>
    <w:rsid w:val="002D0F57"/>
    <w:rsid w:val="002E5C68"/>
    <w:rsid w:val="002E6216"/>
    <w:rsid w:val="002F553C"/>
    <w:rsid w:val="003522E3"/>
    <w:rsid w:val="00361CC1"/>
    <w:rsid w:val="003767BD"/>
    <w:rsid w:val="003A2280"/>
    <w:rsid w:val="003A4F1B"/>
    <w:rsid w:val="003B5D29"/>
    <w:rsid w:val="003D57BA"/>
    <w:rsid w:val="003E6961"/>
    <w:rsid w:val="003F2706"/>
    <w:rsid w:val="004155AA"/>
    <w:rsid w:val="004173D7"/>
    <w:rsid w:val="00427737"/>
    <w:rsid w:val="0043522F"/>
    <w:rsid w:val="00435D24"/>
    <w:rsid w:val="0046378E"/>
    <w:rsid w:val="00464EEE"/>
    <w:rsid w:val="0047468E"/>
    <w:rsid w:val="00477FD5"/>
    <w:rsid w:val="004A0FCB"/>
    <w:rsid w:val="004F2623"/>
    <w:rsid w:val="004F3879"/>
    <w:rsid w:val="004F4F16"/>
    <w:rsid w:val="0051055B"/>
    <w:rsid w:val="00521919"/>
    <w:rsid w:val="00531F78"/>
    <w:rsid w:val="005436EC"/>
    <w:rsid w:val="0054654A"/>
    <w:rsid w:val="00562EEB"/>
    <w:rsid w:val="00574280"/>
    <w:rsid w:val="00577349"/>
    <w:rsid w:val="00590999"/>
    <w:rsid w:val="0059335C"/>
    <w:rsid w:val="005A0F8B"/>
    <w:rsid w:val="005A1E8F"/>
    <w:rsid w:val="005D61F3"/>
    <w:rsid w:val="005E2EF5"/>
    <w:rsid w:val="005E2FEE"/>
    <w:rsid w:val="005E5DE4"/>
    <w:rsid w:val="005F6BF6"/>
    <w:rsid w:val="006124B8"/>
    <w:rsid w:val="00614991"/>
    <w:rsid w:val="0061527A"/>
    <w:rsid w:val="00621D0B"/>
    <w:rsid w:val="006300BE"/>
    <w:rsid w:val="00633301"/>
    <w:rsid w:val="00641F3E"/>
    <w:rsid w:val="00644D74"/>
    <w:rsid w:val="006716DC"/>
    <w:rsid w:val="00680A23"/>
    <w:rsid w:val="00684114"/>
    <w:rsid w:val="006927C1"/>
    <w:rsid w:val="0069621F"/>
    <w:rsid w:val="006A2ACA"/>
    <w:rsid w:val="006D2FAE"/>
    <w:rsid w:val="006D395F"/>
    <w:rsid w:val="006E1762"/>
    <w:rsid w:val="006F35B4"/>
    <w:rsid w:val="00705C77"/>
    <w:rsid w:val="0071417F"/>
    <w:rsid w:val="00740501"/>
    <w:rsid w:val="00750B90"/>
    <w:rsid w:val="00754C18"/>
    <w:rsid w:val="00782619"/>
    <w:rsid w:val="0079634B"/>
    <w:rsid w:val="007A3D74"/>
    <w:rsid w:val="007A5A8C"/>
    <w:rsid w:val="007A7CAC"/>
    <w:rsid w:val="007B7928"/>
    <w:rsid w:val="007D157F"/>
    <w:rsid w:val="007D2B7C"/>
    <w:rsid w:val="007F13C3"/>
    <w:rsid w:val="007F2412"/>
    <w:rsid w:val="00800E5B"/>
    <w:rsid w:val="00806810"/>
    <w:rsid w:val="00817CA2"/>
    <w:rsid w:val="00827D86"/>
    <w:rsid w:val="0083034A"/>
    <w:rsid w:val="00876081"/>
    <w:rsid w:val="008822B8"/>
    <w:rsid w:val="00892084"/>
    <w:rsid w:val="008D12EA"/>
    <w:rsid w:val="008D53E5"/>
    <w:rsid w:val="00903035"/>
    <w:rsid w:val="0090342E"/>
    <w:rsid w:val="00910B32"/>
    <w:rsid w:val="00922730"/>
    <w:rsid w:val="00924E5B"/>
    <w:rsid w:val="00930D45"/>
    <w:rsid w:val="00936EBB"/>
    <w:rsid w:val="0097158E"/>
    <w:rsid w:val="009833F2"/>
    <w:rsid w:val="00985EE4"/>
    <w:rsid w:val="00991DE9"/>
    <w:rsid w:val="00993AD3"/>
    <w:rsid w:val="00995D08"/>
    <w:rsid w:val="009A0361"/>
    <w:rsid w:val="009A23EC"/>
    <w:rsid w:val="009B423E"/>
    <w:rsid w:val="009B50B7"/>
    <w:rsid w:val="009E1A90"/>
    <w:rsid w:val="00A03507"/>
    <w:rsid w:val="00A32CC5"/>
    <w:rsid w:val="00A622EE"/>
    <w:rsid w:val="00A7070A"/>
    <w:rsid w:val="00A7127A"/>
    <w:rsid w:val="00A7561D"/>
    <w:rsid w:val="00A7598D"/>
    <w:rsid w:val="00A763BE"/>
    <w:rsid w:val="00AB3DE7"/>
    <w:rsid w:val="00AC59CB"/>
    <w:rsid w:val="00AE05E7"/>
    <w:rsid w:val="00AF3BB5"/>
    <w:rsid w:val="00B042AC"/>
    <w:rsid w:val="00B23ECE"/>
    <w:rsid w:val="00B25E01"/>
    <w:rsid w:val="00B50D16"/>
    <w:rsid w:val="00B6546E"/>
    <w:rsid w:val="00B70B07"/>
    <w:rsid w:val="00B730F8"/>
    <w:rsid w:val="00B77425"/>
    <w:rsid w:val="00B955EF"/>
    <w:rsid w:val="00BA77D4"/>
    <w:rsid w:val="00BB2244"/>
    <w:rsid w:val="00BB25E3"/>
    <w:rsid w:val="00BB2663"/>
    <w:rsid w:val="00BC5DEA"/>
    <w:rsid w:val="00BD3001"/>
    <w:rsid w:val="00BD3867"/>
    <w:rsid w:val="00C051D5"/>
    <w:rsid w:val="00C055A5"/>
    <w:rsid w:val="00C14040"/>
    <w:rsid w:val="00C15C61"/>
    <w:rsid w:val="00C412AE"/>
    <w:rsid w:val="00C62C5B"/>
    <w:rsid w:val="00C67DE2"/>
    <w:rsid w:val="00C84E5F"/>
    <w:rsid w:val="00C86F77"/>
    <w:rsid w:val="00CA7FE2"/>
    <w:rsid w:val="00CB23F6"/>
    <w:rsid w:val="00CC289A"/>
    <w:rsid w:val="00CF665E"/>
    <w:rsid w:val="00D04143"/>
    <w:rsid w:val="00D31FF1"/>
    <w:rsid w:val="00D5388B"/>
    <w:rsid w:val="00D60828"/>
    <w:rsid w:val="00D6442A"/>
    <w:rsid w:val="00D74585"/>
    <w:rsid w:val="00D8250A"/>
    <w:rsid w:val="00D85D65"/>
    <w:rsid w:val="00DA5588"/>
    <w:rsid w:val="00DA65BC"/>
    <w:rsid w:val="00DC2921"/>
    <w:rsid w:val="00DC313F"/>
    <w:rsid w:val="00DC5F05"/>
    <w:rsid w:val="00DC7181"/>
    <w:rsid w:val="00DD43F9"/>
    <w:rsid w:val="00DD5BE4"/>
    <w:rsid w:val="00E23489"/>
    <w:rsid w:val="00E41C3E"/>
    <w:rsid w:val="00E41E9D"/>
    <w:rsid w:val="00E465BB"/>
    <w:rsid w:val="00E57171"/>
    <w:rsid w:val="00E647AA"/>
    <w:rsid w:val="00E6738B"/>
    <w:rsid w:val="00E67A29"/>
    <w:rsid w:val="00E71B12"/>
    <w:rsid w:val="00E80B46"/>
    <w:rsid w:val="00EB097B"/>
    <w:rsid w:val="00EB0ED1"/>
    <w:rsid w:val="00EB1861"/>
    <w:rsid w:val="00EB517B"/>
    <w:rsid w:val="00EC4463"/>
    <w:rsid w:val="00F2036D"/>
    <w:rsid w:val="00F26255"/>
    <w:rsid w:val="00F47A4B"/>
    <w:rsid w:val="00F526B3"/>
    <w:rsid w:val="00F641B6"/>
    <w:rsid w:val="00F70994"/>
    <w:rsid w:val="00F73377"/>
    <w:rsid w:val="00F8752A"/>
    <w:rsid w:val="00F943F1"/>
    <w:rsid w:val="00FA000D"/>
    <w:rsid w:val="00FA3B77"/>
    <w:rsid w:val="00FA53CB"/>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0.png"/><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yer.vimeo.com/video/544734925?app_id=122963" TargetMode="External"/><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paragonconnect.paragonrels.com/images/documents/release_notes/583/Email%20to%20agents%205.83.docx" TargetMode="Externa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paragonconnect.paragonrels.com/images/documents/release_notes/583/Paragon%205.83%20Release%20Notes.docx" TargetMode="External"/><Relationship Id="rId17" Type="http://schemas.openxmlformats.org/officeDocument/2006/relationships/image" Target="media/image40.png"/><Relationship Id="rId25" Type="http://schemas.openxmlformats.org/officeDocument/2006/relationships/image" Target="media/image8.jpg"/><Relationship Id="rId33" Type="http://schemas.openxmlformats.org/officeDocument/2006/relationships/image" Target="media/image17.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3.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F5E606-FB39-4174-84EE-6C3FB0271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22</TotalTime>
  <Pages>9</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6</cp:revision>
  <cp:lastPrinted>2013-12-18T22:06:00Z</cp:lastPrinted>
  <dcterms:created xsi:type="dcterms:W3CDTF">2021-05-04T20:02:00Z</dcterms:created>
  <dcterms:modified xsi:type="dcterms:W3CDTF">2021-05-12T17:18:00Z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