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13317" w14:textId="0366D7DD" w:rsidR="00D7240C" w:rsidRDefault="00AF17CE" w:rsidP="002077E0">
      <w:pPr>
        <w:pStyle w:val="TOC1"/>
      </w:pPr>
      <w:bookmarkStart w:id="0" w:name="_Hlk74741678"/>
      <w:bookmarkStart w:id="1" w:name="_Toc23422423"/>
      <w:bookmarkStart w:id="2" w:name="_Toc23422523"/>
      <w:bookmarkStart w:id="3" w:name="_Toc23838812"/>
      <w:bookmarkStart w:id="4" w:name="_Toc24461932"/>
      <w:bookmarkStart w:id="5" w:name="_Toc24461975"/>
      <w:bookmarkStart w:id="6" w:name="_Toc24621129"/>
      <w:bookmarkStart w:id="7" w:name="_Toc24624096"/>
      <w:bookmarkStart w:id="8" w:name="_Toc24624182"/>
      <w:bookmarkStart w:id="9" w:name="_Toc29813402"/>
      <w:bookmarkStart w:id="10" w:name="_Toc29904535"/>
      <w:bookmarkStart w:id="11" w:name="_Toc29904570"/>
      <w:bookmarkEnd w:id="0"/>
      <w:r>
        <w:t>P</w:t>
      </w:r>
      <w:r w:rsidR="00796394">
        <w:t>aragon 5.</w:t>
      </w:r>
      <w:r w:rsidR="00697951">
        <w:t>8</w:t>
      </w:r>
      <w:r w:rsidR="0007555B">
        <w:t>4</w:t>
      </w:r>
      <w:r w:rsidR="00796394">
        <w:t xml:space="preserve"> Release Enhancements</w:t>
      </w:r>
      <w:bookmarkEnd w:id="1"/>
      <w:bookmarkEnd w:id="2"/>
      <w:bookmarkEnd w:id="3"/>
      <w:r w:rsidR="009A7332">
        <w:t xml:space="preserve"> </w:t>
      </w:r>
      <w:r w:rsidR="00DB4140">
        <w:t>(</w:t>
      </w:r>
      <w:r w:rsidR="0007555B">
        <w:t>July</w:t>
      </w:r>
      <w:r w:rsidR="006409A4">
        <w:t xml:space="preserve"> </w:t>
      </w:r>
      <w:r w:rsidR="0046321A">
        <w:t>2021</w:t>
      </w:r>
      <w:r w:rsidR="00DB4140">
        <w:t>)</w:t>
      </w:r>
      <w:bookmarkEnd w:id="4"/>
      <w:bookmarkEnd w:id="5"/>
      <w:bookmarkEnd w:id="6"/>
      <w:bookmarkEnd w:id="7"/>
      <w:bookmarkEnd w:id="8"/>
      <w:bookmarkEnd w:id="9"/>
      <w:bookmarkEnd w:id="10"/>
      <w:bookmarkEnd w:id="11"/>
    </w:p>
    <w:p w14:paraId="38FCE0CD" w14:textId="03177823" w:rsidR="00E25462" w:rsidRPr="00E25462" w:rsidRDefault="00E25462" w:rsidP="00E25462">
      <w:pPr>
        <w:jc w:val="center"/>
      </w:pPr>
      <w:r>
        <w:t>(Edited on</w:t>
      </w:r>
      <w:r w:rsidR="00E405E3">
        <w:t xml:space="preserve"> </w:t>
      </w:r>
      <w:r w:rsidR="0056559A">
        <w:t>7/28</w:t>
      </w:r>
      <w:r w:rsidR="006574EE">
        <w:t>/2021</w:t>
      </w:r>
      <w:r w:rsidR="002245C6">
        <w:t xml:space="preserve"> page 4 and 10</w:t>
      </w:r>
      <w:r>
        <w:t>)</w:t>
      </w:r>
    </w:p>
    <w:p w14:paraId="3A27F7AE" w14:textId="747A4E25" w:rsidR="007E4435" w:rsidRDefault="00722C44">
      <w:pPr>
        <w:pStyle w:val="TOC1"/>
        <w:rPr>
          <w:rFonts w:eastAsiaTheme="minorEastAsia"/>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75450183" w:history="1">
        <w:r w:rsidR="007E4435" w:rsidRPr="003D26B5">
          <w:rPr>
            <w:rStyle w:val="Hyperlink"/>
            <w:noProof/>
          </w:rPr>
          <w:t>Corrected Paragon Issues</w:t>
        </w:r>
        <w:r w:rsidR="007E4435">
          <w:rPr>
            <w:noProof/>
            <w:webHidden/>
          </w:rPr>
          <w:tab/>
        </w:r>
        <w:r w:rsidR="007E4435">
          <w:rPr>
            <w:noProof/>
            <w:webHidden/>
          </w:rPr>
          <w:fldChar w:fldCharType="begin"/>
        </w:r>
        <w:r w:rsidR="007E4435">
          <w:rPr>
            <w:noProof/>
            <w:webHidden/>
          </w:rPr>
          <w:instrText xml:space="preserve"> PAGEREF _Toc75450183 \h </w:instrText>
        </w:r>
        <w:r w:rsidR="007E4435">
          <w:rPr>
            <w:noProof/>
            <w:webHidden/>
          </w:rPr>
        </w:r>
        <w:r w:rsidR="007E4435">
          <w:rPr>
            <w:noProof/>
            <w:webHidden/>
          </w:rPr>
          <w:fldChar w:fldCharType="separate"/>
        </w:r>
        <w:r w:rsidR="007E4435">
          <w:rPr>
            <w:noProof/>
            <w:webHidden/>
          </w:rPr>
          <w:t>2</w:t>
        </w:r>
        <w:r w:rsidR="007E4435">
          <w:rPr>
            <w:noProof/>
            <w:webHidden/>
          </w:rPr>
          <w:fldChar w:fldCharType="end"/>
        </w:r>
      </w:hyperlink>
    </w:p>
    <w:p w14:paraId="2A55A6B4" w14:textId="4408E3B1" w:rsidR="007E4435" w:rsidRDefault="008067A0">
      <w:pPr>
        <w:pStyle w:val="TOC1"/>
        <w:rPr>
          <w:rFonts w:eastAsiaTheme="minorEastAsia"/>
          <w:noProof/>
        </w:rPr>
      </w:pPr>
      <w:hyperlink w:anchor="_Toc75450184" w:history="1">
        <w:r w:rsidR="007E4435" w:rsidRPr="003D26B5">
          <w:rPr>
            <w:rStyle w:val="Hyperlink"/>
            <w:noProof/>
          </w:rPr>
          <w:t>MLS Customizations and Administration</w:t>
        </w:r>
        <w:r w:rsidR="007E4435">
          <w:rPr>
            <w:noProof/>
            <w:webHidden/>
          </w:rPr>
          <w:tab/>
        </w:r>
        <w:r w:rsidR="007E4435">
          <w:rPr>
            <w:noProof/>
            <w:webHidden/>
          </w:rPr>
          <w:fldChar w:fldCharType="begin"/>
        </w:r>
        <w:r w:rsidR="007E4435">
          <w:rPr>
            <w:noProof/>
            <w:webHidden/>
          </w:rPr>
          <w:instrText xml:space="preserve"> PAGEREF _Toc75450184 \h </w:instrText>
        </w:r>
        <w:r w:rsidR="007E4435">
          <w:rPr>
            <w:noProof/>
            <w:webHidden/>
          </w:rPr>
        </w:r>
        <w:r w:rsidR="007E4435">
          <w:rPr>
            <w:noProof/>
            <w:webHidden/>
          </w:rPr>
          <w:fldChar w:fldCharType="separate"/>
        </w:r>
        <w:r w:rsidR="007E4435">
          <w:rPr>
            <w:noProof/>
            <w:webHidden/>
          </w:rPr>
          <w:t>4</w:t>
        </w:r>
        <w:r w:rsidR="007E4435">
          <w:rPr>
            <w:noProof/>
            <w:webHidden/>
          </w:rPr>
          <w:fldChar w:fldCharType="end"/>
        </w:r>
      </w:hyperlink>
    </w:p>
    <w:p w14:paraId="32E90EB9" w14:textId="61426219" w:rsidR="007E4435" w:rsidRDefault="008067A0">
      <w:pPr>
        <w:pStyle w:val="TOC2"/>
        <w:tabs>
          <w:tab w:val="right" w:leader="dot" w:pos="9350"/>
        </w:tabs>
        <w:rPr>
          <w:rFonts w:eastAsiaTheme="minorEastAsia"/>
          <w:noProof/>
        </w:rPr>
      </w:pPr>
      <w:hyperlink w:anchor="_Toc75450185" w:history="1">
        <w:r w:rsidR="007E4435" w:rsidRPr="003D26B5">
          <w:rPr>
            <w:rStyle w:val="Hyperlink"/>
            <w:noProof/>
          </w:rPr>
          <w:t>Paragon Connect Share to Twitter and Facebook</w:t>
        </w:r>
        <w:r w:rsidR="007E4435">
          <w:rPr>
            <w:noProof/>
            <w:webHidden/>
          </w:rPr>
          <w:tab/>
        </w:r>
        <w:r w:rsidR="007E4435">
          <w:rPr>
            <w:noProof/>
            <w:webHidden/>
          </w:rPr>
          <w:fldChar w:fldCharType="begin"/>
        </w:r>
        <w:r w:rsidR="007E4435">
          <w:rPr>
            <w:noProof/>
            <w:webHidden/>
          </w:rPr>
          <w:instrText xml:space="preserve"> PAGEREF _Toc75450185 \h </w:instrText>
        </w:r>
        <w:r w:rsidR="007E4435">
          <w:rPr>
            <w:noProof/>
            <w:webHidden/>
          </w:rPr>
        </w:r>
        <w:r w:rsidR="007E4435">
          <w:rPr>
            <w:noProof/>
            <w:webHidden/>
          </w:rPr>
          <w:fldChar w:fldCharType="separate"/>
        </w:r>
        <w:r w:rsidR="007E4435">
          <w:rPr>
            <w:noProof/>
            <w:webHidden/>
          </w:rPr>
          <w:t>4</w:t>
        </w:r>
        <w:r w:rsidR="007E4435">
          <w:rPr>
            <w:noProof/>
            <w:webHidden/>
          </w:rPr>
          <w:fldChar w:fldCharType="end"/>
        </w:r>
      </w:hyperlink>
    </w:p>
    <w:p w14:paraId="31E6A60D" w14:textId="174CEB4B" w:rsidR="007E4435" w:rsidRDefault="008067A0">
      <w:pPr>
        <w:pStyle w:val="TOC2"/>
        <w:tabs>
          <w:tab w:val="right" w:leader="dot" w:pos="9350"/>
        </w:tabs>
        <w:rPr>
          <w:rFonts w:eastAsiaTheme="minorEastAsia"/>
          <w:noProof/>
        </w:rPr>
      </w:pPr>
      <w:hyperlink w:anchor="_Toc75450186" w:history="1">
        <w:r w:rsidR="007E4435" w:rsidRPr="003D26B5">
          <w:rPr>
            <w:rStyle w:val="Hyperlink"/>
            <w:noProof/>
          </w:rPr>
          <w:t>Enhanced ShowingTime Icon Webservice Call Enhanced to Send All Records</w:t>
        </w:r>
        <w:r w:rsidR="007E4435">
          <w:rPr>
            <w:noProof/>
            <w:webHidden/>
          </w:rPr>
          <w:tab/>
        </w:r>
        <w:r w:rsidR="007E4435">
          <w:rPr>
            <w:noProof/>
            <w:webHidden/>
          </w:rPr>
          <w:fldChar w:fldCharType="begin"/>
        </w:r>
        <w:r w:rsidR="007E4435">
          <w:rPr>
            <w:noProof/>
            <w:webHidden/>
          </w:rPr>
          <w:instrText xml:space="preserve"> PAGEREF _Toc75450186 \h </w:instrText>
        </w:r>
        <w:r w:rsidR="007E4435">
          <w:rPr>
            <w:noProof/>
            <w:webHidden/>
          </w:rPr>
        </w:r>
        <w:r w:rsidR="007E4435">
          <w:rPr>
            <w:noProof/>
            <w:webHidden/>
          </w:rPr>
          <w:fldChar w:fldCharType="separate"/>
        </w:r>
        <w:r w:rsidR="007E4435">
          <w:rPr>
            <w:noProof/>
            <w:webHidden/>
          </w:rPr>
          <w:t>4</w:t>
        </w:r>
        <w:r w:rsidR="007E4435">
          <w:rPr>
            <w:noProof/>
            <w:webHidden/>
          </w:rPr>
          <w:fldChar w:fldCharType="end"/>
        </w:r>
      </w:hyperlink>
    </w:p>
    <w:p w14:paraId="787D0833" w14:textId="4D1FD422" w:rsidR="007E4435" w:rsidRDefault="008067A0">
      <w:pPr>
        <w:pStyle w:val="TOC2"/>
        <w:tabs>
          <w:tab w:val="right" w:leader="dot" w:pos="9350"/>
        </w:tabs>
        <w:rPr>
          <w:rFonts w:eastAsiaTheme="minorEastAsia"/>
          <w:noProof/>
        </w:rPr>
      </w:pPr>
      <w:hyperlink w:anchor="_Toc75450187" w:history="1">
        <w:r w:rsidR="007E4435" w:rsidRPr="003D26B5">
          <w:rPr>
            <w:rStyle w:val="Hyperlink"/>
            <w:noProof/>
          </w:rPr>
          <w:t>Board Configuration Enhancement for Intelligent Analytics</w:t>
        </w:r>
        <w:r w:rsidR="007E4435">
          <w:rPr>
            <w:noProof/>
            <w:webHidden/>
          </w:rPr>
          <w:tab/>
        </w:r>
        <w:r w:rsidR="007E4435">
          <w:rPr>
            <w:noProof/>
            <w:webHidden/>
          </w:rPr>
          <w:fldChar w:fldCharType="begin"/>
        </w:r>
        <w:r w:rsidR="007E4435">
          <w:rPr>
            <w:noProof/>
            <w:webHidden/>
          </w:rPr>
          <w:instrText xml:space="preserve"> PAGEREF _Toc75450187 \h </w:instrText>
        </w:r>
        <w:r w:rsidR="007E4435">
          <w:rPr>
            <w:noProof/>
            <w:webHidden/>
          </w:rPr>
        </w:r>
        <w:r w:rsidR="007E4435">
          <w:rPr>
            <w:noProof/>
            <w:webHidden/>
          </w:rPr>
          <w:fldChar w:fldCharType="separate"/>
        </w:r>
        <w:r w:rsidR="007E4435">
          <w:rPr>
            <w:noProof/>
            <w:webHidden/>
          </w:rPr>
          <w:t>5</w:t>
        </w:r>
        <w:r w:rsidR="007E4435">
          <w:rPr>
            <w:noProof/>
            <w:webHidden/>
          </w:rPr>
          <w:fldChar w:fldCharType="end"/>
        </w:r>
      </w:hyperlink>
    </w:p>
    <w:p w14:paraId="6FB097AB" w14:textId="16007A59" w:rsidR="007E4435" w:rsidRDefault="008067A0">
      <w:pPr>
        <w:pStyle w:val="TOC1"/>
        <w:rPr>
          <w:rFonts w:eastAsiaTheme="minorEastAsia"/>
          <w:noProof/>
        </w:rPr>
      </w:pPr>
      <w:hyperlink w:anchor="_Toc75450188" w:history="1">
        <w:r w:rsidR="007E4435" w:rsidRPr="003D26B5">
          <w:rPr>
            <w:rStyle w:val="Hyperlink"/>
            <w:noProof/>
          </w:rPr>
          <w:t>Agent Level Changes</w:t>
        </w:r>
        <w:r w:rsidR="007E4435">
          <w:rPr>
            <w:noProof/>
            <w:webHidden/>
          </w:rPr>
          <w:tab/>
        </w:r>
        <w:r w:rsidR="007E4435">
          <w:rPr>
            <w:noProof/>
            <w:webHidden/>
          </w:rPr>
          <w:fldChar w:fldCharType="begin"/>
        </w:r>
        <w:r w:rsidR="007E4435">
          <w:rPr>
            <w:noProof/>
            <w:webHidden/>
          </w:rPr>
          <w:instrText xml:space="preserve"> PAGEREF _Toc75450188 \h </w:instrText>
        </w:r>
        <w:r w:rsidR="007E4435">
          <w:rPr>
            <w:noProof/>
            <w:webHidden/>
          </w:rPr>
        </w:r>
        <w:r w:rsidR="007E4435">
          <w:rPr>
            <w:noProof/>
            <w:webHidden/>
          </w:rPr>
          <w:fldChar w:fldCharType="separate"/>
        </w:r>
        <w:r w:rsidR="007E4435">
          <w:rPr>
            <w:noProof/>
            <w:webHidden/>
          </w:rPr>
          <w:t>6</w:t>
        </w:r>
        <w:r w:rsidR="007E4435">
          <w:rPr>
            <w:noProof/>
            <w:webHidden/>
          </w:rPr>
          <w:fldChar w:fldCharType="end"/>
        </w:r>
      </w:hyperlink>
    </w:p>
    <w:p w14:paraId="64B760CC" w14:textId="72D93FEE" w:rsidR="007E4435" w:rsidRDefault="008067A0">
      <w:pPr>
        <w:pStyle w:val="TOC2"/>
        <w:tabs>
          <w:tab w:val="right" w:leader="dot" w:pos="9350"/>
        </w:tabs>
        <w:rPr>
          <w:rFonts w:eastAsiaTheme="minorEastAsia"/>
          <w:noProof/>
        </w:rPr>
      </w:pPr>
      <w:hyperlink w:anchor="_Toc75450189" w:history="1">
        <w:r w:rsidR="007E4435" w:rsidRPr="003D26B5">
          <w:rPr>
            <w:rStyle w:val="Hyperlink"/>
            <w:noProof/>
          </w:rPr>
          <w:t>Enhanced ShowingTime Icon Webservice Call Enhanced to Send All Records</w:t>
        </w:r>
        <w:r w:rsidR="007E4435">
          <w:rPr>
            <w:noProof/>
            <w:webHidden/>
          </w:rPr>
          <w:tab/>
        </w:r>
        <w:r w:rsidR="007E4435">
          <w:rPr>
            <w:noProof/>
            <w:webHidden/>
          </w:rPr>
          <w:fldChar w:fldCharType="begin"/>
        </w:r>
        <w:r w:rsidR="007E4435">
          <w:rPr>
            <w:noProof/>
            <w:webHidden/>
          </w:rPr>
          <w:instrText xml:space="preserve"> PAGEREF _Toc75450189 \h </w:instrText>
        </w:r>
        <w:r w:rsidR="007E4435">
          <w:rPr>
            <w:noProof/>
            <w:webHidden/>
          </w:rPr>
        </w:r>
        <w:r w:rsidR="007E4435">
          <w:rPr>
            <w:noProof/>
            <w:webHidden/>
          </w:rPr>
          <w:fldChar w:fldCharType="separate"/>
        </w:r>
        <w:r w:rsidR="007E4435">
          <w:rPr>
            <w:noProof/>
            <w:webHidden/>
          </w:rPr>
          <w:t>6</w:t>
        </w:r>
        <w:r w:rsidR="007E4435">
          <w:rPr>
            <w:noProof/>
            <w:webHidden/>
          </w:rPr>
          <w:fldChar w:fldCharType="end"/>
        </w:r>
      </w:hyperlink>
    </w:p>
    <w:p w14:paraId="6A095EAE" w14:textId="3FB7626B" w:rsidR="007E4435" w:rsidRDefault="008067A0">
      <w:pPr>
        <w:pStyle w:val="TOC2"/>
        <w:tabs>
          <w:tab w:val="right" w:leader="dot" w:pos="9350"/>
        </w:tabs>
        <w:rPr>
          <w:rFonts w:eastAsiaTheme="minorEastAsia"/>
          <w:noProof/>
        </w:rPr>
      </w:pPr>
      <w:hyperlink w:anchor="_Toc75450190" w:history="1">
        <w:r w:rsidR="007E4435" w:rsidRPr="003D26B5">
          <w:rPr>
            <w:rStyle w:val="Hyperlink"/>
            <w:noProof/>
          </w:rPr>
          <w:t>Clean up of Unnecessary White Space in ConnectView</w:t>
        </w:r>
        <w:r w:rsidR="007E4435">
          <w:rPr>
            <w:noProof/>
            <w:webHidden/>
          </w:rPr>
          <w:tab/>
        </w:r>
        <w:r w:rsidR="007E4435">
          <w:rPr>
            <w:noProof/>
            <w:webHidden/>
          </w:rPr>
          <w:fldChar w:fldCharType="begin"/>
        </w:r>
        <w:r w:rsidR="007E4435">
          <w:rPr>
            <w:noProof/>
            <w:webHidden/>
          </w:rPr>
          <w:instrText xml:space="preserve"> PAGEREF _Toc75450190 \h </w:instrText>
        </w:r>
        <w:r w:rsidR="007E4435">
          <w:rPr>
            <w:noProof/>
            <w:webHidden/>
          </w:rPr>
        </w:r>
        <w:r w:rsidR="007E4435">
          <w:rPr>
            <w:noProof/>
            <w:webHidden/>
          </w:rPr>
          <w:fldChar w:fldCharType="separate"/>
        </w:r>
        <w:r w:rsidR="007E4435">
          <w:rPr>
            <w:noProof/>
            <w:webHidden/>
          </w:rPr>
          <w:t>6</w:t>
        </w:r>
        <w:r w:rsidR="007E4435">
          <w:rPr>
            <w:noProof/>
            <w:webHidden/>
          </w:rPr>
          <w:fldChar w:fldCharType="end"/>
        </w:r>
      </w:hyperlink>
    </w:p>
    <w:p w14:paraId="04821A9F" w14:textId="60902158" w:rsidR="007E4435" w:rsidRDefault="008067A0">
      <w:pPr>
        <w:pStyle w:val="TOC1"/>
        <w:rPr>
          <w:rFonts w:eastAsiaTheme="minorEastAsia"/>
          <w:noProof/>
        </w:rPr>
      </w:pPr>
      <w:hyperlink w:anchor="_Toc75450191" w:history="1">
        <w:r w:rsidR="007E4435" w:rsidRPr="003D26B5">
          <w:rPr>
            <w:rStyle w:val="Hyperlink"/>
            <w:noProof/>
          </w:rPr>
          <w:t>Collaboration Center</w:t>
        </w:r>
        <w:r w:rsidR="007E4435">
          <w:rPr>
            <w:noProof/>
            <w:webHidden/>
          </w:rPr>
          <w:tab/>
        </w:r>
        <w:r w:rsidR="007E4435">
          <w:rPr>
            <w:noProof/>
            <w:webHidden/>
          </w:rPr>
          <w:fldChar w:fldCharType="begin"/>
        </w:r>
        <w:r w:rsidR="007E4435">
          <w:rPr>
            <w:noProof/>
            <w:webHidden/>
          </w:rPr>
          <w:instrText xml:space="preserve"> PAGEREF _Toc75450191 \h </w:instrText>
        </w:r>
        <w:r w:rsidR="007E4435">
          <w:rPr>
            <w:noProof/>
            <w:webHidden/>
          </w:rPr>
        </w:r>
        <w:r w:rsidR="007E4435">
          <w:rPr>
            <w:noProof/>
            <w:webHidden/>
          </w:rPr>
          <w:fldChar w:fldCharType="separate"/>
        </w:r>
        <w:r w:rsidR="007E4435">
          <w:rPr>
            <w:noProof/>
            <w:webHidden/>
          </w:rPr>
          <w:t>7</w:t>
        </w:r>
        <w:r w:rsidR="007E4435">
          <w:rPr>
            <w:noProof/>
            <w:webHidden/>
          </w:rPr>
          <w:fldChar w:fldCharType="end"/>
        </w:r>
      </w:hyperlink>
    </w:p>
    <w:p w14:paraId="0E43FE56" w14:textId="2E2C53CF" w:rsidR="007E4435" w:rsidRDefault="008067A0">
      <w:pPr>
        <w:pStyle w:val="TOC2"/>
        <w:tabs>
          <w:tab w:val="right" w:leader="dot" w:pos="9350"/>
        </w:tabs>
        <w:rPr>
          <w:rFonts w:eastAsiaTheme="minorEastAsia"/>
          <w:noProof/>
        </w:rPr>
      </w:pPr>
      <w:hyperlink w:anchor="_Toc75450192" w:history="1">
        <w:r w:rsidR="007E4435" w:rsidRPr="003D26B5">
          <w:rPr>
            <w:rStyle w:val="Hyperlink"/>
            <w:noProof/>
          </w:rPr>
          <w:t>Collaboration Center – Shortcut App Icon</w:t>
        </w:r>
        <w:r w:rsidR="007E4435">
          <w:rPr>
            <w:noProof/>
            <w:webHidden/>
          </w:rPr>
          <w:tab/>
        </w:r>
        <w:r w:rsidR="007E4435">
          <w:rPr>
            <w:noProof/>
            <w:webHidden/>
          </w:rPr>
          <w:fldChar w:fldCharType="begin"/>
        </w:r>
        <w:r w:rsidR="007E4435">
          <w:rPr>
            <w:noProof/>
            <w:webHidden/>
          </w:rPr>
          <w:instrText xml:space="preserve"> PAGEREF _Toc75450192 \h </w:instrText>
        </w:r>
        <w:r w:rsidR="007E4435">
          <w:rPr>
            <w:noProof/>
            <w:webHidden/>
          </w:rPr>
        </w:r>
        <w:r w:rsidR="007E4435">
          <w:rPr>
            <w:noProof/>
            <w:webHidden/>
          </w:rPr>
          <w:fldChar w:fldCharType="separate"/>
        </w:r>
        <w:r w:rsidR="007E4435">
          <w:rPr>
            <w:noProof/>
            <w:webHidden/>
          </w:rPr>
          <w:t>7</w:t>
        </w:r>
        <w:r w:rsidR="007E4435">
          <w:rPr>
            <w:noProof/>
            <w:webHidden/>
          </w:rPr>
          <w:fldChar w:fldCharType="end"/>
        </w:r>
      </w:hyperlink>
    </w:p>
    <w:p w14:paraId="6180E209" w14:textId="0786A40A" w:rsidR="007E4435" w:rsidRDefault="008067A0">
      <w:pPr>
        <w:pStyle w:val="TOC1"/>
        <w:rPr>
          <w:rFonts w:eastAsiaTheme="minorEastAsia"/>
          <w:noProof/>
        </w:rPr>
      </w:pPr>
      <w:hyperlink w:anchor="_Toc75450193" w:history="1">
        <w:r w:rsidR="007E4435" w:rsidRPr="003D26B5">
          <w:rPr>
            <w:rStyle w:val="Hyperlink"/>
            <w:noProof/>
          </w:rPr>
          <w:t>Paragon Connect</w:t>
        </w:r>
        <w:r w:rsidR="007E4435">
          <w:rPr>
            <w:noProof/>
            <w:webHidden/>
          </w:rPr>
          <w:tab/>
        </w:r>
        <w:r w:rsidR="007E4435">
          <w:rPr>
            <w:noProof/>
            <w:webHidden/>
          </w:rPr>
          <w:fldChar w:fldCharType="begin"/>
        </w:r>
        <w:r w:rsidR="007E4435">
          <w:rPr>
            <w:noProof/>
            <w:webHidden/>
          </w:rPr>
          <w:instrText xml:space="preserve"> PAGEREF _Toc75450193 \h </w:instrText>
        </w:r>
        <w:r w:rsidR="007E4435">
          <w:rPr>
            <w:noProof/>
            <w:webHidden/>
          </w:rPr>
        </w:r>
        <w:r w:rsidR="007E4435">
          <w:rPr>
            <w:noProof/>
            <w:webHidden/>
          </w:rPr>
          <w:fldChar w:fldCharType="separate"/>
        </w:r>
        <w:r w:rsidR="007E4435">
          <w:rPr>
            <w:noProof/>
            <w:webHidden/>
          </w:rPr>
          <w:t>8</w:t>
        </w:r>
        <w:r w:rsidR="007E4435">
          <w:rPr>
            <w:noProof/>
            <w:webHidden/>
          </w:rPr>
          <w:fldChar w:fldCharType="end"/>
        </w:r>
      </w:hyperlink>
    </w:p>
    <w:p w14:paraId="286C6756" w14:textId="054748B3" w:rsidR="007E4435" w:rsidRDefault="008067A0">
      <w:pPr>
        <w:pStyle w:val="TOC2"/>
        <w:tabs>
          <w:tab w:val="right" w:leader="dot" w:pos="9350"/>
        </w:tabs>
        <w:rPr>
          <w:rFonts w:eastAsiaTheme="minorEastAsia"/>
          <w:noProof/>
        </w:rPr>
      </w:pPr>
      <w:hyperlink w:anchor="_Toc75450194" w:history="1">
        <w:r w:rsidR="007E4435" w:rsidRPr="003D26B5">
          <w:rPr>
            <w:rStyle w:val="Hyperlink"/>
            <w:noProof/>
          </w:rPr>
          <w:t>Map Layers</w:t>
        </w:r>
        <w:r w:rsidR="007E4435">
          <w:rPr>
            <w:noProof/>
            <w:webHidden/>
          </w:rPr>
          <w:tab/>
        </w:r>
        <w:r w:rsidR="007E4435">
          <w:rPr>
            <w:noProof/>
            <w:webHidden/>
          </w:rPr>
          <w:fldChar w:fldCharType="begin"/>
        </w:r>
        <w:r w:rsidR="007E4435">
          <w:rPr>
            <w:noProof/>
            <w:webHidden/>
          </w:rPr>
          <w:instrText xml:space="preserve"> PAGEREF _Toc75450194 \h </w:instrText>
        </w:r>
        <w:r w:rsidR="007E4435">
          <w:rPr>
            <w:noProof/>
            <w:webHidden/>
          </w:rPr>
        </w:r>
        <w:r w:rsidR="007E4435">
          <w:rPr>
            <w:noProof/>
            <w:webHidden/>
          </w:rPr>
          <w:fldChar w:fldCharType="separate"/>
        </w:r>
        <w:r w:rsidR="007E4435">
          <w:rPr>
            <w:noProof/>
            <w:webHidden/>
          </w:rPr>
          <w:t>8</w:t>
        </w:r>
        <w:r w:rsidR="007E4435">
          <w:rPr>
            <w:noProof/>
            <w:webHidden/>
          </w:rPr>
          <w:fldChar w:fldCharType="end"/>
        </w:r>
      </w:hyperlink>
    </w:p>
    <w:p w14:paraId="61C50F94" w14:textId="0F74BCF9" w:rsidR="007E4435" w:rsidRDefault="008067A0">
      <w:pPr>
        <w:pStyle w:val="TOC2"/>
        <w:tabs>
          <w:tab w:val="right" w:leader="dot" w:pos="9350"/>
        </w:tabs>
        <w:rPr>
          <w:rFonts w:eastAsiaTheme="minorEastAsia"/>
          <w:noProof/>
        </w:rPr>
      </w:pPr>
      <w:hyperlink w:anchor="_Toc75450195" w:history="1">
        <w:r w:rsidR="007E4435" w:rsidRPr="003D26B5">
          <w:rPr>
            <w:rStyle w:val="Hyperlink"/>
            <w:noProof/>
          </w:rPr>
          <w:t>Multi-Class Search</w:t>
        </w:r>
        <w:r w:rsidR="007E4435">
          <w:rPr>
            <w:noProof/>
            <w:webHidden/>
          </w:rPr>
          <w:tab/>
        </w:r>
        <w:r w:rsidR="007E4435">
          <w:rPr>
            <w:noProof/>
            <w:webHidden/>
          </w:rPr>
          <w:fldChar w:fldCharType="begin"/>
        </w:r>
        <w:r w:rsidR="007E4435">
          <w:rPr>
            <w:noProof/>
            <w:webHidden/>
          </w:rPr>
          <w:instrText xml:space="preserve"> PAGEREF _Toc75450195 \h </w:instrText>
        </w:r>
        <w:r w:rsidR="007E4435">
          <w:rPr>
            <w:noProof/>
            <w:webHidden/>
          </w:rPr>
        </w:r>
        <w:r w:rsidR="007E4435">
          <w:rPr>
            <w:noProof/>
            <w:webHidden/>
          </w:rPr>
          <w:fldChar w:fldCharType="separate"/>
        </w:r>
        <w:r w:rsidR="007E4435">
          <w:rPr>
            <w:noProof/>
            <w:webHidden/>
          </w:rPr>
          <w:t>9</w:t>
        </w:r>
        <w:r w:rsidR="007E4435">
          <w:rPr>
            <w:noProof/>
            <w:webHidden/>
          </w:rPr>
          <w:fldChar w:fldCharType="end"/>
        </w:r>
      </w:hyperlink>
    </w:p>
    <w:p w14:paraId="5FF38997" w14:textId="37E678FF" w:rsidR="007E4435" w:rsidRDefault="008067A0">
      <w:pPr>
        <w:pStyle w:val="TOC2"/>
        <w:tabs>
          <w:tab w:val="right" w:leader="dot" w:pos="9350"/>
        </w:tabs>
        <w:rPr>
          <w:rFonts w:eastAsiaTheme="minorEastAsia"/>
          <w:noProof/>
        </w:rPr>
      </w:pPr>
      <w:hyperlink w:anchor="_Toc75450196" w:history="1">
        <w:r w:rsidR="007E4435" w:rsidRPr="003D26B5">
          <w:rPr>
            <w:rStyle w:val="Hyperlink"/>
            <w:noProof/>
          </w:rPr>
          <w:t xml:space="preserve">Share to Twitter and Facebook </w:t>
        </w:r>
        <w:r w:rsidR="007E4435" w:rsidRPr="003D26B5">
          <w:rPr>
            <w:rStyle w:val="Hyperlink"/>
            <w:noProof/>
          </w:rPr>
          <w:drawing>
            <wp:inline distT="0" distB="0" distL="0" distR="0" wp14:anchorId="23142F79" wp14:editId="586DF971">
              <wp:extent cx="698500" cy="317500"/>
              <wp:effectExtent l="0" t="0" r="6350" b="635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D45B7C9-3C39-7F41-B151-97FC9FEC76BA}"/>
                          </a:ext>
                        </a:extLst>
                      </a:blip>
                      <a:stretch>
                        <a:fillRect/>
                      </a:stretch>
                    </pic:blipFill>
                    <pic:spPr>
                      <a:xfrm>
                        <a:off x="0" y="0"/>
                        <a:ext cx="698500" cy="317500"/>
                      </a:xfrm>
                      <a:prstGeom prst="rect">
                        <a:avLst/>
                      </a:prstGeom>
                    </pic:spPr>
                  </pic:pic>
                </a:graphicData>
              </a:graphic>
            </wp:inline>
          </w:drawing>
        </w:r>
        <w:r w:rsidR="007E4435">
          <w:rPr>
            <w:noProof/>
            <w:webHidden/>
          </w:rPr>
          <w:tab/>
        </w:r>
        <w:r w:rsidR="007E4435">
          <w:rPr>
            <w:noProof/>
            <w:webHidden/>
          </w:rPr>
          <w:fldChar w:fldCharType="begin"/>
        </w:r>
        <w:r w:rsidR="007E4435">
          <w:rPr>
            <w:noProof/>
            <w:webHidden/>
          </w:rPr>
          <w:instrText xml:space="preserve"> PAGEREF _Toc75450196 \h </w:instrText>
        </w:r>
        <w:r w:rsidR="007E4435">
          <w:rPr>
            <w:noProof/>
            <w:webHidden/>
          </w:rPr>
        </w:r>
        <w:r w:rsidR="007E4435">
          <w:rPr>
            <w:noProof/>
            <w:webHidden/>
          </w:rPr>
          <w:fldChar w:fldCharType="separate"/>
        </w:r>
        <w:r w:rsidR="007E4435">
          <w:rPr>
            <w:noProof/>
            <w:webHidden/>
          </w:rPr>
          <w:t>10</w:t>
        </w:r>
        <w:r w:rsidR="007E4435">
          <w:rPr>
            <w:noProof/>
            <w:webHidden/>
          </w:rPr>
          <w:fldChar w:fldCharType="end"/>
        </w:r>
      </w:hyperlink>
    </w:p>
    <w:p w14:paraId="1CF2441E" w14:textId="6BD91BB6" w:rsidR="007E4435" w:rsidRDefault="008067A0">
      <w:pPr>
        <w:pStyle w:val="TOC1"/>
        <w:rPr>
          <w:rFonts w:eastAsiaTheme="minorEastAsia"/>
          <w:noProof/>
        </w:rPr>
      </w:pPr>
      <w:hyperlink w:anchor="_Toc75450197" w:history="1">
        <w:r w:rsidR="007E4435" w:rsidRPr="003D26B5">
          <w:rPr>
            <w:rStyle w:val="Hyperlink"/>
            <w:noProof/>
          </w:rPr>
          <w:t>Paragon Affiliate Connect</w:t>
        </w:r>
        <w:r w:rsidR="007E4435">
          <w:rPr>
            <w:noProof/>
            <w:webHidden/>
          </w:rPr>
          <w:tab/>
        </w:r>
        <w:r w:rsidR="007E4435">
          <w:rPr>
            <w:noProof/>
            <w:webHidden/>
          </w:rPr>
          <w:fldChar w:fldCharType="begin"/>
        </w:r>
        <w:r w:rsidR="007E4435">
          <w:rPr>
            <w:noProof/>
            <w:webHidden/>
          </w:rPr>
          <w:instrText xml:space="preserve"> PAGEREF _Toc75450197 \h </w:instrText>
        </w:r>
        <w:r w:rsidR="007E4435">
          <w:rPr>
            <w:noProof/>
            <w:webHidden/>
          </w:rPr>
        </w:r>
        <w:r w:rsidR="007E4435">
          <w:rPr>
            <w:noProof/>
            <w:webHidden/>
          </w:rPr>
          <w:fldChar w:fldCharType="separate"/>
        </w:r>
        <w:r w:rsidR="007E4435">
          <w:rPr>
            <w:noProof/>
            <w:webHidden/>
          </w:rPr>
          <w:t>11</w:t>
        </w:r>
        <w:r w:rsidR="007E4435">
          <w:rPr>
            <w:noProof/>
            <w:webHidden/>
          </w:rPr>
          <w:fldChar w:fldCharType="end"/>
        </w:r>
      </w:hyperlink>
    </w:p>
    <w:p w14:paraId="152BF9B5" w14:textId="2E8422DF" w:rsidR="007E4435" w:rsidRDefault="008067A0">
      <w:pPr>
        <w:pStyle w:val="TOC1"/>
        <w:rPr>
          <w:rFonts w:eastAsiaTheme="minorEastAsia"/>
          <w:noProof/>
        </w:rPr>
      </w:pPr>
      <w:hyperlink w:anchor="_Toc75450198" w:history="1">
        <w:r w:rsidR="007E4435" w:rsidRPr="003D26B5">
          <w:rPr>
            <w:rStyle w:val="Hyperlink"/>
            <w:noProof/>
          </w:rPr>
          <w:t>Corrected Paragon Affiliate Connect Issues</w:t>
        </w:r>
        <w:r w:rsidR="007E4435">
          <w:rPr>
            <w:noProof/>
            <w:webHidden/>
          </w:rPr>
          <w:tab/>
        </w:r>
        <w:r w:rsidR="007E4435">
          <w:rPr>
            <w:noProof/>
            <w:webHidden/>
          </w:rPr>
          <w:fldChar w:fldCharType="begin"/>
        </w:r>
        <w:r w:rsidR="007E4435">
          <w:rPr>
            <w:noProof/>
            <w:webHidden/>
          </w:rPr>
          <w:instrText xml:space="preserve"> PAGEREF _Toc75450198 \h </w:instrText>
        </w:r>
        <w:r w:rsidR="007E4435">
          <w:rPr>
            <w:noProof/>
            <w:webHidden/>
          </w:rPr>
        </w:r>
        <w:r w:rsidR="007E4435">
          <w:rPr>
            <w:noProof/>
            <w:webHidden/>
          </w:rPr>
          <w:fldChar w:fldCharType="separate"/>
        </w:r>
        <w:r w:rsidR="007E4435">
          <w:rPr>
            <w:noProof/>
            <w:webHidden/>
          </w:rPr>
          <w:t>11</w:t>
        </w:r>
        <w:r w:rsidR="007E4435">
          <w:rPr>
            <w:noProof/>
            <w:webHidden/>
          </w:rPr>
          <w:fldChar w:fldCharType="end"/>
        </w:r>
      </w:hyperlink>
    </w:p>
    <w:p w14:paraId="5317612E" w14:textId="1C492A1A" w:rsidR="007E4435" w:rsidRDefault="008067A0">
      <w:pPr>
        <w:pStyle w:val="TOC2"/>
        <w:tabs>
          <w:tab w:val="right" w:leader="dot" w:pos="9350"/>
        </w:tabs>
        <w:rPr>
          <w:rFonts w:eastAsiaTheme="minorEastAsia"/>
          <w:noProof/>
        </w:rPr>
      </w:pPr>
      <w:hyperlink w:anchor="_Toc75450199" w:history="1">
        <w:r w:rsidR="007E4435" w:rsidRPr="003D26B5">
          <w:rPr>
            <w:rStyle w:val="Hyperlink"/>
            <w:noProof/>
          </w:rPr>
          <w:t>Affiliate Dashboard – Buyer Activity Tab Text</w:t>
        </w:r>
        <w:r w:rsidR="007E4435">
          <w:rPr>
            <w:noProof/>
            <w:webHidden/>
          </w:rPr>
          <w:tab/>
        </w:r>
        <w:r w:rsidR="007E4435">
          <w:rPr>
            <w:noProof/>
            <w:webHidden/>
          </w:rPr>
          <w:fldChar w:fldCharType="begin"/>
        </w:r>
        <w:r w:rsidR="007E4435">
          <w:rPr>
            <w:noProof/>
            <w:webHidden/>
          </w:rPr>
          <w:instrText xml:space="preserve"> PAGEREF _Toc75450199 \h </w:instrText>
        </w:r>
        <w:r w:rsidR="007E4435">
          <w:rPr>
            <w:noProof/>
            <w:webHidden/>
          </w:rPr>
        </w:r>
        <w:r w:rsidR="007E4435">
          <w:rPr>
            <w:noProof/>
            <w:webHidden/>
          </w:rPr>
          <w:fldChar w:fldCharType="separate"/>
        </w:r>
        <w:r w:rsidR="007E4435">
          <w:rPr>
            <w:noProof/>
            <w:webHidden/>
          </w:rPr>
          <w:t>12</w:t>
        </w:r>
        <w:r w:rsidR="007E4435">
          <w:rPr>
            <w:noProof/>
            <w:webHidden/>
          </w:rPr>
          <w:fldChar w:fldCharType="end"/>
        </w:r>
      </w:hyperlink>
    </w:p>
    <w:p w14:paraId="42F8060A" w14:textId="1950CDC0" w:rsidR="007E4435" w:rsidRDefault="008067A0">
      <w:pPr>
        <w:pStyle w:val="TOC2"/>
        <w:tabs>
          <w:tab w:val="right" w:leader="dot" w:pos="9350"/>
        </w:tabs>
        <w:rPr>
          <w:rFonts w:eastAsiaTheme="minorEastAsia"/>
          <w:noProof/>
        </w:rPr>
      </w:pPr>
      <w:hyperlink w:anchor="_Toc75450200" w:history="1">
        <w:r w:rsidR="007E4435" w:rsidRPr="003D26B5">
          <w:rPr>
            <w:rStyle w:val="Hyperlink"/>
            <w:noProof/>
          </w:rPr>
          <w:t>Affiliate Dashboard – Make My New Home</w:t>
        </w:r>
        <w:r w:rsidR="007E4435">
          <w:rPr>
            <w:noProof/>
            <w:webHidden/>
          </w:rPr>
          <w:tab/>
        </w:r>
        <w:r w:rsidR="007E4435">
          <w:rPr>
            <w:noProof/>
            <w:webHidden/>
          </w:rPr>
          <w:fldChar w:fldCharType="begin"/>
        </w:r>
        <w:r w:rsidR="007E4435">
          <w:rPr>
            <w:noProof/>
            <w:webHidden/>
          </w:rPr>
          <w:instrText xml:space="preserve"> PAGEREF _Toc75450200 \h </w:instrText>
        </w:r>
        <w:r w:rsidR="007E4435">
          <w:rPr>
            <w:noProof/>
            <w:webHidden/>
          </w:rPr>
        </w:r>
        <w:r w:rsidR="007E4435">
          <w:rPr>
            <w:noProof/>
            <w:webHidden/>
          </w:rPr>
          <w:fldChar w:fldCharType="separate"/>
        </w:r>
        <w:r w:rsidR="007E4435">
          <w:rPr>
            <w:noProof/>
            <w:webHidden/>
          </w:rPr>
          <w:t>13</w:t>
        </w:r>
        <w:r w:rsidR="007E4435">
          <w:rPr>
            <w:noProof/>
            <w:webHidden/>
          </w:rPr>
          <w:fldChar w:fldCharType="end"/>
        </w:r>
      </w:hyperlink>
    </w:p>
    <w:p w14:paraId="400C8FCA" w14:textId="5C2476FE" w:rsidR="007E4435" w:rsidRDefault="008067A0">
      <w:pPr>
        <w:pStyle w:val="TOC2"/>
        <w:tabs>
          <w:tab w:val="right" w:leader="dot" w:pos="9350"/>
        </w:tabs>
        <w:rPr>
          <w:rFonts w:eastAsiaTheme="minorEastAsia"/>
          <w:noProof/>
        </w:rPr>
      </w:pPr>
      <w:hyperlink w:anchor="_Toc75450201" w:history="1">
        <w:r w:rsidR="007E4435" w:rsidRPr="003D26B5">
          <w:rPr>
            <w:rStyle w:val="Hyperlink"/>
            <w:noProof/>
          </w:rPr>
          <w:t>Agent My Affiliate Dashboard – Searching “All” Affiliate Types or Office City</w:t>
        </w:r>
        <w:r w:rsidR="007E4435">
          <w:rPr>
            <w:noProof/>
            <w:webHidden/>
          </w:rPr>
          <w:tab/>
        </w:r>
        <w:r w:rsidR="007E4435">
          <w:rPr>
            <w:noProof/>
            <w:webHidden/>
          </w:rPr>
          <w:fldChar w:fldCharType="begin"/>
        </w:r>
        <w:r w:rsidR="007E4435">
          <w:rPr>
            <w:noProof/>
            <w:webHidden/>
          </w:rPr>
          <w:instrText xml:space="preserve"> PAGEREF _Toc75450201 \h </w:instrText>
        </w:r>
        <w:r w:rsidR="007E4435">
          <w:rPr>
            <w:noProof/>
            <w:webHidden/>
          </w:rPr>
        </w:r>
        <w:r w:rsidR="007E4435">
          <w:rPr>
            <w:noProof/>
            <w:webHidden/>
          </w:rPr>
          <w:fldChar w:fldCharType="separate"/>
        </w:r>
        <w:r w:rsidR="007E4435">
          <w:rPr>
            <w:noProof/>
            <w:webHidden/>
          </w:rPr>
          <w:t>14</w:t>
        </w:r>
        <w:r w:rsidR="007E4435">
          <w:rPr>
            <w:noProof/>
            <w:webHidden/>
          </w:rPr>
          <w:fldChar w:fldCharType="end"/>
        </w:r>
      </w:hyperlink>
    </w:p>
    <w:p w14:paraId="3CF51046" w14:textId="735C49D1" w:rsidR="007E4435" w:rsidRDefault="008067A0">
      <w:pPr>
        <w:pStyle w:val="TOC2"/>
        <w:tabs>
          <w:tab w:val="right" w:leader="dot" w:pos="9350"/>
        </w:tabs>
        <w:rPr>
          <w:rFonts w:eastAsiaTheme="minorEastAsia"/>
          <w:noProof/>
        </w:rPr>
      </w:pPr>
      <w:hyperlink w:anchor="_Toc75450202" w:history="1">
        <w:r w:rsidR="007E4435" w:rsidRPr="003D26B5">
          <w:rPr>
            <w:rStyle w:val="Hyperlink"/>
            <w:noProof/>
          </w:rPr>
          <w:t>Agent - Affiliate Connect Preferences</w:t>
        </w:r>
        <w:r w:rsidR="007E4435">
          <w:rPr>
            <w:noProof/>
            <w:webHidden/>
          </w:rPr>
          <w:tab/>
        </w:r>
        <w:r w:rsidR="007E4435">
          <w:rPr>
            <w:noProof/>
            <w:webHidden/>
          </w:rPr>
          <w:fldChar w:fldCharType="begin"/>
        </w:r>
        <w:r w:rsidR="007E4435">
          <w:rPr>
            <w:noProof/>
            <w:webHidden/>
          </w:rPr>
          <w:instrText xml:space="preserve"> PAGEREF _Toc75450202 \h </w:instrText>
        </w:r>
        <w:r w:rsidR="007E4435">
          <w:rPr>
            <w:noProof/>
            <w:webHidden/>
          </w:rPr>
        </w:r>
        <w:r w:rsidR="007E4435">
          <w:rPr>
            <w:noProof/>
            <w:webHidden/>
          </w:rPr>
          <w:fldChar w:fldCharType="separate"/>
        </w:r>
        <w:r w:rsidR="007E4435">
          <w:rPr>
            <w:noProof/>
            <w:webHidden/>
          </w:rPr>
          <w:t>14</w:t>
        </w:r>
        <w:r w:rsidR="007E4435">
          <w:rPr>
            <w:noProof/>
            <w:webHidden/>
          </w:rPr>
          <w:fldChar w:fldCharType="end"/>
        </w:r>
      </w:hyperlink>
    </w:p>
    <w:p w14:paraId="2254BE5A" w14:textId="207E29BE" w:rsidR="00026D18" w:rsidRDefault="00722C44" w:rsidP="004470E3">
      <w:pPr>
        <w:pStyle w:val="TOC2"/>
        <w:tabs>
          <w:tab w:val="right" w:leader="dot" w:pos="9350"/>
        </w:tabs>
      </w:pPr>
      <w:r>
        <w:fldChar w:fldCharType="end"/>
      </w:r>
    </w:p>
    <w:p w14:paraId="0EB54651" w14:textId="55F9DB1A" w:rsidR="00026D18" w:rsidRDefault="00026D18">
      <w:r>
        <w:br w:type="page"/>
      </w:r>
    </w:p>
    <w:p w14:paraId="76D49FC5" w14:textId="340CA11C" w:rsidR="0061514D" w:rsidRDefault="0061514D" w:rsidP="001D4CAB">
      <w:pPr>
        <w:pStyle w:val="Heading1"/>
      </w:pPr>
      <w:bookmarkStart w:id="12" w:name="_Toc23422524"/>
      <w:bookmarkStart w:id="13" w:name="_Toc23838813"/>
      <w:bookmarkStart w:id="14" w:name="_Toc24461976"/>
      <w:bookmarkStart w:id="15" w:name="_Toc24621130"/>
      <w:bookmarkStart w:id="16" w:name="_Toc24624097"/>
      <w:bookmarkStart w:id="17" w:name="_Toc29904571"/>
      <w:bookmarkStart w:id="18" w:name="_Toc75450183"/>
      <w:r>
        <w:lastRenderedPageBreak/>
        <w:t xml:space="preserve">Corrected </w:t>
      </w:r>
      <w:r w:rsidR="00E34E83">
        <w:t xml:space="preserve">Paragon </w:t>
      </w:r>
      <w:r>
        <w:t>Issues</w:t>
      </w:r>
      <w:bookmarkEnd w:id="12"/>
      <w:bookmarkEnd w:id="13"/>
      <w:bookmarkEnd w:id="14"/>
      <w:bookmarkEnd w:id="15"/>
      <w:bookmarkEnd w:id="16"/>
      <w:bookmarkEnd w:id="17"/>
      <w:bookmarkEnd w:id="18"/>
    </w:p>
    <w:tbl>
      <w:tblPr>
        <w:tblStyle w:val="TableGrid"/>
        <w:tblW w:w="9355" w:type="dxa"/>
        <w:tblLook w:val="04A0" w:firstRow="1" w:lastRow="0" w:firstColumn="1" w:lastColumn="0" w:noHBand="0" w:noVBand="1"/>
      </w:tblPr>
      <w:tblGrid>
        <w:gridCol w:w="874"/>
        <w:gridCol w:w="1025"/>
        <w:gridCol w:w="1521"/>
        <w:gridCol w:w="2425"/>
        <w:gridCol w:w="3510"/>
      </w:tblGrid>
      <w:tr w:rsidR="006B5711" w:rsidRPr="00AB1931" w14:paraId="7EF3751D" w14:textId="77777777" w:rsidTr="002C089F">
        <w:trPr>
          <w:trHeight w:val="300"/>
        </w:trPr>
        <w:tc>
          <w:tcPr>
            <w:tcW w:w="874" w:type="dxa"/>
            <w:noWrap/>
            <w:hideMark/>
          </w:tcPr>
          <w:p w14:paraId="621DCA40"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025" w:type="dxa"/>
            <w:noWrap/>
            <w:hideMark/>
          </w:tcPr>
          <w:p w14:paraId="2BE4ECCA"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Product</w:t>
            </w:r>
          </w:p>
        </w:tc>
        <w:tc>
          <w:tcPr>
            <w:tcW w:w="1521" w:type="dxa"/>
            <w:noWrap/>
            <w:hideMark/>
          </w:tcPr>
          <w:p w14:paraId="085CDEAC"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425" w:type="dxa"/>
            <w:noWrap/>
            <w:hideMark/>
          </w:tcPr>
          <w:p w14:paraId="6DD7256D"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510" w:type="dxa"/>
            <w:noWrap/>
            <w:hideMark/>
          </w:tcPr>
          <w:p w14:paraId="71C3C898"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8B3931" w:rsidRPr="00637987" w14:paraId="286CCFCF" w14:textId="77777777" w:rsidTr="002C089F">
        <w:trPr>
          <w:trHeight w:val="300"/>
        </w:trPr>
        <w:tc>
          <w:tcPr>
            <w:tcW w:w="874" w:type="dxa"/>
            <w:noWrap/>
          </w:tcPr>
          <w:p w14:paraId="5CE0CA27" w14:textId="3A5F3FC2" w:rsidR="008B3931" w:rsidRPr="00637987" w:rsidRDefault="008B3931" w:rsidP="008B3931">
            <w:pPr>
              <w:rPr>
                <w:rFonts w:ascii="Calibri" w:eastAsia="Times New Roman" w:hAnsi="Calibri" w:cs="Calibri"/>
                <w:color w:val="000000"/>
              </w:rPr>
            </w:pPr>
            <w:r w:rsidRPr="000758B2">
              <w:t>DEV-4494</w:t>
            </w:r>
          </w:p>
        </w:tc>
        <w:tc>
          <w:tcPr>
            <w:tcW w:w="1025" w:type="dxa"/>
            <w:noWrap/>
          </w:tcPr>
          <w:p w14:paraId="36B8144F" w14:textId="731DCF76" w:rsidR="008B3931" w:rsidRPr="00637987" w:rsidRDefault="008B3931" w:rsidP="008B3931">
            <w:pPr>
              <w:rPr>
                <w:rFonts w:ascii="Calibri" w:eastAsia="Times New Roman" w:hAnsi="Calibri" w:cs="Calibri"/>
                <w:color w:val="000000"/>
              </w:rPr>
            </w:pPr>
            <w:r w:rsidRPr="000758B2">
              <w:t xml:space="preserve">Collab Center, Paragon </w:t>
            </w:r>
          </w:p>
        </w:tc>
        <w:tc>
          <w:tcPr>
            <w:tcW w:w="1521" w:type="dxa"/>
            <w:noWrap/>
          </w:tcPr>
          <w:p w14:paraId="4EEFE1E1" w14:textId="59ACE7D6" w:rsidR="008B3931" w:rsidRPr="00637987" w:rsidRDefault="008B3931" w:rsidP="008B3931">
            <w:pPr>
              <w:rPr>
                <w:rFonts w:ascii="Calibri" w:eastAsia="Times New Roman" w:hAnsi="Calibri" w:cs="Calibri"/>
                <w:color w:val="000000"/>
              </w:rPr>
            </w:pPr>
            <w:r w:rsidRPr="000758B2">
              <w:t>Configuration</w:t>
            </w:r>
          </w:p>
        </w:tc>
        <w:tc>
          <w:tcPr>
            <w:tcW w:w="2425" w:type="dxa"/>
            <w:noWrap/>
          </w:tcPr>
          <w:p w14:paraId="63B96401" w14:textId="5946F440" w:rsidR="008B3931" w:rsidRPr="00637987" w:rsidRDefault="008B3931" w:rsidP="008B3931">
            <w:pPr>
              <w:rPr>
                <w:rFonts w:ascii="Calibri" w:eastAsia="Times New Roman" w:hAnsi="Calibri" w:cs="Calibri"/>
                <w:color w:val="000000"/>
              </w:rPr>
            </w:pPr>
            <w:r w:rsidRPr="000758B2">
              <w:t>CCAR - Coastal Carolinas AOR</w:t>
            </w:r>
          </w:p>
        </w:tc>
        <w:tc>
          <w:tcPr>
            <w:tcW w:w="3510" w:type="dxa"/>
            <w:noWrap/>
          </w:tcPr>
          <w:p w14:paraId="5A3E7073" w14:textId="58187A23" w:rsidR="008B3931" w:rsidRPr="00637987" w:rsidRDefault="008B3931" w:rsidP="008B3931">
            <w:pPr>
              <w:rPr>
                <w:rFonts w:ascii="Calibri" w:eastAsia="Times New Roman" w:hAnsi="Calibri" w:cs="Calibri"/>
                <w:color w:val="000000"/>
              </w:rPr>
            </w:pPr>
            <w:r w:rsidRPr="000758B2">
              <w:t>Collab Center Preferences Wizard not working</w:t>
            </w:r>
          </w:p>
        </w:tc>
      </w:tr>
      <w:tr w:rsidR="008B3931" w:rsidRPr="00637987" w14:paraId="66B183C6" w14:textId="77777777" w:rsidTr="002C089F">
        <w:trPr>
          <w:trHeight w:val="300"/>
        </w:trPr>
        <w:tc>
          <w:tcPr>
            <w:tcW w:w="874" w:type="dxa"/>
            <w:noWrap/>
          </w:tcPr>
          <w:p w14:paraId="716CFE7B" w14:textId="51F5D590" w:rsidR="008B3931" w:rsidRPr="00637987" w:rsidRDefault="008B3931" w:rsidP="008B3931">
            <w:pPr>
              <w:rPr>
                <w:rFonts w:ascii="Calibri" w:eastAsia="Times New Roman" w:hAnsi="Calibri" w:cs="Calibri"/>
                <w:color w:val="000000"/>
              </w:rPr>
            </w:pPr>
            <w:r w:rsidRPr="000758B2">
              <w:t>DEV-4298</w:t>
            </w:r>
          </w:p>
        </w:tc>
        <w:tc>
          <w:tcPr>
            <w:tcW w:w="1025" w:type="dxa"/>
            <w:noWrap/>
          </w:tcPr>
          <w:p w14:paraId="7D6B9D0E" w14:textId="5F0EE4CE" w:rsidR="008B3931" w:rsidRPr="00637987" w:rsidRDefault="008B3931" w:rsidP="008B3931">
            <w:pPr>
              <w:rPr>
                <w:rFonts w:ascii="Calibri" w:eastAsia="Times New Roman" w:hAnsi="Calibri" w:cs="Calibri"/>
                <w:color w:val="000000"/>
              </w:rPr>
            </w:pPr>
            <w:r w:rsidRPr="000758B2">
              <w:t>Paragon</w:t>
            </w:r>
          </w:p>
        </w:tc>
        <w:tc>
          <w:tcPr>
            <w:tcW w:w="1521" w:type="dxa"/>
            <w:noWrap/>
          </w:tcPr>
          <w:p w14:paraId="24752357" w14:textId="596C9777" w:rsidR="008B3931" w:rsidRPr="00637987" w:rsidRDefault="008B3931" w:rsidP="008B3931">
            <w:pPr>
              <w:rPr>
                <w:rFonts w:ascii="Calibri" w:eastAsia="Times New Roman" w:hAnsi="Calibri" w:cs="Calibri"/>
                <w:color w:val="000000"/>
              </w:rPr>
            </w:pPr>
            <w:r w:rsidRPr="000758B2">
              <w:t>Listing Photos</w:t>
            </w:r>
          </w:p>
        </w:tc>
        <w:tc>
          <w:tcPr>
            <w:tcW w:w="2425" w:type="dxa"/>
            <w:noWrap/>
          </w:tcPr>
          <w:p w14:paraId="3CD980D2" w14:textId="35FB87E6" w:rsidR="008B3931" w:rsidRPr="00637987" w:rsidRDefault="008B3931" w:rsidP="008B3931">
            <w:pPr>
              <w:rPr>
                <w:rFonts w:ascii="Calibri" w:eastAsia="Times New Roman" w:hAnsi="Calibri" w:cs="Calibri"/>
                <w:color w:val="000000"/>
              </w:rPr>
            </w:pPr>
            <w:r w:rsidRPr="000758B2">
              <w:t>BCRES - REB2 Residential</w:t>
            </w:r>
          </w:p>
        </w:tc>
        <w:tc>
          <w:tcPr>
            <w:tcW w:w="3510" w:type="dxa"/>
            <w:noWrap/>
          </w:tcPr>
          <w:p w14:paraId="7F2FC550" w14:textId="19AE8B08" w:rsidR="008B3931" w:rsidRPr="00637987" w:rsidRDefault="008B3931" w:rsidP="008B3931">
            <w:pPr>
              <w:rPr>
                <w:rFonts w:ascii="Calibri" w:eastAsia="Times New Roman" w:hAnsi="Calibri" w:cs="Calibri"/>
                <w:color w:val="000000"/>
              </w:rPr>
            </w:pPr>
            <w:r>
              <w:t>E</w:t>
            </w:r>
            <w:r w:rsidRPr="000758B2">
              <w:t>rror not produced when image is oversized</w:t>
            </w:r>
          </w:p>
        </w:tc>
      </w:tr>
      <w:tr w:rsidR="008B3931" w:rsidRPr="00637987" w14:paraId="09225A2C" w14:textId="77777777" w:rsidTr="002C089F">
        <w:trPr>
          <w:trHeight w:val="300"/>
        </w:trPr>
        <w:tc>
          <w:tcPr>
            <w:tcW w:w="874" w:type="dxa"/>
            <w:noWrap/>
          </w:tcPr>
          <w:p w14:paraId="43192A8E" w14:textId="4CB7402D" w:rsidR="008B3931" w:rsidRPr="00637987" w:rsidRDefault="008B3931" w:rsidP="008B3931">
            <w:pPr>
              <w:rPr>
                <w:rFonts w:ascii="Calibri" w:eastAsia="Times New Roman" w:hAnsi="Calibri" w:cs="Calibri"/>
                <w:color w:val="000000"/>
              </w:rPr>
            </w:pPr>
            <w:r w:rsidRPr="000758B2">
              <w:t>DEV-4279</w:t>
            </w:r>
          </w:p>
        </w:tc>
        <w:tc>
          <w:tcPr>
            <w:tcW w:w="1025" w:type="dxa"/>
            <w:noWrap/>
          </w:tcPr>
          <w:p w14:paraId="37826B71" w14:textId="2D25E813" w:rsidR="008B3931" w:rsidRPr="00637987" w:rsidRDefault="008B3931" w:rsidP="008B3931">
            <w:pPr>
              <w:rPr>
                <w:rFonts w:ascii="Calibri" w:eastAsia="Times New Roman" w:hAnsi="Calibri" w:cs="Calibri"/>
                <w:color w:val="000000"/>
              </w:rPr>
            </w:pPr>
            <w:r w:rsidRPr="000758B2">
              <w:t>Paragon</w:t>
            </w:r>
          </w:p>
        </w:tc>
        <w:tc>
          <w:tcPr>
            <w:tcW w:w="1521" w:type="dxa"/>
            <w:noWrap/>
          </w:tcPr>
          <w:p w14:paraId="2160B06F" w14:textId="2244DFB2" w:rsidR="008B3931" w:rsidRPr="00637987" w:rsidRDefault="008B3931" w:rsidP="008B3931">
            <w:pPr>
              <w:rPr>
                <w:rFonts w:ascii="Calibri" w:eastAsia="Times New Roman" w:hAnsi="Calibri" w:cs="Calibri"/>
                <w:color w:val="000000"/>
              </w:rPr>
            </w:pPr>
            <w:r w:rsidRPr="000758B2">
              <w:t>CMA</w:t>
            </w:r>
          </w:p>
        </w:tc>
        <w:tc>
          <w:tcPr>
            <w:tcW w:w="2425" w:type="dxa"/>
            <w:noWrap/>
          </w:tcPr>
          <w:p w14:paraId="155D58C2" w14:textId="47466B62" w:rsidR="008B3931" w:rsidRPr="00637987" w:rsidRDefault="008B3931" w:rsidP="008B3931">
            <w:pPr>
              <w:rPr>
                <w:rFonts w:ascii="Calibri" w:eastAsia="Times New Roman" w:hAnsi="Calibri" w:cs="Calibri"/>
                <w:color w:val="000000"/>
              </w:rPr>
            </w:pPr>
            <w:r w:rsidRPr="000758B2">
              <w:t>SPTBGMLS - Spartanburg MLS</w:t>
            </w:r>
          </w:p>
        </w:tc>
        <w:tc>
          <w:tcPr>
            <w:tcW w:w="3510" w:type="dxa"/>
            <w:noWrap/>
          </w:tcPr>
          <w:p w14:paraId="3922DA6D" w14:textId="73925F85" w:rsidR="008B3931" w:rsidRPr="00637987" w:rsidRDefault="008B3931" w:rsidP="008B3931">
            <w:pPr>
              <w:rPr>
                <w:rFonts w:ascii="Calibri" w:eastAsia="Times New Roman" w:hAnsi="Calibri" w:cs="Calibri"/>
                <w:color w:val="000000"/>
              </w:rPr>
            </w:pPr>
            <w:r w:rsidRPr="000758B2">
              <w:t>Automated Valuation models is being cut off from page in CMA</w:t>
            </w:r>
          </w:p>
        </w:tc>
      </w:tr>
      <w:tr w:rsidR="008B3931" w:rsidRPr="00637987" w14:paraId="29F32718" w14:textId="77777777" w:rsidTr="002C089F">
        <w:trPr>
          <w:trHeight w:val="300"/>
        </w:trPr>
        <w:tc>
          <w:tcPr>
            <w:tcW w:w="874" w:type="dxa"/>
            <w:noWrap/>
          </w:tcPr>
          <w:p w14:paraId="05EA03E8" w14:textId="5167781D" w:rsidR="008B3931" w:rsidRPr="00637987" w:rsidRDefault="008B3931" w:rsidP="008B3931">
            <w:pPr>
              <w:rPr>
                <w:rFonts w:ascii="Calibri" w:eastAsia="Times New Roman" w:hAnsi="Calibri" w:cs="Calibri"/>
                <w:color w:val="000000"/>
              </w:rPr>
            </w:pPr>
            <w:r w:rsidRPr="000758B2">
              <w:t>DEV-4263</w:t>
            </w:r>
          </w:p>
        </w:tc>
        <w:tc>
          <w:tcPr>
            <w:tcW w:w="1025" w:type="dxa"/>
            <w:noWrap/>
          </w:tcPr>
          <w:p w14:paraId="7DA49E6A" w14:textId="0977C1B0" w:rsidR="008B3931" w:rsidRPr="00637987" w:rsidRDefault="008B3931" w:rsidP="008B3931">
            <w:pPr>
              <w:rPr>
                <w:rFonts w:ascii="Calibri" w:eastAsia="Times New Roman" w:hAnsi="Calibri" w:cs="Calibri"/>
                <w:color w:val="000000"/>
              </w:rPr>
            </w:pPr>
            <w:r w:rsidRPr="000758B2">
              <w:t>Paragon</w:t>
            </w:r>
          </w:p>
        </w:tc>
        <w:tc>
          <w:tcPr>
            <w:tcW w:w="1521" w:type="dxa"/>
            <w:noWrap/>
          </w:tcPr>
          <w:p w14:paraId="2F5E3F1F" w14:textId="524E258C" w:rsidR="008B3931" w:rsidRPr="00637987" w:rsidRDefault="008B3931" w:rsidP="008B3931">
            <w:pPr>
              <w:rPr>
                <w:rFonts w:ascii="Calibri" w:eastAsia="Times New Roman" w:hAnsi="Calibri" w:cs="Calibri"/>
                <w:color w:val="000000"/>
              </w:rPr>
            </w:pPr>
            <w:r w:rsidRPr="000758B2">
              <w:t>CMA</w:t>
            </w:r>
          </w:p>
        </w:tc>
        <w:tc>
          <w:tcPr>
            <w:tcW w:w="2425" w:type="dxa"/>
            <w:noWrap/>
          </w:tcPr>
          <w:p w14:paraId="4DA8506B" w14:textId="1B0356EF" w:rsidR="008B3931" w:rsidRPr="00637987" w:rsidRDefault="008B3931" w:rsidP="008B3931">
            <w:pPr>
              <w:rPr>
                <w:rFonts w:ascii="Calibri" w:eastAsia="Times New Roman" w:hAnsi="Calibri" w:cs="Calibri"/>
                <w:color w:val="000000"/>
              </w:rPr>
            </w:pPr>
            <w:r w:rsidRPr="000758B2">
              <w:t>BCRES - REB2 Residential</w:t>
            </w:r>
          </w:p>
        </w:tc>
        <w:tc>
          <w:tcPr>
            <w:tcW w:w="3510" w:type="dxa"/>
            <w:noWrap/>
          </w:tcPr>
          <w:p w14:paraId="4D21EFA3" w14:textId="6A2AD7F4" w:rsidR="008B3931" w:rsidRPr="00637987" w:rsidRDefault="008B3931" w:rsidP="008B3931">
            <w:pPr>
              <w:rPr>
                <w:rFonts w:ascii="Calibri" w:eastAsia="Times New Roman" w:hAnsi="Calibri" w:cs="Calibri"/>
                <w:color w:val="000000"/>
              </w:rPr>
            </w:pPr>
            <w:r w:rsidRPr="000758B2">
              <w:t>Menu button for CMA Preferences Wizard has incorrect label</w:t>
            </w:r>
          </w:p>
        </w:tc>
      </w:tr>
      <w:tr w:rsidR="008B3931" w:rsidRPr="00637987" w14:paraId="266E9E6F" w14:textId="77777777" w:rsidTr="002C089F">
        <w:trPr>
          <w:trHeight w:val="300"/>
        </w:trPr>
        <w:tc>
          <w:tcPr>
            <w:tcW w:w="874" w:type="dxa"/>
            <w:noWrap/>
          </w:tcPr>
          <w:p w14:paraId="702F8641" w14:textId="08AB9046" w:rsidR="008B3931" w:rsidRPr="00637987" w:rsidRDefault="008B3931" w:rsidP="008B3931">
            <w:pPr>
              <w:rPr>
                <w:rFonts w:ascii="Calibri" w:eastAsia="Times New Roman" w:hAnsi="Calibri" w:cs="Calibri"/>
                <w:color w:val="000000"/>
              </w:rPr>
            </w:pPr>
            <w:r w:rsidRPr="000758B2">
              <w:t>DEV-4215</w:t>
            </w:r>
          </w:p>
        </w:tc>
        <w:tc>
          <w:tcPr>
            <w:tcW w:w="1025" w:type="dxa"/>
            <w:noWrap/>
          </w:tcPr>
          <w:p w14:paraId="6A3E50D7" w14:textId="38CA7EBC" w:rsidR="008B3931" w:rsidRPr="00637987" w:rsidRDefault="008B3931" w:rsidP="008B3931">
            <w:pPr>
              <w:rPr>
                <w:rFonts w:ascii="Calibri" w:eastAsia="Times New Roman" w:hAnsi="Calibri" w:cs="Calibri"/>
                <w:color w:val="000000"/>
              </w:rPr>
            </w:pPr>
            <w:r w:rsidRPr="000758B2">
              <w:t>Paragon</w:t>
            </w:r>
          </w:p>
        </w:tc>
        <w:tc>
          <w:tcPr>
            <w:tcW w:w="1521" w:type="dxa"/>
            <w:noWrap/>
          </w:tcPr>
          <w:p w14:paraId="73B0313A" w14:textId="4B6CB9B4" w:rsidR="008B3931" w:rsidRPr="00637987" w:rsidRDefault="008B3931" w:rsidP="008B3931">
            <w:pPr>
              <w:rPr>
                <w:rFonts w:ascii="Calibri" w:eastAsia="Times New Roman" w:hAnsi="Calibri" w:cs="Calibri"/>
                <w:color w:val="000000"/>
              </w:rPr>
            </w:pPr>
            <w:r w:rsidRPr="000758B2">
              <w:t>Preferences</w:t>
            </w:r>
          </w:p>
        </w:tc>
        <w:tc>
          <w:tcPr>
            <w:tcW w:w="2425" w:type="dxa"/>
            <w:noWrap/>
          </w:tcPr>
          <w:p w14:paraId="495D7834" w14:textId="47B8A497" w:rsidR="008B3931" w:rsidRPr="00637987" w:rsidRDefault="008B3931" w:rsidP="008B3931">
            <w:pPr>
              <w:rPr>
                <w:rFonts w:ascii="Calibri" w:eastAsia="Times New Roman" w:hAnsi="Calibri" w:cs="Calibri"/>
                <w:color w:val="000000"/>
              </w:rPr>
            </w:pPr>
            <w:r>
              <w:rPr>
                <w:rFonts w:ascii="Calibri" w:eastAsia="Times New Roman" w:hAnsi="Calibri" w:cs="Calibri"/>
                <w:color w:val="000000"/>
              </w:rPr>
              <w:t>All Customers</w:t>
            </w:r>
          </w:p>
        </w:tc>
        <w:tc>
          <w:tcPr>
            <w:tcW w:w="3510" w:type="dxa"/>
            <w:noWrap/>
          </w:tcPr>
          <w:p w14:paraId="21D93FBB" w14:textId="251D0C34" w:rsidR="008B3931" w:rsidRPr="00637987" w:rsidRDefault="008B3931" w:rsidP="008B3931">
            <w:pPr>
              <w:rPr>
                <w:rFonts w:ascii="Calibri" w:eastAsia="Times New Roman" w:hAnsi="Calibri" w:cs="Calibri"/>
                <w:color w:val="000000"/>
              </w:rPr>
            </w:pPr>
            <w:r w:rsidRPr="000758B2">
              <w:t>Remove the Help video icons/links from user preferences</w:t>
            </w:r>
          </w:p>
        </w:tc>
      </w:tr>
      <w:tr w:rsidR="008B3931" w:rsidRPr="00637987" w14:paraId="3572E2AC" w14:textId="77777777" w:rsidTr="002C089F">
        <w:trPr>
          <w:trHeight w:val="300"/>
        </w:trPr>
        <w:tc>
          <w:tcPr>
            <w:tcW w:w="874" w:type="dxa"/>
            <w:noWrap/>
          </w:tcPr>
          <w:p w14:paraId="7CC0D652" w14:textId="6669EA40" w:rsidR="008B3931" w:rsidRPr="00637987" w:rsidRDefault="008B3931" w:rsidP="008B3931">
            <w:pPr>
              <w:rPr>
                <w:rFonts w:ascii="Calibri" w:eastAsia="Times New Roman" w:hAnsi="Calibri" w:cs="Calibri"/>
                <w:color w:val="000000"/>
              </w:rPr>
            </w:pPr>
            <w:r w:rsidRPr="000758B2">
              <w:t>DEV-4174</w:t>
            </w:r>
          </w:p>
        </w:tc>
        <w:tc>
          <w:tcPr>
            <w:tcW w:w="1025" w:type="dxa"/>
            <w:noWrap/>
          </w:tcPr>
          <w:p w14:paraId="0CEB0B5E" w14:textId="084C7E68" w:rsidR="008B3931" w:rsidRPr="00637987" w:rsidRDefault="008B3931" w:rsidP="008B3931">
            <w:pPr>
              <w:rPr>
                <w:rFonts w:ascii="Calibri" w:eastAsia="Times New Roman" w:hAnsi="Calibri" w:cs="Calibri"/>
                <w:color w:val="000000"/>
              </w:rPr>
            </w:pPr>
            <w:r w:rsidRPr="000758B2">
              <w:t>Paragon</w:t>
            </w:r>
          </w:p>
        </w:tc>
        <w:tc>
          <w:tcPr>
            <w:tcW w:w="1521" w:type="dxa"/>
            <w:noWrap/>
          </w:tcPr>
          <w:p w14:paraId="301FC720" w14:textId="799A177F" w:rsidR="008B3931" w:rsidRPr="00637987" w:rsidRDefault="008B3931" w:rsidP="008B3931">
            <w:pPr>
              <w:rPr>
                <w:rFonts w:ascii="Calibri" w:eastAsia="Times New Roman" w:hAnsi="Calibri" w:cs="Calibri"/>
                <w:color w:val="000000"/>
              </w:rPr>
            </w:pPr>
            <w:r w:rsidRPr="000758B2">
              <w:t>Mapping or Geo-coding</w:t>
            </w:r>
          </w:p>
        </w:tc>
        <w:tc>
          <w:tcPr>
            <w:tcW w:w="2425" w:type="dxa"/>
            <w:noWrap/>
          </w:tcPr>
          <w:p w14:paraId="4E26F662" w14:textId="6EA2D58E" w:rsidR="008B3931" w:rsidRPr="00637987" w:rsidRDefault="008B3931" w:rsidP="008B3931">
            <w:pPr>
              <w:rPr>
                <w:rFonts w:ascii="Calibri" w:eastAsia="Times New Roman" w:hAnsi="Calibri" w:cs="Calibri"/>
                <w:color w:val="000000"/>
              </w:rPr>
            </w:pPr>
            <w:r w:rsidRPr="000758B2">
              <w:t xml:space="preserve">COLUMBIA </w:t>
            </w:r>
            <w:r>
              <w:t>–</w:t>
            </w:r>
            <w:r w:rsidRPr="000758B2">
              <w:t xml:space="preserve"> Consolidated</w:t>
            </w:r>
            <w:r>
              <w:t xml:space="preserve"> </w:t>
            </w:r>
            <w:r w:rsidRPr="000758B2">
              <w:t>MLS</w:t>
            </w:r>
          </w:p>
        </w:tc>
        <w:tc>
          <w:tcPr>
            <w:tcW w:w="3510" w:type="dxa"/>
            <w:noWrap/>
          </w:tcPr>
          <w:p w14:paraId="47C6ECAF" w14:textId="77E795E7" w:rsidR="008B3931" w:rsidRPr="00637987" w:rsidRDefault="008B3931" w:rsidP="008B3931">
            <w:pPr>
              <w:rPr>
                <w:rFonts w:ascii="Calibri" w:eastAsia="Times New Roman" w:hAnsi="Calibri" w:cs="Calibri"/>
                <w:color w:val="000000"/>
              </w:rPr>
            </w:pPr>
            <w:r w:rsidRPr="000758B2">
              <w:t>Advance Mapping: Searching by drive time throws error</w:t>
            </w:r>
          </w:p>
        </w:tc>
      </w:tr>
      <w:tr w:rsidR="008B3931" w:rsidRPr="00637987" w14:paraId="7676514A" w14:textId="77777777" w:rsidTr="002C089F">
        <w:trPr>
          <w:trHeight w:val="300"/>
        </w:trPr>
        <w:tc>
          <w:tcPr>
            <w:tcW w:w="874" w:type="dxa"/>
            <w:noWrap/>
          </w:tcPr>
          <w:p w14:paraId="136EA5F2" w14:textId="284B8E32" w:rsidR="008B3931" w:rsidRPr="00637987" w:rsidRDefault="008B3931" w:rsidP="008B3931">
            <w:pPr>
              <w:rPr>
                <w:rFonts w:ascii="Calibri" w:eastAsia="Times New Roman" w:hAnsi="Calibri" w:cs="Calibri"/>
                <w:color w:val="000000"/>
              </w:rPr>
            </w:pPr>
            <w:r w:rsidRPr="000758B2">
              <w:t>DEV-4166</w:t>
            </w:r>
          </w:p>
        </w:tc>
        <w:tc>
          <w:tcPr>
            <w:tcW w:w="1025" w:type="dxa"/>
            <w:noWrap/>
          </w:tcPr>
          <w:p w14:paraId="16E0F701" w14:textId="759ADC2B" w:rsidR="008B3931" w:rsidRPr="00637987" w:rsidRDefault="008B3931" w:rsidP="008B3931">
            <w:pPr>
              <w:rPr>
                <w:rFonts w:ascii="Calibri" w:eastAsia="Times New Roman" w:hAnsi="Calibri" w:cs="Calibri"/>
                <w:color w:val="000000"/>
              </w:rPr>
            </w:pPr>
            <w:r w:rsidRPr="000758B2">
              <w:t xml:space="preserve">Collab Center, Paragon </w:t>
            </w:r>
          </w:p>
        </w:tc>
        <w:tc>
          <w:tcPr>
            <w:tcW w:w="1521" w:type="dxa"/>
            <w:noWrap/>
          </w:tcPr>
          <w:p w14:paraId="4F709CC8" w14:textId="50FD4CD0" w:rsidR="008B3931" w:rsidRPr="00637987" w:rsidRDefault="008B3931" w:rsidP="008B3931">
            <w:pPr>
              <w:rPr>
                <w:rFonts w:ascii="Calibri" w:eastAsia="Times New Roman" w:hAnsi="Calibri" w:cs="Calibri"/>
                <w:color w:val="000000"/>
              </w:rPr>
            </w:pPr>
            <w:r w:rsidRPr="000758B2">
              <w:t>Messaging</w:t>
            </w:r>
          </w:p>
        </w:tc>
        <w:tc>
          <w:tcPr>
            <w:tcW w:w="2425" w:type="dxa"/>
            <w:noWrap/>
          </w:tcPr>
          <w:p w14:paraId="2E3B8012" w14:textId="2078B6AF" w:rsidR="008B3931" w:rsidRPr="00637987" w:rsidRDefault="008B3931" w:rsidP="008B3931">
            <w:pPr>
              <w:rPr>
                <w:rFonts w:ascii="Calibri" w:eastAsia="Times New Roman" w:hAnsi="Calibri" w:cs="Calibri"/>
                <w:color w:val="000000"/>
              </w:rPr>
            </w:pPr>
            <w:r w:rsidRPr="000758B2">
              <w:t>CCAR - Coastal Carolinas AOR</w:t>
            </w:r>
          </w:p>
        </w:tc>
        <w:tc>
          <w:tcPr>
            <w:tcW w:w="3510" w:type="dxa"/>
            <w:noWrap/>
          </w:tcPr>
          <w:p w14:paraId="3BACFD18" w14:textId="6F39AE35" w:rsidR="008B3931" w:rsidRPr="00637987" w:rsidRDefault="008B3931" w:rsidP="008B3931">
            <w:pPr>
              <w:rPr>
                <w:rFonts w:ascii="Calibri" w:eastAsia="Times New Roman" w:hAnsi="Calibri" w:cs="Calibri"/>
                <w:color w:val="000000"/>
              </w:rPr>
            </w:pPr>
            <w:r w:rsidRPr="000758B2">
              <w:t xml:space="preserve">Collab Center Welcome Message error when contact email address contains </w:t>
            </w:r>
            <w:r>
              <w:t xml:space="preserve">a </w:t>
            </w:r>
            <w:r w:rsidRPr="000758B2">
              <w:t>˜ character</w:t>
            </w:r>
          </w:p>
        </w:tc>
      </w:tr>
      <w:tr w:rsidR="008B3931" w:rsidRPr="00637987" w14:paraId="15972B92" w14:textId="77777777" w:rsidTr="002C089F">
        <w:trPr>
          <w:trHeight w:val="300"/>
        </w:trPr>
        <w:tc>
          <w:tcPr>
            <w:tcW w:w="874" w:type="dxa"/>
            <w:noWrap/>
          </w:tcPr>
          <w:p w14:paraId="34198057" w14:textId="28AACAB2" w:rsidR="008B3931" w:rsidRPr="00637987" w:rsidRDefault="008B3931" w:rsidP="008B3931">
            <w:pPr>
              <w:rPr>
                <w:rFonts w:ascii="Calibri" w:eastAsia="Times New Roman" w:hAnsi="Calibri" w:cs="Calibri"/>
                <w:color w:val="000000"/>
              </w:rPr>
            </w:pPr>
            <w:r w:rsidRPr="000758B2">
              <w:t>DEV-4051</w:t>
            </w:r>
          </w:p>
        </w:tc>
        <w:tc>
          <w:tcPr>
            <w:tcW w:w="1025" w:type="dxa"/>
            <w:noWrap/>
          </w:tcPr>
          <w:p w14:paraId="515D5834" w14:textId="3B2ED433" w:rsidR="008B3931" w:rsidRPr="00637987" w:rsidRDefault="008B3931" w:rsidP="008B3931">
            <w:pPr>
              <w:rPr>
                <w:rFonts w:ascii="Calibri" w:eastAsia="Times New Roman" w:hAnsi="Calibri" w:cs="Calibri"/>
                <w:color w:val="000000"/>
              </w:rPr>
            </w:pPr>
            <w:r w:rsidRPr="000758B2">
              <w:t>Paragon</w:t>
            </w:r>
          </w:p>
        </w:tc>
        <w:tc>
          <w:tcPr>
            <w:tcW w:w="1521" w:type="dxa"/>
            <w:noWrap/>
          </w:tcPr>
          <w:p w14:paraId="050DB17D" w14:textId="0E8F7196" w:rsidR="008B3931" w:rsidRPr="007E7371" w:rsidRDefault="008B3931" w:rsidP="008B3931">
            <w:pPr>
              <w:rPr>
                <w:rFonts w:ascii="Calibri" w:eastAsia="Times New Roman" w:hAnsi="Calibri" w:cs="Calibri"/>
              </w:rPr>
            </w:pPr>
            <w:r w:rsidRPr="000758B2">
              <w:t>Email</w:t>
            </w:r>
          </w:p>
        </w:tc>
        <w:tc>
          <w:tcPr>
            <w:tcW w:w="2425" w:type="dxa"/>
            <w:noWrap/>
          </w:tcPr>
          <w:p w14:paraId="795EBFC7" w14:textId="6A257731" w:rsidR="008B3931" w:rsidRPr="00637987" w:rsidRDefault="008B3931" w:rsidP="008B3931">
            <w:pPr>
              <w:rPr>
                <w:rFonts w:ascii="Calibri" w:eastAsia="Times New Roman" w:hAnsi="Calibri" w:cs="Calibri"/>
                <w:color w:val="000000"/>
              </w:rPr>
            </w:pPr>
            <w:r w:rsidRPr="000758B2">
              <w:t xml:space="preserve">COLUMBIA </w:t>
            </w:r>
            <w:r>
              <w:t>–</w:t>
            </w:r>
            <w:r w:rsidRPr="000758B2">
              <w:t xml:space="preserve"> Consolidated</w:t>
            </w:r>
            <w:r>
              <w:t xml:space="preserve"> </w:t>
            </w:r>
            <w:r w:rsidRPr="000758B2">
              <w:t>MLS</w:t>
            </w:r>
          </w:p>
        </w:tc>
        <w:tc>
          <w:tcPr>
            <w:tcW w:w="3510" w:type="dxa"/>
            <w:noWrap/>
          </w:tcPr>
          <w:p w14:paraId="42F03E69" w14:textId="6477605F" w:rsidR="008B3931" w:rsidRPr="00637987" w:rsidRDefault="008B3931" w:rsidP="008B3931">
            <w:pPr>
              <w:rPr>
                <w:rFonts w:ascii="Calibri" w:eastAsia="Times New Roman" w:hAnsi="Calibri" w:cs="Calibri"/>
                <w:color w:val="000000"/>
              </w:rPr>
            </w:pPr>
            <w:r w:rsidRPr="000758B2">
              <w:t xml:space="preserve">Emailing Associated Documents back to back throws </w:t>
            </w:r>
            <w:r>
              <w:t>a</w:t>
            </w:r>
            <w:r w:rsidRPr="000758B2">
              <w:t xml:space="preserve">n </w:t>
            </w:r>
            <w:r>
              <w:t>“</w:t>
            </w:r>
            <w:r w:rsidRPr="000758B2">
              <w:t>error occurred</w:t>
            </w:r>
            <w:r>
              <w:t>:</w:t>
            </w:r>
            <w:r w:rsidRPr="000758B2">
              <w:t xml:space="preserve"> growler</w:t>
            </w:r>
          </w:p>
        </w:tc>
      </w:tr>
      <w:tr w:rsidR="008B3931" w:rsidRPr="00637987" w14:paraId="6919A3FB" w14:textId="77777777" w:rsidTr="002C089F">
        <w:trPr>
          <w:trHeight w:val="300"/>
        </w:trPr>
        <w:tc>
          <w:tcPr>
            <w:tcW w:w="874" w:type="dxa"/>
            <w:noWrap/>
          </w:tcPr>
          <w:p w14:paraId="636F4951" w14:textId="35880A04" w:rsidR="008B3931" w:rsidRPr="00637987" w:rsidRDefault="008B3931" w:rsidP="008B3931">
            <w:pPr>
              <w:rPr>
                <w:rFonts w:ascii="Calibri" w:eastAsia="Times New Roman" w:hAnsi="Calibri" w:cs="Calibri"/>
                <w:color w:val="000000"/>
              </w:rPr>
            </w:pPr>
            <w:r w:rsidRPr="000758B2">
              <w:t>DEV-4020</w:t>
            </w:r>
          </w:p>
        </w:tc>
        <w:tc>
          <w:tcPr>
            <w:tcW w:w="1025" w:type="dxa"/>
            <w:noWrap/>
          </w:tcPr>
          <w:p w14:paraId="3F5C9AFE" w14:textId="3EF51CC9" w:rsidR="008B3931" w:rsidRPr="00637987" w:rsidRDefault="008B3931" w:rsidP="008B3931">
            <w:pPr>
              <w:rPr>
                <w:rFonts w:ascii="Calibri" w:eastAsia="Times New Roman" w:hAnsi="Calibri" w:cs="Calibri"/>
                <w:color w:val="000000"/>
              </w:rPr>
            </w:pPr>
            <w:r w:rsidRPr="000758B2">
              <w:t>Paragon</w:t>
            </w:r>
          </w:p>
        </w:tc>
        <w:tc>
          <w:tcPr>
            <w:tcW w:w="1521" w:type="dxa"/>
            <w:noWrap/>
          </w:tcPr>
          <w:p w14:paraId="5EB2D1B2" w14:textId="5C5E22FC" w:rsidR="008B3931" w:rsidRPr="00637987" w:rsidRDefault="008B3931" w:rsidP="008B3931">
            <w:pPr>
              <w:rPr>
                <w:rFonts w:ascii="Calibri" w:eastAsia="Times New Roman" w:hAnsi="Calibri" w:cs="Calibri"/>
                <w:color w:val="000000"/>
              </w:rPr>
            </w:pPr>
            <w:r w:rsidRPr="000758B2">
              <w:t>Tax</w:t>
            </w:r>
          </w:p>
        </w:tc>
        <w:tc>
          <w:tcPr>
            <w:tcW w:w="2425" w:type="dxa"/>
            <w:noWrap/>
          </w:tcPr>
          <w:p w14:paraId="0D238830" w14:textId="227100D4" w:rsidR="008B3931" w:rsidRPr="00637987" w:rsidRDefault="008B3931" w:rsidP="008B3931">
            <w:pPr>
              <w:rPr>
                <w:rFonts w:ascii="Calibri" w:eastAsia="Times New Roman" w:hAnsi="Calibri" w:cs="Calibri"/>
                <w:color w:val="000000"/>
              </w:rPr>
            </w:pPr>
            <w:r w:rsidRPr="000758B2">
              <w:t>NEREN - New England Real Estate Network</w:t>
            </w:r>
          </w:p>
        </w:tc>
        <w:tc>
          <w:tcPr>
            <w:tcW w:w="3510" w:type="dxa"/>
            <w:noWrap/>
          </w:tcPr>
          <w:p w14:paraId="272C49D8" w14:textId="06E9663B" w:rsidR="008B3931" w:rsidRPr="00637987" w:rsidRDefault="008B3931" w:rsidP="008B3931">
            <w:pPr>
              <w:rPr>
                <w:rFonts w:ascii="Calibri" w:eastAsia="Times New Roman" w:hAnsi="Calibri" w:cs="Calibri"/>
                <w:color w:val="000000"/>
              </w:rPr>
            </w:pPr>
            <w:r w:rsidRPr="000758B2">
              <w:t xml:space="preserve">Receive "Select a Record" </w:t>
            </w:r>
            <w:r>
              <w:t>e</w:t>
            </w:r>
            <w:r w:rsidRPr="000758B2">
              <w:t xml:space="preserve">rror on Spreadsheet View, and Record Selection </w:t>
            </w:r>
            <w:r>
              <w:t>v</w:t>
            </w:r>
            <w:r w:rsidRPr="000758B2">
              <w:t xml:space="preserve">isual </w:t>
            </w:r>
            <w:r>
              <w:t>g</w:t>
            </w:r>
            <w:r w:rsidRPr="000758B2">
              <w:t>litch</w:t>
            </w:r>
          </w:p>
        </w:tc>
      </w:tr>
      <w:tr w:rsidR="008B3931" w:rsidRPr="00637987" w14:paraId="25CC00C1" w14:textId="77777777" w:rsidTr="002C089F">
        <w:trPr>
          <w:trHeight w:val="300"/>
        </w:trPr>
        <w:tc>
          <w:tcPr>
            <w:tcW w:w="874" w:type="dxa"/>
            <w:noWrap/>
          </w:tcPr>
          <w:p w14:paraId="17B4BD16" w14:textId="0FAFFED5" w:rsidR="008B3931" w:rsidRPr="00637987" w:rsidRDefault="008B3931" w:rsidP="008B3931">
            <w:pPr>
              <w:rPr>
                <w:rFonts w:ascii="Calibri" w:eastAsia="Times New Roman" w:hAnsi="Calibri" w:cs="Calibri"/>
                <w:color w:val="000000"/>
              </w:rPr>
            </w:pPr>
            <w:r w:rsidRPr="000758B2">
              <w:t>DEV-3980</w:t>
            </w:r>
          </w:p>
        </w:tc>
        <w:tc>
          <w:tcPr>
            <w:tcW w:w="1025" w:type="dxa"/>
            <w:noWrap/>
          </w:tcPr>
          <w:p w14:paraId="0BC6B3DC" w14:textId="6DCFE214" w:rsidR="008B3931" w:rsidRPr="00637987" w:rsidRDefault="008B3931" w:rsidP="008B3931">
            <w:pPr>
              <w:rPr>
                <w:rFonts w:ascii="Calibri" w:eastAsia="Times New Roman" w:hAnsi="Calibri" w:cs="Calibri"/>
                <w:color w:val="000000"/>
              </w:rPr>
            </w:pPr>
            <w:r w:rsidRPr="000758B2">
              <w:t>Paragon</w:t>
            </w:r>
          </w:p>
        </w:tc>
        <w:tc>
          <w:tcPr>
            <w:tcW w:w="1521" w:type="dxa"/>
            <w:noWrap/>
          </w:tcPr>
          <w:p w14:paraId="60EEC19B" w14:textId="5B211C04" w:rsidR="008B3931" w:rsidRPr="00637987" w:rsidRDefault="008B3931" w:rsidP="008B3931">
            <w:pPr>
              <w:rPr>
                <w:rFonts w:ascii="Calibri" w:eastAsia="Times New Roman" w:hAnsi="Calibri" w:cs="Calibri"/>
                <w:color w:val="000000"/>
              </w:rPr>
            </w:pPr>
            <w:r w:rsidRPr="000758B2">
              <w:t>Search</w:t>
            </w:r>
          </w:p>
        </w:tc>
        <w:tc>
          <w:tcPr>
            <w:tcW w:w="2425" w:type="dxa"/>
            <w:noWrap/>
          </w:tcPr>
          <w:p w14:paraId="42864A79" w14:textId="76C19F5B" w:rsidR="008B3931" w:rsidRPr="00637987" w:rsidRDefault="008B3931" w:rsidP="008B3931">
            <w:pPr>
              <w:rPr>
                <w:rFonts w:ascii="Calibri" w:eastAsia="Times New Roman" w:hAnsi="Calibri" w:cs="Calibri"/>
                <w:color w:val="000000"/>
              </w:rPr>
            </w:pPr>
            <w:r>
              <w:rPr>
                <w:rFonts w:ascii="Calibri" w:eastAsia="Times New Roman" w:hAnsi="Calibri" w:cs="Calibri"/>
                <w:color w:val="000000"/>
              </w:rPr>
              <w:t>All Customers</w:t>
            </w:r>
          </w:p>
        </w:tc>
        <w:tc>
          <w:tcPr>
            <w:tcW w:w="3510" w:type="dxa"/>
            <w:noWrap/>
          </w:tcPr>
          <w:p w14:paraId="34E3E4C4" w14:textId="203C9DF2" w:rsidR="008B3931" w:rsidRPr="00637987" w:rsidRDefault="008B3931" w:rsidP="008B3931">
            <w:pPr>
              <w:rPr>
                <w:rFonts w:ascii="Calibri" w:eastAsia="Times New Roman" w:hAnsi="Calibri" w:cs="Calibri"/>
                <w:color w:val="000000"/>
              </w:rPr>
            </w:pPr>
            <w:r w:rsidRPr="000758B2">
              <w:t>Saved Property Searches: include contact-created searches in My Searches filter</w:t>
            </w:r>
          </w:p>
        </w:tc>
      </w:tr>
      <w:tr w:rsidR="008B3931" w:rsidRPr="00637987" w14:paraId="58C524FD" w14:textId="77777777" w:rsidTr="002C089F">
        <w:trPr>
          <w:trHeight w:val="300"/>
        </w:trPr>
        <w:tc>
          <w:tcPr>
            <w:tcW w:w="874" w:type="dxa"/>
            <w:noWrap/>
          </w:tcPr>
          <w:p w14:paraId="1E45C5E1" w14:textId="5084143F" w:rsidR="008B3931" w:rsidRPr="00637987" w:rsidRDefault="008B3931" w:rsidP="008B3931">
            <w:pPr>
              <w:rPr>
                <w:rFonts w:ascii="Calibri" w:eastAsia="Times New Roman" w:hAnsi="Calibri" w:cs="Calibri"/>
                <w:color w:val="000000"/>
              </w:rPr>
            </w:pPr>
            <w:r w:rsidRPr="000758B2">
              <w:t>DEV-3942</w:t>
            </w:r>
          </w:p>
        </w:tc>
        <w:tc>
          <w:tcPr>
            <w:tcW w:w="1025" w:type="dxa"/>
            <w:noWrap/>
          </w:tcPr>
          <w:p w14:paraId="75C51370" w14:textId="76098BBA" w:rsidR="008B3931" w:rsidRPr="00637987" w:rsidRDefault="008B3931" w:rsidP="008B3931">
            <w:pPr>
              <w:rPr>
                <w:rFonts w:ascii="Calibri" w:eastAsia="Times New Roman" w:hAnsi="Calibri" w:cs="Calibri"/>
                <w:color w:val="000000"/>
              </w:rPr>
            </w:pPr>
            <w:r w:rsidRPr="000758B2">
              <w:t>Paragon</w:t>
            </w:r>
          </w:p>
        </w:tc>
        <w:tc>
          <w:tcPr>
            <w:tcW w:w="1521" w:type="dxa"/>
            <w:noWrap/>
          </w:tcPr>
          <w:p w14:paraId="2487B390" w14:textId="67424C6A" w:rsidR="008B3931" w:rsidRPr="00637987" w:rsidRDefault="008B3931" w:rsidP="008B3931">
            <w:pPr>
              <w:rPr>
                <w:rFonts w:ascii="Calibri" w:eastAsia="Times New Roman" w:hAnsi="Calibri" w:cs="Calibri"/>
                <w:color w:val="000000"/>
              </w:rPr>
            </w:pPr>
            <w:r w:rsidRPr="000758B2">
              <w:t>Search</w:t>
            </w:r>
          </w:p>
        </w:tc>
        <w:tc>
          <w:tcPr>
            <w:tcW w:w="2425" w:type="dxa"/>
            <w:noWrap/>
          </w:tcPr>
          <w:p w14:paraId="0500692B" w14:textId="757A636F" w:rsidR="008B3931" w:rsidRPr="00637987" w:rsidRDefault="008B3931" w:rsidP="008B3931">
            <w:pPr>
              <w:rPr>
                <w:rFonts w:ascii="Calibri" w:eastAsia="Times New Roman" w:hAnsi="Calibri" w:cs="Calibri"/>
                <w:color w:val="000000"/>
              </w:rPr>
            </w:pPr>
            <w:r w:rsidRPr="000758B2">
              <w:t>SCWMLS - South Central Wisconsin (Madison)</w:t>
            </w:r>
          </w:p>
        </w:tc>
        <w:tc>
          <w:tcPr>
            <w:tcW w:w="3510" w:type="dxa"/>
            <w:noWrap/>
          </w:tcPr>
          <w:p w14:paraId="7BCF3F87" w14:textId="73458CDC" w:rsidR="008B3931" w:rsidRPr="00637987" w:rsidRDefault="008B3931" w:rsidP="008B3931">
            <w:pPr>
              <w:rPr>
                <w:rFonts w:ascii="Calibri" w:eastAsia="Times New Roman" w:hAnsi="Calibri" w:cs="Calibri"/>
                <w:color w:val="000000"/>
              </w:rPr>
            </w:pPr>
            <w:r w:rsidRPr="000758B2">
              <w:t>Clicking the Links in the Major and Primary Area Column When Using the Area Search Modal No Longer Selects that Area</w:t>
            </w:r>
          </w:p>
        </w:tc>
      </w:tr>
      <w:tr w:rsidR="008B3931" w:rsidRPr="00637987" w14:paraId="7812FD34" w14:textId="77777777" w:rsidTr="002C089F">
        <w:trPr>
          <w:trHeight w:val="300"/>
        </w:trPr>
        <w:tc>
          <w:tcPr>
            <w:tcW w:w="874" w:type="dxa"/>
            <w:noWrap/>
          </w:tcPr>
          <w:p w14:paraId="1E28DCFF" w14:textId="4E39D7B8" w:rsidR="008B3931" w:rsidRPr="00637987" w:rsidRDefault="008B3931" w:rsidP="008B3931">
            <w:pPr>
              <w:rPr>
                <w:rFonts w:ascii="Calibri" w:eastAsia="Times New Roman" w:hAnsi="Calibri" w:cs="Calibri"/>
                <w:color w:val="000000"/>
              </w:rPr>
            </w:pPr>
            <w:r w:rsidRPr="000758B2">
              <w:t>DEV-3906</w:t>
            </w:r>
          </w:p>
        </w:tc>
        <w:tc>
          <w:tcPr>
            <w:tcW w:w="1025" w:type="dxa"/>
            <w:noWrap/>
          </w:tcPr>
          <w:p w14:paraId="20B2E95F" w14:textId="1C159B2B" w:rsidR="008B3931" w:rsidRPr="00637987" w:rsidRDefault="008B3931" w:rsidP="008B3931">
            <w:pPr>
              <w:rPr>
                <w:rFonts w:ascii="Calibri" w:eastAsia="Times New Roman" w:hAnsi="Calibri" w:cs="Calibri"/>
                <w:color w:val="000000"/>
              </w:rPr>
            </w:pPr>
            <w:r w:rsidRPr="000758B2">
              <w:t>Paragon</w:t>
            </w:r>
          </w:p>
        </w:tc>
        <w:tc>
          <w:tcPr>
            <w:tcW w:w="1521" w:type="dxa"/>
            <w:noWrap/>
          </w:tcPr>
          <w:p w14:paraId="0AAFA6F9" w14:textId="03EE74A0" w:rsidR="008B3931" w:rsidRPr="00637987" w:rsidRDefault="008B3931" w:rsidP="008B3931">
            <w:pPr>
              <w:rPr>
                <w:rFonts w:ascii="Calibri" w:eastAsia="Times New Roman" w:hAnsi="Calibri" w:cs="Calibri"/>
                <w:color w:val="000000"/>
              </w:rPr>
            </w:pPr>
            <w:r w:rsidRPr="000758B2">
              <w:t>View/Reports</w:t>
            </w:r>
          </w:p>
        </w:tc>
        <w:tc>
          <w:tcPr>
            <w:tcW w:w="2425" w:type="dxa"/>
            <w:noWrap/>
          </w:tcPr>
          <w:p w14:paraId="0FA5608C" w14:textId="6DFCD3D9" w:rsidR="008B3931" w:rsidRPr="00637987" w:rsidRDefault="008B3931" w:rsidP="008B3931">
            <w:pPr>
              <w:rPr>
                <w:rFonts w:ascii="Calibri" w:eastAsia="Times New Roman" w:hAnsi="Calibri" w:cs="Calibri"/>
                <w:color w:val="000000"/>
              </w:rPr>
            </w:pPr>
            <w:r w:rsidRPr="000758B2">
              <w:t>NEREN - New England Real Estate Network</w:t>
            </w:r>
          </w:p>
        </w:tc>
        <w:tc>
          <w:tcPr>
            <w:tcW w:w="3510" w:type="dxa"/>
            <w:noWrap/>
          </w:tcPr>
          <w:p w14:paraId="56759647" w14:textId="17580EBD" w:rsidR="008B3931" w:rsidRPr="00637987" w:rsidRDefault="008B3931" w:rsidP="008B3931">
            <w:pPr>
              <w:rPr>
                <w:rFonts w:ascii="Calibri" w:eastAsia="Times New Roman" w:hAnsi="Calibri" w:cs="Calibri"/>
                <w:color w:val="000000"/>
              </w:rPr>
            </w:pPr>
            <w:r w:rsidRPr="000758B2">
              <w:t>Column Width Cannot Be Returned to the Default Width on Action Icon Field</w:t>
            </w:r>
          </w:p>
        </w:tc>
      </w:tr>
      <w:tr w:rsidR="008B3931" w:rsidRPr="00637987" w14:paraId="449FD5AE" w14:textId="77777777" w:rsidTr="002C089F">
        <w:trPr>
          <w:trHeight w:val="300"/>
        </w:trPr>
        <w:tc>
          <w:tcPr>
            <w:tcW w:w="874" w:type="dxa"/>
            <w:noWrap/>
          </w:tcPr>
          <w:p w14:paraId="0B88A4D0" w14:textId="283A3982" w:rsidR="008B3931" w:rsidRPr="00637987" w:rsidRDefault="008B3931" w:rsidP="008B3931">
            <w:pPr>
              <w:rPr>
                <w:rFonts w:ascii="Calibri" w:eastAsia="Times New Roman" w:hAnsi="Calibri" w:cs="Calibri"/>
                <w:color w:val="000000"/>
              </w:rPr>
            </w:pPr>
            <w:r w:rsidRPr="000758B2">
              <w:t>DEV-3831</w:t>
            </w:r>
          </w:p>
        </w:tc>
        <w:tc>
          <w:tcPr>
            <w:tcW w:w="1025" w:type="dxa"/>
            <w:noWrap/>
          </w:tcPr>
          <w:p w14:paraId="142768DA" w14:textId="5CBD09B1" w:rsidR="008B3931" w:rsidRPr="00637987" w:rsidRDefault="008B3931" w:rsidP="008B3931">
            <w:pPr>
              <w:rPr>
                <w:rFonts w:ascii="Calibri" w:eastAsia="Times New Roman" w:hAnsi="Calibri" w:cs="Calibri"/>
                <w:color w:val="000000"/>
              </w:rPr>
            </w:pPr>
            <w:r w:rsidRPr="000758B2">
              <w:t>Paragon</w:t>
            </w:r>
          </w:p>
        </w:tc>
        <w:tc>
          <w:tcPr>
            <w:tcW w:w="1521" w:type="dxa"/>
            <w:noWrap/>
          </w:tcPr>
          <w:p w14:paraId="46EE29E5" w14:textId="5B29A07E" w:rsidR="008B3931" w:rsidRPr="00637987" w:rsidRDefault="008B3931" w:rsidP="008B3931">
            <w:pPr>
              <w:rPr>
                <w:rFonts w:ascii="Calibri" w:eastAsia="Times New Roman" w:hAnsi="Calibri" w:cs="Calibri"/>
                <w:color w:val="000000"/>
              </w:rPr>
            </w:pPr>
            <w:r w:rsidRPr="000758B2">
              <w:t>Admin</w:t>
            </w:r>
          </w:p>
        </w:tc>
        <w:tc>
          <w:tcPr>
            <w:tcW w:w="2425" w:type="dxa"/>
            <w:noWrap/>
          </w:tcPr>
          <w:p w14:paraId="39CA0099" w14:textId="66FEEFC4" w:rsidR="008B3931" w:rsidRPr="00637987" w:rsidRDefault="008B3931" w:rsidP="008B3931">
            <w:pPr>
              <w:rPr>
                <w:rFonts w:ascii="Calibri" w:eastAsia="Times New Roman" w:hAnsi="Calibri" w:cs="Calibri"/>
                <w:color w:val="000000"/>
              </w:rPr>
            </w:pPr>
            <w:r w:rsidRPr="000758B2">
              <w:t>IRMLS - Indiana Regional MLS</w:t>
            </w:r>
          </w:p>
        </w:tc>
        <w:tc>
          <w:tcPr>
            <w:tcW w:w="3510" w:type="dxa"/>
            <w:noWrap/>
          </w:tcPr>
          <w:p w14:paraId="1585AF39" w14:textId="5D4124EB" w:rsidR="008B3931" w:rsidRPr="00637987" w:rsidRDefault="008B3931" w:rsidP="008B3931">
            <w:pPr>
              <w:rPr>
                <w:rFonts w:ascii="Calibri" w:eastAsia="Times New Roman" w:hAnsi="Calibri" w:cs="Calibri"/>
                <w:color w:val="000000"/>
              </w:rPr>
            </w:pPr>
            <w:r w:rsidRPr="000758B2">
              <w:t>"Page cannot be displayed" error when trying to use Copy Previous Agreement button for Login Agreement</w:t>
            </w:r>
          </w:p>
        </w:tc>
      </w:tr>
      <w:tr w:rsidR="008B3931" w:rsidRPr="00637987" w14:paraId="562C6AC7" w14:textId="77777777" w:rsidTr="002C089F">
        <w:trPr>
          <w:trHeight w:val="300"/>
        </w:trPr>
        <w:tc>
          <w:tcPr>
            <w:tcW w:w="874" w:type="dxa"/>
            <w:noWrap/>
          </w:tcPr>
          <w:p w14:paraId="6D9CA76D" w14:textId="273228BC" w:rsidR="008B3931" w:rsidRDefault="008B3931" w:rsidP="008B3931">
            <w:pPr>
              <w:rPr>
                <w:rFonts w:ascii="Calibri" w:hAnsi="Calibri" w:cs="Calibri"/>
                <w:color w:val="000000"/>
              </w:rPr>
            </w:pPr>
            <w:r w:rsidRPr="000758B2">
              <w:t>DEV-3810</w:t>
            </w:r>
          </w:p>
        </w:tc>
        <w:tc>
          <w:tcPr>
            <w:tcW w:w="1025" w:type="dxa"/>
            <w:noWrap/>
          </w:tcPr>
          <w:p w14:paraId="2DCFEAC6" w14:textId="4A517436" w:rsidR="008B3931" w:rsidRDefault="008B3931" w:rsidP="008B3931">
            <w:pPr>
              <w:rPr>
                <w:rFonts w:ascii="Calibri" w:hAnsi="Calibri" w:cs="Calibri"/>
                <w:color w:val="000000"/>
              </w:rPr>
            </w:pPr>
            <w:r w:rsidRPr="000758B2">
              <w:t>Paragon</w:t>
            </w:r>
          </w:p>
        </w:tc>
        <w:tc>
          <w:tcPr>
            <w:tcW w:w="1521" w:type="dxa"/>
            <w:noWrap/>
          </w:tcPr>
          <w:p w14:paraId="1C6E703E" w14:textId="31E41322" w:rsidR="008B3931" w:rsidRDefault="008B3931" w:rsidP="008B3931">
            <w:pPr>
              <w:rPr>
                <w:rFonts w:ascii="Calibri" w:hAnsi="Calibri" w:cs="Calibri"/>
                <w:color w:val="000000"/>
              </w:rPr>
            </w:pPr>
            <w:r w:rsidRPr="000758B2">
              <w:t>Contacts</w:t>
            </w:r>
          </w:p>
        </w:tc>
        <w:tc>
          <w:tcPr>
            <w:tcW w:w="2425" w:type="dxa"/>
            <w:noWrap/>
          </w:tcPr>
          <w:p w14:paraId="53D4CAD8" w14:textId="15BEDF30" w:rsidR="008B3931" w:rsidRDefault="008B3931" w:rsidP="008B3931">
            <w:pPr>
              <w:rPr>
                <w:rFonts w:ascii="Calibri" w:hAnsi="Calibri" w:cs="Calibri"/>
                <w:color w:val="000000"/>
              </w:rPr>
            </w:pPr>
            <w:r w:rsidRPr="000758B2">
              <w:t>NEREN, Regional MLS</w:t>
            </w:r>
          </w:p>
        </w:tc>
        <w:tc>
          <w:tcPr>
            <w:tcW w:w="3510" w:type="dxa"/>
            <w:noWrap/>
          </w:tcPr>
          <w:p w14:paraId="2576B5E2" w14:textId="5684F420" w:rsidR="008B3931" w:rsidRDefault="008B3931" w:rsidP="008B3931">
            <w:pPr>
              <w:rPr>
                <w:rFonts w:ascii="Calibri" w:hAnsi="Calibri" w:cs="Calibri"/>
                <w:color w:val="000000"/>
              </w:rPr>
            </w:pPr>
            <w:r w:rsidRPr="000758B2">
              <w:t>Reverse Prospecting search issues</w:t>
            </w:r>
          </w:p>
        </w:tc>
      </w:tr>
      <w:tr w:rsidR="008B3931" w:rsidRPr="00637987" w14:paraId="33AF8EF9" w14:textId="77777777" w:rsidTr="002C089F">
        <w:trPr>
          <w:trHeight w:val="300"/>
        </w:trPr>
        <w:tc>
          <w:tcPr>
            <w:tcW w:w="874" w:type="dxa"/>
            <w:noWrap/>
          </w:tcPr>
          <w:p w14:paraId="42D541FD" w14:textId="45965899" w:rsidR="008B3931" w:rsidRPr="00637987" w:rsidRDefault="008B3931" w:rsidP="008B3931">
            <w:pPr>
              <w:rPr>
                <w:rFonts w:ascii="Calibri" w:eastAsia="Times New Roman" w:hAnsi="Calibri" w:cs="Calibri"/>
                <w:color w:val="000000"/>
              </w:rPr>
            </w:pPr>
            <w:r w:rsidRPr="000758B2">
              <w:t>DEV-3765</w:t>
            </w:r>
          </w:p>
        </w:tc>
        <w:tc>
          <w:tcPr>
            <w:tcW w:w="1025" w:type="dxa"/>
            <w:noWrap/>
          </w:tcPr>
          <w:p w14:paraId="0A514F38" w14:textId="33D1D1C8" w:rsidR="008B3931" w:rsidRPr="00637987" w:rsidRDefault="008B3931" w:rsidP="008B3931">
            <w:pPr>
              <w:rPr>
                <w:rFonts w:ascii="Calibri" w:eastAsia="Times New Roman" w:hAnsi="Calibri" w:cs="Calibri"/>
                <w:color w:val="000000"/>
              </w:rPr>
            </w:pPr>
            <w:r w:rsidRPr="000758B2">
              <w:t>Paragon</w:t>
            </w:r>
          </w:p>
        </w:tc>
        <w:tc>
          <w:tcPr>
            <w:tcW w:w="1521" w:type="dxa"/>
            <w:noWrap/>
          </w:tcPr>
          <w:p w14:paraId="6C58D5AF" w14:textId="1369A439" w:rsidR="008B3931" w:rsidRPr="00637987" w:rsidRDefault="008B3931" w:rsidP="008B3931">
            <w:pPr>
              <w:rPr>
                <w:rFonts w:ascii="Calibri" w:eastAsia="Times New Roman" w:hAnsi="Calibri" w:cs="Calibri"/>
                <w:color w:val="000000"/>
              </w:rPr>
            </w:pPr>
            <w:r w:rsidRPr="000758B2">
              <w:t>Third Party</w:t>
            </w:r>
          </w:p>
        </w:tc>
        <w:tc>
          <w:tcPr>
            <w:tcW w:w="2425" w:type="dxa"/>
            <w:noWrap/>
          </w:tcPr>
          <w:p w14:paraId="270A7936" w14:textId="56CDEBE2" w:rsidR="008B3931" w:rsidRPr="00637987" w:rsidRDefault="008B3931" w:rsidP="008B3931">
            <w:pPr>
              <w:rPr>
                <w:rFonts w:ascii="Calibri" w:eastAsia="Times New Roman" w:hAnsi="Calibri" w:cs="Calibri"/>
                <w:color w:val="000000"/>
              </w:rPr>
            </w:pPr>
            <w:r w:rsidRPr="000758B2">
              <w:t>NEREN - New England Real Estate Network</w:t>
            </w:r>
          </w:p>
        </w:tc>
        <w:tc>
          <w:tcPr>
            <w:tcW w:w="3510" w:type="dxa"/>
            <w:noWrap/>
          </w:tcPr>
          <w:p w14:paraId="57D8CFFA" w14:textId="5B894525" w:rsidR="008B3931" w:rsidRPr="00637987" w:rsidRDefault="008B3931" w:rsidP="008B3931">
            <w:pPr>
              <w:rPr>
                <w:rFonts w:ascii="Calibri" w:eastAsia="Times New Roman" w:hAnsi="Calibri" w:cs="Calibri"/>
                <w:color w:val="000000"/>
              </w:rPr>
            </w:pPr>
            <w:r w:rsidRPr="000758B2">
              <w:t xml:space="preserve">Custom Method is </w:t>
            </w:r>
            <w:r>
              <w:t>n</w:t>
            </w:r>
            <w:r w:rsidRPr="000758B2">
              <w:t xml:space="preserve">ot </w:t>
            </w:r>
            <w:r>
              <w:t>e</w:t>
            </w:r>
            <w:r w:rsidRPr="000758B2">
              <w:t xml:space="preserve">valuated </w:t>
            </w:r>
            <w:r>
              <w:t>w</w:t>
            </w:r>
            <w:r w:rsidRPr="000758B2">
              <w:t xml:space="preserve">hen </w:t>
            </w:r>
            <w:r>
              <w:t>u</w:t>
            </w:r>
            <w:r w:rsidRPr="000758B2">
              <w:t xml:space="preserve">sing </w:t>
            </w:r>
            <w:r>
              <w:t>n</w:t>
            </w:r>
            <w:r w:rsidRPr="000758B2">
              <w:t xml:space="preserve">ew </w:t>
            </w:r>
            <w:r>
              <w:t>c</w:t>
            </w:r>
            <w:r w:rsidRPr="000758B2">
              <w:t xml:space="preserve">ombined TPI Actions </w:t>
            </w:r>
            <w:r>
              <w:t>b</w:t>
            </w:r>
            <w:r w:rsidRPr="000758B2">
              <w:t xml:space="preserve">utton, </w:t>
            </w:r>
            <w:r>
              <w:t>a</w:t>
            </w:r>
            <w:r w:rsidRPr="000758B2">
              <w:t>llowing Integrations to Display When It Should Not</w:t>
            </w:r>
          </w:p>
        </w:tc>
      </w:tr>
      <w:tr w:rsidR="008B3931" w:rsidRPr="00637987" w14:paraId="7EFA8B25" w14:textId="77777777" w:rsidTr="002C089F">
        <w:trPr>
          <w:trHeight w:val="300"/>
        </w:trPr>
        <w:tc>
          <w:tcPr>
            <w:tcW w:w="874" w:type="dxa"/>
            <w:noWrap/>
          </w:tcPr>
          <w:p w14:paraId="710CC889" w14:textId="6E042745" w:rsidR="008B3931" w:rsidRPr="00637987" w:rsidRDefault="008B3931" w:rsidP="008B3931">
            <w:pPr>
              <w:rPr>
                <w:rFonts w:ascii="Calibri" w:eastAsia="Times New Roman" w:hAnsi="Calibri" w:cs="Calibri"/>
                <w:color w:val="000000"/>
              </w:rPr>
            </w:pPr>
            <w:r w:rsidRPr="000758B2">
              <w:lastRenderedPageBreak/>
              <w:t>DEV-3238</w:t>
            </w:r>
          </w:p>
        </w:tc>
        <w:tc>
          <w:tcPr>
            <w:tcW w:w="1025" w:type="dxa"/>
            <w:noWrap/>
          </w:tcPr>
          <w:p w14:paraId="1276270F" w14:textId="30638411" w:rsidR="008B3931" w:rsidRPr="00637987" w:rsidRDefault="008B3931" w:rsidP="008B3931">
            <w:pPr>
              <w:rPr>
                <w:rFonts w:ascii="Calibri" w:eastAsia="Times New Roman" w:hAnsi="Calibri" w:cs="Calibri"/>
                <w:color w:val="000000"/>
              </w:rPr>
            </w:pPr>
            <w:r w:rsidRPr="000758B2">
              <w:t>Paragon</w:t>
            </w:r>
          </w:p>
        </w:tc>
        <w:tc>
          <w:tcPr>
            <w:tcW w:w="1521" w:type="dxa"/>
            <w:noWrap/>
          </w:tcPr>
          <w:p w14:paraId="59C52484" w14:textId="74CE5FB5" w:rsidR="008B3931" w:rsidRPr="00637987" w:rsidRDefault="008B3931" w:rsidP="008B3931">
            <w:pPr>
              <w:rPr>
                <w:rFonts w:ascii="Calibri" w:eastAsia="Times New Roman" w:hAnsi="Calibri" w:cs="Calibri"/>
                <w:color w:val="000000"/>
              </w:rPr>
            </w:pPr>
            <w:r w:rsidRPr="000758B2">
              <w:t>LIM</w:t>
            </w:r>
          </w:p>
        </w:tc>
        <w:tc>
          <w:tcPr>
            <w:tcW w:w="2425" w:type="dxa"/>
            <w:noWrap/>
          </w:tcPr>
          <w:p w14:paraId="7B16D363" w14:textId="2C3A934C" w:rsidR="008B3931" w:rsidRPr="00637987" w:rsidRDefault="008B3931" w:rsidP="008B3931">
            <w:pPr>
              <w:rPr>
                <w:rFonts w:ascii="Calibri" w:eastAsia="Times New Roman" w:hAnsi="Calibri" w:cs="Calibri"/>
                <w:color w:val="000000"/>
              </w:rPr>
            </w:pPr>
            <w:r w:rsidRPr="000758B2">
              <w:t>LEWISCLARK - Lewis Clark BOR</w:t>
            </w:r>
          </w:p>
        </w:tc>
        <w:tc>
          <w:tcPr>
            <w:tcW w:w="3510" w:type="dxa"/>
            <w:noWrap/>
          </w:tcPr>
          <w:p w14:paraId="35B86B56" w14:textId="5E319DDA" w:rsidR="008B3931" w:rsidRPr="00637987" w:rsidRDefault="008B3931" w:rsidP="008B3931">
            <w:pPr>
              <w:rPr>
                <w:rFonts w:ascii="Calibri" w:eastAsia="Times New Roman" w:hAnsi="Calibri" w:cs="Calibri"/>
                <w:color w:val="000000"/>
              </w:rPr>
            </w:pPr>
            <w:r w:rsidRPr="000758B2">
              <w:t>'R' Labeled Room Information Fields Not Requiring Values Before Saving</w:t>
            </w:r>
          </w:p>
        </w:tc>
      </w:tr>
      <w:tr w:rsidR="008B3931" w:rsidRPr="00637987" w14:paraId="5F010397" w14:textId="77777777" w:rsidTr="002C089F">
        <w:trPr>
          <w:trHeight w:val="300"/>
        </w:trPr>
        <w:tc>
          <w:tcPr>
            <w:tcW w:w="874" w:type="dxa"/>
            <w:noWrap/>
          </w:tcPr>
          <w:p w14:paraId="6CB90087" w14:textId="3081ACD5" w:rsidR="008B3931" w:rsidRPr="00637987" w:rsidRDefault="008B3931" w:rsidP="008B3931">
            <w:pPr>
              <w:rPr>
                <w:rFonts w:ascii="Calibri" w:eastAsia="Times New Roman" w:hAnsi="Calibri" w:cs="Calibri"/>
                <w:color w:val="000000"/>
              </w:rPr>
            </w:pPr>
            <w:r w:rsidRPr="000758B2">
              <w:t>DEV-3164</w:t>
            </w:r>
          </w:p>
        </w:tc>
        <w:tc>
          <w:tcPr>
            <w:tcW w:w="1025" w:type="dxa"/>
            <w:noWrap/>
          </w:tcPr>
          <w:p w14:paraId="10561F13" w14:textId="79D02BC9" w:rsidR="008B3931" w:rsidRPr="00637987" w:rsidRDefault="008B3931" w:rsidP="008B3931">
            <w:pPr>
              <w:rPr>
                <w:rFonts w:ascii="Calibri" w:eastAsia="Times New Roman" w:hAnsi="Calibri" w:cs="Calibri"/>
                <w:color w:val="000000"/>
              </w:rPr>
            </w:pPr>
            <w:r w:rsidRPr="000758B2">
              <w:t>Paragon</w:t>
            </w:r>
          </w:p>
        </w:tc>
        <w:tc>
          <w:tcPr>
            <w:tcW w:w="1521" w:type="dxa"/>
            <w:noWrap/>
          </w:tcPr>
          <w:p w14:paraId="52F2E242" w14:textId="422CB801" w:rsidR="008B3931" w:rsidRPr="00637987" w:rsidRDefault="008B3931" w:rsidP="008B3931">
            <w:pPr>
              <w:rPr>
                <w:rFonts w:ascii="Calibri" w:eastAsia="Times New Roman" w:hAnsi="Calibri" w:cs="Calibri"/>
                <w:color w:val="000000"/>
              </w:rPr>
            </w:pPr>
            <w:r w:rsidRPr="000758B2">
              <w:t>Contacts</w:t>
            </w:r>
          </w:p>
        </w:tc>
        <w:tc>
          <w:tcPr>
            <w:tcW w:w="2425" w:type="dxa"/>
            <w:noWrap/>
          </w:tcPr>
          <w:p w14:paraId="4ADEED52" w14:textId="489BCD1D" w:rsidR="008B3931" w:rsidRPr="00637987" w:rsidRDefault="008B3931" w:rsidP="008B3931">
            <w:pPr>
              <w:rPr>
                <w:rFonts w:ascii="Calibri" w:eastAsia="Times New Roman" w:hAnsi="Calibri" w:cs="Calibri"/>
                <w:color w:val="000000"/>
              </w:rPr>
            </w:pPr>
            <w:r w:rsidRPr="000758B2">
              <w:t>CR - California Regional MLS</w:t>
            </w:r>
          </w:p>
        </w:tc>
        <w:tc>
          <w:tcPr>
            <w:tcW w:w="3510" w:type="dxa"/>
            <w:noWrap/>
          </w:tcPr>
          <w:p w14:paraId="6543397B" w14:textId="1C18A7B5" w:rsidR="008B3931" w:rsidRPr="00637987" w:rsidRDefault="008B3931" w:rsidP="008B3931">
            <w:pPr>
              <w:rPr>
                <w:rFonts w:ascii="Calibri" w:eastAsia="Times New Roman" w:hAnsi="Calibri" w:cs="Calibri"/>
                <w:color w:val="000000"/>
              </w:rPr>
            </w:pPr>
            <w:r w:rsidRPr="000758B2">
              <w:t>Deleted saved searches still appearing under contact</w:t>
            </w:r>
          </w:p>
        </w:tc>
      </w:tr>
      <w:tr w:rsidR="008B3931" w:rsidRPr="00637987" w14:paraId="311776D8" w14:textId="77777777" w:rsidTr="002C089F">
        <w:trPr>
          <w:trHeight w:val="300"/>
        </w:trPr>
        <w:tc>
          <w:tcPr>
            <w:tcW w:w="874" w:type="dxa"/>
            <w:noWrap/>
          </w:tcPr>
          <w:p w14:paraId="44F3A4E0" w14:textId="78E679E1" w:rsidR="008B3931" w:rsidRPr="00637987" w:rsidRDefault="008B3931" w:rsidP="008B3931">
            <w:pPr>
              <w:rPr>
                <w:rFonts w:ascii="Calibri" w:eastAsia="Times New Roman" w:hAnsi="Calibri" w:cs="Calibri"/>
                <w:color w:val="000000"/>
              </w:rPr>
            </w:pPr>
            <w:r w:rsidRPr="000758B2">
              <w:t>DEV-3089</w:t>
            </w:r>
          </w:p>
        </w:tc>
        <w:tc>
          <w:tcPr>
            <w:tcW w:w="1025" w:type="dxa"/>
            <w:noWrap/>
          </w:tcPr>
          <w:p w14:paraId="52090A3A" w14:textId="3CDEB69B" w:rsidR="008B3931" w:rsidRPr="00637987" w:rsidRDefault="008B3931" w:rsidP="008B3931">
            <w:pPr>
              <w:rPr>
                <w:rFonts w:ascii="Calibri" w:eastAsia="Times New Roman" w:hAnsi="Calibri" w:cs="Calibri"/>
                <w:color w:val="000000"/>
              </w:rPr>
            </w:pPr>
            <w:r w:rsidRPr="000758B2">
              <w:t>Paragon</w:t>
            </w:r>
          </w:p>
        </w:tc>
        <w:tc>
          <w:tcPr>
            <w:tcW w:w="1521" w:type="dxa"/>
            <w:noWrap/>
          </w:tcPr>
          <w:p w14:paraId="3FDA3FA4" w14:textId="47103A8A" w:rsidR="008B3931" w:rsidRPr="00637987" w:rsidRDefault="008B3931" w:rsidP="008B3931">
            <w:pPr>
              <w:rPr>
                <w:rFonts w:ascii="Calibri" w:eastAsia="Times New Roman" w:hAnsi="Calibri" w:cs="Calibri"/>
                <w:color w:val="000000"/>
              </w:rPr>
            </w:pPr>
            <w:r w:rsidRPr="000758B2">
              <w:t>View/Reports</w:t>
            </w:r>
          </w:p>
        </w:tc>
        <w:tc>
          <w:tcPr>
            <w:tcW w:w="2425" w:type="dxa"/>
            <w:noWrap/>
          </w:tcPr>
          <w:p w14:paraId="32C857FC" w14:textId="6F82F770" w:rsidR="008B3931" w:rsidRPr="00637987" w:rsidRDefault="008B3931" w:rsidP="008B3931">
            <w:pPr>
              <w:rPr>
                <w:rFonts w:ascii="Calibri" w:eastAsia="Times New Roman" w:hAnsi="Calibri" w:cs="Calibri"/>
                <w:color w:val="000000"/>
              </w:rPr>
            </w:pPr>
            <w:r w:rsidRPr="000758B2">
              <w:t xml:space="preserve">COLUMBIA </w:t>
            </w:r>
            <w:r>
              <w:t>–</w:t>
            </w:r>
            <w:r w:rsidRPr="000758B2">
              <w:t xml:space="preserve"> Consolidated</w:t>
            </w:r>
            <w:r>
              <w:t xml:space="preserve"> </w:t>
            </w:r>
            <w:r w:rsidRPr="000758B2">
              <w:t>MLS</w:t>
            </w:r>
          </w:p>
        </w:tc>
        <w:tc>
          <w:tcPr>
            <w:tcW w:w="3510" w:type="dxa"/>
            <w:noWrap/>
          </w:tcPr>
          <w:p w14:paraId="4AE43D7B" w14:textId="7DBA4E76" w:rsidR="008B3931" w:rsidRPr="00637987" w:rsidRDefault="008B3931" w:rsidP="008B3931">
            <w:pPr>
              <w:rPr>
                <w:rFonts w:ascii="Calibri" w:eastAsia="Times New Roman" w:hAnsi="Calibri" w:cs="Calibri"/>
                <w:color w:val="000000"/>
              </w:rPr>
            </w:pPr>
            <w:r w:rsidRPr="000758B2">
              <w:t>Advanced Mapping - Parcel Error "Not Logged In"</w:t>
            </w:r>
          </w:p>
        </w:tc>
      </w:tr>
      <w:tr w:rsidR="008B3931" w:rsidRPr="00637987" w14:paraId="68B9495F" w14:textId="77777777" w:rsidTr="002C089F">
        <w:trPr>
          <w:trHeight w:val="300"/>
        </w:trPr>
        <w:tc>
          <w:tcPr>
            <w:tcW w:w="874" w:type="dxa"/>
            <w:noWrap/>
          </w:tcPr>
          <w:p w14:paraId="6C370A2B" w14:textId="6F60FD0D" w:rsidR="008B3931" w:rsidRPr="00637987" w:rsidRDefault="008B3931" w:rsidP="008B3931">
            <w:pPr>
              <w:rPr>
                <w:rFonts w:ascii="Calibri" w:eastAsia="Times New Roman" w:hAnsi="Calibri" w:cs="Calibri"/>
                <w:color w:val="000000"/>
              </w:rPr>
            </w:pPr>
            <w:r w:rsidRPr="000758B2">
              <w:t>DEV-2863</w:t>
            </w:r>
          </w:p>
        </w:tc>
        <w:tc>
          <w:tcPr>
            <w:tcW w:w="1025" w:type="dxa"/>
            <w:noWrap/>
          </w:tcPr>
          <w:p w14:paraId="168DFB53" w14:textId="76D8C30C" w:rsidR="008B3931" w:rsidRPr="00637987" w:rsidRDefault="008B3931" w:rsidP="008B3931">
            <w:pPr>
              <w:rPr>
                <w:rFonts w:ascii="Calibri" w:eastAsia="Times New Roman" w:hAnsi="Calibri" w:cs="Calibri"/>
                <w:color w:val="000000"/>
              </w:rPr>
            </w:pPr>
            <w:r w:rsidRPr="000758B2">
              <w:t>Paragon</w:t>
            </w:r>
          </w:p>
        </w:tc>
        <w:tc>
          <w:tcPr>
            <w:tcW w:w="1521" w:type="dxa"/>
            <w:noWrap/>
          </w:tcPr>
          <w:p w14:paraId="5FEF619D" w14:textId="74BF8FC7" w:rsidR="008B3931" w:rsidRPr="00637987" w:rsidRDefault="008B3931" w:rsidP="008B3931">
            <w:pPr>
              <w:rPr>
                <w:rFonts w:ascii="Calibri" w:eastAsia="Times New Roman" w:hAnsi="Calibri" w:cs="Calibri"/>
                <w:color w:val="000000"/>
              </w:rPr>
            </w:pPr>
            <w:r w:rsidRPr="000758B2">
              <w:t>View/Reports</w:t>
            </w:r>
          </w:p>
        </w:tc>
        <w:tc>
          <w:tcPr>
            <w:tcW w:w="2425" w:type="dxa"/>
            <w:noWrap/>
          </w:tcPr>
          <w:p w14:paraId="7D80A24B" w14:textId="73FBBF33" w:rsidR="008B3931" w:rsidRPr="00637987" w:rsidRDefault="008B3931" w:rsidP="008B3931">
            <w:pPr>
              <w:rPr>
                <w:rFonts w:ascii="Calibri" w:eastAsia="Times New Roman" w:hAnsi="Calibri" w:cs="Calibri"/>
                <w:color w:val="000000"/>
              </w:rPr>
            </w:pPr>
            <w:r w:rsidRPr="000758B2">
              <w:t>CR - California Regional MLS</w:t>
            </w:r>
          </w:p>
        </w:tc>
        <w:tc>
          <w:tcPr>
            <w:tcW w:w="3510" w:type="dxa"/>
            <w:noWrap/>
          </w:tcPr>
          <w:p w14:paraId="4ADF046B" w14:textId="1BE2F5C0" w:rsidR="008B3931" w:rsidRPr="00637987" w:rsidRDefault="008B3931" w:rsidP="008B3931">
            <w:pPr>
              <w:rPr>
                <w:rFonts w:ascii="Calibri" w:eastAsia="Times New Roman" w:hAnsi="Calibri" w:cs="Calibri"/>
                <w:color w:val="000000"/>
              </w:rPr>
            </w:pPr>
            <w:r w:rsidRPr="000758B2">
              <w:t>External/datashare photos are blurry when viewed in reports as a PDF via Actions menu</w:t>
            </w:r>
          </w:p>
        </w:tc>
      </w:tr>
      <w:tr w:rsidR="008B3931" w:rsidRPr="00637987" w14:paraId="590D984E" w14:textId="77777777" w:rsidTr="002C089F">
        <w:trPr>
          <w:trHeight w:val="300"/>
        </w:trPr>
        <w:tc>
          <w:tcPr>
            <w:tcW w:w="874" w:type="dxa"/>
            <w:noWrap/>
          </w:tcPr>
          <w:p w14:paraId="2740ACD0" w14:textId="6CFA81B7" w:rsidR="008B3931" w:rsidRPr="00637987" w:rsidRDefault="008B3931" w:rsidP="008B3931">
            <w:pPr>
              <w:rPr>
                <w:rFonts w:ascii="Calibri" w:eastAsia="Times New Roman" w:hAnsi="Calibri" w:cs="Calibri"/>
                <w:color w:val="000000"/>
              </w:rPr>
            </w:pPr>
            <w:r w:rsidRPr="000758B2">
              <w:t>DEV-2841</w:t>
            </w:r>
          </w:p>
        </w:tc>
        <w:tc>
          <w:tcPr>
            <w:tcW w:w="1025" w:type="dxa"/>
            <w:noWrap/>
          </w:tcPr>
          <w:p w14:paraId="77325F3B" w14:textId="614F47CF" w:rsidR="008B3931" w:rsidRPr="00637987" w:rsidRDefault="008B3931" w:rsidP="008B3931">
            <w:pPr>
              <w:rPr>
                <w:rFonts w:ascii="Calibri" w:eastAsia="Times New Roman" w:hAnsi="Calibri" w:cs="Calibri"/>
                <w:color w:val="000000"/>
              </w:rPr>
            </w:pPr>
            <w:r w:rsidRPr="000758B2">
              <w:t>Paragon</w:t>
            </w:r>
          </w:p>
        </w:tc>
        <w:tc>
          <w:tcPr>
            <w:tcW w:w="1521" w:type="dxa"/>
            <w:noWrap/>
          </w:tcPr>
          <w:p w14:paraId="627C5910" w14:textId="3982B3A1" w:rsidR="008B3931" w:rsidRPr="00637987" w:rsidRDefault="008B3931" w:rsidP="008B3931">
            <w:pPr>
              <w:rPr>
                <w:rFonts w:ascii="Calibri" w:eastAsia="Times New Roman" w:hAnsi="Calibri" w:cs="Calibri"/>
                <w:color w:val="000000"/>
              </w:rPr>
            </w:pPr>
            <w:r w:rsidRPr="000758B2">
              <w:t>Search</w:t>
            </w:r>
          </w:p>
        </w:tc>
        <w:tc>
          <w:tcPr>
            <w:tcW w:w="2425" w:type="dxa"/>
            <w:noWrap/>
          </w:tcPr>
          <w:p w14:paraId="577193C0" w14:textId="663202C0" w:rsidR="008B3931" w:rsidRPr="00637987" w:rsidRDefault="008B3931" w:rsidP="008B3931">
            <w:pPr>
              <w:rPr>
                <w:rFonts w:ascii="Calibri" w:eastAsia="Times New Roman" w:hAnsi="Calibri" w:cs="Calibri"/>
                <w:color w:val="000000"/>
              </w:rPr>
            </w:pPr>
            <w:r w:rsidRPr="000758B2">
              <w:t>BCRES - REB2 Residential</w:t>
            </w:r>
          </w:p>
        </w:tc>
        <w:tc>
          <w:tcPr>
            <w:tcW w:w="3510" w:type="dxa"/>
            <w:noWrap/>
          </w:tcPr>
          <w:p w14:paraId="3B3E1DE4" w14:textId="27A062BB" w:rsidR="008B3931" w:rsidRPr="00637987" w:rsidRDefault="008B3931" w:rsidP="008B3931">
            <w:pPr>
              <w:rPr>
                <w:rFonts w:ascii="Calibri" w:eastAsia="Times New Roman" w:hAnsi="Calibri" w:cs="Calibri"/>
                <w:color w:val="000000"/>
              </w:rPr>
            </w:pPr>
            <w:r w:rsidRPr="000758B2">
              <w:t>Inaccurate template_section_item_attrib values can unexpectedly adjust multi-class search criteria layout</w:t>
            </w:r>
          </w:p>
        </w:tc>
      </w:tr>
      <w:tr w:rsidR="008B3931" w:rsidRPr="00637987" w14:paraId="762D1DF8" w14:textId="77777777" w:rsidTr="002C089F">
        <w:trPr>
          <w:trHeight w:val="300"/>
        </w:trPr>
        <w:tc>
          <w:tcPr>
            <w:tcW w:w="874" w:type="dxa"/>
            <w:noWrap/>
          </w:tcPr>
          <w:p w14:paraId="7998D86D" w14:textId="4EF877C0" w:rsidR="008B3931" w:rsidRPr="00637987" w:rsidRDefault="008B3931" w:rsidP="008B3931">
            <w:pPr>
              <w:rPr>
                <w:rFonts w:ascii="Calibri" w:eastAsia="Times New Roman" w:hAnsi="Calibri" w:cs="Calibri"/>
                <w:color w:val="000000"/>
              </w:rPr>
            </w:pPr>
            <w:r w:rsidRPr="000758B2">
              <w:t>DEV-2489</w:t>
            </w:r>
          </w:p>
        </w:tc>
        <w:tc>
          <w:tcPr>
            <w:tcW w:w="1025" w:type="dxa"/>
            <w:noWrap/>
          </w:tcPr>
          <w:p w14:paraId="77B3C39B" w14:textId="2D16D618" w:rsidR="008B3931" w:rsidRPr="00637987" w:rsidRDefault="008B3931" w:rsidP="008B3931">
            <w:pPr>
              <w:rPr>
                <w:rFonts w:ascii="Calibri" w:eastAsia="Times New Roman" w:hAnsi="Calibri" w:cs="Calibri"/>
                <w:color w:val="000000"/>
              </w:rPr>
            </w:pPr>
            <w:r w:rsidRPr="000758B2">
              <w:t>Paragon</w:t>
            </w:r>
          </w:p>
        </w:tc>
        <w:tc>
          <w:tcPr>
            <w:tcW w:w="1521" w:type="dxa"/>
            <w:noWrap/>
          </w:tcPr>
          <w:p w14:paraId="466414CF" w14:textId="60202C49" w:rsidR="008B3931" w:rsidRPr="00637987" w:rsidRDefault="008B3931" w:rsidP="008B3931">
            <w:pPr>
              <w:rPr>
                <w:rFonts w:ascii="Calibri" w:eastAsia="Times New Roman" w:hAnsi="Calibri" w:cs="Calibri"/>
                <w:color w:val="000000"/>
              </w:rPr>
            </w:pPr>
            <w:r w:rsidRPr="000758B2">
              <w:t>Search</w:t>
            </w:r>
          </w:p>
        </w:tc>
        <w:tc>
          <w:tcPr>
            <w:tcW w:w="2425" w:type="dxa"/>
            <w:noWrap/>
          </w:tcPr>
          <w:p w14:paraId="087F1AA6" w14:textId="4D4FD6FE" w:rsidR="008B3931" w:rsidRPr="00637987" w:rsidRDefault="008B3931" w:rsidP="008B3931">
            <w:pPr>
              <w:rPr>
                <w:rFonts w:ascii="Calibri" w:eastAsia="Times New Roman" w:hAnsi="Calibri" w:cs="Calibri"/>
                <w:color w:val="000000"/>
              </w:rPr>
            </w:pPr>
            <w:r w:rsidRPr="000758B2">
              <w:t>BCRES - REB2 Residential, SCWMLS</w:t>
            </w:r>
          </w:p>
        </w:tc>
        <w:tc>
          <w:tcPr>
            <w:tcW w:w="3510" w:type="dxa"/>
            <w:noWrap/>
          </w:tcPr>
          <w:p w14:paraId="0F2E16CB" w14:textId="0AF7AC63" w:rsidR="008B3931" w:rsidRPr="00637987" w:rsidRDefault="008B3931" w:rsidP="008B3931">
            <w:pPr>
              <w:rPr>
                <w:rFonts w:ascii="Calibri" w:eastAsia="Times New Roman" w:hAnsi="Calibri" w:cs="Calibri"/>
                <w:color w:val="000000"/>
              </w:rPr>
            </w:pPr>
            <w:r w:rsidRPr="000758B2">
              <w:t>MLS numbers copied from Collab Center emails don't work in Quick Search</w:t>
            </w:r>
          </w:p>
        </w:tc>
      </w:tr>
      <w:tr w:rsidR="008B3931" w:rsidRPr="00637987" w14:paraId="4765B45B" w14:textId="77777777" w:rsidTr="002C089F">
        <w:trPr>
          <w:trHeight w:val="300"/>
        </w:trPr>
        <w:tc>
          <w:tcPr>
            <w:tcW w:w="874" w:type="dxa"/>
            <w:noWrap/>
          </w:tcPr>
          <w:p w14:paraId="3BE3A416" w14:textId="5A9D0AD6" w:rsidR="008B3931" w:rsidRPr="00637987" w:rsidRDefault="008B3931" w:rsidP="008B3931">
            <w:pPr>
              <w:rPr>
                <w:rFonts w:ascii="Calibri" w:eastAsia="Times New Roman" w:hAnsi="Calibri" w:cs="Calibri"/>
                <w:color w:val="000000"/>
              </w:rPr>
            </w:pPr>
            <w:r w:rsidRPr="000758B2">
              <w:t>DEV-2450</w:t>
            </w:r>
          </w:p>
        </w:tc>
        <w:tc>
          <w:tcPr>
            <w:tcW w:w="1025" w:type="dxa"/>
            <w:noWrap/>
          </w:tcPr>
          <w:p w14:paraId="271AB689" w14:textId="55B58869" w:rsidR="008B3931" w:rsidRPr="00637987" w:rsidRDefault="008B3931" w:rsidP="008B3931">
            <w:pPr>
              <w:rPr>
                <w:rFonts w:ascii="Calibri" w:eastAsia="Times New Roman" w:hAnsi="Calibri" w:cs="Calibri"/>
                <w:color w:val="000000"/>
              </w:rPr>
            </w:pPr>
            <w:r w:rsidRPr="000758B2">
              <w:t>Paragon</w:t>
            </w:r>
          </w:p>
        </w:tc>
        <w:tc>
          <w:tcPr>
            <w:tcW w:w="1521" w:type="dxa"/>
            <w:noWrap/>
          </w:tcPr>
          <w:p w14:paraId="46D977BE" w14:textId="303F07BA" w:rsidR="008B3931" w:rsidRPr="00637987" w:rsidRDefault="008B3931" w:rsidP="008B3931">
            <w:pPr>
              <w:rPr>
                <w:rFonts w:ascii="Calibri" w:eastAsia="Times New Roman" w:hAnsi="Calibri" w:cs="Calibri"/>
                <w:color w:val="000000"/>
              </w:rPr>
            </w:pPr>
            <w:r w:rsidRPr="000758B2">
              <w:t>View/Reports</w:t>
            </w:r>
          </w:p>
        </w:tc>
        <w:tc>
          <w:tcPr>
            <w:tcW w:w="2425" w:type="dxa"/>
            <w:noWrap/>
          </w:tcPr>
          <w:p w14:paraId="1FD382ED" w14:textId="7D182D67" w:rsidR="008B3931" w:rsidRPr="00637987" w:rsidRDefault="008B3931" w:rsidP="008B3931">
            <w:pPr>
              <w:rPr>
                <w:rFonts w:ascii="Calibri" w:eastAsia="Times New Roman" w:hAnsi="Calibri" w:cs="Calibri"/>
                <w:color w:val="000000"/>
              </w:rPr>
            </w:pPr>
            <w:r w:rsidRPr="000758B2">
              <w:t>COLUMBIA - ConsolidatedMLS, Flint Hills, GALMLS, NEREN, Olympic, RAE, Sanibel, Yuma</w:t>
            </w:r>
          </w:p>
        </w:tc>
        <w:tc>
          <w:tcPr>
            <w:tcW w:w="3510" w:type="dxa"/>
            <w:noWrap/>
          </w:tcPr>
          <w:p w14:paraId="10527BD8" w14:textId="2392C985" w:rsidR="008B3931" w:rsidRPr="00637987" w:rsidRDefault="008B3931" w:rsidP="008B3931">
            <w:pPr>
              <w:rPr>
                <w:rFonts w:ascii="Calibri" w:eastAsia="Times New Roman" w:hAnsi="Calibri" w:cs="Calibri"/>
                <w:color w:val="000000"/>
              </w:rPr>
            </w:pPr>
            <w:r w:rsidRPr="000758B2">
              <w:t>CMA Summary/Multiple Extra "FALSE" Fields Ex. Sold Price Per SQFT &amp; Apx Living Sqft</w:t>
            </w:r>
          </w:p>
        </w:tc>
      </w:tr>
      <w:tr w:rsidR="00B57929" w:rsidRPr="00637987" w14:paraId="7B19CE64" w14:textId="77777777" w:rsidTr="00690F27">
        <w:trPr>
          <w:trHeight w:val="300"/>
        </w:trPr>
        <w:tc>
          <w:tcPr>
            <w:tcW w:w="874" w:type="dxa"/>
            <w:noWrap/>
            <w:vAlign w:val="bottom"/>
          </w:tcPr>
          <w:p w14:paraId="76641E6A" w14:textId="105BE4BE" w:rsidR="00B57929" w:rsidRPr="000758B2" w:rsidRDefault="00B57929" w:rsidP="00B57929">
            <w:r>
              <w:rPr>
                <w:rFonts w:ascii="Calibri" w:hAnsi="Calibri" w:cs="Calibri"/>
                <w:color w:val="000000"/>
              </w:rPr>
              <w:t>DEV-4434</w:t>
            </w:r>
          </w:p>
        </w:tc>
        <w:tc>
          <w:tcPr>
            <w:tcW w:w="1025" w:type="dxa"/>
            <w:noWrap/>
            <w:vAlign w:val="bottom"/>
          </w:tcPr>
          <w:p w14:paraId="79EFC6E9" w14:textId="30630260" w:rsidR="00B57929" w:rsidRPr="000758B2" w:rsidRDefault="00B57929" w:rsidP="00B57929">
            <w:r>
              <w:rPr>
                <w:rFonts w:ascii="Calibri" w:hAnsi="Calibri" w:cs="Calibri"/>
                <w:color w:val="000000"/>
              </w:rPr>
              <w:t>Collab Center</w:t>
            </w:r>
          </w:p>
        </w:tc>
        <w:tc>
          <w:tcPr>
            <w:tcW w:w="1521" w:type="dxa"/>
            <w:noWrap/>
            <w:vAlign w:val="bottom"/>
          </w:tcPr>
          <w:p w14:paraId="7EAEC2F7" w14:textId="615EDCF0" w:rsidR="00B57929" w:rsidRPr="000758B2" w:rsidRDefault="00B57929" w:rsidP="00B57929">
            <w:r>
              <w:rPr>
                <w:rFonts w:ascii="Calibri" w:hAnsi="Calibri" w:cs="Calibri"/>
                <w:color w:val="000000"/>
              </w:rPr>
              <w:t>Dashboard</w:t>
            </w:r>
          </w:p>
        </w:tc>
        <w:tc>
          <w:tcPr>
            <w:tcW w:w="2425" w:type="dxa"/>
            <w:noWrap/>
            <w:vAlign w:val="bottom"/>
          </w:tcPr>
          <w:p w14:paraId="117A7458" w14:textId="0F4EC8A5" w:rsidR="00B57929" w:rsidRPr="000758B2" w:rsidRDefault="00B57929" w:rsidP="00B57929">
            <w:r>
              <w:rPr>
                <w:rFonts w:ascii="Calibri" w:hAnsi="Calibri" w:cs="Calibri"/>
                <w:color w:val="000000"/>
              </w:rPr>
              <w:t>NSAR - NS and PEI Real Estate Associations</w:t>
            </w:r>
          </w:p>
        </w:tc>
        <w:tc>
          <w:tcPr>
            <w:tcW w:w="3510" w:type="dxa"/>
            <w:noWrap/>
            <w:vAlign w:val="bottom"/>
          </w:tcPr>
          <w:p w14:paraId="21CE1C20" w14:textId="5C74132B" w:rsidR="00B57929" w:rsidRPr="000758B2" w:rsidRDefault="00B57929" w:rsidP="00B57929">
            <w:r>
              <w:rPr>
                <w:rFonts w:ascii="Calibri" w:hAnsi="Calibri" w:cs="Calibri"/>
                <w:color w:val="000000"/>
              </w:rPr>
              <w:t>Collab Center dashboard not reflecting open houses</w:t>
            </w:r>
          </w:p>
        </w:tc>
      </w:tr>
      <w:tr w:rsidR="00B57929" w:rsidRPr="00637987" w14:paraId="69DAF4B8" w14:textId="77777777" w:rsidTr="00690F27">
        <w:trPr>
          <w:trHeight w:val="300"/>
        </w:trPr>
        <w:tc>
          <w:tcPr>
            <w:tcW w:w="874" w:type="dxa"/>
            <w:noWrap/>
            <w:vAlign w:val="bottom"/>
          </w:tcPr>
          <w:p w14:paraId="22AA3E0E" w14:textId="6C103F6C" w:rsidR="00B57929" w:rsidRPr="000758B2" w:rsidRDefault="00B57929" w:rsidP="00B57929">
            <w:r>
              <w:rPr>
                <w:rFonts w:ascii="Calibri" w:hAnsi="Calibri" w:cs="Calibri"/>
                <w:color w:val="000000"/>
              </w:rPr>
              <w:t>DEV-3892</w:t>
            </w:r>
          </w:p>
        </w:tc>
        <w:tc>
          <w:tcPr>
            <w:tcW w:w="1025" w:type="dxa"/>
            <w:noWrap/>
            <w:vAlign w:val="bottom"/>
          </w:tcPr>
          <w:p w14:paraId="781B65F7" w14:textId="465DF42A" w:rsidR="00B57929" w:rsidRPr="000758B2" w:rsidRDefault="00B57929" w:rsidP="00B57929">
            <w:r>
              <w:rPr>
                <w:rFonts w:ascii="Calibri" w:hAnsi="Calibri" w:cs="Calibri"/>
                <w:color w:val="000000"/>
              </w:rPr>
              <w:t>Collab Center</w:t>
            </w:r>
          </w:p>
        </w:tc>
        <w:tc>
          <w:tcPr>
            <w:tcW w:w="1521" w:type="dxa"/>
            <w:noWrap/>
            <w:vAlign w:val="bottom"/>
          </w:tcPr>
          <w:p w14:paraId="4E23AE7D" w14:textId="1D6CD8AF" w:rsidR="00B57929" w:rsidRPr="000758B2" w:rsidRDefault="00B57929" w:rsidP="00B57929">
            <w:r>
              <w:rPr>
                <w:rFonts w:ascii="Calibri" w:hAnsi="Calibri" w:cs="Calibri"/>
                <w:color w:val="000000"/>
              </w:rPr>
              <w:t>General UI</w:t>
            </w:r>
          </w:p>
        </w:tc>
        <w:tc>
          <w:tcPr>
            <w:tcW w:w="2425" w:type="dxa"/>
            <w:noWrap/>
            <w:vAlign w:val="bottom"/>
          </w:tcPr>
          <w:p w14:paraId="49E9D1B1" w14:textId="5AC03731" w:rsidR="00B57929" w:rsidRPr="000758B2" w:rsidRDefault="00B57929" w:rsidP="00B57929">
            <w:r>
              <w:t>All Customers</w:t>
            </w:r>
          </w:p>
        </w:tc>
        <w:tc>
          <w:tcPr>
            <w:tcW w:w="3510" w:type="dxa"/>
            <w:noWrap/>
            <w:vAlign w:val="bottom"/>
          </w:tcPr>
          <w:p w14:paraId="2A1E5CCD" w14:textId="73C17ADA" w:rsidR="00B57929" w:rsidRPr="000758B2" w:rsidRDefault="00B57929" w:rsidP="00B57929">
            <w:r>
              <w:rPr>
                <w:rFonts w:ascii="Calibri" w:hAnsi="Calibri" w:cs="Calibri"/>
                <w:color w:val="000000"/>
              </w:rPr>
              <w:t>UPDATE APP ICON:  When saving to home screen please use these icons for Collaboration Center</w:t>
            </w:r>
          </w:p>
        </w:tc>
      </w:tr>
      <w:tr w:rsidR="00B57929" w:rsidRPr="00637987" w14:paraId="6335FB0A" w14:textId="77777777" w:rsidTr="00690F27">
        <w:trPr>
          <w:trHeight w:val="300"/>
        </w:trPr>
        <w:tc>
          <w:tcPr>
            <w:tcW w:w="874" w:type="dxa"/>
            <w:noWrap/>
            <w:vAlign w:val="bottom"/>
          </w:tcPr>
          <w:p w14:paraId="116D4C60" w14:textId="6092EFC2" w:rsidR="00B57929" w:rsidRPr="000758B2" w:rsidRDefault="00B57929" w:rsidP="00B57929">
            <w:r>
              <w:rPr>
                <w:rFonts w:ascii="Calibri" w:hAnsi="Calibri" w:cs="Calibri"/>
                <w:color w:val="000000"/>
              </w:rPr>
              <w:t>DEV-2986</w:t>
            </w:r>
          </w:p>
        </w:tc>
        <w:tc>
          <w:tcPr>
            <w:tcW w:w="1025" w:type="dxa"/>
            <w:noWrap/>
            <w:vAlign w:val="bottom"/>
          </w:tcPr>
          <w:p w14:paraId="2917A790" w14:textId="0004DB58" w:rsidR="00B57929" w:rsidRPr="000758B2" w:rsidRDefault="00B57929" w:rsidP="00B57929">
            <w:r>
              <w:rPr>
                <w:rFonts w:ascii="Calibri" w:hAnsi="Calibri" w:cs="Calibri"/>
                <w:color w:val="000000"/>
              </w:rPr>
              <w:t>Collab Center</w:t>
            </w:r>
          </w:p>
        </w:tc>
        <w:tc>
          <w:tcPr>
            <w:tcW w:w="1521" w:type="dxa"/>
            <w:noWrap/>
            <w:vAlign w:val="bottom"/>
          </w:tcPr>
          <w:p w14:paraId="0B840AFE" w14:textId="555F67BB" w:rsidR="00B57929" w:rsidRPr="000758B2" w:rsidRDefault="00B57929" w:rsidP="00B57929">
            <w:r>
              <w:rPr>
                <w:rFonts w:ascii="Calibri" w:hAnsi="Calibri" w:cs="Calibri"/>
                <w:color w:val="000000"/>
              </w:rPr>
              <w:t>Other</w:t>
            </w:r>
          </w:p>
        </w:tc>
        <w:tc>
          <w:tcPr>
            <w:tcW w:w="2425" w:type="dxa"/>
            <w:noWrap/>
            <w:vAlign w:val="bottom"/>
          </w:tcPr>
          <w:p w14:paraId="63A67748" w14:textId="481B4395" w:rsidR="00B57929" w:rsidRPr="000758B2" w:rsidRDefault="00B57929" w:rsidP="00B57929">
            <w:r>
              <w:rPr>
                <w:rFonts w:ascii="Calibri" w:hAnsi="Calibri" w:cs="Calibri"/>
                <w:color w:val="000000"/>
              </w:rPr>
              <w:t>SCWMLS - South Central Wisconsin (Madison)</w:t>
            </w:r>
          </w:p>
        </w:tc>
        <w:tc>
          <w:tcPr>
            <w:tcW w:w="3510" w:type="dxa"/>
            <w:noWrap/>
            <w:vAlign w:val="bottom"/>
          </w:tcPr>
          <w:p w14:paraId="043AEA2A" w14:textId="58FC79E1" w:rsidR="00B57929" w:rsidRPr="000758B2" w:rsidRDefault="00B57929" w:rsidP="00B57929">
            <w:r>
              <w:rPr>
                <w:rFonts w:ascii="Calibri" w:hAnsi="Calibri" w:cs="Calibri"/>
                <w:color w:val="000000"/>
              </w:rPr>
              <w:t>[P50] SCWMLS Adding a Delayed Listing to Agent Recommended</w:t>
            </w:r>
          </w:p>
        </w:tc>
      </w:tr>
    </w:tbl>
    <w:p w14:paraId="7E8466DD" w14:textId="77777777" w:rsidR="006409A4" w:rsidRDefault="006409A4">
      <w:pPr>
        <w:rPr>
          <w:rFonts w:asciiTheme="majorHAnsi" w:eastAsiaTheme="majorEastAsia" w:hAnsiTheme="majorHAnsi" w:cstheme="majorBidi"/>
          <w:b/>
          <w:color w:val="FFFFFF" w:themeColor="background1"/>
          <w:sz w:val="40"/>
          <w:szCs w:val="32"/>
        </w:rPr>
      </w:pPr>
      <w:bookmarkStart w:id="19" w:name="_Toc29904595"/>
      <w:r>
        <w:br w:type="page"/>
      </w:r>
    </w:p>
    <w:p w14:paraId="6F3D9FEF" w14:textId="68B4E364" w:rsidR="00BA1C6E" w:rsidRDefault="00BA1C6E" w:rsidP="00BA1C6E">
      <w:pPr>
        <w:pStyle w:val="Heading1"/>
      </w:pPr>
      <w:bookmarkStart w:id="20" w:name="_Toc75450184"/>
      <w:r>
        <w:lastRenderedPageBreak/>
        <w:t>MLS Customizations and Administration</w:t>
      </w:r>
      <w:bookmarkEnd w:id="19"/>
      <w:bookmarkEnd w:id="20"/>
    </w:p>
    <w:p w14:paraId="2A2D8DE2" w14:textId="66DEC474" w:rsidR="00BA1C6E" w:rsidRDefault="00BA1C6E" w:rsidP="00BA1C6E">
      <w:pPr>
        <w:rPr>
          <w:b/>
        </w:rPr>
      </w:pPr>
      <w:r w:rsidRPr="00796394">
        <w:rPr>
          <w:b/>
        </w:rPr>
        <w:t>All options in this section are either configurable via MLS Administration controls or by your System Support Manager as noted.</w:t>
      </w:r>
    </w:p>
    <w:p w14:paraId="69D39E9F" w14:textId="627CDF9A" w:rsidR="006965B9" w:rsidRDefault="0B6362CC" w:rsidP="006965B9">
      <w:pPr>
        <w:pStyle w:val="Heading2"/>
      </w:pPr>
      <w:bookmarkStart w:id="21" w:name="_Toc75450185"/>
      <w:r>
        <w:t xml:space="preserve">Paragon Connect </w:t>
      </w:r>
      <w:r w:rsidR="006965B9">
        <w:t>Share to Twitter and Facebook</w:t>
      </w:r>
      <w:bookmarkEnd w:id="21"/>
      <w:r w:rsidR="006965B9">
        <w:t xml:space="preserve"> </w:t>
      </w:r>
    </w:p>
    <w:p w14:paraId="76791F36" w14:textId="1B0237E3" w:rsidR="006965B9" w:rsidRDefault="006965B9" w:rsidP="006965B9">
      <w:pPr>
        <w:pStyle w:val="Heading3"/>
      </w:pPr>
      <w:r>
        <w:t>Action Item: If not turned on</w:t>
      </w:r>
      <w:r w:rsidR="00B57929">
        <w:t>,</w:t>
      </w:r>
      <w:r>
        <w:t xml:space="preserve"> contact your SSM</w:t>
      </w:r>
    </w:p>
    <w:p w14:paraId="318A65F8" w14:textId="452E4FF5" w:rsidR="00752D61" w:rsidRDefault="00752D61" w:rsidP="00752D61">
      <w:pPr>
        <w:spacing w:after="0"/>
      </w:pPr>
      <w:r>
        <w:rPr>
          <w:noProof/>
        </w:rPr>
        <w:drawing>
          <wp:anchor distT="0" distB="0" distL="114300" distR="114300" simplePos="0" relativeHeight="251658253" behindDoc="1" locked="0" layoutInCell="1" allowOverlap="1" wp14:anchorId="64637B50" wp14:editId="4AC6A6A6">
            <wp:simplePos x="0" y="0"/>
            <wp:positionH relativeFrom="column">
              <wp:posOffset>4408226</wp:posOffset>
            </wp:positionH>
            <wp:positionV relativeFrom="paragraph">
              <wp:posOffset>37465</wp:posOffset>
            </wp:positionV>
            <wp:extent cx="1510665" cy="3108960"/>
            <wp:effectExtent l="171450" t="190500" r="165735" b="186690"/>
            <wp:wrapTight wrapText="bothSides">
              <wp:wrapPolygon edited="0">
                <wp:start x="2451" y="-1324"/>
                <wp:lineTo x="-2451" y="-1059"/>
                <wp:lineTo x="-2451" y="20912"/>
                <wp:lineTo x="272" y="22235"/>
                <wp:lineTo x="2451" y="22765"/>
                <wp:lineTo x="18794" y="22765"/>
                <wp:lineTo x="21246" y="22235"/>
                <wp:lineTo x="23697" y="20250"/>
                <wp:lineTo x="23697" y="529"/>
                <wp:lineTo x="20156" y="-1059"/>
                <wp:lineTo x="18794" y="-1324"/>
                <wp:lineTo x="2451" y="-1324"/>
              </wp:wrapPolygon>
            </wp:wrapTight>
            <wp:docPr id="42" name="Picture 4" descr="A screenshot of a cell phone&#10;&#10;Description automatically generated with medium confidence">
              <a:extLst xmlns:a="http://schemas.openxmlformats.org/drawingml/2006/main">
                <a:ext uri="{FF2B5EF4-FFF2-40B4-BE49-F238E27FC236}">
                  <a16:creationId xmlns:a16="http://schemas.microsoft.com/office/drawing/2014/main" id="{9BEE1077-DF68-7F4D-9FAB-C812954F5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with medium confidence">
                      <a:extLst>
                        <a:ext uri="{FF2B5EF4-FFF2-40B4-BE49-F238E27FC236}">
                          <a16:creationId xmlns:a16="http://schemas.microsoft.com/office/drawing/2014/main" id="{9BEE1077-DF68-7F4D-9FAB-C812954F5D9D}"/>
                        </a:ext>
                      </a:extLst>
                    </pic:cNvPr>
                    <pic:cNvPicPr>
                      <a:picLocks noChangeAspect="1"/>
                    </pic:cNvPicPr>
                  </pic:nvPicPr>
                  <pic:blipFill>
                    <a:blip r:embed="rId12"/>
                    <a:stretch>
                      <a:fillRect/>
                    </a:stretch>
                  </pic:blipFill>
                  <pic:spPr>
                    <a:xfrm>
                      <a:off x="0" y="0"/>
                      <a:ext cx="1510665" cy="31089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We are happy to announce that we’ve added the ability to share listings to Facebook and Twitter from Paragon Connect. If your MLS currently has th</w:t>
      </w:r>
      <w:r w:rsidR="0056559A">
        <w:t>e Share</w:t>
      </w:r>
      <w:r>
        <w:t xml:space="preserve"> </w:t>
      </w:r>
      <w:r w:rsidR="14032D09">
        <w:t xml:space="preserve">feature </w:t>
      </w:r>
      <w:r>
        <w:t xml:space="preserve">enabled </w:t>
      </w:r>
      <w:r w:rsidR="0056559A">
        <w:t xml:space="preserve">for search results </w:t>
      </w:r>
      <w:r>
        <w:t>in Paragon, the share features will automatically appear in Paragon Connect. If you don’t have them enabled but would like to make them available contact your board/association. With the addition of these two new shares features you can now email, text, create a link, and share out to Twitter or Facebook!</w:t>
      </w:r>
      <w:r w:rsidRPr="006F713F">
        <w:t xml:space="preserve"> </w:t>
      </w:r>
    </w:p>
    <w:p w14:paraId="1FAF5893" w14:textId="41F417CE" w:rsidR="006965B9" w:rsidRDefault="006965B9" w:rsidP="006965B9">
      <w:pPr>
        <w:spacing w:after="0"/>
        <w:jc w:val="center"/>
      </w:pPr>
    </w:p>
    <w:p w14:paraId="4C420A15" w14:textId="2BE54AB5" w:rsidR="00752D61" w:rsidRDefault="00752D61" w:rsidP="006965B9">
      <w:pPr>
        <w:spacing w:after="0"/>
        <w:jc w:val="center"/>
      </w:pPr>
    </w:p>
    <w:p w14:paraId="166FC425" w14:textId="58C4705E" w:rsidR="00752D61" w:rsidRDefault="00752D61" w:rsidP="006965B9">
      <w:pPr>
        <w:spacing w:after="0"/>
        <w:jc w:val="center"/>
      </w:pPr>
    </w:p>
    <w:p w14:paraId="0317B772" w14:textId="3FE5361A" w:rsidR="00752D61" w:rsidRDefault="00752D61" w:rsidP="006965B9">
      <w:pPr>
        <w:spacing w:after="0"/>
        <w:jc w:val="center"/>
      </w:pPr>
    </w:p>
    <w:p w14:paraId="57596B4C" w14:textId="1C762A03" w:rsidR="00752D61" w:rsidRDefault="00752D61" w:rsidP="006965B9">
      <w:pPr>
        <w:spacing w:after="0"/>
        <w:jc w:val="center"/>
      </w:pPr>
    </w:p>
    <w:p w14:paraId="7C36820A" w14:textId="5227A860" w:rsidR="00752D61" w:rsidRDefault="00752D61" w:rsidP="006965B9">
      <w:pPr>
        <w:spacing w:after="0"/>
        <w:jc w:val="center"/>
      </w:pPr>
    </w:p>
    <w:p w14:paraId="567356B2" w14:textId="21D1D31E" w:rsidR="00752D61" w:rsidRDefault="00752D61" w:rsidP="006965B9">
      <w:pPr>
        <w:spacing w:after="0"/>
        <w:jc w:val="center"/>
      </w:pPr>
    </w:p>
    <w:p w14:paraId="099CE152" w14:textId="627CBBD6" w:rsidR="00752D61" w:rsidRDefault="00752D61" w:rsidP="006965B9">
      <w:pPr>
        <w:spacing w:after="0"/>
        <w:jc w:val="center"/>
      </w:pPr>
    </w:p>
    <w:p w14:paraId="663EF1A8" w14:textId="77777777" w:rsidR="00752D61" w:rsidRDefault="00752D61" w:rsidP="006965B9">
      <w:pPr>
        <w:spacing w:after="0"/>
        <w:jc w:val="center"/>
      </w:pPr>
    </w:p>
    <w:p w14:paraId="24E5BFEB" w14:textId="279E9BD5" w:rsidR="006965B9" w:rsidRDefault="006965B9" w:rsidP="006965B9">
      <w:pPr>
        <w:spacing w:after="0"/>
        <w:jc w:val="center"/>
      </w:pPr>
    </w:p>
    <w:p w14:paraId="0B2371DB" w14:textId="0CCB66F7" w:rsidR="006965B9" w:rsidRDefault="006965B9" w:rsidP="00BA1C6E">
      <w:pPr>
        <w:rPr>
          <w:b/>
        </w:rPr>
      </w:pPr>
    </w:p>
    <w:p w14:paraId="7239D2FE" w14:textId="77777777" w:rsidR="00752D61" w:rsidRDefault="00752D61" w:rsidP="00BA1C6E">
      <w:pPr>
        <w:rPr>
          <w:b/>
        </w:rPr>
      </w:pPr>
    </w:p>
    <w:p w14:paraId="24E9022B" w14:textId="77777777" w:rsidR="006965B9" w:rsidRPr="00C218AD" w:rsidRDefault="006965B9" w:rsidP="006965B9">
      <w:pPr>
        <w:pStyle w:val="Heading2"/>
      </w:pPr>
      <w:bookmarkStart w:id="22" w:name="_Toc75450186"/>
      <w:bookmarkStart w:id="23" w:name="_Hlk54623576"/>
      <w:r>
        <w:t>Enhanced ShowingTime Icon Webservice Call Enhanced to Send All Records</w:t>
      </w:r>
      <w:bookmarkEnd w:id="22"/>
    </w:p>
    <w:p w14:paraId="1A04DFA0" w14:textId="77777777" w:rsidR="006965B9" w:rsidRDefault="006965B9" w:rsidP="006965B9">
      <w:pPr>
        <w:pStyle w:val="Heading3"/>
        <w:spacing w:line="360" w:lineRule="auto"/>
      </w:pPr>
      <w:r>
        <w:t>Action Item: N/A</w:t>
      </w:r>
    </w:p>
    <w:p w14:paraId="4803B2D9" w14:textId="076BAC03" w:rsidR="006965B9" w:rsidRDefault="006965B9" w:rsidP="006965B9">
      <w:pPr>
        <w:spacing w:line="240" w:lineRule="auto"/>
      </w:pPr>
      <w:r>
        <w:t>Paragon calls a ShowingTime webservice, which determines whether the ShowingTime icon should display or be hidden in the Actions menu or on reports. Previously, Paragon was only checking records in the Active or Pending status category. This was not an issue until some customers star</w:t>
      </w:r>
      <w:r w:rsidR="000F146C">
        <w:t>t</w:t>
      </w:r>
      <w:r>
        <w:t xml:space="preserve">ed using off-market statuses for “Coming Soon” listings. Now Paragon will be checking all statuses and the icon will appear or be hidden as expected for all records </w:t>
      </w:r>
    </w:p>
    <w:p w14:paraId="2F709330" w14:textId="18EDE2B0" w:rsidR="00752D61" w:rsidRDefault="00752D61" w:rsidP="006965B9">
      <w:pPr>
        <w:spacing w:line="240" w:lineRule="auto"/>
      </w:pPr>
    </w:p>
    <w:p w14:paraId="791E41A4" w14:textId="2819856B" w:rsidR="00752D61" w:rsidRDefault="00752D61" w:rsidP="006965B9">
      <w:pPr>
        <w:spacing w:line="240" w:lineRule="auto"/>
      </w:pPr>
    </w:p>
    <w:p w14:paraId="76202E03" w14:textId="77777777" w:rsidR="00752D61" w:rsidRDefault="00752D61" w:rsidP="006965B9">
      <w:pPr>
        <w:spacing w:line="240" w:lineRule="auto"/>
      </w:pPr>
    </w:p>
    <w:p w14:paraId="5BE3A2C5" w14:textId="1EDAC886" w:rsidR="00CB095C" w:rsidRDefault="006965B9" w:rsidP="00CB095C">
      <w:pPr>
        <w:pStyle w:val="Heading2"/>
        <w:pBdr>
          <w:top w:val="double" w:sz="4" w:space="0" w:color="D7AC11"/>
        </w:pBdr>
      </w:pPr>
      <w:bookmarkStart w:id="24" w:name="_Toc75450187"/>
      <w:r>
        <w:lastRenderedPageBreak/>
        <w:t>Board Configuration Enhancement for Intelligent Analytics</w:t>
      </w:r>
      <w:bookmarkEnd w:id="24"/>
    </w:p>
    <w:p w14:paraId="46E84C83" w14:textId="6FD812C5" w:rsidR="00CB095C" w:rsidRDefault="00CB095C" w:rsidP="00CB095C">
      <w:pPr>
        <w:pStyle w:val="Heading3"/>
      </w:pPr>
      <w:r>
        <w:t xml:space="preserve">Action Item:  </w:t>
      </w:r>
      <w:r w:rsidR="006965B9">
        <w:t>N/A</w:t>
      </w:r>
    </w:p>
    <w:p w14:paraId="170E1F6E" w14:textId="77777777" w:rsidR="00CB095C" w:rsidRDefault="00CB095C" w:rsidP="00CB095C">
      <w:pPr>
        <w:rPr>
          <w:rFonts w:ascii="Arial" w:hAnsi="Arial" w:cs="Arial"/>
        </w:rPr>
      </w:pPr>
    </w:p>
    <w:p w14:paraId="0C1FD7C4" w14:textId="3C8C655E" w:rsidR="006965B9" w:rsidRDefault="006965B9" w:rsidP="006965B9">
      <w:pPr>
        <w:spacing w:after="0"/>
        <w:rPr>
          <w:rFonts w:ascii="Calibri" w:eastAsia="Times New Roman" w:hAnsi="Calibri" w:cs="Times New Roman"/>
        </w:rPr>
      </w:pPr>
      <w:r>
        <w:rPr>
          <w:rFonts w:ascii="Calibri" w:eastAsia="Times New Roman" w:hAnsi="Calibri" w:cs="Times New Roman"/>
        </w:rPr>
        <w:t>We have enhanced the board configuration for Intelligent Analytics to support multi-board customers where one board might utilize CRS Data and the other may utilize Paragon Tax. What are Intelligent Analytics? Great question. Intelligent Analytics are data and services made available to CRS Data and Paragon Tax customers as well as any customer who chooses to subscribe for a monthly fee. Subscribers receive the following features: Enhanced Data on the Parcel-Click Property Panel, Integrated Public Record Search from the Map View, Public Record section for the ConnectView and Paragon Connect Detail View, Public Record Property Watch and Alerts. For more information about Intelligent Analytics, contact your Black Knight sales representative.</w:t>
      </w:r>
    </w:p>
    <w:bookmarkEnd w:id="23"/>
    <w:p w14:paraId="7AB67C17" w14:textId="0C1194D8" w:rsidR="00CE4622" w:rsidRDefault="00CE4622" w:rsidP="00513D22">
      <w:pPr>
        <w:rPr>
          <w:rFonts w:cstheme="minorHAnsi"/>
        </w:rPr>
      </w:pPr>
    </w:p>
    <w:p w14:paraId="1987D86B" w14:textId="31C324B2" w:rsidR="006F231D" w:rsidRDefault="006F231D" w:rsidP="006F231D">
      <w:pPr>
        <w:rPr>
          <w:rFonts w:cstheme="minorHAnsi"/>
        </w:rPr>
      </w:pPr>
    </w:p>
    <w:p w14:paraId="18340D9F" w14:textId="26639FFA" w:rsidR="006F231D" w:rsidRDefault="006F231D" w:rsidP="006F231D">
      <w:pPr>
        <w:rPr>
          <w:rFonts w:cstheme="minorHAnsi"/>
        </w:rPr>
      </w:pPr>
    </w:p>
    <w:p w14:paraId="2B36E0A0" w14:textId="77777777" w:rsidR="00BA1C6E" w:rsidRDefault="00BA1C6E" w:rsidP="00BA1C6E"/>
    <w:p w14:paraId="735429D9" w14:textId="77777777" w:rsidR="00BA1C6E" w:rsidRDefault="00BA1C6E" w:rsidP="00BA1C6E"/>
    <w:p w14:paraId="05F694D1" w14:textId="77777777" w:rsidR="006045C8" w:rsidRDefault="006045C8" w:rsidP="00BA1C6E"/>
    <w:p w14:paraId="56953815" w14:textId="0E5D49AE" w:rsidR="00723283" w:rsidRDefault="00723283">
      <w:pPr>
        <w:rPr>
          <w:rStyle w:val="normaltextrun"/>
          <w:rFonts w:ascii="Calibri" w:hAnsi="Calibri" w:cs="Calibri"/>
          <w:color w:val="000000"/>
          <w:shd w:val="clear" w:color="auto" w:fill="FFFFFF"/>
        </w:rPr>
      </w:pPr>
      <w:bookmarkStart w:id="25" w:name="_Hlk62052065"/>
      <w:r>
        <w:rPr>
          <w:rStyle w:val="normaltextrun"/>
          <w:rFonts w:ascii="Calibri" w:hAnsi="Calibri" w:cs="Calibri"/>
          <w:color w:val="000000"/>
          <w:shd w:val="clear" w:color="auto" w:fill="FFFFFF"/>
        </w:rPr>
        <w:br w:type="page"/>
      </w:r>
    </w:p>
    <w:p w14:paraId="5C4BBCD3" w14:textId="77777777" w:rsidR="003D10F4" w:rsidRDefault="001D4CAB" w:rsidP="001D4CAB">
      <w:pPr>
        <w:pStyle w:val="Heading1"/>
      </w:pPr>
      <w:bookmarkStart w:id="26" w:name="_Toc23422525"/>
      <w:bookmarkStart w:id="27" w:name="_Toc23838814"/>
      <w:bookmarkStart w:id="28" w:name="_Toc29904572"/>
      <w:bookmarkStart w:id="29" w:name="_Toc75450188"/>
      <w:bookmarkEnd w:id="25"/>
      <w:r w:rsidRPr="001D4CAB">
        <w:lastRenderedPageBreak/>
        <w:t>Agent Level Changes</w:t>
      </w:r>
      <w:bookmarkEnd w:id="26"/>
      <w:bookmarkEnd w:id="27"/>
      <w:bookmarkEnd w:id="28"/>
      <w:bookmarkEnd w:id="29"/>
    </w:p>
    <w:p w14:paraId="6097D712" w14:textId="7182459A" w:rsidR="00527CC5" w:rsidRDefault="001D4CAB" w:rsidP="00527CC5">
      <w:pPr>
        <w:rPr>
          <w:b/>
        </w:rPr>
      </w:pPr>
      <w:r w:rsidRPr="001D4CAB">
        <w:rPr>
          <w:b/>
        </w:rPr>
        <w:t>The following section contains changes that are active system wide and available to users based on their assigned security levels.</w:t>
      </w:r>
    </w:p>
    <w:p w14:paraId="3A17420F" w14:textId="33F9296A" w:rsidR="00C218AD" w:rsidRPr="00C218AD" w:rsidRDefault="00C218AD" w:rsidP="00C218AD">
      <w:pPr>
        <w:pStyle w:val="Heading2"/>
      </w:pPr>
      <w:bookmarkStart w:id="30" w:name="_Toc75450189"/>
      <w:r>
        <w:t>Enhanced ShowingTime Icon Webservice Call Enhanced to Send All Records</w:t>
      </w:r>
      <w:bookmarkEnd w:id="30"/>
    </w:p>
    <w:p w14:paraId="61051248" w14:textId="0ABF3554" w:rsidR="009F57EE" w:rsidRDefault="009F57EE" w:rsidP="00172F9C">
      <w:pPr>
        <w:pStyle w:val="Heading3"/>
        <w:spacing w:line="360" w:lineRule="auto"/>
      </w:pPr>
      <w:r>
        <w:t>Action Item: N/A</w:t>
      </w:r>
    </w:p>
    <w:p w14:paraId="53DEE734" w14:textId="1C7BB17D" w:rsidR="001C55A5" w:rsidRDefault="00C218AD" w:rsidP="00172F9C">
      <w:pPr>
        <w:spacing w:line="240" w:lineRule="auto"/>
      </w:pPr>
      <w:r>
        <w:t xml:space="preserve">Paragon </w:t>
      </w:r>
      <w:r w:rsidR="006965B9">
        <w:t xml:space="preserve">calls a ShowingTime webservice, which determines whether the ShowingTime icon should display or be hidden in the Actions menu or on reports. Previously, Paragon was only checking records in the Active or Pending status category. This was not an issue until some customers stared using off-market statuses for “Coming Soon” listings. Now Paragon will be checking all statuses and the icon will appear or be hidden as expected for all records </w:t>
      </w:r>
    </w:p>
    <w:p w14:paraId="7AF23128" w14:textId="77777777" w:rsidR="00172F9C" w:rsidRPr="004C64F6" w:rsidRDefault="00172F9C" w:rsidP="001C55A5"/>
    <w:p w14:paraId="2E208CCB" w14:textId="756C5361" w:rsidR="00933ABD" w:rsidRDefault="000E7952" w:rsidP="00933ABD">
      <w:pPr>
        <w:pStyle w:val="Heading2"/>
      </w:pPr>
      <w:bookmarkStart w:id="31" w:name="_Toc75450190"/>
      <w:r>
        <w:t>Clean up of Unnecessary White Space in ConnectView</w:t>
      </w:r>
      <w:bookmarkEnd w:id="31"/>
    </w:p>
    <w:p w14:paraId="1563C608" w14:textId="39A9F3C0" w:rsidR="00933ABD" w:rsidRDefault="00933ABD" w:rsidP="00172F9C">
      <w:pPr>
        <w:pStyle w:val="Heading3"/>
        <w:spacing w:line="360" w:lineRule="auto"/>
      </w:pPr>
      <w:r>
        <w:t>Action Item: N/A</w:t>
      </w:r>
    </w:p>
    <w:p w14:paraId="50D9216B" w14:textId="58229B27" w:rsidR="00933ABD" w:rsidRDefault="000E7952" w:rsidP="0007555B">
      <w:pPr>
        <w:spacing w:line="240" w:lineRule="auto"/>
      </w:pPr>
      <w:r>
        <w:t xml:space="preserve">To utilize </w:t>
      </w:r>
      <w:r w:rsidR="00752D61">
        <w:t>all</w:t>
      </w:r>
      <w:r>
        <w:t xml:space="preserve"> the screen space, we removed some of the unnecessary white space that was at the top of ConnectView. </w:t>
      </w:r>
    </w:p>
    <w:p w14:paraId="56444C03" w14:textId="1524FE36" w:rsidR="000E7952" w:rsidRDefault="000E7952" w:rsidP="0007555B">
      <w:pPr>
        <w:spacing w:line="240" w:lineRule="auto"/>
      </w:pPr>
      <w:r>
        <w:rPr>
          <w:noProof/>
        </w:rPr>
        <w:drawing>
          <wp:inline distT="0" distB="0" distL="0" distR="0" wp14:anchorId="47391F67" wp14:editId="544250D5">
            <wp:extent cx="5943600" cy="1877695"/>
            <wp:effectExtent l="190500" t="190500" r="190500" b="1797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1877695"/>
                    </a:xfrm>
                    <a:prstGeom prst="rect">
                      <a:avLst/>
                    </a:prstGeom>
                    <a:ln>
                      <a:noFill/>
                    </a:ln>
                    <a:effectLst>
                      <a:outerShdw blurRad="190500" algn="tl" rotWithShape="0">
                        <a:srgbClr val="000000">
                          <a:alpha val="70000"/>
                        </a:srgbClr>
                      </a:outerShdw>
                    </a:effectLst>
                  </pic:spPr>
                </pic:pic>
              </a:graphicData>
            </a:graphic>
          </wp:inline>
        </w:drawing>
      </w:r>
    </w:p>
    <w:p w14:paraId="0146FC62" w14:textId="65680E89" w:rsidR="00933ABD" w:rsidRDefault="00933ABD" w:rsidP="00933ABD">
      <w:r>
        <w:br w:type="page"/>
      </w:r>
    </w:p>
    <w:p w14:paraId="4D6F78E2" w14:textId="357AA163" w:rsidR="00B6372B" w:rsidRDefault="00B6372B" w:rsidP="00723283">
      <w:pPr>
        <w:pStyle w:val="Heading1"/>
      </w:pPr>
      <w:bookmarkStart w:id="32" w:name="_Toc75450191"/>
      <w:bookmarkStart w:id="33" w:name="_Hlk62206926"/>
      <w:r>
        <w:lastRenderedPageBreak/>
        <w:t>Collaboration Center</w:t>
      </w:r>
      <w:bookmarkEnd w:id="32"/>
    </w:p>
    <w:p w14:paraId="487D41C7" w14:textId="357AA163" w:rsidR="00B6372B" w:rsidRDefault="00B6372B" w:rsidP="00B6372B">
      <w:pPr>
        <w:rPr>
          <w:b/>
        </w:rPr>
      </w:pPr>
      <w:r w:rsidRPr="00796394">
        <w:rPr>
          <w:b/>
        </w:rPr>
        <w:t>All options in this section are either configurable via MLS Administration controls or by your System Support Manager as noted.</w:t>
      </w:r>
    </w:p>
    <w:p w14:paraId="3DA3A3A9" w14:textId="2815EA30" w:rsidR="007B187F" w:rsidRDefault="001C55A5" w:rsidP="007B187F">
      <w:pPr>
        <w:pStyle w:val="Heading2"/>
      </w:pPr>
      <w:bookmarkStart w:id="34" w:name="_Toc75450192"/>
      <w:r>
        <w:t>C</w:t>
      </w:r>
      <w:r w:rsidR="006F713F">
        <w:t>ollaboration Center – Shortcut App Icon</w:t>
      </w:r>
      <w:bookmarkEnd w:id="34"/>
    </w:p>
    <w:p w14:paraId="49CA534D" w14:textId="0228EDEC" w:rsidR="007B187F" w:rsidRDefault="00A51844" w:rsidP="007B187F">
      <w:pPr>
        <w:pStyle w:val="Heading3"/>
      </w:pPr>
      <w:r>
        <w:rPr>
          <w:noProof/>
        </w:rPr>
        <w:drawing>
          <wp:anchor distT="0" distB="0" distL="114300" distR="114300" simplePos="0" relativeHeight="251659277" behindDoc="0" locked="0" layoutInCell="1" allowOverlap="1" wp14:anchorId="187BD60A" wp14:editId="3F9FA827">
            <wp:simplePos x="0" y="0"/>
            <wp:positionH relativeFrom="column">
              <wp:posOffset>3313900</wp:posOffset>
            </wp:positionH>
            <wp:positionV relativeFrom="paragraph">
              <wp:posOffset>104140</wp:posOffset>
            </wp:positionV>
            <wp:extent cx="3332936" cy="3918336"/>
            <wp:effectExtent l="0" t="0" r="1270" b="6350"/>
            <wp:wrapSquare wrapText="bothSides"/>
            <wp:docPr id="27" name="Picture 27"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electronic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32936" cy="3918336"/>
                    </a:xfrm>
                    <a:prstGeom prst="rect">
                      <a:avLst/>
                    </a:prstGeom>
                  </pic:spPr>
                </pic:pic>
              </a:graphicData>
            </a:graphic>
          </wp:anchor>
        </w:drawing>
      </w:r>
      <w:r w:rsidR="007B187F">
        <w:t>Action Item: N/A</w:t>
      </w:r>
    </w:p>
    <w:p w14:paraId="71EA80B2" w14:textId="627A1FF5" w:rsidR="007B187F" w:rsidRPr="008B577D" w:rsidRDefault="006F713F" w:rsidP="007B187F">
      <w:r>
        <w:t xml:space="preserve">Your Clients can save an icon to their home screen on their mobile devices. We have updated the default icon to resemble more of </w:t>
      </w:r>
      <w:r w:rsidR="48726F87">
        <w:t>an</w:t>
      </w:r>
      <w:r>
        <w:t xml:space="preserve"> app</w:t>
      </w:r>
      <w:r w:rsidR="6910BC79">
        <w:t>-</w:t>
      </w:r>
      <w:r>
        <w:t>like appearance.</w:t>
      </w:r>
    </w:p>
    <w:p w14:paraId="33A5D9C4" w14:textId="4ED5B54E" w:rsidR="00114A40" w:rsidRDefault="00114A40" w:rsidP="00114A40">
      <w:pPr>
        <w:jc w:val="center"/>
      </w:pPr>
      <w:bookmarkStart w:id="35" w:name="_Toc29904616"/>
      <w:bookmarkEnd w:id="33"/>
    </w:p>
    <w:p w14:paraId="4A07668E" w14:textId="12B17513" w:rsidR="00CB095C" w:rsidRDefault="00114A40" w:rsidP="00CB095C">
      <w:r>
        <w:br w:type="page"/>
      </w:r>
    </w:p>
    <w:p w14:paraId="4B1AFFC5" w14:textId="6A19417F" w:rsidR="00867C73" w:rsidRDefault="00867C73" w:rsidP="00867C73">
      <w:pPr>
        <w:pStyle w:val="Heading1"/>
      </w:pPr>
      <w:bookmarkStart w:id="36" w:name="_Toc75450193"/>
      <w:r>
        <w:lastRenderedPageBreak/>
        <w:t>Paragon Connect</w:t>
      </w:r>
      <w:bookmarkEnd w:id="35"/>
      <w:bookmarkEnd w:id="36"/>
    </w:p>
    <w:p w14:paraId="65D30B9F" w14:textId="318BFF79" w:rsidR="00867C73" w:rsidRDefault="00867C73">
      <w:pPr>
        <w:rPr>
          <w:b/>
        </w:rPr>
      </w:pPr>
      <w:r w:rsidRPr="00796394">
        <w:rPr>
          <w:b/>
        </w:rPr>
        <w:t>All options in this section are either configurable via MLS Administration controls or by your System Support Manager as noted.</w:t>
      </w:r>
    </w:p>
    <w:p w14:paraId="3A88756C" w14:textId="654FF021" w:rsidR="005F2782" w:rsidRDefault="005F2782" w:rsidP="005F2782">
      <w:pPr>
        <w:pStyle w:val="Heading2"/>
      </w:pPr>
      <w:bookmarkStart w:id="37" w:name="_Toc75450194"/>
      <w:r>
        <w:t>Map Layers</w:t>
      </w:r>
      <w:bookmarkEnd w:id="37"/>
    </w:p>
    <w:p w14:paraId="200D72FF" w14:textId="4A13C876" w:rsidR="005F2782" w:rsidRDefault="00E405E3" w:rsidP="005F2782">
      <w:pPr>
        <w:pStyle w:val="Heading3"/>
      </w:pPr>
      <w:r>
        <w:rPr>
          <w:noProof/>
        </w:rPr>
        <w:drawing>
          <wp:anchor distT="0" distB="0" distL="114300" distR="114300" simplePos="0" relativeHeight="251658244" behindDoc="1" locked="0" layoutInCell="1" allowOverlap="1" wp14:anchorId="0B8D00A6" wp14:editId="79B0A0A6">
            <wp:simplePos x="0" y="0"/>
            <wp:positionH relativeFrom="column">
              <wp:posOffset>4309745</wp:posOffset>
            </wp:positionH>
            <wp:positionV relativeFrom="paragraph">
              <wp:posOffset>223520</wp:posOffset>
            </wp:positionV>
            <wp:extent cx="1494790" cy="3077210"/>
            <wp:effectExtent l="171450" t="190500" r="162560" b="199390"/>
            <wp:wrapTight wrapText="bothSides">
              <wp:wrapPolygon edited="0">
                <wp:start x="2477" y="-1337"/>
                <wp:lineTo x="-2477" y="-1070"/>
                <wp:lineTo x="-2477" y="20994"/>
                <wp:lineTo x="826" y="22465"/>
                <wp:lineTo x="2477" y="22866"/>
                <wp:lineTo x="18719" y="22866"/>
                <wp:lineTo x="20646" y="22465"/>
                <wp:lineTo x="23674" y="20459"/>
                <wp:lineTo x="23674" y="535"/>
                <wp:lineTo x="20095" y="-1070"/>
                <wp:lineTo x="18719" y="-1337"/>
                <wp:lineTo x="2477" y="-1337"/>
              </wp:wrapPolygon>
            </wp:wrapTight>
            <wp:docPr id="21" name="Picture 13" descr="Map&#10;&#10;Description automatically generated">
              <a:extLst xmlns:a="http://schemas.openxmlformats.org/drawingml/2006/main">
                <a:ext uri="{FF2B5EF4-FFF2-40B4-BE49-F238E27FC236}">
                  <a16:creationId xmlns:a16="http://schemas.microsoft.com/office/drawing/2014/main" id="{7E860D79-021E-4348-858C-E0F55C111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Map&#10;&#10;Description automatically generated">
                      <a:extLst>
                        <a:ext uri="{FF2B5EF4-FFF2-40B4-BE49-F238E27FC236}">
                          <a16:creationId xmlns:a16="http://schemas.microsoft.com/office/drawing/2014/main" id="{7E860D79-021E-4348-858C-E0F55C11138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4790" cy="30772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F2782">
        <w:t>Action Item: N/A</w:t>
      </w:r>
    </w:p>
    <w:p w14:paraId="6ACC4BE5" w14:textId="5A10B08B" w:rsidR="005F2782" w:rsidRDefault="005F2782">
      <w:r>
        <w:t>You are now able to access your favorite default mapping layers from any device! The default layers that are available in Paragon Professional are now available in Paragon Connect! Switch to the silver map type and be able to better visualize the map layers like flood plain, traffic areas, and more.</w:t>
      </w:r>
    </w:p>
    <w:p w14:paraId="5CF01314" w14:textId="26D29E1E" w:rsidR="005F2782" w:rsidRDefault="005F2782"/>
    <w:p w14:paraId="2DA59C73" w14:textId="62596A5E" w:rsidR="005F2782" w:rsidRDefault="005F2782"/>
    <w:p w14:paraId="6661A140" w14:textId="73373BF9" w:rsidR="005F2782" w:rsidRDefault="005F2782"/>
    <w:p w14:paraId="5E1CC788" w14:textId="3233C548" w:rsidR="005F2782" w:rsidRDefault="005F2782"/>
    <w:p w14:paraId="0508A70D" w14:textId="5B3AB542" w:rsidR="005F2782" w:rsidRDefault="005F2782"/>
    <w:p w14:paraId="0949A3EC" w14:textId="55AC8207" w:rsidR="005F2782" w:rsidRDefault="005F2782"/>
    <w:p w14:paraId="642D664B" w14:textId="5D459BBA" w:rsidR="005F2782" w:rsidRDefault="005F2782"/>
    <w:p w14:paraId="6E4E048E" w14:textId="553786E6" w:rsidR="005F2782" w:rsidRDefault="005F2782" w:rsidP="005F2782">
      <w:pPr>
        <w:rPr>
          <w:b/>
        </w:rPr>
      </w:pPr>
    </w:p>
    <w:p w14:paraId="4211A3D0" w14:textId="043A7895" w:rsidR="005F2782" w:rsidRDefault="005F2782" w:rsidP="005F2782">
      <w:pPr>
        <w:pStyle w:val="Heading2"/>
      </w:pPr>
      <w:bookmarkStart w:id="38" w:name="_Toc75450195"/>
      <w:r>
        <w:t>Multi-Class Search</w:t>
      </w:r>
      <w:bookmarkEnd w:id="38"/>
    </w:p>
    <w:p w14:paraId="39C62F84" w14:textId="574FBD05" w:rsidR="005F2782" w:rsidRDefault="005F2782" w:rsidP="005F2782">
      <w:pPr>
        <w:pStyle w:val="Heading3"/>
      </w:pPr>
      <w:r>
        <w:t>Action Item: N/A</w:t>
      </w:r>
    </w:p>
    <w:p w14:paraId="72FF231D" w14:textId="4D51A0A8" w:rsidR="005F2782" w:rsidRDefault="00E405E3">
      <w:pPr>
        <w:rPr>
          <w:noProof/>
        </w:rPr>
      </w:pPr>
      <w:r>
        <w:rPr>
          <w:noProof/>
        </w:rPr>
        <w:drawing>
          <wp:anchor distT="0" distB="0" distL="114300" distR="114300" simplePos="0" relativeHeight="251658246" behindDoc="0" locked="0" layoutInCell="1" allowOverlap="1" wp14:anchorId="6D68BF82" wp14:editId="71C1B459">
            <wp:simplePos x="0" y="0"/>
            <wp:positionH relativeFrom="column">
              <wp:posOffset>3973824</wp:posOffset>
            </wp:positionH>
            <wp:positionV relativeFrom="paragraph">
              <wp:posOffset>342320</wp:posOffset>
            </wp:positionV>
            <wp:extent cx="723954" cy="572631"/>
            <wp:effectExtent l="19050" t="0" r="38100" b="0"/>
            <wp:wrapThrough wrapText="bothSides">
              <wp:wrapPolygon edited="0">
                <wp:start x="189" y="-526"/>
                <wp:lineTo x="-14" y="2339"/>
                <wp:lineTo x="11164" y="13718"/>
                <wp:lineTo x="14154" y="19834"/>
                <wp:lineTo x="14619" y="21331"/>
                <wp:lineTo x="21412" y="22102"/>
                <wp:lineTo x="21666" y="18521"/>
                <wp:lineTo x="19090" y="14618"/>
                <wp:lineTo x="18524" y="14553"/>
                <wp:lineTo x="15940" y="2707"/>
                <wp:lineTo x="3586" y="-141"/>
                <wp:lineTo x="189" y="-526"/>
              </wp:wrapPolygon>
            </wp:wrapThrough>
            <wp:docPr id="34" name="arrow">
              <a:extLst xmlns:a="http://schemas.openxmlformats.org/drawingml/2006/main">
                <a:ext uri="{FF2B5EF4-FFF2-40B4-BE49-F238E27FC236}">
                  <a16:creationId xmlns:a16="http://schemas.microsoft.com/office/drawing/2014/main" id="{495923FE-1079-3A46-A4DE-77458388E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row">
                      <a:extLst>
                        <a:ext uri="{FF2B5EF4-FFF2-40B4-BE49-F238E27FC236}">
                          <a16:creationId xmlns:a16="http://schemas.microsoft.com/office/drawing/2014/main" id="{495923FE-1079-3A46-A4DE-77458388E98E}"/>
                        </a:ext>
                      </a:extLst>
                    </pic:cNvPr>
                    <pic:cNvPicPr>
                      <a:picLocks noChangeAspect="1"/>
                    </pic:cNvPicPr>
                  </pic:nvPicPr>
                  <pic:blipFill>
                    <a:blip r:embed="rId16"/>
                    <a:stretch>
                      <a:fillRect/>
                    </a:stretch>
                  </pic:blipFill>
                  <pic:spPr>
                    <a:xfrm rot="21292274">
                      <a:off x="0" y="0"/>
                      <a:ext cx="723954" cy="5726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65C870A1" wp14:editId="272CE09D">
            <wp:simplePos x="0" y="0"/>
            <wp:positionH relativeFrom="column">
              <wp:posOffset>4398921</wp:posOffset>
            </wp:positionH>
            <wp:positionV relativeFrom="paragraph">
              <wp:posOffset>-21866</wp:posOffset>
            </wp:positionV>
            <wp:extent cx="1402080" cy="2886075"/>
            <wp:effectExtent l="190500" t="190500" r="198120" b="200025"/>
            <wp:wrapThrough wrapText="bothSides">
              <wp:wrapPolygon edited="0">
                <wp:start x="2348" y="-1426"/>
                <wp:lineTo x="-2641" y="-1141"/>
                <wp:lineTo x="-2935" y="20958"/>
                <wp:lineTo x="-1761" y="21671"/>
                <wp:lineTo x="2054" y="22669"/>
                <wp:lineTo x="2348" y="22954"/>
                <wp:lineTo x="19076" y="22954"/>
                <wp:lineTo x="19370" y="22669"/>
                <wp:lineTo x="23185" y="21671"/>
                <wp:lineTo x="24359" y="19390"/>
                <wp:lineTo x="24065" y="570"/>
                <wp:lineTo x="20543" y="-1141"/>
                <wp:lineTo x="19076" y="-1426"/>
                <wp:lineTo x="2348" y="-1426"/>
              </wp:wrapPolygon>
            </wp:wrapThrough>
            <wp:docPr id="22" name="Multi">
              <a:extLst xmlns:a="http://schemas.openxmlformats.org/drawingml/2006/main">
                <a:ext uri="{FF2B5EF4-FFF2-40B4-BE49-F238E27FC236}">
                  <a16:creationId xmlns:a16="http://schemas.microsoft.com/office/drawing/2014/main" id="{25F3CBBF-B449-6343-BBDA-D54271023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lti">
                      <a:extLst>
                        <a:ext uri="{FF2B5EF4-FFF2-40B4-BE49-F238E27FC236}">
                          <a16:creationId xmlns:a16="http://schemas.microsoft.com/office/drawing/2014/main" id="{25F3CBBF-B449-6343-BBDA-D542710232A5}"/>
                        </a:ext>
                      </a:extLst>
                    </pic:cNvPr>
                    <pic:cNvPicPr>
                      <a:picLocks noChangeAspect="1"/>
                    </pic:cNvPicPr>
                  </pic:nvPicPr>
                  <pic:blipFill>
                    <a:blip r:embed="rId17"/>
                    <a:srcRect/>
                    <a:stretch/>
                  </pic:blipFill>
                  <pic:spPr>
                    <a:xfrm>
                      <a:off x="0" y="0"/>
                      <a:ext cx="1402080" cy="2886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F2782">
        <w:t xml:space="preserve">In this version of Paragon Connect you will have the ability to search across classes with the Multi-Class search! This search syncs with Paragon Professional and will </w:t>
      </w:r>
      <w:r w:rsidR="0237203C">
        <w:t>o</w:t>
      </w:r>
      <w:r w:rsidR="005F2782">
        <w:t>pen the door to using more multi-class type searches throughout the application.</w:t>
      </w:r>
      <w:r w:rsidR="005F2782" w:rsidRPr="005F2782">
        <w:rPr>
          <w:noProof/>
        </w:rPr>
        <w:t xml:space="preserve"> </w:t>
      </w:r>
    </w:p>
    <w:p w14:paraId="6098C9D0" w14:textId="668C881E" w:rsidR="005F2782" w:rsidRDefault="005F2782">
      <w:pPr>
        <w:rPr>
          <w:noProof/>
        </w:rPr>
      </w:pPr>
    </w:p>
    <w:p w14:paraId="1E55618A" w14:textId="5C85C284" w:rsidR="005F2782" w:rsidRDefault="005F2782">
      <w:pPr>
        <w:rPr>
          <w:noProof/>
        </w:rPr>
      </w:pPr>
    </w:p>
    <w:p w14:paraId="101D5D3E" w14:textId="4FF837BE" w:rsidR="005F2782" w:rsidRDefault="005F2782">
      <w:pPr>
        <w:rPr>
          <w:noProof/>
        </w:rPr>
      </w:pPr>
    </w:p>
    <w:p w14:paraId="794226BF" w14:textId="085B5E4D" w:rsidR="005F2782" w:rsidRDefault="005F2782">
      <w:pPr>
        <w:rPr>
          <w:noProof/>
        </w:rPr>
      </w:pPr>
    </w:p>
    <w:p w14:paraId="343D5B82" w14:textId="2ABC979F" w:rsidR="005F2782" w:rsidRDefault="005F2782">
      <w:pPr>
        <w:rPr>
          <w:noProof/>
        </w:rPr>
      </w:pPr>
    </w:p>
    <w:p w14:paraId="20118621" w14:textId="5B5371E2" w:rsidR="005F2782" w:rsidRDefault="005F2782">
      <w:pPr>
        <w:rPr>
          <w:noProof/>
        </w:rPr>
      </w:pPr>
    </w:p>
    <w:p w14:paraId="2B44D966" w14:textId="0B54DFEC" w:rsidR="005F2782" w:rsidRDefault="005F2782">
      <w:pPr>
        <w:rPr>
          <w:noProof/>
        </w:rPr>
      </w:pPr>
    </w:p>
    <w:p w14:paraId="521F073F" w14:textId="0B65E3AA" w:rsidR="005F2782" w:rsidRDefault="005F2782">
      <w:pPr>
        <w:rPr>
          <w:noProof/>
        </w:rPr>
      </w:pPr>
    </w:p>
    <w:p w14:paraId="5EDBBA30" w14:textId="78B1A9BA" w:rsidR="005F2782" w:rsidRDefault="005F2782">
      <w:pPr>
        <w:rPr>
          <w:noProof/>
        </w:rPr>
      </w:pPr>
    </w:p>
    <w:p w14:paraId="790C3CCF" w14:textId="0A65D822" w:rsidR="005F2782" w:rsidRDefault="005F2782">
      <w:pPr>
        <w:rPr>
          <w:b/>
        </w:rPr>
      </w:pPr>
    </w:p>
    <w:p w14:paraId="587246EC" w14:textId="62B33B19" w:rsidR="00671EDA" w:rsidRDefault="006965B9" w:rsidP="00671EDA">
      <w:pPr>
        <w:pStyle w:val="Heading2"/>
      </w:pPr>
      <w:bookmarkStart w:id="39" w:name="_Toc75450196"/>
      <w:bookmarkStart w:id="40" w:name="_Hlk60991245"/>
      <w:r>
        <w:t xml:space="preserve">Share to Twitter and Facebook </w:t>
      </w:r>
      <w:r w:rsidR="006F713F">
        <w:rPr>
          <w:noProof/>
        </w:rPr>
        <w:drawing>
          <wp:inline distT="0" distB="0" distL="0" distR="0" wp14:anchorId="086A6D7E" wp14:editId="7C888E4C">
            <wp:extent cx="698500" cy="317500"/>
            <wp:effectExtent l="0" t="0" r="6350" b="635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D45B7C9-3C39-7F41-B151-97FC9FEC76BA}"/>
                        </a:ext>
                      </a:extLst>
                    </a:blip>
                    <a:stretch>
                      <a:fillRect/>
                    </a:stretch>
                  </pic:blipFill>
                  <pic:spPr>
                    <a:xfrm>
                      <a:off x="0" y="0"/>
                      <a:ext cx="698500" cy="317500"/>
                    </a:xfrm>
                    <a:prstGeom prst="rect">
                      <a:avLst/>
                    </a:prstGeom>
                  </pic:spPr>
                </pic:pic>
              </a:graphicData>
            </a:graphic>
          </wp:inline>
        </w:drawing>
      </w:r>
      <w:bookmarkEnd w:id="39"/>
    </w:p>
    <w:bookmarkEnd w:id="40"/>
    <w:p w14:paraId="50F3E8E5" w14:textId="10EF1111" w:rsidR="00F56E4A" w:rsidRDefault="006F713F" w:rsidP="00F56E4A">
      <w:pPr>
        <w:pStyle w:val="Heading3"/>
      </w:pPr>
      <w:r>
        <w:rPr>
          <w:noProof/>
        </w:rPr>
        <w:drawing>
          <wp:anchor distT="0" distB="0" distL="114300" distR="114300" simplePos="0" relativeHeight="251658247" behindDoc="1" locked="0" layoutInCell="1" allowOverlap="1" wp14:anchorId="7A03E3B7" wp14:editId="2194D0EA">
            <wp:simplePos x="0" y="0"/>
            <wp:positionH relativeFrom="column">
              <wp:posOffset>4237990</wp:posOffset>
            </wp:positionH>
            <wp:positionV relativeFrom="paragraph">
              <wp:posOffset>191135</wp:posOffset>
            </wp:positionV>
            <wp:extent cx="1951355" cy="4015740"/>
            <wp:effectExtent l="171450" t="190500" r="163195" b="194310"/>
            <wp:wrapTight wrapText="bothSides">
              <wp:wrapPolygon edited="0">
                <wp:start x="2530" y="-1025"/>
                <wp:lineTo x="-1898" y="-820"/>
                <wp:lineTo x="-1898" y="21006"/>
                <wp:lineTo x="633" y="22133"/>
                <wp:lineTo x="2320" y="22543"/>
                <wp:lineTo x="18978" y="22543"/>
                <wp:lineTo x="20876" y="22133"/>
                <wp:lineTo x="23196" y="20596"/>
                <wp:lineTo x="23196" y="307"/>
                <wp:lineTo x="20243" y="-820"/>
                <wp:lineTo x="18767" y="-1025"/>
                <wp:lineTo x="2530" y="-1025"/>
              </wp:wrapPolygon>
            </wp:wrapTight>
            <wp:docPr id="23" name="Picture 4" descr="A screenshot of a cell phone&#10;&#10;Description automatically generated with medium confidence">
              <a:extLst xmlns:a="http://schemas.openxmlformats.org/drawingml/2006/main">
                <a:ext uri="{FF2B5EF4-FFF2-40B4-BE49-F238E27FC236}">
                  <a16:creationId xmlns:a16="http://schemas.microsoft.com/office/drawing/2014/main" id="{9BEE1077-DF68-7F4D-9FAB-C812954F5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with medium confidence">
                      <a:extLst>
                        <a:ext uri="{FF2B5EF4-FFF2-40B4-BE49-F238E27FC236}">
                          <a16:creationId xmlns:a16="http://schemas.microsoft.com/office/drawing/2014/main" id="{9BEE1077-DF68-7F4D-9FAB-C812954F5D9D}"/>
                        </a:ext>
                      </a:extLst>
                    </pic:cNvPr>
                    <pic:cNvPicPr>
                      <a:picLocks noChangeAspect="1"/>
                    </pic:cNvPicPr>
                  </pic:nvPicPr>
                  <pic:blipFill>
                    <a:blip r:embed="rId12"/>
                    <a:stretch>
                      <a:fillRect/>
                    </a:stretch>
                  </pic:blipFill>
                  <pic:spPr>
                    <a:xfrm>
                      <a:off x="0" y="0"/>
                      <a:ext cx="1951355" cy="40157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71EDA">
        <w:t>Action Item: N/A</w:t>
      </w:r>
    </w:p>
    <w:p w14:paraId="6F0D981E" w14:textId="011F4918" w:rsidR="006965B9" w:rsidRDefault="006965B9" w:rsidP="006965B9">
      <w:pPr>
        <w:spacing w:after="0"/>
      </w:pPr>
      <w:r>
        <w:t xml:space="preserve">We are happy to announce that we’ve added the ability to share </w:t>
      </w:r>
      <w:r w:rsidR="00752D61">
        <w:t>listings to</w:t>
      </w:r>
      <w:r>
        <w:t xml:space="preserve"> </w:t>
      </w:r>
      <w:r w:rsidR="00752D61">
        <w:t>F</w:t>
      </w:r>
      <w:r>
        <w:t xml:space="preserve">acebook and </w:t>
      </w:r>
      <w:r w:rsidR="00752D61">
        <w:t>T</w:t>
      </w:r>
      <w:r>
        <w:t>witter from Paragon Connect. If your MLS currently has</w:t>
      </w:r>
      <w:r w:rsidR="009B3C14">
        <w:t xml:space="preserve"> the Share </w:t>
      </w:r>
      <w:r w:rsidR="07EE6F05">
        <w:t xml:space="preserve">feature </w:t>
      </w:r>
      <w:r>
        <w:t>enabled</w:t>
      </w:r>
      <w:r w:rsidR="009B3C14">
        <w:t xml:space="preserve"> for search results</w:t>
      </w:r>
      <w:r>
        <w:t xml:space="preserve"> in Paragon, the share features will automatically appear in Paragon Connect. If you</w:t>
      </w:r>
      <w:r w:rsidR="0A81EF13">
        <w:t>r</w:t>
      </w:r>
      <w:r>
        <w:t xml:space="preserve"> </w:t>
      </w:r>
      <w:r w:rsidR="2096C9FC">
        <w:t xml:space="preserve">MLS </w:t>
      </w:r>
      <w:r>
        <w:t>do</w:t>
      </w:r>
      <w:r w:rsidR="65F17926">
        <w:t>es</w:t>
      </w:r>
      <w:r>
        <w:t xml:space="preserve">n’t have them enabled but would like to </w:t>
      </w:r>
      <w:r w:rsidR="54A6BA0B">
        <w:t>do so</w:t>
      </w:r>
      <w:r w:rsidR="1C6132A0">
        <w:t>,</w:t>
      </w:r>
      <w:r>
        <w:t xml:space="preserve"> </w:t>
      </w:r>
      <w:r w:rsidR="004A9624">
        <w:t xml:space="preserve">please </w:t>
      </w:r>
      <w:r>
        <w:t xml:space="preserve">contact your board/association. </w:t>
      </w:r>
      <w:r w:rsidR="006F713F">
        <w:t xml:space="preserve">With the addition of </w:t>
      </w:r>
      <w:r w:rsidR="00752D61">
        <w:t>these two new shar</w:t>
      </w:r>
      <w:r w:rsidR="4A25ACCB">
        <w:t>ing</w:t>
      </w:r>
      <w:r w:rsidR="006F713F">
        <w:t xml:space="preserve"> features you can now email, text, create a link, and share out to Twitter or Facebook! </w:t>
      </w:r>
    </w:p>
    <w:p w14:paraId="7791ACC2" w14:textId="42726D71" w:rsidR="006965B9" w:rsidRDefault="006965B9" w:rsidP="006965B9">
      <w:pPr>
        <w:spacing w:after="0"/>
      </w:pPr>
    </w:p>
    <w:p w14:paraId="08A1C893" w14:textId="4B9190A9" w:rsidR="004300F1" w:rsidRDefault="004300F1" w:rsidP="004300F1"/>
    <w:p w14:paraId="0EA5DCF2" w14:textId="264C783E" w:rsidR="004300F1" w:rsidRPr="004300F1" w:rsidRDefault="00D65A2D" w:rsidP="004300F1">
      <w:r>
        <w:rPr>
          <w:noProof/>
        </w:rPr>
        <w:drawing>
          <wp:anchor distT="0" distB="0" distL="114300" distR="114300" simplePos="0" relativeHeight="251658248" behindDoc="0" locked="0" layoutInCell="1" allowOverlap="1" wp14:anchorId="7DFBEAED" wp14:editId="6E25C8E2">
            <wp:simplePos x="0" y="0"/>
            <wp:positionH relativeFrom="column">
              <wp:posOffset>4930702</wp:posOffset>
            </wp:positionH>
            <wp:positionV relativeFrom="paragraph">
              <wp:posOffset>260438</wp:posOffset>
            </wp:positionV>
            <wp:extent cx="817054" cy="646326"/>
            <wp:effectExtent l="19050" t="0" r="40640" b="1905"/>
            <wp:wrapNone/>
            <wp:docPr id="24" name="arrow">
              <a:extLst xmlns:a="http://schemas.openxmlformats.org/drawingml/2006/main">
                <a:ext uri="{FF2B5EF4-FFF2-40B4-BE49-F238E27FC236}">
                  <a16:creationId xmlns:a16="http://schemas.microsoft.com/office/drawing/2014/main" id="{12CF062C-9964-B649-9046-9BDDA3CAB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row">
                      <a:extLst>
                        <a:ext uri="{FF2B5EF4-FFF2-40B4-BE49-F238E27FC236}">
                          <a16:creationId xmlns:a16="http://schemas.microsoft.com/office/drawing/2014/main" id="{12CF062C-9964-B649-9046-9BDDA3CAB740}"/>
                        </a:ext>
                      </a:extLst>
                    </pic:cNvPr>
                    <pic:cNvPicPr>
                      <a:picLocks noChangeAspect="1"/>
                    </pic:cNvPicPr>
                  </pic:nvPicPr>
                  <pic:blipFill>
                    <a:blip r:embed="rId16"/>
                    <a:stretch>
                      <a:fillRect/>
                    </a:stretch>
                  </pic:blipFill>
                  <pic:spPr>
                    <a:xfrm rot="21292274">
                      <a:off x="0" y="0"/>
                      <a:ext cx="817054" cy="646326"/>
                    </a:xfrm>
                    <a:prstGeom prst="rect">
                      <a:avLst/>
                    </a:prstGeom>
                  </pic:spPr>
                </pic:pic>
              </a:graphicData>
            </a:graphic>
            <wp14:sizeRelH relativeFrom="margin">
              <wp14:pctWidth>0</wp14:pctWidth>
            </wp14:sizeRelH>
            <wp14:sizeRelV relativeFrom="margin">
              <wp14:pctHeight>0</wp14:pctHeight>
            </wp14:sizeRelV>
          </wp:anchor>
        </w:drawing>
      </w:r>
    </w:p>
    <w:p w14:paraId="2B4BE3BF" w14:textId="28A39309" w:rsidR="004300F1" w:rsidRDefault="004300F1" w:rsidP="004300F1">
      <w:pPr>
        <w:spacing w:line="480" w:lineRule="auto"/>
        <w:jc w:val="center"/>
      </w:pPr>
      <w:bookmarkStart w:id="41" w:name="_Hlk61514940"/>
      <w:bookmarkStart w:id="42" w:name="_Toc23253864"/>
      <w:bookmarkStart w:id="43" w:name="_Toc23253942"/>
      <w:bookmarkStart w:id="44" w:name="_Toc23422578"/>
      <w:bookmarkStart w:id="45" w:name="_Toc23838869"/>
      <w:bookmarkStart w:id="46" w:name="_Toc24462032"/>
      <w:bookmarkStart w:id="47" w:name="_Toc24621188"/>
      <w:bookmarkStart w:id="48" w:name="_Toc24624155"/>
    </w:p>
    <w:p w14:paraId="2BD596D1" w14:textId="2E034B1D" w:rsidR="004300F1" w:rsidRDefault="00D65A2D" w:rsidP="004300F1">
      <w:pPr>
        <w:spacing w:line="480" w:lineRule="auto"/>
      </w:pPr>
      <w:r>
        <w:rPr>
          <w:noProof/>
        </w:rPr>
        <w:drawing>
          <wp:anchor distT="0" distB="0" distL="114300" distR="114300" simplePos="0" relativeHeight="251658249" behindDoc="0" locked="0" layoutInCell="1" allowOverlap="1" wp14:anchorId="2B4A8752" wp14:editId="249F70C7">
            <wp:simplePos x="0" y="0"/>
            <wp:positionH relativeFrom="column">
              <wp:posOffset>4852799</wp:posOffset>
            </wp:positionH>
            <wp:positionV relativeFrom="paragraph">
              <wp:posOffset>216962</wp:posOffset>
            </wp:positionV>
            <wp:extent cx="805742" cy="637378"/>
            <wp:effectExtent l="141287" t="0" r="40958" b="0"/>
            <wp:wrapNone/>
            <wp:docPr id="25" name="arrow">
              <a:extLst xmlns:a="http://schemas.openxmlformats.org/drawingml/2006/main">
                <a:ext uri="{FF2B5EF4-FFF2-40B4-BE49-F238E27FC236}">
                  <a16:creationId xmlns:a16="http://schemas.microsoft.com/office/drawing/2014/main" id="{1B149A92-AE3B-0B46-A9F5-88EA1DC0F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row">
                      <a:extLst>
                        <a:ext uri="{FF2B5EF4-FFF2-40B4-BE49-F238E27FC236}">
                          <a16:creationId xmlns:a16="http://schemas.microsoft.com/office/drawing/2014/main" id="{1B149A92-AE3B-0B46-A9F5-88EA1DC0FCE5}"/>
                        </a:ext>
                      </a:extLst>
                    </pic:cNvPr>
                    <pic:cNvPicPr>
                      <a:picLocks noChangeAspect="1"/>
                    </pic:cNvPicPr>
                  </pic:nvPicPr>
                  <pic:blipFill>
                    <a:blip r:embed="rId16"/>
                    <a:stretch>
                      <a:fillRect/>
                    </a:stretch>
                  </pic:blipFill>
                  <pic:spPr>
                    <a:xfrm rot="18366283">
                      <a:off x="0" y="0"/>
                      <a:ext cx="805742" cy="637378"/>
                    </a:xfrm>
                    <a:prstGeom prst="rect">
                      <a:avLst/>
                    </a:prstGeom>
                  </pic:spPr>
                </pic:pic>
              </a:graphicData>
            </a:graphic>
            <wp14:sizeRelH relativeFrom="margin">
              <wp14:pctWidth>0</wp14:pctWidth>
            </wp14:sizeRelH>
            <wp14:sizeRelV relativeFrom="margin">
              <wp14:pctHeight>0</wp14:pctHeight>
            </wp14:sizeRelV>
          </wp:anchor>
        </w:drawing>
      </w:r>
    </w:p>
    <w:p w14:paraId="60F7E872" w14:textId="3472AA7D" w:rsidR="004300F1" w:rsidRDefault="004300F1" w:rsidP="004300F1">
      <w:pPr>
        <w:spacing w:line="480" w:lineRule="auto"/>
      </w:pPr>
    </w:p>
    <w:bookmarkEnd w:id="41"/>
    <w:p w14:paraId="5DE14F71" w14:textId="1E9FB481" w:rsidR="00603AE0" w:rsidRDefault="00603AE0">
      <w:r>
        <w:br w:type="page"/>
      </w:r>
    </w:p>
    <w:p w14:paraId="27B18602" w14:textId="4845D381" w:rsidR="0007555B" w:rsidRDefault="0007555B" w:rsidP="0007555B">
      <w:pPr>
        <w:pStyle w:val="Heading1"/>
      </w:pPr>
      <w:bookmarkStart w:id="49" w:name="_Toc68103432"/>
      <w:bookmarkStart w:id="50" w:name="_Toc75450197"/>
      <w:r>
        <w:lastRenderedPageBreak/>
        <w:t>Paragon Affiliate Connect</w:t>
      </w:r>
      <w:bookmarkEnd w:id="49"/>
      <w:bookmarkEnd w:id="50"/>
    </w:p>
    <w:p w14:paraId="606EBA0A" w14:textId="1559CCED" w:rsidR="0007555B" w:rsidRDefault="0007555B" w:rsidP="0007555B">
      <w:pPr>
        <w:rPr>
          <w:b/>
        </w:rPr>
      </w:pPr>
      <w:r w:rsidRPr="00796394">
        <w:rPr>
          <w:b/>
        </w:rPr>
        <w:t>All options in this section are either configurable via MLS Administration controls or by your System Support Manager as noted.</w:t>
      </w:r>
    </w:p>
    <w:p w14:paraId="12E3FE22" w14:textId="477A1F17" w:rsidR="0007555B" w:rsidRDefault="0007555B" w:rsidP="0007555B">
      <w:pPr>
        <w:rPr>
          <w:b/>
        </w:rPr>
      </w:pPr>
    </w:p>
    <w:p w14:paraId="4F99126D" w14:textId="141474A6" w:rsidR="0007555B" w:rsidRDefault="0007555B" w:rsidP="0007555B">
      <w:pPr>
        <w:pStyle w:val="Heading1"/>
      </w:pPr>
      <w:bookmarkStart w:id="51" w:name="_Toc68103433"/>
      <w:bookmarkStart w:id="52" w:name="_Toc75450198"/>
      <w:r>
        <w:t>Corrected Paragon Affiliate Connect Issues</w:t>
      </w:r>
      <w:bookmarkEnd w:id="51"/>
      <w:bookmarkEnd w:id="52"/>
    </w:p>
    <w:tbl>
      <w:tblPr>
        <w:tblStyle w:val="TableGrid"/>
        <w:tblW w:w="9355" w:type="dxa"/>
        <w:tblLook w:val="04A0" w:firstRow="1" w:lastRow="0" w:firstColumn="1" w:lastColumn="0" w:noHBand="0" w:noVBand="1"/>
      </w:tblPr>
      <w:tblGrid>
        <w:gridCol w:w="1145"/>
        <w:gridCol w:w="1738"/>
        <w:gridCol w:w="6472"/>
      </w:tblGrid>
      <w:tr w:rsidR="0007555B" w:rsidRPr="00AB1931" w14:paraId="6BFEE3BA" w14:textId="77777777" w:rsidTr="00625C10">
        <w:trPr>
          <w:trHeight w:val="300"/>
        </w:trPr>
        <w:tc>
          <w:tcPr>
            <w:tcW w:w="1145" w:type="dxa"/>
            <w:noWrap/>
            <w:hideMark/>
          </w:tcPr>
          <w:p w14:paraId="3E64C2A7" w14:textId="77777777" w:rsidR="0007555B" w:rsidRPr="00AB1931" w:rsidRDefault="0007555B" w:rsidP="00625C10">
            <w:pPr>
              <w:rPr>
                <w:rFonts w:ascii="Calibri" w:eastAsia="Times New Roman" w:hAnsi="Calibri" w:cs="Calibri"/>
                <w:b/>
                <w:bCs/>
                <w:color w:val="000000"/>
              </w:rPr>
            </w:pPr>
            <w:r>
              <w:rPr>
                <w:rFonts w:ascii="Calibri" w:eastAsia="Times New Roman" w:hAnsi="Calibri" w:cs="Calibri"/>
                <w:b/>
                <w:bCs/>
                <w:color w:val="000000"/>
              </w:rPr>
              <w:t>T</w:t>
            </w:r>
            <w:r>
              <w:rPr>
                <w:rFonts w:eastAsia="Times New Roman"/>
                <w:b/>
                <w:bCs/>
                <w:color w:val="000000"/>
              </w:rPr>
              <w:t>icket #</w:t>
            </w:r>
          </w:p>
        </w:tc>
        <w:tc>
          <w:tcPr>
            <w:tcW w:w="1738" w:type="dxa"/>
            <w:noWrap/>
            <w:hideMark/>
          </w:tcPr>
          <w:p w14:paraId="3A8C5F74" w14:textId="77777777" w:rsidR="0007555B" w:rsidRPr="00AB1931" w:rsidRDefault="0007555B" w:rsidP="00625C10">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6472" w:type="dxa"/>
            <w:noWrap/>
            <w:hideMark/>
          </w:tcPr>
          <w:p w14:paraId="3636B65D" w14:textId="787526D7" w:rsidR="0007555B" w:rsidRPr="00AB1931" w:rsidRDefault="0007555B" w:rsidP="00625C10">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AB3A00" w:rsidRPr="00AB1931" w14:paraId="2281DCEB" w14:textId="77777777" w:rsidTr="00625C10">
        <w:trPr>
          <w:trHeight w:val="300"/>
        </w:trPr>
        <w:tc>
          <w:tcPr>
            <w:tcW w:w="1145" w:type="dxa"/>
            <w:noWrap/>
          </w:tcPr>
          <w:p w14:paraId="2C733D86" w14:textId="69E02179" w:rsidR="00AB3A00" w:rsidRPr="00AB1931" w:rsidRDefault="00AB3A00" w:rsidP="00AB3A00">
            <w:pPr>
              <w:jc w:val="right"/>
              <w:rPr>
                <w:rFonts w:ascii="Calibri" w:eastAsia="Times New Roman" w:hAnsi="Calibri" w:cs="Calibri"/>
                <w:color w:val="000000"/>
              </w:rPr>
            </w:pPr>
            <w:r w:rsidRPr="00744472">
              <w:t>DEV-4257</w:t>
            </w:r>
          </w:p>
        </w:tc>
        <w:tc>
          <w:tcPr>
            <w:tcW w:w="1738" w:type="dxa"/>
            <w:noWrap/>
          </w:tcPr>
          <w:p w14:paraId="5C0C0755" w14:textId="56710CE0" w:rsidR="00AB3A00" w:rsidRPr="00AB1931" w:rsidRDefault="00AB3A00" w:rsidP="00AB3A00">
            <w:pPr>
              <w:rPr>
                <w:rFonts w:ascii="Calibri" w:eastAsia="Times New Roman" w:hAnsi="Calibri" w:cs="Calibri"/>
                <w:color w:val="000000"/>
              </w:rPr>
            </w:pPr>
            <w:r w:rsidRPr="00744472">
              <w:t>Dashboard</w:t>
            </w:r>
          </w:p>
        </w:tc>
        <w:tc>
          <w:tcPr>
            <w:tcW w:w="6472" w:type="dxa"/>
            <w:noWrap/>
          </w:tcPr>
          <w:p w14:paraId="548236EC" w14:textId="4A07D91F" w:rsidR="00AB3A00" w:rsidRPr="00AB1931" w:rsidRDefault="00AB3A00" w:rsidP="00AB3A00">
            <w:pPr>
              <w:rPr>
                <w:rFonts w:ascii="Calibri" w:eastAsia="Times New Roman" w:hAnsi="Calibri" w:cs="Calibri"/>
                <w:color w:val="000000"/>
              </w:rPr>
            </w:pPr>
            <w:r w:rsidRPr="00744472">
              <w:t>PAC: change View Details to Buyer Details</w:t>
            </w:r>
          </w:p>
        </w:tc>
      </w:tr>
      <w:tr w:rsidR="00AB3A00" w:rsidRPr="00AB1931" w14:paraId="10352ABD" w14:textId="77777777" w:rsidTr="00625C10">
        <w:trPr>
          <w:trHeight w:val="300"/>
        </w:trPr>
        <w:tc>
          <w:tcPr>
            <w:tcW w:w="1145" w:type="dxa"/>
            <w:noWrap/>
          </w:tcPr>
          <w:p w14:paraId="355E5315" w14:textId="2A215BBF" w:rsidR="00AB3A00" w:rsidRPr="00AB1931" w:rsidRDefault="00AB3A00" w:rsidP="00AB3A00">
            <w:pPr>
              <w:jc w:val="right"/>
              <w:rPr>
                <w:rFonts w:ascii="Calibri" w:eastAsia="Times New Roman" w:hAnsi="Calibri" w:cs="Calibri"/>
                <w:color w:val="000000"/>
              </w:rPr>
            </w:pPr>
            <w:r w:rsidRPr="00744472">
              <w:t>DEV-4253</w:t>
            </w:r>
          </w:p>
        </w:tc>
        <w:tc>
          <w:tcPr>
            <w:tcW w:w="1738" w:type="dxa"/>
            <w:noWrap/>
          </w:tcPr>
          <w:p w14:paraId="7EA61A7A" w14:textId="5CC96DED" w:rsidR="00AB3A00" w:rsidRPr="00AB1931" w:rsidRDefault="00AB3A00" w:rsidP="00AB3A00">
            <w:pPr>
              <w:rPr>
                <w:rFonts w:ascii="Calibri" w:eastAsia="Times New Roman" w:hAnsi="Calibri" w:cs="Calibri"/>
                <w:color w:val="000000"/>
              </w:rPr>
            </w:pPr>
            <w:r w:rsidRPr="00744472">
              <w:t>Dashboard</w:t>
            </w:r>
          </w:p>
        </w:tc>
        <w:tc>
          <w:tcPr>
            <w:tcW w:w="6472" w:type="dxa"/>
            <w:noWrap/>
          </w:tcPr>
          <w:p w14:paraId="4552AFF5" w14:textId="368AF823" w:rsidR="00AB3A00" w:rsidRPr="00AB1931" w:rsidRDefault="00AB3A00" w:rsidP="00AB3A00">
            <w:pPr>
              <w:rPr>
                <w:rFonts w:ascii="Calibri" w:eastAsia="Times New Roman" w:hAnsi="Calibri" w:cs="Calibri"/>
                <w:color w:val="000000"/>
              </w:rPr>
            </w:pPr>
            <w:r w:rsidRPr="00744472">
              <w:t>PAC: Hide references to My New Home when not enabled</w:t>
            </w:r>
          </w:p>
        </w:tc>
      </w:tr>
      <w:tr w:rsidR="00AB3A00" w:rsidRPr="00AB1931" w14:paraId="11FDEB0E" w14:textId="77777777" w:rsidTr="00625C10">
        <w:trPr>
          <w:trHeight w:val="300"/>
        </w:trPr>
        <w:tc>
          <w:tcPr>
            <w:tcW w:w="1145" w:type="dxa"/>
            <w:noWrap/>
          </w:tcPr>
          <w:p w14:paraId="45EFDFFD" w14:textId="0C5E24CB" w:rsidR="00AB3A00" w:rsidRPr="00AB1931" w:rsidRDefault="00AB3A00" w:rsidP="00AB3A00">
            <w:pPr>
              <w:jc w:val="right"/>
              <w:rPr>
                <w:rFonts w:ascii="Calibri" w:eastAsia="Times New Roman" w:hAnsi="Calibri" w:cs="Calibri"/>
                <w:color w:val="000000"/>
              </w:rPr>
            </w:pPr>
            <w:r w:rsidRPr="00744472">
              <w:t>DEV-4104</w:t>
            </w:r>
          </w:p>
        </w:tc>
        <w:tc>
          <w:tcPr>
            <w:tcW w:w="1738" w:type="dxa"/>
            <w:noWrap/>
          </w:tcPr>
          <w:p w14:paraId="1E70CF5E" w14:textId="12B63D91" w:rsidR="00AB3A00" w:rsidRPr="00AB1931" w:rsidRDefault="00AB3A00" w:rsidP="00AB3A00">
            <w:pPr>
              <w:rPr>
                <w:rFonts w:ascii="Calibri" w:eastAsia="Times New Roman" w:hAnsi="Calibri" w:cs="Calibri"/>
                <w:color w:val="000000"/>
              </w:rPr>
            </w:pPr>
            <w:r w:rsidRPr="00744472">
              <w:t>Messaging</w:t>
            </w:r>
          </w:p>
        </w:tc>
        <w:tc>
          <w:tcPr>
            <w:tcW w:w="6472" w:type="dxa"/>
            <w:noWrap/>
          </w:tcPr>
          <w:p w14:paraId="68D0168C" w14:textId="74649187" w:rsidR="00AB3A00" w:rsidRPr="00AB1931" w:rsidRDefault="00AB3A00" w:rsidP="00AB3A00">
            <w:pPr>
              <w:rPr>
                <w:rFonts w:ascii="Calibri" w:eastAsia="Times New Roman" w:hAnsi="Calibri" w:cs="Calibri"/>
                <w:color w:val="000000"/>
              </w:rPr>
            </w:pPr>
            <w:r w:rsidRPr="00744472">
              <w:t>Welcome message to Affiliate has typo</w:t>
            </w:r>
          </w:p>
        </w:tc>
      </w:tr>
      <w:tr w:rsidR="00AB3A00" w:rsidRPr="00AB1931" w14:paraId="772E3B3F" w14:textId="77777777" w:rsidTr="00625C10">
        <w:trPr>
          <w:trHeight w:val="300"/>
        </w:trPr>
        <w:tc>
          <w:tcPr>
            <w:tcW w:w="1145" w:type="dxa"/>
            <w:noWrap/>
          </w:tcPr>
          <w:p w14:paraId="5264C2C2" w14:textId="512FEE8A" w:rsidR="00AB3A00" w:rsidRPr="00AB1931" w:rsidRDefault="00AB3A00" w:rsidP="00AB3A00">
            <w:pPr>
              <w:jc w:val="right"/>
              <w:rPr>
                <w:rFonts w:ascii="Calibri" w:eastAsia="Times New Roman" w:hAnsi="Calibri" w:cs="Calibri"/>
                <w:color w:val="000000"/>
              </w:rPr>
            </w:pPr>
            <w:r w:rsidRPr="00744472">
              <w:t>DEV-4071</w:t>
            </w:r>
          </w:p>
        </w:tc>
        <w:tc>
          <w:tcPr>
            <w:tcW w:w="1738" w:type="dxa"/>
            <w:noWrap/>
          </w:tcPr>
          <w:p w14:paraId="7E90694F" w14:textId="36DEFFC5" w:rsidR="00AB3A00" w:rsidRPr="00AB1931" w:rsidRDefault="00AB3A00" w:rsidP="00AB3A00">
            <w:pPr>
              <w:rPr>
                <w:rFonts w:ascii="Calibri" w:eastAsia="Times New Roman" w:hAnsi="Calibri" w:cs="Calibri"/>
                <w:color w:val="000000"/>
              </w:rPr>
            </w:pPr>
            <w:r w:rsidRPr="00744472">
              <w:t>AC - Affiliate Search</w:t>
            </w:r>
          </w:p>
        </w:tc>
        <w:tc>
          <w:tcPr>
            <w:tcW w:w="6472" w:type="dxa"/>
            <w:noWrap/>
          </w:tcPr>
          <w:p w14:paraId="0524FDEE" w14:textId="24070807" w:rsidR="00AB3A00" w:rsidRPr="00AB1931" w:rsidRDefault="00AB3A00" w:rsidP="00AB3A00">
            <w:pPr>
              <w:rPr>
                <w:rFonts w:ascii="Calibri" w:eastAsia="Times New Roman" w:hAnsi="Calibri" w:cs="Calibri"/>
                <w:color w:val="000000"/>
              </w:rPr>
            </w:pPr>
            <w:r w:rsidRPr="00744472">
              <w:t>Error showing when trying to search for all types of affiliates</w:t>
            </w:r>
          </w:p>
        </w:tc>
      </w:tr>
      <w:tr w:rsidR="00AB3A00" w:rsidRPr="00AB1931" w14:paraId="2A77D54F" w14:textId="77777777" w:rsidTr="00625C10">
        <w:trPr>
          <w:trHeight w:val="300"/>
        </w:trPr>
        <w:tc>
          <w:tcPr>
            <w:tcW w:w="1145" w:type="dxa"/>
            <w:noWrap/>
          </w:tcPr>
          <w:p w14:paraId="34305F01" w14:textId="3CCBB7C1" w:rsidR="00AB3A00" w:rsidRPr="00AB1931" w:rsidRDefault="00AB3A00" w:rsidP="00AB3A00">
            <w:pPr>
              <w:jc w:val="right"/>
              <w:rPr>
                <w:rFonts w:ascii="Calibri" w:eastAsia="Times New Roman" w:hAnsi="Calibri" w:cs="Calibri"/>
                <w:color w:val="000000"/>
              </w:rPr>
            </w:pPr>
            <w:r w:rsidRPr="00744472">
              <w:t>DEV-3410</w:t>
            </w:r>
          </w:p>
        </w:tc>
        <w:tc>
          <w:tcPr>
            <w:tcW w:w="1738" w:type="dxa"/>
            <w:noWrap/>
          </w:tcPr>
          <w:p w14:paraId="3EB97BEF" w14:textId="6E553E54" w:rsidR="00AB3A00" w:rsidRPr="00AB1931" w:rsidRDefault="00AB3A00" w:rsidP="00AB3A00">
            <w:pPr>
              <w:rPr>
                <w:rFonts w:ascii="Calibri" w:eastAsia="Times New Roman" w:hAnsi="Calibri" w:cs="Calibri"/>
                <w:color w:val="000000"/>
              </w:rPr>
            </w:pPr>
            <w:r w:rsidRPr="00744472">
              <w:t>Preferences</w:t>
            </w:r>
          </w:p>
        </w:tc>
        <w:tc>
          <w:tcPr>
            <w:tcW w:w="6472" w:type="dxa"/>
            <w:noWrap/>
          </w:tcPr>
          <w:p w14:paraId="6CD4601B" w14:textId="574506D6" w:rsidR="00AB3A00" w:rsidRPr="00AB1931" w:rsidRDefault="00AB3A00" w:rsidP="00AB3A00">
            <w:pPr>
              <w:rPr>
                <w:rFonts w:ascii="Calibri" w:eastAsia="Times New Roman" w:hAnsi="Calibri" w:cs="Calibri"/>
                <w:color w:val="000000"/>
              </w:rPr>
            </w:pPr>
            <w:r w:rsidRPr="00744472">
              <w:t>Verbiage change- Preferences/Affiliate Connect</w:t>
            </w:r>
          </w:p>
        </w:tc>
      </w:tr>
    </w:tbl>
    <w:p w14:paraId="6B04ED66" w14:textId="2977E5E2" w:rsidR="007E4435" w:rsidRDefault="007E4435" w:rsidP="0007555B"/>
    <w:p w14:paraId="77BAE51E" w14:textId="77777777" w:rsidR="007E4435" w:rsidRDefault="007E4435">
      <w:r>
        <w:br w:type="page"/>
      </w:r>
    </w:p>
    <w:p w14:paraId="20F0F36B" w14:textId="31293AC6" w:rsidR="0007555B" w:rsidRDefault="0007555B" w:rsidP="0007555B">
      <w:pPr>
        <w:pStyle w:val="Heading2"/>
      </w:pPr>
      <w:bookmarkStart w:id="53" w:name="_Toc68103434"/>
      <w:bookmarkStart w:id="54" w:name="_Toc75450199"/>
      <w:r>
        <w:lastRenderedPageBreak/>
        <w:t xml:space="preserve">Affiliate Dashboard – </w:t>
      </w:r>
      <w:bookmarkEnd w:id="53"/>
      <w:r>
        <w:t>Buyer Activity Tab Text</w:t>
      </w:r>
      <w:bookmarkEnd w:id="54"/>
    </w:p>
    <w:p w14:paraId="56B722BE" w14:textId="3E6A82B8" w:rsidR="0007555B" w:rsidRDefault="0007555B" w:rsidP="0007555B">
      <w:pPr>
        <w:pStyle w:val="Heading3"/>
      </w:pPr>
      <w:r>
        <w:t>Action Item: N/A</w:t>
      </w:r>
    </w:p>
    <w:p w14:paraId="1399DF5D" w14:textId="7C22CB60" w:rsidR="00890E7B" w:rsidRDefault="00890E7B" w:rsidP="00890E7B">
      <w:r>
        <w:t>The Affiliate Dashboard uses the View Details button in several locations, but different data was returned depending on where the button was located. To be consistent with Paragon Connect and Collaboration Center, when a listing detail view is returned, the button will still read View Detail. To eliminate confusion, the button on the Buyer Activity tab has been renamed to Buyer Detail and will continue to open the Buyer Details page.</w:t>
      </w:r>
    </w:p>
    <w:p w14:paraId="09997C1D" w14:textId="5DE114D0" w:rsidR="00890E7B" w:rsidRDefault="007E4435" w:rsidP="0007555B">
      <w:r>
        <w:rPr>
          <w:noProof/>
        </w:rPr>
        <mc:AlternateContent>
          <mc:Choice Requires="wpg">
            <w:drawing>
              <wp:anchor distT="0" distB="0" distL="114300" distR="114300" simplePos="0" relativeHeight="251658240" behindDoc="1" locked="0" layoutInCell="1" allowOverlap="1" wp14:anchorId="4D5F3ACD" wp14:editId="1C25702B">
                <wp:simplePos x="0" y="0"/>
                <wp:positionH relativeFrom="margin">
                  <wp:posOffset>1397000</wp:posOffset>
                </wp:positionH>
                <wp:positionV relativeFrom="paragraph">
                  <wp:posOffset>72390</wp:posOffset>
                </wp:positionV>
                <wp:extent cx="4597400" cy="2362835"/>
                <wp:effectExtent l="133350" t="133350" r="127000" b="132715"/>
                <wp:wrapTight wrapText="bothSides">
                  <wp:wrapPolygon edited="0">
                    <wp:start x="-179" y="-1219"/>
                    <wp:lineTo x="-627" y="-871"/>
                    <wp:lineTo x="-627" y="13061"/>
                    <wp:lineTo x="3401" y="13061"/>
                    <wp:lineTo x="3401" y="21246"/>
                    <wp:lineTo x="3759" y="22291"/>
                    <wp:lineTo x="3849" y="22639"/>
                    <wp:lineTo x="21660" y="22639"/>
                    <wp:lineTo x="21749" y="22291"/>
                    <wp:lineTo x="22107" y="21420"/>
                    <wp:lineTo x="22107" y="10275"/>
                    <wp:lineTo x="21212" y="7662"/>
                    <wp:lineTo x="21123" y="1916"/>
                    <wp:lineTo x="20675" y="-697"/>
                    <wp:lineTo x="20675" y="-1219"/>
                    <wp:lineTo x="-179" y="-1219"/>
                  </wp:wrapPolygon>
                </wp:wrapTight>
                <wp:docPr id="7" name="Group 7"/>
                <wp:cNvGraphicFramePr/>
                <a:graphic xmlns:a="http://schemas.openxmlformats.org/drawingml/2006/main">
                  <a:graphicData uri="http://schemas.microsoft.com/office/word/2010/wordprocessingGroup">
                    <wpg:wgp>
                      <wpg:cNvGrpSpPr/>
                      <wpg:grpSpPr>
                        <a:xfrm>
                          <a:off x="0" y="0"/>
                          <a:ext cx="4597400" cy="2362835"/>
                          <a:chOff x="0" y="0"/>
                          <a:chExt cx="6248400" cy="3728720"/>
                        </a:xfrm>
                      </wpg:grpSpPr>
                      <pic:pic xmlns:pic="http://schemas.openxmlformats.org/drawingml/2006/picture">
                        <pic:nvPicPr>
                          <pic:cNvPr id="8" name="Picture 8" descr="Graphical user interface, application&#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1860550"/>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9" name="Picture 9" descr="Graphical user interface, application&#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b="47436"/>
                          <a:stretch/>
                        </pic:blipFill>
                        <pic:spPr bwMode="auto">
                          <a:xfrm>
                            <a:off x="1162050" y="1724025"/>
                            <a:ext cx="5086350" cy="200469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66E9EF0" id="Group 7" o:spid="_x0000_s1026" style="position:absolute;margin-left:110pt;margin-top:5.7pt;width:362pt;height:186.05pt;z-index:-251658240;mso-position-horizontal-relative:margin;mso-width-relative:margin;mso-height-relative:margin" coordsize="62484,3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">
                <v:shape id="Picture 8" o:spid="_x0000_s1027" type="#_x0000_t75" alt="Graphical user interface, application&#10;&#10;Description automatically generated" style="position:absolute;width:59436;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">
                  <v:imagedata r:id="rId22" o:title="Graphical user interface, application&#10;&#10;Description automatically generated"/>
                  <v:shadow on="t" color="black" opacity="45875f" origin="-.5,-.5" offset="0,0"/>
                </v:shape>
                <v:shape id="Picture 9" o:spid="_x0000_s1028" type="#_x0000_t75" alt="Graphical user interface, application&#10;&#10;Description automatically generated" style="position:absolute;left:11620;top:17240;width:50864;height:20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">
                  <v:imagedata r:id="rId23" o:title="Graphical user interface, application&#10;&#10;Description automatically generated" cropbottom="31088f"/>
                  <v:shadow on="t" color="black" opacity="45875f" origin="-.5,-.5" offset="0,0"/>
                </v:shape>
                <w10:wrap type="tight" anchorx="margin"/>
              </v:group>
            </w:pict>
          </mc:Fallback>
        </mc:AlternateContent>
      </w:r>
    </w:p>
    <w:p w14:paraId="1A54EAFC" w14:textId="13DE3C51" w:rsidR="0007555B" w:rsidRDefault="0007555B" w:rsidP="0007555B"/>
    <w:p w14:paraId="42A532F1" w14:textId="0169D8FC" w:rsidR="0007555B" w:rsidRDefault="0007555B" w:rsidP="0007555B"/>
    <w:p w14:paraId="74237742" w14:textId="523E52E2" w:rsidR="00603AE0" w:rsidRDefault="00603AE0" w:rsidP="0007555B"/>
    <w:p w14:paraId="7F859E50" w14:textId="23A75950" w:rsidR="00603AE0" w:rsidRDefault="00603AE0" w:rsidP="0007555B"/>
    <w:p w14:paraId="522803ED" w14:textId="2EDF357C" w:rsidR="00603AE0" w:rsidRDefault="00603AE0" w:rsidP="0007555B"/>
    <w:p w14:paraId="74907192" w14:textId="64E09470" w:rsidR="00603AE0" w:rsidRDefault="00603AE0" w:rsidP="0007555B"/>
    <w:p w14:paraId="18181F13" w14:textId="037F4694" w:rsidR="00603AE0" w:rsidRPr="002A7428" w:rsidRDefault="00603AE0" w:rsidP="0007555B"/>
    <w:p w14:paraId="046F4B63" w14:textId="0B8E3EA4" w:rsidR="00750912" w:rsidRDefault="0007555B" w:rsidP="0007555B">
      <w:r>
        <w:tab/>
      </w:r>
    </w:p>
    <w:p w14:paraId="6B05CB07" w14:textId="44C35024" w:rsidR="00603AE0" w:rsidRDefault="007E4435" w:rsidP="0007555B">
      <w:r>
        <w:rPr>
          <w:noProof/>
        </w:rPr>
        <mc:AlternateContent>
          <mc:Choice Requires="wpg">
            <w:drawing>
              <wp:anchor distT="0" distB="0" distL="114300" distR="114300" simplePos="0" relativeHeight="251658241" behindDoc="1" locked="0" layoutInCell="1" allowOverlap="1" wp14:anchorId="6F9D259F" wp14:editId="465D8FDC">
                <wp:simplePos x="0" y="0"/>
                <wp:positionH relativeFrom="margin">
                  <wp:posOffset>355600</wp:posOffset>
                </wp:positionH>
                <wp:positionV relativeFrom="paragraph">
                  <wp:posOffset>70485</wp:posOffset>
                </wp:positionV>
                <wp:extent cx="4621530" cy="2458720"/>
                <wp:effectExtent l="133350" t="133350" r="140970" b="132080"/>
                <wp:wrapTight wrapText="bothSides">
                  <wp:wrapPolygon edited="0">
                    <wp:start x="-178" y="-1171"/>
                    <wp:lineTo x="-623" y="-837"/>
                    <wp:lineTo x="-623" y="9205"/>
                    <wp:lineTo x="-445" y="10543"/>
                    <wp:lineTo x="801" y="12552"/>
                    <wp:lineTo x="1246" y="12552"/>
                    <wp:lineTo x="1246" y="21254"/>
                    <wp:lineTo x="1692" y="22593"/>
                    <wp:lineTo x="21725" y="22593"/>
                    <wp:lineTo x="22170" y="20752"/>
                    <wp:lineTo x="22170" y="8535"/>
                    <wp:lineTo x="21190" y="7196"/>
                    <wp:lineTo x="20478" y="7029"/>
                    <wp:lineTo x="20300" y="1841"/>
                    <wp:lineTo x="19855" y="-669"/>
                    <wp:lineTo x="19855" y="-1171"/>
                    <wp:lineTo x="-178" y="-1171"/>
                  </wp:wrapPolygon>
                </wp:wrapTight>
                <wp:docPr id="10" name="Group 10"/>
                <wp:cNvGraphicFramePr/>
                <a:graphic xmlns:a="http://schemas.openxmlformats.org/drawingml/2006/main">
                  <a:graphicData uri="http://schemas.microsoft.com/office/word/2010/wordprocessingGroup">
                    <wpg:wgp>
                      <wpg:cNvGrpSpPr/>
                      <wpg:grpSpPr>
                        <a:xfrm>
                          <a:off x="0" y="0"/>
                          <a:ext cx="4621530" cy="2458720"/>
                          <a:chOff x="0" y="0"/>
                          <a:chExt cx="6505575" cy="3790950"/>
                        </a:xfrm>
                      </wpg:grpSpPr>
                      <pic:pic xmlns:pic="http://schemas.openxmlformats.org/drawingml/2006/picture">
                        <pic:nvPicPr>
                          <pic:cNvPr id="11" name="Picture 11" descr="Graphical user interface, application, website&#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674495"/>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2" name="Picture 12" descr="Graphical user interface, text, application&#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b="50214"/>
                          <a:stretch/>
                        </pic:blipFill>
                        <pic:spPr bwMode="auto">
                          <a:xfrm>
                            <a:off x="561975" y="1571625"/>
                            <a:ext cx="5943600" cy="221932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51A78D" id="Group 10" o:spid="_x0000_s1026" style="position:absolute;margin-left:28pt;margin-top:5.55pt;width:363.9pt;height:193.6pt;z-index:-251658239;mso-position-horizontal-relative:margin;mso-width-relative:margin;mso-height-relative:margin" coordsize="65055,37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">
                <v:shape id="Picture 11" o:spid="_x0000_s1027" type="#_x0000_t75" alt="Graphical user interface, application, website&#10;&#10;Description automatically generated" style="position:absolute;width:59436;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">
                  <v:imagedata r:id="rId26" o:title="Graphical user interface, application, website&#10;&#10;Description automatically generated"/>
                  <v:shadow on="t" color="black" opacity="45875f" origin="-.5,-.5" offset="0,0"/>
                </v:shape>
                <v:shape id="Picture 12" o:spid="_x0000_s1028" type="#_x0000_t75" alt="Graphical user interface, text, application&#10;&#10;Description automatically generated" style="position:absolute;left:5619;top:15716;width:5943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">
                  <v:imagedata r:id="rId27" o:title="Graphical user interface, text, application&#10;&#10;Description automatically generated" cropbottom="32908f"/>
                  <v:shadow on="t" color="black" opacity="45875f" origin="-.5,-.5" offset="0,0"/>
                </v:shape>
                <w10:wrap type="tight" anchorx="margin"/>
              </v:group>
            </w:pict>
          </mc:Fallback>
        </mc:AlternateContent>
      </w:r>
    </w:p>
    <w:p w14:paraId="025854B3" w14:textId="34217A75" w:rsidR="00603AE0" w:rsidRDefault="00603AE0" w:rsidP="0007555B"/>
    <w:p w14:paraId="0E70578B" w14:textId="34CABA30" w:rsidR="00603AE0" w:rsidRDefault="00603AE0" w:rsidP="0007555B"/>
    <w:p w14:paraId="202158E6" w14:textId="57F49DD1" w:rsidR="00603AE0" w:rsidRDefault="00603AE0" w:rsidP="0007555B"/>
    <w:p w14:paraId="5E5746BF" w14:textId="4D0B2746" w:rsidR="007E4435" w:rsidRDefault="007E4435" w:rsidP="0007555B"/>
    <w:p w14:paraId="3FEE7801" w14:textId="42A3C32B" w:rsidR="007E4435" w:rsidRDefault="007E4435" w:rsidP="0007555B"/>
    <w:p w14:paraId="1F832A7B" w14:textId="36D09D9A" w:rsidR="007E4435" w:rsidRDefault="007E4435" w:rsidP="0007555B"/>
    <w:p w14:paraId="7C3AEF96" w14:textId="6B33C1E0" w:rsidR="007E4435" w:rsidRDefault="007E4435" w:rsidP="0007555B"/>
    <w:p w14:paraId="3BA19806" w14:textId="2087CB3E" w:rsidR="007E4435" w:rsidRDefault="007E4435" w:rsidP="0007555B"/>
    <w:p w14:paraId="148CC7DE" w14:textId="634CE564" w:rsidR="007E4435" w:rsidRDefault="007E4435" w:rsidP="0007555B"/>
    <w:p w14:paraId="180925A1" w14:textId="77777777" w:rsidR="007E4435" w:rsidRDefault="007E4435" w:rsidP="0007555B"/>
    <w:p w14:paraId="6D1539A2" w14:textId="2AFFDF87" w:rsidR="000F6184" w:rsidRDefault="000F6184" w:rsidP="000F6184">
      <w:pPr>
        <w:pStyle w:val="Heading2"/>
      </w:pPr>
      <w:bookmarkStart w:id="55" w:name="_Toc75450200"/>
      <w:r>
        <w:t xml:space="preserve">Affiliate Dashboard – </w:t>
      </w:r>
      <w:r w:rsidR="00890E7B">
        <w:t>Make My New Home</w:t>
      </w:r>
      <w:bookmarkEnd w:id="55"/>
    </w:p>
    <w:p w14:paraId="6250FB87" w14:textId="3A9BA0A9" w:rsidR="000F6184" w:rsidRDefault="000F6184" w:rsidP="000F6184">
      <w:pPr>
        <w:pStyle w:val="Heading3"/>
      </w:pPr>
      <w:r>
        <w:t>Action Item: N/A</w:t>
      </w:r>
    </w:p>
    <w:p w14:paraId="2CC4AEC2" w14:textId="77777777" w:rsidR="00890E7B" w:rsidRDefault="00890E7B" w:rsidP="00890E7B">
      <w:r>
        <w:t xml:space="preserve">The Collaboration Center feature, Make My New Home, is configurable by MLS, and may not be turned on for your clients. However, the related New Home feature was displaying on the Affiliate Dashboard </w:t>
      </w:r>
      <w:r>
        <w:lastRenderedPageBreak/>
        <w:t>even when not enabled on Collaboration Center. This enhancement hides all My New Home references on the Affiliate Dashboard when it is turned off in Collaboration Center.</w:t>
      </w:r>
    </w:p>
    <w:bookmarkEnd w:id="42"/>
    <w:bookmarkEnd w:id="43"/>
    <w:bookmarkEnd w:id="44"/>
    <w:bookmarkEnd w:id="45"/>
    <w:bookmarkEnd w:id="46"/>
    <w:bookmarkEnd w:id="47"/>
    <w:bookmarkEnd w:id="48"/>
    <w:p w14:paraId="4EDC6C93" w14:textId="12A1E1AC" w:rsidR="00890E7B" w:rsidRDefault="00890E7B">
      <w:pPr>
        <w:rPr>
          <w:rFonts w:asciiTheme="majorHAnsi" w:eastAsiaTheme="majorEastAsia" w:hAnsiTheme="majorHAnsi" w:cstheme="majorBidi"/>
          <w:b/>
          <w:sz w:val="32"/>
          <w:szCs w:val="26"/>
        </w:rPr>
      </w:pPr>
      <w:r w:rsidRPr="00890E7B">
        <w:rPr>
          <w:noProof/>
        </w:rPr>
        <mc:AlternateContent>
          <mc:Choice Requires="wpg">
            <w:drawing>
              <wp:anchor distT="0" distB="0" distL="114300" distR="114300" simplePos="0" relativeHeight="251658243" behindDoc="0" locked="0" layoutInCell="1" allowOverlap="1" wp14:anchorId="242324B9" wp14:editId="70A6F289">
                <wp:simplePos x="0" y="0"/>
                <wp:positionH relativeFrom="margin">
                  <wp:posOffset>977265</wp:posOffset>
                </wp:positionH>
                <wp:positionV relativeFrom="paragraph">
                  <wp:posOffset>3009900</wp:posOffset>
                </wp:positionV>
                <wp:extent cx="4409440" cy="3098800"/>
                <wp:effectExtent l="133350" t="133350" r="124460" b="139700"/>
                <wp:wrapSquare wrapText="bothSides"/>
                <wp:docPr id="16" name="Group 16"/>
                <wp:cNvGraphicFramePr/>
                <a:graphic xmlns:a="http://schemas.openxmlformats.org/drawingml/2006/main">
                  <a:graphicData uri="http://schemas.microsoft.com/office/word/2010/wordprocessingGroup">
                    <wpg:wgp>
                      <wpg:cNvGrpSpPr/>
                      <wpg:grpSpPr>
                        <a:xfrm>
                          <a:off x="0" y="0"/>
                          <a:ext cx="4409440" cy="3098800"/>
                          <a:chOff x="0" y="0"/>
                          <a:chExt cx="6220047" cy="4371266"/>
                        </a:xfrm>
                      </wpg:grpSpPr>
                      <pic:pic xmlns:pic="http://schemas.openxmlformats.org/drawingml/2006/picture">
                        <pic:nvPicPr>
                          <pic:cNvPr id="17" name="Picture 17" descr="Graphical user interface, application&#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126105"/>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8" name="Picture 18" descr="Graphical user interface, application, Teams&#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76447" y="2041451"/>
                            <a:ext cx="5943600" cy="2329815"/>
                          </a:xfrm>
                          <a:prstGeom prst="rect">
                            <a:avLst/>
                          </a:prstGeom>
                          <a:ln>
                            <a:noFill/>
                          </a:ln>
                          <a:effectLst>
                            <a:outerShdw blurRad="1270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group id="Group 16" style="position:absolute;margin-left:76.95pt;margin-top:237pt;width:347.2pt;height:244pt;z-index:251664384;mso-position-horizontal-relative:margin;mso-width-relative:margin;mso-height-relative:margin" coordsize="62200,43712" o:spid="_x0000_s1026" w14:anchorId="06C6BA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">
                <v:shape id="Picture 17" style="position:absolute;width:59436;height:31261;visibility:visible;mso-wrap-style:square" alt="Graphical user interface,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">
                  <v:imagedata o:title="Graphical user interface, application&#10;&#10;Description automatically generated" r:id="rId30"/>
                  <v:shadow on="t" color="black" opacity="45875f" offset="0,0" origin="-.5,-.5"/>
                </v:shape>
                <v:shape id="Picture 18" style="position:absolute;left:2764;top:20414;width:59436;height:23298;visibility:visible;mso-wrap-style:square" alt="Graphical user interface, application, Team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">
                  <v:imagedata o:title="Graphical user interface, application, Teams&#10;&#10;Description automatically generated" r:id="rId31"/>
                  <v:shadow on="t" color="black" opacity="45875f" offset="0,0" origin="-.5,-.5"/>
                </v:shape>
                <w10:wrap type="square" anchorx="margin"/>
              </v:group>
            </w:pict>
          </mc:Fallback>
        </mc:AlternateContent>
      </w:r>
      <w:r w:rsidRPr="00890E7B">
        <w:rPr>
          <w:noProof/>
        </w:rPr>
        <mc:AlternateContent>
          <mc:Choice Requires="wpg">
            <w:drawing>
              <wp:anchor distT="0" distB="0" distL="114300" distR="114300" simplePos="0" relativeHeight="251658242" behindDoc="0" locked="0" layoutInCell="1" allowOverlap="1" wp14:anchorId="0310779B" wp14:editId="3B0B2A34">
                <wp:simplePos x="0" y="0"/>
                <wp:positionH relativeFrom="margin">
                  <wp:posOffset>882595</wp:posOffset>
                </wp:positionH>
                <wp:positionV relativeFrom="paragraph">
                  <wp:posOffset>188677</wp:posOffset>
                </wp:positionV>
                <wp:extent cx="4589145" cy="2386330"/>
                <wp:effectExtent l="133350" t="133350" r="135255" b="128270"/>
                <wp:wrapSquare wrapText="bothSides"/>
                <wp:docPr id="13" name="Group 13"/>
                <wp:cNvGraphicFramePr/>
                <a:graphic xmlns:a="http://schemas.openxmlformats.org/drawingml/2006/main">
                  <a:graphicData uri="http://schemas.microsoft.com/office/word/2010/wordprocessingGroup">
                    <wpg:wgp>
                      <wpg:cNvGrpSpPr/>
                      <wpg:grpSpPr>
                        <a:xfrm>
                          <a:off x="0" y="0"/>
                          <a:ext cx="4589145" cy="2386330"/>
                          <a:chOff x="0" y="0"/>
                          <a:chExt cx="6162675" cy="3204845"/>
                        </a:xfrm>
                      </wpg:grpSpPr>
                      <pic:pic xmlns:pic="http://schemas.openxmlformats.org/drawingml/2006/picture">
                        <pic:nvPicPr>
                          <pic:cNvPr id="14" name="Picture 14" descr="Graphical user interface, application, website&#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3600" cy="1674495"/>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5" name="Picture 15" descr="Graphical user interface, text, application, chat or text message&#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19075" y="1524000"/>
                            <a:ext cx="5943600" cy="1680845"/>
                          </a:xfrm>
                          <a:prstGeom prst="rect">
                            <a:avLst/>
                          </a:prstGeom>
                          <a:ln>
                            <a:noFill/>
                          </a:ln>
                          <a:effectLst>
                            <a:outerShdw blurRad="1270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group id="Group 13" style="position:absolute;margin-left:69.5pt;margin-top:14.85pt;width:361.35pt;height:187.9pt;z-index:251663360;mso-position-horizontal-relative:margin;mso-width-relative:margin;mso-height-relative:margin" coordsize="61626,32048" o:spid="_x0000_s1026" w14:anchorId="7DE44A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">
                <v:shape id="Picture 14" style="position:absolute;width:59436;height:16744;visibility:visible;mso-wrap-style:square" alt="Graphical user interface, application, websit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">
                  <v:imagedata o:title="Graphical user interface, application, website&#10;&#10;Description automatically generated" r:id="rId34"/>
                  <v:shadow on="t" color="black" opacity="45875f" offset="0,0" origin="-.5,-.5"/>
                </v:shape>
                <v:shape id="Picture 15" style="position:absolute;left:2190;top:15240;width:59436;height:16808;visibility:visible;mso-wrap-style:square" alt="Graphical user interface, text, application, chat or text messag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">
                  <v:imagedata o:title="Graphical user interface, text, application, chat or text message&#10;&#10;Description automatically generated" r:id="rId35"/>
                  <v:shadow on="t" color="black" opacity="45875f" offset="0,0" origin="-.5,-.5"/>
                </v:shape>
                <w10:wrap type="square" anchorx="margin"/>
              </v:group>
            </w:pict>
          </mc:Fallback>
        </mc:AlternateContent>
      </w:r>
      <w:r>
        <w:br w:type="page"/>
      </w:r>
    </w:p>
    <w:p w14:paraId="2414B3FE" w14:textId="73636714" w:rsidR="00890E7B" w:rsidRDefault="00890E7B" w:rsidP="00890E7B">
      <w:pPr>
        <w:pStyle w:val="Heading2"/>
      </w:pPr>
      <w:bookmarkStart w:id="56" w:name="_Toc75450201"/>
      <w:r>
        <w:lastRenderedPageBreak/>
        <w:t>Agent My Affiliate Dashboard – Searching “All” Affiliate Types or Office City</w:t>
      </w:r>
      <w:bookmarkEnd w:id="56"/>
    </w:p>
    <w:p w14:paraId="4949E68C" w14:textId="77777777" w:rsidR="00890E7B" w:rsidRDefault="00890E7B" w:rsidP="00890E7B">
      <w:pPr>
        <w:pStyle w:val="Heading3"/>
      </w:pPr>
      <w:r>
        <w:t>Action Item: N/A</w:t>
      </w:r>
    </w:p>
    <w:p w14:paraId="401932BA" w14:textId="77777777" w:rsidR="00890E7B" w:rsidRPr="0060146E" w:rsidRDefault="00890E7B" w:rsidP="00890E7B">
      <w:r>
        <w:t>For Paragon and Paragon Connect users searching on the My Affiliates page, selecting the default ‘All’ option for Type or Office City sometimes returned the error, At least one search criteria must be entered. This has been corrected, so searching on All will return matches.</w:t>
      </w:r>
    </w:p>
    <w:p w14:paraId="73597D0F" w14:textId="53F5C530" w:rsidR="000F6184" w:rsidRDefault="00890E7B" w:rsidP="00890E7B">
      <w:pPr>
        <w:tabs>
          <w:tab w:val="left" w:pos="2390"/>
        </w:tabs>
        <w:rPr>
          <w:noProof/>
        </w:rPr>
      </w:pPr>
      <w:r>
        <w:rPr>
          <w:noProof/>
        </w:rPr>
        <w:drawing>
          <wp:inline distT="0" distB="0" distL="0" distR="0" wp14:anchorId="6CCA55AF" wp14:editId="294608F2">
            <wp:extent cx="5705475" cy="1378823"/>
            <wp:effectExtent l="133350" t="133350" r="123825" b="126365"/>
            <wp:docPr id="19" name="Picture 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23296" cy="1383130"/>
                    </a:xfrm>
                    <a:prstGeom prst="rect">
                      <a:avLst/>
                    </a:prstGeom>
                    <a:ln>
                      <a:noFill/>
                    </a:ln>
                    <a:effectLst>
                      <a:outerShdw blurRad="127000" algn="tl" rotWithShape="0">
                        <a:srgbClr val="000000">
                          <a:alpha val="70000"/>
                        </a:srgbClr>
                      </a:outerShdw>
                    </a:effectLst>
                  </pic:spPr>
                </pic:pic>
              </a:graphicData>
            </a:graphic>
          </wp:inline>
        </w:drawing>
      </w:r>
    </w:p>
    <w:p w14:paraId="169A981E" w14:textId="43CA81AD" w:rsidR="00890E7B" w:rsidRDefault="00890E7B" w:rsidP="00890E7B">
      <w:pPr>
        <w:rPr>
          <w:noProof/>
        </w:rPr>
      </w:pPr>
    </w:p>
    <w:p w14:paraId="3575963F" w14:textId="38CD5C3C" w:rsidR="00890E7B" w:rsidRDefault="00890E7B" w:rsidP="00890E7B">
      <w:pPr>
        <w:pStyle w:val="Heading2"/>
      </w:pPr>
      <w:bookmarkStart w:id="57" w:name="_Toc75450202"/>
      <w:r>
        <w:t xml:space="preserve">Agent </w:t>
      </w:r>
      <w:r w:rsidR="00752D61">
        <w:t>- Affiliate</w:t>
      </w:r>
      <w:r>
        <w:t xml:space="preserve"> Connect Preferences</w:t>
      </w:r>
      <w:bookmarkEnd w:id="57"/>
      <w:r>
        <w:t xml:space="preserve">  </w:t>
      </w:r>
    </w:p>
    <w:p w14:paraId="7B11BE88" w14:textId="77777777" w:rsidR="00890E7B" w:rsidRDefault="00890E7B" w:rsidP="00890E7B">
      <w:pPr>
        <w:pStyle w:val="Heading3"/>
      </w:pPr>
      <w:r>
        <w:t>Action Item: N/A</w:t>
      </w:r>
    </w:p>
    <w:p w14:paraId="0EB3FF79" w14:textId="77777777" w:rsidR="00890E7B" w:rsidRDefault="00890E7B" w:rsidP="00890E7B">
      <w:r>
        <w:t>In Preferences &gt; Affiliate Connect &gt; Notification Options, the verbiage on the Affiliate Subscriptions Request has been clarified.</w:t>
      </w:r>
    </w:p>
    <w:p w14:paraId="4ADDAE53" w14:textId="730A4925" w:rsidR="00890E7B" w:rsidRPr="00890E7B" w:rsidRDefault="00890E7B" w:rsidP="00890E7B">
      <w:r>
        <w:rPr>
          <w:noProof/>
        </w:rPr>
        <w:drawing>
          <wp:inline distT="0" distB="0" distL="0" distR="0" wp14:anchorId="6CA4FF68" wp14:editId="10E73970">
            <wp:extent cx="4190476" cy="961905"/>
            <wp:effectExtent l="133350" t="133350" r="133985" b="1244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a:extLst>
                        <a:ext uri="{28A0092B-C50C-407E-A947-70E740481C1C}">
                          <a14:useLocalDpi xmlns:a14="http://schemas.microsoft.com/office/drawing/2010/main" val="0"/>
                        </a:ext>
                      </a:extLst>
                    </a:blip>
                    <a:stretch>
                      <a:fillRect/>
                    </a:stretch>
                  </pic:blipFill>
                  <pic:spPr>
                    <a:xfrm>
                      <a:off x="0" y="0"/>
                      <a:ext cx="4190476" cy="961905"/>
                    </a:xfrm>
                    <a:prstGeom prst="rect">
                      <a:avLst/>
                    </a:prstGeom>
                    <a:ln>
                      <a:noFill/>
                    </a:ln>
                    <a:effectLst>
                      <a:outerShdw blurRad="127000" algn="tl" rotWithShape="0">
                        <a:srgbClr val="000000">
                          <a:alpha val="70000"/>
                        </a:srgbClr>
                      </a:outerShdw>
                    </a:effectLst>
                  </pic:spPr>
                </pic:pic>
              </a:graphicData>
            </a:graphic>
          </wp:inline>
        </w:drawing>
      </w:r>
    </w:p>
    <w:sectPr w:rsidR="00890E7B" w:rsidRPr="00890E7B" w:rsidSect="00796394">
      <w:headerReference w:type="default" r:id="rId38"/>
      <w:footerReference w:type="default" r:id="rId39"/>
      <w:headerReference w:type="first" r:id="rId40"/>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A9435" w14:textId="77777777" w:rsidR="008067A0" w:rsidRDefault="008067A0" w:rsidP="00796394">
      <w:pPr>
        <w:spacing w:after="0" w:line="240" w:lineRule="auto"/>
      </w:pPr>
      <w:r>
        <w:separator/>
      </w:r>
    </w:p>
  </w:endnote>
  <w:endnote w:type="continuationSeparator" w:id="0">
    <w:p w14:paraId="70D4EC64" w14:textId="77777777" w:rsidR="008067A0" w:rsidRDefault="008067A0" w:rsidP="00796394">
      <w:pPr>
        <w:spacing w:after="0" w:line="240" w:lineRule="auto"/>
      </w:pPr>
      <w:r>
        <w:continuationSeparator/>
      </w:r>
    </w:p>
  </w:endnote>
  <w:endnote w:type="continuationNotice" w:id="1">
    <w:p w14:paraId="75F26F9F" w14:textId="77777777" w:rsidR="008067A0" w:rsidRDefault="008067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ACC52" w14:textId="7D44D0AE" w:rsidR="007C7A5C" w:rsidRPr="00BD0318" w:rsidRDefault="007C7A5C"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v5.8</w:t>
    </w:r>
    <w:r w:rsidR="0007555B">
      <w:rPr>
        <w:rFonts w:cs="Calibri"/>
        <w:sz w:val="16"/>
        <w:szCs w:val="16"/>
      </w:rPr>
      <w:t>4</w:t>
    </w:r>
    <w:r w:rsidR="00095DCE">
      <w:rPr>
        <w:rFonts w:cs="Calibri"/>
        <w:sz w:val="16"/>
        <w:szCs w:val="16"/>
      </w:rPr>
      <w:t xml:space="preserve"> </w:t>
    </w:r>
    <w:r w:rsidRPr="00BD0318">
      <w:rPr>
        <w:rFonts w:cs="Calibri"/>
        <w:sz w:val="16"/>
        <w:szCs w:val="16"/>
      </w:rPr>
      <w:t>Release Enhancements</w:t>
    </w:r>
    <w:r w:rsidR="00095DCE">
      <w:rPr>
        <w:rFonts w:cs="Calibri"/>
        <w:sz w:val="16"/>
        <w:szCs w:val="16"/>
      </w:rPr>
      <w:t xml:space="preserve"> </w:t>
    </w:r>
    <w:r w:rsidR="009A7332">
      <w:rPr>
        <w:rFonts w:cs="Calibri"/>
        <w:sz w:val="16"/>
        <w:szCs w:val="16"/>
      </w:rPr>
      <w:tab/>
    </w:r>
    <w:r>
      <w:rPr>
        <w:rFonts w:cs="Calibri"/>
        <w:sz w:val="16"/>
        <w:szCs w:val="16"/>
      </w:rPr>
      <w:tab/>
    </w:r>
    <w:r>
      <w:rPr>
        <w:rFonts w:cs="Calibri"/>
        <w:sz w:val="16"/>
        <w:szCs w:val="16"/>
      </w:rPr>
      <w:tab/>
    </w:r>
    <w:r w:rsidR="00F33140">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56559A">
      <w:rPr>
        <w:rFonts w:cs="Calibri"/>
        <w:noProof/>
        <w:sz w:val="16"/>
        <w:szCs w:val="16"/>
      </w:rPr>
      <w:t>7/28/2021</w:t>
    </w:r>
    <w:r w:rsidRPr="00BD0318">
      <w:rPr>
        <w:rFonts w:cs="Calibri"/>
        <w:sz w:val="16"/>
        <w:szCs w:val="16"/>
      </w:rPr>
      <w:fldChar w:fldCharType="end"/>
    </w:r>
  </w:p>
  <w:p w14:paraId="2A5D23E8" w14:textId="77777777" w:rsidR="007C7A5C" w:rsidRPr="00796394" w:rsidRDefault="007C7A5C"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C7A5C" w14:paraId="27525E15" w14:textId="77777777" w:rsidTr="3AC1B278">
      <w:tc>
        <w:tcPr>
          <w:tcW w:w="3120" w:type="dxa"/>
        </w:tcPr>
        <w:p w14:paraId="3EF0FA9E" w14:textId="7E1F58CF" w:rsidR="007C7A5C" w:rsidRDefault="007C7A5C" w:rsidP="3AC1B278">
          <w:pPr>
            <w:pStyle w:val="Header"/>
            <w:ind w:left="-115"/>
          </w:pPr>
        </w:p>
      </w:tc>
      <w:tc>
        <w:tcPr>
          <w:tcW w:w="3120" w:type="dxa"/>
        </w:tcPr>
        <w:p w14:paraId="4B33B9DC" w14:textId="74E527CE" w:rsidR="007C7A5C" w:rsidRDefault="007C7A5C" w:rsidP="3AC1B278">
          <w:pPr>
            <w:pStyle w:val="Header"/>
            <w:jc w:val="center"/>
          </w:pPr>
        </w:p>
      </w:tc>
      <w:tc>
        <w:tcPr>
          <w:tcW w:w="3120" w:type="dxa"/>
        </w:tcPr>
        <w:p w14:paraId="310B569F" w14:textId="0A635864" w:rsidR="007C7A5C" w:rsidRDefault="007C7A5C" w:rsidP="3AC1B278">
          <w:pPr>
            <w:pStyle w:val="Header"/>
            <w:ind w:right="-115"/>
            <w:jc w:val="right"/>
          </w:pPr>
        </w:p>
      </w:tc>
    </w:tr>
  </w:tbl>
  <w:p w14:paraId="6B0C9F40" w14:textId="14BAD47E" w:rsidR="007C7A5C" w:rsidRDefault="007C7A5C"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20E9E" w14:textId="77777777" w:rsidR="008067A0" w:rsidRDefault="008067A0" w:rsidP="00796394">
      <w:pPr>
        <w:spacing w:after="0" w:line="240" w:lineRule="auto"/>
      </w:pPr>
      <w:r>
        <w:separator/>
      </w:r>
    </w:p>
  </w:footnote>
  <w:footnote w:type="continuationSeparator" w:id="0">
    <w:p w14:paraId="065A6254" w14:textId="77777777" w:rsidR="008067A0" w:rsidRDefault="008067A0" w:rsidP="00796394">
      <w:pPr>
        <w:spacing w:after="0" w:line="240" w:lineRule="auto"/>
      </w:pPr>
      <w:r>
        <w:continuationSeparator/>
      </w:r>
    </w:p>
  </w:footnote>
  <w:footnote w:type="continuationNotice" w:id="1">
    <w:p w14:paraId="08E86031" w14:textId="77777777" w:rsidR="008067A0" w:rsidRDefault="008067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58CAC" w14:textId="530FB453" w:rsidR="007C7A5C" w:rsidRPr="00085DED" w:rsidRDefault="007C7A5C"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67970BD9" w:rsidRPr="3AC1B278">
      <w:rPr>
        <w:b/>
        <w:bCs/>
        <w:sz w:val="32"/>
        <w:szCs w:val="32"/>
      </w:rPr>
      <w:t>Paragon 5.8</w:t>
    </w:r>
    <w:r w:rsidR="67970BD9">
      <w:rPr>
        <w:b/>
        <w:bCs/>
        <w:sz w:val="32"/>
        <w:szCs w:val="32"/>
      </w:rPr>
      <w:t>4</w:t>
    </w:r>
    <w:r w:rsidR="67970BD9" w:rsidRPr="3AC1B278">
      <w:rPr>
        <w:b/>
        <w:bCs/>
        <w:sz w:val="32"/>
        <w:szCs w:val="32"/>
      </w:rPr>
      <w:t xml:space="preserve"> Release Enhancements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F53BD" w14:textId="77777777" w:rsidR="007C7A5C" w:rsidRDefault="007C7A5C">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4" w15:restartNumberingAfterBreak="0">
    <w:nsid w:val="2A523679"/>
    <w:multiLevelType w:val="hybridMultilevel"/>
    <w:tmpl w:val="F81E4ED8"/>
    <w:lvl w:ilvl="0" w:tplc="D318F624">
      <w:start w:val="1"/>
      <w:numFmt w:val="bullet"/>
      <w:lvlText w:val=""/>
      <w:lvlJc w:val="left"/>
      <w:pPr>
        <w:tabs>
          <w:tab w:val="num" w:pos="720"/>
        </w:tabs>
        <w:ind w:left="720" w:hanging="360"/>
      </w:pPr>
      <w:rPr>
        <w:rFonts w:ascii="Symbol" w:hAnsi="Symbol" w:hint="default"/>
        <w:sz w:val="20"/>
      </w:rPr>
    </w:lvl>
    <w:lvl w:ilvl="1" w:tplc="8E2CBD4E" w:tentative="1">
      <w:start w:val="1"/>
      <w:numFmt w:val="bullet"/>
      <w:lvlText w:val="o"/>
      <w:lvlJc w:val="left"/>
      <w:pPr>
        <w:tabs>
          <w:tab w:val="num" w:pos="1440"/>
        </w:tabs>
        <w:ind w:left="1440" w:hanging="360"/>
      </w:pPr>
      <w:rPr>
        <w:rFonts w:ascii="Courier New" w:hAnsi="Courier New" w:hint="default"/>
        <w:sz w:val="20"/>
      </w:rPr>
    </w:lvl>
    <w:lvl w:ilvl="2" w:tplc="0DF85E3C" w:tentative="1">
      <w:start w:val="1"/>
      <w:numFmt w:val="bullet"/>
      <w:lvlText w:val=""/>
      <w:lvlJc w:val="left"/>
      <w:pPr>
        <w:tabs>
          <w:tab w:val="num" w:pos="2160"/>
        </w:tabs>
        <w:ind w:left="2160" w:hanging="360"/>
      </w:pPr>
      <w:rPr>
        <w:rFonts w:ascii="Wingdings" w:hAnsi="Wingdings" w:hint="default"/>
        <w:sz w:val="20"/>
      </w:rPr>
    </w:lvl>
    <w:lvl w:ilvl="3" w:tplc="7D8A9560" w:tentative="1">
      <w:start w:val="1"/>
      <w:numFmt w:val="bullet"/>
      <w:lvlText w:val=""/>
      <w:lvlJc w:val="left"/>
      <w:pPr>
        <w:tabs>
          <w:tab w:val="num" w:pos="2880"/>
        </w:tabs>
        <w:ind w:left="2880" w:hanging="360"/>
      </w:pPr>
      <w:rPr>
        <w:rFonts w:ascii="Wingdings" w:hAnsi="Wingdings" w:hint="default"/>
        <w:sz w:val="20"/>
      </w:rPr>
    </w:lvl>
    <w:lvl w:ilvl="4" w:tplc="2368C7F4" w:tentative="1">
      <w:start w:val="1"/>
      <w:numFmt w:val="bullet"/>
      <w:lvlText w:val=""/>
      <w:lvlJc w:val="left"/>
      <w:pPr>
        <w:tabs>
          <w:tab w:val="num" w:pos="3600"/>
        </w:tabs>
        <w:ind w:left="3600" w:hanging="360"/>
      </w:pPr>
      <w:rPr>
        <w:rFonts w:ascii="Wingdings" w:hAnsi="Wingdings" w:hint="default"/>
        <w:sz w:val="20"/>
      </w:rPr>
    </w:lvl>
    <w:lvl w:ilvl="5" w:tplc="550AD5F8" w:tentative="1">
      <w:start w:val="1"/>
      <w:numFmt w:val="bullet"/>
      <w:lvlText w:val=""/>
      <w:lvlJc w:val="left"/>
      <w:pPr>
        <w:tabs>
          <w:tab w:val="num" w:pos="4320"/>
        </w:tabs>
        <w:ind w:left="4320" w:hanging="360"/>
      </w:pPr>
      <w:rPr>
        <w:rFonts w:ascii="Wingdings" w:hAnsi="Wingdings" w:hint="default"/>
        <w:sz w:val="20"/>
      </w:rPr>
    </w:lvl>
    <w:lvl w:ilvl="6" w:tplc="281E90BA" w:tentative="1">
      <w:start w:val="1"/>
      <w:numFmt w:val="bullet"/>
      <w:lvlText w:val=""/>
      <w:lvlJc w:val="left"/>
      <w:pPr>
        <w:tabs>
          <w:tab w:val="num" w:pos="5040"/>
        </w:tabs>
        <w:ind w:left="5040" w:hanging="360"/>
      </w:pPr>
      <w:rPr>
        <w:rFonts w:ascii="Wingdings" w:hAnsi="Wingdings" w:hint="default"/>
        <w:sz w:val="20"/>
      </w:rPr>
    </w:lvl>
    <w:lvl w:ilvl="7" w:tplc="B97E854A" w:tentative="1">
      <w:start w:val="1"/>
      <w:numFmt w:val="bullet"/>
      <w:lvlText w:val=""/>
      <w:lvlJc w:val="left"/>
      <w:pPr>
        <w:tabs>
          <w:tab w:val="num" w:pos="5760"/>
        </w:tabs>
        <w:ind w:left="5760" w:hanging="360"/>
      </w:pPr>
      <w:rPr>
        <w:rFonts w:ascii="Wingdings" w:hAnsi="Wingdings" w:hint="default"/>
        <w:sz w:val="20"/>
      </w:rPr>
    </w:lvl>
    <w:lvl w:ilvl="8" w:tplc="FF06208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12C12"/>
    <w:multiLevelType w:val="hybridMultilevel"/>
    <w:tmpl w:val="EA64C6A8"/>
    <w:lvl w:ilvl="0" w:tplc="9E5494C2">
      <w:start w:val="1"/>
      <w:numFmt w:val="bullet"/>
      <w:lvlText w:val=""/>
      <w:lvlJc w:val="left"/>
      <w:pPr>
        <w:tabs>
          <w:tab w:val="num" w:pos="720"/>
        </w:tabs>
        <w:ind w:left="720" w:hanging="360"/>
      </w:pPr>
      <w:rPr>
        <w:rFonts w:ascii="Symbol" w:hAnsi="Symbol" w:hint="default"/>
        <w:sz w:val="20"/>
      </w:rPr>
    </w:lvl>
    <w:lvl w:ilvl="1" w:tplc="40B26E80" w:tentative="1">
      <w:start w:val="1"/>
      <w:numFmt w:val="bullet"/>
      <w:lvlText w:val=""/>
      <w:lvlJc w:val="left"/>
      <w:pPr>
        <w:tabs>
          <w:tab w:val="num" w:pos="1440"/>
        </w:tabs>
        <w:ind w:left="1440" w:hanging="360"/>
      </w:pPr>
      <w:rPr>
        <w:rFonts w:ascii="Symbol" w:hAnsi="Symbol" w:hint="default"/>
        <w:sz w:val="20"/>
      </w:rPr>
    </w:lvl>
    <w:lvl w:ilvl="2" w:tplc="A120F016" w:tentative="1">
      <w:start w:val="1"/>
      <w:numFmt w:val="bullet"/>
      <w:lvlText w:val=""/>
      <w:lvlJc w:val="left"/>
      <w:pPr>
        <w:tabs>
          <w:tab w:val="num" w:pos="2160"/>
        </w:tabs>
        <w:ind w:left="2160" w:hanging="360"/>
      </w:pPr>
      <w:rPr>
        <w:rFonts w:ascii="Symbol" w:hAnsi="Symbol" w:hint="default"/>
        <w:sz w:val="20"/>
      </w:rPr>
    </w:lvl>
    <w:lvl w:ilvl="3" w:tplc="1BCE33EE" w:tentative="1">
      <w:start w:val="1"/>
      <w:numFmt w:val="bullet"/>
      <w:lvlText w:val=""/>
      <w:lvlJc w:val="left"/>
      <w:pPr>
        <w:tabs>
          <w:tab w:val="num" w:pos="2880"/>
        </w:tabs>
        <w:ind w:left="2880" w:hanging="360"/>
      </w:pPr>
      <w:rPr>
        <w:rFonts w:ascii="Symbol" w:hAnsi="Symbol" w:hint="default"/>
        <w:sz w:val="20"/>
      </w:rPr>
    </w:lvl>
    <w:lvl w:ilvl="4" w:tplc="B3FE9486" w:tentative="1">
      <w:start w:val="1"/>
      <w:numFmt w:val="bullet"/>
      <w:lvlText w:val=""/>
      <w:lvlJc w:val="left"/>
      <w:pPr>
        <w:tabs>
          <w:tab w:val="num" w:pos="3600"/>
        </w:tabs>
        <w:ind w:left="3600" w:hanging="360"/>
      </w:pPr>
      <w:rPr>
        <w:rFonts w:ascii="Symbol" w:hAnsi="Symbol" w:hint="default"/>
        <w:sz w:val="20"/>
      </w:rPr>
    </w:lvl>
    <w:lvl w:ilvl="5" w:tplc="46688476" w:tentative="1">
      <w:start w:val="1"/>
      <w:numFmt w:val="bullet"/>
      <w:lvlText w:val=""/>
      <w:lvlJc w:val="left"/>
      <w:pPr>
        <w:tabs>
          <w:tab w:val="num" w:pos="4320"/>
        </w:tabs>
        <w:ind w:left="4320" w:hanging="360"/>
      </w:pPr>
      <w:rPr>
        <w:rFonts w:ascii="Symbol" w:hAnsi="Symbol" w:hint="default"/>
        <w:sz w:val="20"/>
      </w:rPr>
    </w:lvl>
    <w:lvl w:ilvl="6" w:tplc="10784F68" w:tentative="1">
      <w:start w:val="1"/>
      <w:numFmt w:val="bullet"/>
      <w:lvlText w:val=""/>
      <w:lvlJc w:val="left"/>
      <w:pPr>
        <w:tabs>
          <w:tab w:val="num" w:pos="5040"/>
        </w:tabs>
        <w:ind w:left="5040" w:hanging="360"/>
      </w:pPr>
      <w:rPr>
        <w:rFonts w:ascii="Symbol" w:hAnsi="Symbol" w:hint="default"/>
        <w:sz w:val="20"/>
      </w:rPr>
    </w:lvl>
    <w:lvl w:ilvl="7" w:tplc="CD0CD212" w:tentative="1">
      <w:start w:val="1"/>
      <w:numFmt w:val="bullet"/>
      <w:lvlText w:val=""/>
      <w:lvlJc w:val="left"/>
      <w:pPr>
        <w:tabs>
          <w:tab w:val="num" w:pos="5760"/>
        </w:tabs>
        <w:ind w:left="5760" w:hanging="360"/>
      </w:pPr>
      <w:rPr>
        <w:rFonts w:ascii="Symbol" w:hAnsi="Symbol" w:hint="default"/>
        <w:sz w:val="20"/>
      </w:rPr>
    </w:lvl>
    <w:lvl w:ilvl="8" w:tplc="A25C36C6"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C25A0A"/>
    <w:multiLevelType w:val="hybridMultilevel"/>
    <w:tmpl w:val="117E861E"/>
    <w:lvl w:ilvl="0" w:tplc="38DCB9D0">
      <w:start w:val="1"/>
      <w:numFmt w:val="bullet"/>
      <w:lvlText w:val=""/>
      <w:lvlJc w:val="left"/>
      <w:pPr>
        <w:tabs>
          <w:tab w:val="num" w:pos="720"/>
        </w:tabs>
        <w:ind w:left="720" w:hanging="360"/>
      </w:pPr>
      <w:rPr>
        <w:rFonts w:ascii="Symbol" w:hAnsi="Symbol" w:hint="default"/>
        <w:sz w:val="20"/>
      </w:rPr>
    </w:lvl>
    <w:lvl w:ilvl="1" w:tplc="E13C4266" w:tentative="1">
      <w:start w:val="1"/>
      <w:numFmt w:val="bullet"/>
      <w:lvlText w:val=""/>
      <w:lvlJc w:val="left"/>
      <w:pPr>
        <w:tabs>
          <w:tab w:val="num" w:pos="1440"/>
        </w:tabs>
        <w:ind w:left="1440" w:hanging="360"/>
      </w:pPr>
      <w:rPr>
        <w:rFonts w:ascii="Symbol" w:hAnsi="Symbol" w:hint="default"/>
        <w:sz w:val="20"/>
      </w:rPr>
    </w:lvl>
    <w:lvl w:ilvl="2" w:tplc="A1BEA82A" w:tentative="1">
      <w:start w:val="1"/>
      <w:numFmt w:val="bullet"/>
      <w:lvlText w:val=""/>
      <w:lvlJc w:val="left"/>
      <w:pPr>
        <w:tabs>
          <w:tab w:val="num" w:pos="2160"/>
        </w:tabs>
        <w:ind w:left="2160" w:hanging="360"/>
      </w:pPr>
      <w:rPr>
        <w:rFonts w:ascii="Symbol" w:hAnsi="Symbol" w:hint="default"/>
        <w:sz w:val="20"/>
      </w:rPr>
    </w:lvl>
    <w:lvl w:ilvl="3" w:tplc="EB4EB15C" w:tentative="1">
      <w:start w:val="1"/>
      <w:numFmt w:val="bullet"/>
      <w:lvlText w:val=""/>
      <w:lvlJc w:val="left"/>
      <w:pPr>
        <w:tabs>
          <w:tab w:val="num" w:pos="2880"/>
        </w:tabs>
        <w:ind w:left="2880" w:hanging="360"/>
      </w:pPr>
      <w:rPr>
        <w:rFonts w:ascii="Symbol" w:hAnsi="Symbol" w:hint="default"/>
        <w:sz w:val="20"/>
      </w:rPr>
    </w:lvl>
    <w:lvl w:ilvl="4" w:tplc="A358F42C" w:tentative="1">
      <w:start w:val="1"/>
      <w:numFmt w:val="bullet"/>
      <w:lvlText w:val=""/>
      <w:lvlJc w:val="left"/>
      <w:pPr>
        <w:tabs>
          <w:tab w:val="num" w:pos="3600"/>
        </w:tabs>
        <w:ind w:left="3600" w:hanging="360"/>
      </w:pPr>
      <w:rPr>
        <w:rFonts w:ascii="Symbol" w:hAnsi="Symbol" w:hint="default"/>
        <w:sz w:val="20"/>
      </w:rPr>
    </w:lvl>
    <w:lvl w:ilvl="5" w:tplc="CBA4038A" w:tentative="1">
      <w:start w:val="1"/>
      <w:numFmt w:val="bullet"/>
      <w:lvlText w:val=""/>
      <w:lvlJc w:val="left"/>
      <w:pPr>
        <w:tabs>
          <w:tab w:val="num" w:pos="4320"/>
        </w:tabs>
        <w:ind w:left="4320" w:hanging="360"/>
      </w:pPr>
      <w:rPr>
        <w:rFonts w:ascii="Symbol" w:hAnsi="Symbol" w:hint="default"/>
        <w:sz w:val="20"/>
      </w:rPr>
    </w:lvl>
    <w:lvl w:ilvl="6" w:tplc="FC62D816" w:tentative="1">
      <w:start w:val="1"/>
      <w:numFmt w:val="bullet"/>
      <w:lvlText w:val=""/>
      <w:lvlJc w:val="left"/>
      <w:pPr>
        <w:tabs>
          <w:tab w:val="num" w:pos="5040"/>
        </w:tabs>
        <w:ind w:left="5040" w:hanging="360"/>
      </w:pPr>
      <w:rPr>
        <w:rFonts w:ascii="Symbol" w:hAnsi="Symbol" w:hint="default"/>
        <w:sz w:val="20"/>
      </w:rPr>
    </w:lvl>
    <w:lvl w:ilvl="7" w:tplc="4400069A" w:tentative="1">
      <w:start w:val="1"/>
      <w:numFmt w:val="bullet"/>
      <w:lvlText w:val=""/>
      <w:lvlJc w:val="left"/>
      <w:pPr>
        <w:tabs>
          <w:tab w:val="num" w:pos="5760"/>
        </w:tabs>
        <w:ind w:left="5760" w:hanging="360"/>
      </w:pPr>
      <w:rPr>
        <w:rFonts w:ascii="Symbol" w:hAnsi="Symbol" w:hint="default"/>
        <w:sz w:val="20"/>
      </w:rPr>
    </w:lvl>
    <w:lvl w:ilvl="8" w:tplc="B5E6BE7A"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16"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8"/>
  </w:num>
  <w:num w:numId="4">
    <w:abstractNumId w:val="2"/>
  </w:num>
  <w:num w:numId="5">
    <w:abstractNumId w:val="19"/>
  </w:num>
  <w:num w:numId="6">
    <w:abstractNumId w:val="16"/>
  </w:num>
  <w:num w:numId="7">
    <w:abstractNumId w:val="0"/>
  </w:num>
  <w:num w:numId="8">
    <w:abstractNumId w:val="5"/>
  </w:num>
  <w:num w:numId="9">
    <w:abstractNumId w:val="20"/>
  </w:num>
  <w:num w:numId="10">
    <w:abstractNumId w:val="6"/>
  </w:num>
  <w:num w:numId="11">
    <w:abstractNumId w:val="10"/>
  </w:num>
  <w:num w:numId="12">
    <w:abstractNumId w:val="8"/>
  </w:num>
  <w:num w:numId="13">
    <w:abstractNumId w:val="12"/>
  </w:num>
  <w:num w:numId="14">
    <w:abstractNumId w:val="13"/>
  </w:num>
  <w:num w:numId="15">
    <w:abstractNumId w:val="4"/>
  </w:num>
  <w:num w:numId="16">
    <w:abstractNumId w:val="14"/>
  </w:num>
  <w:num w:numId="17">
    <w:abstractNumId w:val="21"/>
  </w:num>
  <w:num w:numId="18">
    <w:abstractNumId w:val="9"/>
  </w:num>
  <w:num w:numId="19">
    <w:abstractNumId w:val="15"/>
  </w:num>
  <w:num w:numId="20">
    <w:abstractNumId w:val="3"/>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81D"/>
    <w:rsid w:val="0000297B"/>
    <w:rsid w:val="000072A8"/>
    <w:rsid w:val="00007BFB"/>
    <w:rsid w:val="000105CC"/>
    <w:rsid w:val="00020928"/>
    <w:rsid w:val="0002343D"/>
    <w:rsid w:val="00025490"/>
    <w:rsid w:val="00026D18"/>
    <w:rsid w:val="00030393"/>
    <w:rsid w:val="0003080B"/>
    <w:rsid w:val="00031CF0"/>
    <w:rsid w:val="00034DEC"/>
    <w:rsid w:val="00034EA2"/>
    <w:rsid w:val="00035FD9"/>
    <w:rsid w:val="00036B66"/>
    <w:rsid w:val="00040C2E"/>
    <w:rsid w:val="000432BF"/>
    <w:rsid w:val="00044A8C"/>
    <w:rsid w:val="00053A9D"/>
    <w:rsid w:val="00053F27"/>
    <w:rsid w:val="00054600"/>
    <w:rsid w:val="0005784F"/>
    <w:rsid w:val="00060E77"/>
    <w:rsid w:val="00070857"/>
    <w:rsid w:val="000711B5"/>
    <w:rsid w:val="00073C2C"/>
    <w:rsid w:val="0007555B"/>
    <w:rsid w:val="00085DED"/>
    <w:rsid w:val="00090A5C"/>
    <w:rsid w:val="000911EC"/>
    <w:rsid w:val="000923BC"/>
    <w:rsid w:val="00094922"/>
    <w:rsid w:val="00095DCE"/>
    <w:rsid w:val="00096DF2"/>
    <w:rsid w:val="000A157E"/>
    <w:rsid w:val="000A1F7A"/>
    <w:rsid w:val="000A44E2"/>
    <w:rsid w:val="000A684A"/>
    <w:rsid w:val="000B05DB"/>
    <w:rsid w:val="000C1B08"/>
    <w:rsid w:val="000C4929"/>
    <w:rsid w:val="000C5225"/>
    <w:rsid w:val="000D1C3C"/>
    <w:rsid w:val="000D7791"/>
    <w:rsid w:val="000E1042"/>
    <w:rsid w:val="000E541D"/>
    <w:rsid w:val="000E6AC3"/>
    <w:rsid w:val="000E7952"/>
    <w:rsid w:val="000F146C"/>
    <w:rsid w:val="000F180A"/>
    <w:rsid w:val="000F2232"/>
    <w:rsid w:val="000F3AB8"/>
    <w:rsid w:val="000F6184"/>
    <w:rsid w:val="000F6D56"/>
    <w:rsid w:val="00105F9D"/>
    <w:rsid w:val="001062A7"/>
    <w:rsid w:val="00110FF7"/>
    <w:rsid w:val="0011105A"/>
    <w:rsid w:val="00112FF4"/>
    <w:rsid w:val="00114A40"/>
    <w:rsid w:val="0011542F"/>
    <w:rsid w:val="0011557C"/>
    <w:rsid w:val="00115FA0"/>
    <w:rsid w:val="00116118"/>
    <w:rsid w:val="001211E5"/>
    <w:rsid w:val="001240A2"/>
    <w:rsid w:val="00124E6B"/>
    <w:rsid w:val="00124F02"/>
    <w:rsid w:val="00125F4E"/>
    <w:rsid w:val="00130C70"/>
    <w:rsid w:val="00133868"/>
    <w:rsid w:val="001377ED"/>
    <w:rsid w:val="00137F3D"/>
    <w:rsid w:val="00141F94"/>
    <w:rsid w:val="00143332"/>
    <w:rsid w:val="001469E6"/>
    <w:rsid w:val="00152CC0"/>
    <w:rsid w:val="0015681E"/>
    <w:rsid w:val="00157DA2"/>
    <w:rsid w:val="00164E54"/>
    <w:rsid w:val="00165DB8"/>
    <w:rsid w:val="00170848"/>
    <w:rsid w:val="00172792"/>
    <w:rsid w:val="00172D65"/>
    <w:rsid w:val="00172F9C"/>
    <w:rsid w:val="00173CA6"/>
    <w:rsid w:val="001763A4"/>
    <w:rsid w:val="00176CB0"/>
    <w:rsid w:val="00176EE4"/>
    <w:rsid w:val="00190A25"/>
    <w:rsid w:val="00191023"/>
    <w:rsid w:val="00191EC2"/>
    <w:rsid w:val="00194695"/>
    <w:rsid w:val="00196BE5"/>
    <w:rsid w:val="001A2B1C"/>
    <w:rsid w:val="001A55A0"/>
    <w:rsid w:val="001A6679"/>
    <w:rsid w:val="001A73C1"/>
    <w:rsid w:val="001B018C"/>
    <w:rsid w:val="001B261C"/>
    <w:rsid w:val="001B314B"/>
    <w:rsid w:val="001B7F96"/>
    <w:rsid w:val="001C2077"/>
    <w:rsid w:val="001C20FF"/>
    <w:rsid w:val="001C55A5"/>
    <w:rsid w:val="001C69DF"/>
    <w:rsid w:val="001D4CAB"/>
    <w:rsid w:val="001D55BB"/>
    <w:rsid w:val="001D5948"/>
    <w:rsid w:val="001D70CD"/>
    <w:rsid w:val="001E3C4F"/>
    <w:rsid w:val="001E4AA6"/>
    <w:rsid w:val="001F1989"/>
    <w:rsid w:val="001F6318"/>
    <w:rsid w:val="001F748A"/>
    <w:rsid w:val="00200F75"/>
    <w:rsid w:val="00202FAE"/>
    <w:rsid w:val="002077E0"/>
    <w:rsid w:val="00210642"/>
    <w:rsid w:val="00220930"/>
    <w:rsid w:val="002224A6"/>
    <w:rsid w:val="00223B1A"/>
    <w:rsid w:val="002245C6"/>
    <w:rsid w:val="00226B54"/>
    <w:rsid w:val="00231B39"/>
    <w:rsid w:val="00235A26"/>
    <w:rsid w:val="00236224"/>
    <w:rsid w:val="00237EB5"/>
    <w:rsid w:val="00240DFC"/>
    <w:rsid w:val="002424E1"/>
    <w:rsid w:val="00244B84"/>
    <w:rsid w:val="00261809"/>
    <w:rsid w:val="00261D25"/>
    <w:rsid w:val="00263B7A"/>
    <w:rsid w:val="00272876"/>
    <w:rsid w:val="00273E7D"/>
    <w:rsid w:val="00275130"/>
    <w:rsid w:val="0028072E"/>
    <w:rsid w:val="00283EF5"/>
    <w:rsid w:val="00284558"/>
    <w:rsid w:val="0028528A"/>
    <w:rsid w:val="00296F5E"/>
    <w:rsid w:val="002A0118"/>
    <w:rsid w:val="002A3678"/>
    <w:rsid w:val="002A61AC"/>
    <w:rsid w:val="002A63F3"/>
    <w:rsid w:val="002A7728"/>
    <w:rsid w:val="002B0F69"/>
    <w:rsid w:val="002B10E9"/>
    <w:rsid w:val="002B6A6D"/>
    <w:rsid w:val="002C0668"/>
    <w:rsid w:val="002C089F"/>
    <w:rsid w:val="002C30B7"/>
    <w:rsid w:val="002C7B9C"/>
    <w:rsid w:val="002D0985"/>
    <w:rsid w:val="002D33A7"/>
    <w:rsid w:val="002D5B2A"/>
    <w:rsid w:val="002D747C"/>
    <w:rsid w:val="002E0D2B"/>
    <w:rsid w:val="002E3F94"/>
    <w:rsid w:val="002E526F"/>
    <w:rsid w:val="002E661A"/>
    <w:rsid w:val="002F14D5"/>
    <w:rsid w:val="002F2D7F"/>
    <w:rsid w:val="002F3A1C"/>
    <w:rsid w:val="002F5FAD"/>
    <w:rsid w:val="003010F4"/>
    <w:rsid w:val="00304FAD"/>
    <w:rsid w:val="003062B3"/>
    <w:rsid w:val="003075C6"/>
    <w:rsid w:val="00307E0F"/>
    <w:rsid w:val="00310674"/>
    <w:rsid w:val="00310B9B"/>
    <w:rsid w:val="0032194D"/>
    <w:rsid w:val="00325D32"/>
    <w:rsid w:val="00327916"/>
    <w:rsid w:val="00331746"/>
    <w:rsid w:val="00334BA7"/>
    <w:rsid w:val="00334CE3"/>
    <w:rsid w:val="00335509"/>
    <w:rsid w:val="00340949"/>
    <w:rsid w:val="00343C06"/>
    <w:rsid w:val="00343F65"/>
    <w:rsid w:val="00344F16"/>
    <w:rsid w:val="00345CBF"/>
    <w:rsid w:val="00350C5D"/>
    <w:rsid w:val="00350E02"/>
    <w:rsid w:val="00352E6B"/>
    <w:rsid w:val="00353624"/>
    <w:rsid w:val="0035468B"/>
    <w:rsid w:val="0035488B"/>
    <w:rsid w:val="00354BEB"/>
    <w:rsid w:val="00356BEF"/>
    <w:rsid w:val="00363A20"/>
    <w:rsid w:val="00370949"/>
    <w:rsid w:val="00383041"/>
    <w:rsid w:val="00386553"/>
    <w:rsid w:val="0039362A"/>
    <w:rsid w:val="00395B74"/>
    <w:rsid w:val="00396FD9"/>
    <w:rsid w:val="003A253B"/>
    <w:rsid w:val="003A59D6"/>
    <w:rsid w:val="003B1509"/>
    <w:rsid w:val="003B319A"/>
    <w:rsid w:val="003C0DF1"/>
    <w:rsid w:val="003C0E61"/>
    <w:rsid w:val="003C0F51"/>
    <w:rsid w:val="003C39A9"/>
    <w:rsid w:val="003C5C75"/>
    <w:rsid w:val="003C7930"/>
    <w:rsid w:val="003D10F4"/>
    <w:rsid w:val="003D38FF"/>
    <w:rsid w:val="003D3A1C"/>
    <w:rsid w:val="003D5FCD"/>
    <w:rsid w:val="003D7149"/>
    <w:rsid w:val="003D7FB0"/>
    <w:rsid w:val="003E5599"/>
    <w:rsid w:val="003F146E"/>
    <w:rsid w:val="003F2890"/>
    <w:rsid w:val="00405878"/>
    <w:rsid w:val="00405B5A"/>
    <w:rsid w:val="004070BA"/>
    <w:rsid w:val="004127FA"/>
    <w:rsid w:val="004230AE"/>
    <w:rsid w:val="0042311C"/>
    <w:rsid w:val="004250CB"/>
    <w:rsid w:val="004300F1"/>
    <w:rsid w:val="004305A5"/>
    <w:rsid w:val="004335BB"/>
    <w:rsid w:val="00441336"/>
    <w:rsid w:val="00444C0F"/>
    <w:rsid w:val="004470E3"/>
    <w:rsid w:val="00451440"/>
    <w:rsid w:val="00452703"/>
    <w:rsid w:val="00455E71"/>
    <w:rsid w:val="0045604E"/>
    <w:rsid w:val="0046321A"/>
    <w:rsid w:val="004666F7"/>
    <w:rsid w:val="00466EE2"/>
    <w:rsid w:val="00470E33"/>
    <w:rsid w:val="0047103A"/>
    <w:rsid w:val="00472880"/>
    <w:rsid w:val="00484768"/>
    <w:rsid w:val="004867E3"/>
    <w:rsid w:val="0049186A"/>
    <w:rsid w:val="004A15A6"/>
    <w:rsid w:val="004A3035"/>
    <w:rsid w:val="004A9624"/>
    <w:rsid w:val="004B29D4"/>
    <w:rsid w:val="004B4F45"/>
    <w:rsid w:val="004B5F70"/>
    <w:rsid w:val="004D0F82"/>
    <w:rsid w:val="004D0FD6"/>
    <w:rsid w:val="004D25DA"/>
    <w:rsid w:val="004D6BD3"/>
    <w:rsid w:val="004D77DB"/>
    <w:rsid w:val="004E06C7"/>
    <w:rsid w:val="004E35CB"/>
    <w:rsid w:val="004E4FB5"/>
    <w:rsid w:val="004E6A3F"/>
    <w:rsid w:val="004E7DEC"/>
    <w:rsid w:val="004F1981"/>
    <w:rsid w:val="004F3B2D"/>
    <w:rsid w:val="00503278"/>
    <w:rsid w:val="0050721D"/>
    <w:rsid w:val="00510B8A"/>
    <w:rsid w:val="00513D22"/>
    <w:rsid w:val="0051531E"/>
    <w:rsid w:val="00517657"/>
    <w:rsid w:val="00526222"/>
    <w:rsid w:val="00526A38"/>
    <w:rsid w:val="00527CC5"/>
    <w:rsid w:val="00536838"/>
    <w:rsid w:val="005378C5"/>
    <w:rsid w:val="005426D2"/>
    <w:rsid w:val="00543957"/>
    <w:rsid w:val="00543E06"/>
    <w:rsid w:val="00545915"/>
    <w:rsid w:val="00545DA9"/>
    <w:rsid w:val="00547317"/>
    <w:rsid w:val="0055644C"/>
    <w:rsid w:val="0056559A"/>
    <w:rsid w:val="00565E78"/>
    <w:rsid w:val="00570724"/>
    <w:rsid w:val="00577C87"/>
    <w:rsid w:val="005A0417"/>
    <w:rsid w:val="005A46F0"/>
    <w:rsid w:val="005A4E82"/>
    <w:rsid w:val="005A5259"/>
    <w:rsid w:val="005A5DDF"/>
    <w:rsid w:val="005B0CD8"/>
    <w:rsid w:val="005B6B7B"/>
    <w:rsid w:val="005C04E7"/>
    <w:rsid w:val="005C053D"/>
    <w:rsid w:val="005D193E"/>
    <w:rsid w:val="005D269C"/>
    <w:rsid w:val="005D2E9E"/>
    <w:rsid w:val="005D71B9"/>
    <w:rsid w:val="005E1C2D"/>
    <w:rsid w:val="005F2782"/>
    <w:rsid w:val="005F2FF4"/>
    <w:rsid w:val="005F39D7"/>
    <w:rsid w:val="005F55F9"/>
    <w:rsid w:val="00603AE0"/>
    <w:rsid w:val="006045C8"/>
    <w:rsid w:val="006122DD"/>
    <w:rsid w:val="006145F5"/>
    <w:rsid w:val="0061514D"/>
    <w:rsid w:val="006210FB"/>
    <w:rsid w:val="00625C10"/>
    <w:rsid w:val="006277E9"/>
    <w:rsid w:val="00630C62"/>
    <w:rsid w:val="00630E9C"/>
    <w:rsid w:val="006313FC"/>
    <w:rsid w:val="00632AC8"/>
    <w:rsid w:val="00634B63"/>
    <w:rsid w:val="00634CB8"/>
    <w:rsid w:val="00636130"/>
    <w:rsid w:val="00637482"/>
    <w:rsid w:val="00637987"/>
    <w:rsid w:val="00640663"/>
    <w:rsid w:val="006409A4"/>
    <w:rsid w:val="00641171"/>
    <w:rsid w:val="0064539E"/>
    <w:rsid w:val="00645DEF"/>
    <w:rsid w:val="006557EF"/>
    <w:rsid w:val="006574EE"/>
    <w:rsid w:val="00671044"/>
    <w:rsid w:val="00671EDA"/>
    <w:rsid w:val="00684B9F"/>
    <w:rsid w:val="00686A7A"/>
    <w:rsid w:val="00686C73"/>
    <w:rsid w:val="0068707A"/>
    <w:rsid w:val="00693ACA"/>
    <w:rsid w:val="0069444F"/>
    <w:rsid w:val="006965B9"/>
    <w:rsid w:val="00697951"/>
    <w:rsid w:val="006A1D0B"/>
    <w:rsid w:val="006B0209"/>
    <w:rsid w:val="006B10E2"/>
    <w:rsid w:val="006B2A4E"/>
    <w:rsid w:val="006B5711"/>
    <w:rsid w:val="006C04B0"/>
    <w:rsid w:val="006C11E5"/>
    <w:rsid w:val="006C1FEF"/>
    <w:rsid w:val="006C40BA"/>
    <w:rsid w:val="006C73E9"/>
    <w:rsid w:val="006C74DB"/>
    <w:rsid w:val="006D0CFA"/>
    <w:rsid w:val="006D32DD"/>
    <w:rsid w:val="006E03AA"/>
    <w:rsid w:val="006E3943"/>
    <w:rsid w:val="006E410C"/>
    <w:rsid w:val="006F231D"/>
    <w:rsid w:val="006F713F"/>
    <w:rsid w:val="007001D5"/>
    <w:rsid w:val="00704031"/>
    <w:rsid w:val="007202BB"/>
    <w:rsid w:val="00720894"/>
    <w:rsid w:val="00720E54"/>
    <w:rsid w:val="00722C44"/>
    <w:rsid w:val="00723283"/>
    <w:rsid w:val="0073413D"/>
    <w:rsid w:val="00750912"/>
    <w:rsid w:val="00752D61"/>
    <w:rsid w:val="00753EFC"/>
    <w:rsid w:val="00755450"/>
    <w:rsid w:val="00763268"/>
    <w:rsid w:val="007663BF"/>
    <w:rsid w:val="0076670B"/>
    <w:rsid w:val="00770CF2"/>
    <w:rsid w:val="00770EA1"/>
    <w:rsid w:val="00771438"/>
    <w:rsid w:val="0077476E"/>
    <w:rsid w:val="00774F09"/>
    <w:rsid w:val="00777CB4"/>
    <w:rsid w:val="0078193C"/>
    <w:rsid w:val="007852EB"/>
    <w:rsid w:val="0079253D"/>
    <w:rsid w:val="00796394"/>
    <w:rsid w:val="00796FA2"/>
    <w:rsid w:val="007A40BF"/>
    <w:rsid w:val="007A453E"/>
    <w:rsid w:val="007A7A42"/>
    <w:rsid w:val="007B14D6"/>
    <w:rsid w:val="007B187F"/>
    <w:rsid w:val="007B1D25"/>
    <w:rsid w:val="007B1E87"/>
    <w:rsid w:val="007B242E"/>
    <w:rsid w:val="007B491A"/>
    <w:rsid w:val="007B5A39"/>
    <w:rsid w:val="007C0C1E"/>
    <w:rsid w:val="007C6207"/>
    <w:rsid w:val="007C6575"/>
    <w:rsid w:val="007C7A5C"/>
    <w:rsid w:val="007D1787"/>
    <w:rsid w:val="007D3D2F"/>
    <w:rsid w:val="007D4E4D"/>
    <w:rsid w:val="007D7BB9"/>
    <w:rsid w:val="007E014A"/>
    <w:rsid w:val="007E3C6E"/>
    <w:rsid w:val="007E4435"/>
    <w:rsid w:val="007E7371"/>
    <w:rsid w:val="007F339F"/>
    <w:rsid w:val="007F3E2F"/>
    <w:rsid w:val="007F43F5"/>
    <w:rsid w:val="00804B67"/>
    <w:rsid w:val="008067A0"/>
    <w:rsid w:val="00807DC1"/>
    <w:rsid w:val="00811432"/>
    <w:rsid w:val="00811586"/>
    <w:rsid w:val="00813CC3"/>
    <w:rsid w:val="00814933"/>
    <w:rsid w:val="00821625"/>
    <w:rsid w:val="0082257E"/>
    <w:rsid w:val="00826832"/>
    <w:rsid w:val="0083041D"/>
    <w:rsid w:val="0083129A"/>
    <w:rsid w:val="00833FCD"/>
    <w:rsid w:val="00834467"/>
    <w:rsid w:val="0084369F"/>
    <w:rsid w:val="00844786"/>
    <w:rsid w:val="008471C5"/>
    <w:rsid w:val="00854FF0"/>
    <w:rsid w:val="0086255F"/>
    <w:rsid w:val="00867C73"/>
    <w:rsid w:val="00870A30"/>
    <w:rsid w:val="00874D27"/>
    <w:rsid w:val="00877C5B"/>
    <w:rsid w:val="008802A0"/>
    <w:rsid w:val="00881452"/>
    <w:rsid w:val="00884385"/>
    <w:rsid w:val="00885C14"/>
    <w:rsid w:val="00890E7B"/>
    <w:rsid w:val="008A2D64"/>
    <w:rsid w:val="008A6B8C"/>
    <w:rsid w:val="008B2775"/>
    <w:rsid w:val="008B2D7D"/>
    <w:rsid w:val="008B3931"/>
    <w:rsid w:val="008B577D"/>
    <w:rsid w:val="008B7F6C"/>
    <w:rsid w:val="008D2069"/>
    <w:rsid w:val="008E09ED"/>
    <w:rsid w:val="008E2FFA"/>
    <w:rsid w:val="008E55FE"/>
    <w:rsid w:val="008E6406"/>
    <w:rsid w:val="008E6AF6"/>
    <w:rsid w:val="008F2A6F"/>
    <w:rsid w:val="008F6907"/>
    <w:rsid w:val="00902717"/>
    <w:rsid w:val="00911A64"/>
    <w:rsid w:val="00914252"/>
    <w:rsid w:val="00914824"/>
    <w:rsid w:val="00920361"/>
    <w:rsid w:val="0092472F"/>
    <w:rsid w:val="009249D1"/>
    <w:rsid w:val="00925B0A"/>
    <w:rsid w:val="00925C88"/>
    <w:rsid w:val="0092656B"/>
    <w:rsid w:val="0092713D"/>
    <w:rsid w:val="00933ABD"/>
    <w:rsid w:val="00935876"/>
    <w:rsid w:val="009373A1"/>
    <w:rsid w:val="00940A62"/>
    <w:rsid w:val="00940DC9"/>
    <w:rsid w:val="00941DE4"/>
    <w:rsid w:val="009420BB"/>
    <w:rsid w:val="00943EAC"/>
    <w:rsid w:val="0095701D"/>
    <w:rsid w:val="00961B52"/>
    <w:rsid w:val="009672AA"/>
    <w:rsid w:val="00971EBC"/>
    <w:rsid w:val="0097334A"/>
    <w:rsid w:val="009743FD"/>
    <w:rsid w:val="009746DE"/>
    <w:rsid w:val="00976863"/>
    <w:rsid w:val="00976F69"/>
    <w:rsid w:val="009801F4"/>
    <w:rsid w:val="0098286E"/>
    <w:rsid w:val="00986469"/>
    <w:rsid w:val="009877C1"/>
    <w:rsid w:val="00992960"/>
    <w:rsid w:val="00994BEE"/>
    <w:rsid w:val="009958A8"/>
    <w:rsid w:val="009961A6"/>
    <w:rsid w:val="009A7332"/>
    <w:rsid w:val="009B05D0"/>
    <w:rsid w:val="009B0982"/>
    <w:rsid w:val="009B1016"/>
    <w:rsid w:val="009B1C66"/>
    <w:rsid w:val="009B2577"/>
    <w:rsid w:val="009B3C14"/>
    <w:rsid w:val="009B5C91"/>
    <w:rsid w:val="009C0E7E"/>
    <w:rsid w:val="009C2FB6"/>
    <w:rsid w:val="009C5AC5"/>
    <w:rsid w:val="009D75C7"/>
    <w:rsid w:val="009E3628"/>
    <w:rsid w:val="009E434F"/>
    <w:rsid w:val="009E45C4"/>
    <w:rsid w:val="009E73E8"/>
    <w:rsid w:val="009E7E13"/>
    <w:rsid w:val="009F0132"/>
    <w:rsid w:val="009F14A4"/>
    <w:rsid w:val="009F3013"/>
    <w:rsid w:val="009F57EE"/>
    <w:rsid w:val="009F6E83"/>
    <w:rsid w:val="009F7BED"/>
    <w:rsid w:val="00A001F9"/>
    <w:rsid w:val="00A006BD"/>
    <w:rsid w:val="00A02015"/>
    <w:rsid w:val="00A10F08"/>
    <w:rsid w:val="00A12B34"/>
    <w:rsid w:val="00A13C0A"/>
    <w:rsid w:val="00A15B37"/>
    <w:rsid w:val="00A2524F"/>
    <w:rsid w:val="00A26CD2"/>
    <w:rsid w:val="00A30507"/>
    <w:rsid w:val="00A372C4"/>
    <w:rsid w:val="00A40524"/>
    <w:rsid w:val="00A42EC9"/>
    <w:rsid w:val="00A44F8B"/>
    <w:rsid w:val="00A47B3E"/>
    <w:rsid w:val="00A51844"/>
    <w:rsid w:val="00A5538B"/>
    <w:rsid w:val="00A55D3F"/>
    <w:rsid w:val="00A56F28"/>
    <w:rsid w:val="00A64B93"/>
    <w:rsid w:val="00A67FE2"/>
    <w:rsid w:val="00A71375"/>
    <w:rsid w:val="00A72909"/>
    <w:rsid w:val="00A7298B"/>
    <w:rsid w:val="00A80CEE"/>
    <w:rsid w:val="00A87DDE"/>
    <w:rsid w:val="00A87E94"/>
    <w:rsid w:val="00A92835"/>
    <w:rsid w:val="00A95E1D"/>
    <w:rsid w:val="00AA1848"/>
    <w:rsid w:val="00AA6B94"/>
    <w:rsid w:val="00AB0A1D"/>
    <w:rsid w:val="00AB1931"/>
    <w:rsid w:val="00AB3A00"/>
    <w:rsid w:val="00AB4088"/>
    <w:rsid w:val="00AB46F6"/>
    <w:rsid w:val="00AB48D7"/>
    <w:rsid w:val="00AB4A1C"/>
    <w:rsid w:val="00AB6E31"/>
    <w:rsid w:val="00AC1A2A"/>
    <w:rsid w:val="00AC4FA9"/>
    <w:rsid w:val="00AC63EF"/>
    <w:rsid w:val="00AC6F5C"/>
    <w:rsid w:val="00AC7BBA"/>
    <w:rsid w:val="00AC7EE4"/>
    <w:rsid w:val="00AD1545"/>
    <w:rsid w:val="00AD54F1"/>
    <w:rsid w:val="00AE10F4"/>
    <w:rsid w:val="00AE6B19"/>
    <w:rsid w:val="00AF17CE"/>
    <w:rsid w:val="00AF34B5"/>
    <w:rsid w:val="00B01C0B"/>
    <w:rsid w:val="00B03767"/>
    <w:rsid w:val="00B038F4"/>
    <w:rsid w:val="00B05209"/>
    <w:rsid w:val="00B128E3"/>
    <w:rsid w:val="00B179C2"/>
    <w:rsid w:val="00B30DA3"/>
    <w:rsid w:val="00B31C77"/>
    <w:rsid w:val="00B35233"/>
    <w:rsid w:val="00B3576E"/>
    <w:rsid w:val="00B369B8"/>
    <w:rsid w:val="00B44C94"/>
    <w:rsid w:val="00B46FA2"/>
    <w:rsid w:val="00B51705"/>
    <w:rsid w:val="00B57415"/>
    <w:rsid w:val="00B57929"/>
    <w:rsid w:val="00B6372B"/>
    <w:rsid w:val="00B643C2"/>
    <w:rsid w:val="00B65AC3"/>
    <w:rsid w:val="00B66276"/>
    <w:rsid w:val="00B717D3"/>
    <w:rsid w:val="00B84FCB"/>
    <w:rsid w:val="00B8616B"/>
    <w:rsid w:val="00B940C1"/>
    <w:rsid w:val="00B94CE7"/>
    <w:rsid w:val="00B9514D"/>
    <w:rsid w:val="00BA1C6E"/>
    <w:rsid w:val="00BA330E"/>
    <w:rsid w:val="00BA3420"/>
    <w:rsid w:val="00BB0E79"/>
    <w:rsid w:val="00BB6E4C"/>
    <w:rsid w:val="00BC3A3B"/>
    <w:rsid w:val="00BD0599"/>
    <w:rsid w:val="00BD0D07"/>
    <w:rsid w:val="00BD1FB5"/>
    <w:rsid w:val="00BD23C3"/>
    <w:rsid w:val="00BD37DB"/>
    <w:rsid w:val="00BD734B"/>
    <w:rsid w:val="00BE14E9"/>
    <w:rsid w:val="00BE2904"/>
    <w:rsid w:val="00BE6FB2"/>
    <w:rsid w:val="00BF17DE"/>
    <w:rsid w:val="00BF3EDA"/>
    <w:rsid w:val="00BF4A32"/>
    <w:rsid w:val="00BF4EA8"/>
    <w:rsid w:val="00BF7FFC"/>
    <w:rsid w:val="00C212F8"/>
    <w:rsid w:val="00C218AD"/>
    <w:rsid w:val="00C21BEC"/>
    <w:rsid w:val="00C27D7B"/>
    <w:rsid w:val="00C3441D"/>
    <w:rsid w:val="00C3657C"/>
    <w:rsid w:val="00C40347"/>
    <w:rsid w:val="00C4467D"/>
    <w:rsid w:val="00C60B0B"/>
    <w:rsid w:val="00C70FA3"/>
    <w:rsid w:val="00C72C41"/>
    <w:rsid w:val="00C7420C"/>
    <w:rsid w:val="00C75225"/>
    <w:rsid w:val="00C87919"/>
    <w:rsid w:val="00C95EEA"/>
    <w:rsid w:val="00CA1546"/>
    <w:rsid w:val="00CA6A7A"/>
    <w:rsid w:val="00CB095C"/>
    <w:rsid w:val="00CB26DC"/>
    <w:rsid w:val="00CB28CD"/>
    <w:rsid w:val="00CB2B2A"/>
    <w:rsid w:val="00CB5FB6"/>
    <w:rsid w:val="00CB5FF3"/>
    <w:rsid w:val="00CC025A"/>
    <w:rsid w:val="00CC3618"/>
    <w:rsid w:val="00CD2F23"/>
    <w:rsid w:val="00CE1301"/>
    <w:rsid w:val="00CE4622"/>
    <w:rsid w:val="00CE4BA5"/>
    <w:rsid w:val="00CE5838"/>
    <w:rsid w:val="00CF077E"/>
    <w:rsid w:val="00CF1BE8"/>
    <w:rsid w:val="00CF2AC0"/>
    <w:rsid w:val="00CF4F6C"/>
    <w:rsid w:val="00CF5B9F"/>
    <w:rsid w:val="00CF5CCB"/>
    <w:rsid w:val="00CF77A8"/>
    <w:rsid w:val="00D0014A"/>
    <w:rsid w:val="00D04B12"/>
    <w:rsid w:val="00D10874"/>
    <w:rsid w:val="00D119B8"/>
    <w:rsid w:val="00D13909"/>
    <w:rsid w:val="00D14182"/>
    <w:rsid w:val="00D1506A"/>
    <w:rsid w:val="00D158FD"/>
    <w:rsid w:val="00D2266E"/>
    <w:rsid w:val="00D22F85"/>
    <w:rsid w:val="00D257A0"/>
    <w:rsid w:val="00D27FD2"/>
    <w:rsid w:val="00D34E82"/>
    <w:rsid w:val="00D4123E"/>
    <w:rsid w:val="00D43417"/>
    <w:rsid w:val="00D44B76"/>
    <w:rsid w:val="00D46519"/>
    <w:rsid w:val="00D535A9"/>
    <w:rsid w:val="00D54918"/>
    <w:rsid w:val="00D549BD"/>
    <w:rsid w:val="00D55828"/>
    <w:rsid w:val="00D57715"/>
    <w:rsid w:val="00D62658"/>
    <w:rsid w:val="00D65A2D"/>
    <w:rsid w:val="00D7118F"/>
    <w:rsid w:val="00D7240C"/>
    <w:rsid w:val="00D72AD5"/>
    <w:rsid w:val="00D73E1B"/>
    <w:rsid w:val="00D810F4"/>
    <w:rsid w:val="00D81294"/>
    <w:rsid w:val="00D834C0"/>
    <w:rsid w:val="00D95B28"/>
    <w:rsid w:val="00D97144"/>
    <w:rsid w:val="00D97639"/>
    <w:rsid w:val="00DB4140"/>
    <w:rsid w:val="00DB588C"/>
    <w:rsid w:val="00DB6497"/>
    <w:rsid w:val="00DC0ECA"/>
    <w:rsid w:val="00DC17EA"/>
    <w:rsid w:val="00DC17EE"/>
    <w:rsid w:val="00DC3F92"/>
    <w:rsid w:val="00DC6315"/>
    <w:rsid w:val="00DD0890"/>
    <w:rsid w:val="00DD150F"/>
    <w:rsid w:val="00DD3DE2"/>
    <w:rsid w:val="00DD41D7"/>
    <w:rsid w:val="00DD676C"/>
    <w:rsid w:val="00DE78E4"/>
    <w:rsid w:val="00DF0F28"/>
    <w:rsid w:val="00DF1AE0"/>
    <w:rsid w:val="00DF2861"/>
    <w:rsid w:val="00E03A84"/>
    <w:rsid w:val="00E065B4"/>
    <w:rsid w:val="00E0782C"/>
    <w:rsid w:val="00E10E1D"/>
    <w:rsid w:val="00E25462"/>
    <w:rsid w:val="00E301CF"/>
    <w:rsid w:val="00E34E83"/>
    <w:rsid w:val="00E35318"/>
    <w:rsid w:val="00E35E09"/>
    <w:rsid w:val="00E37447"/>
    <w:rsid w:val="00E377D9"/>
    <w:rsid w:val="00E405E3"/>
    <w:rsid w:val="00E408D9"/>
    <w:rsid w:val="00E417C9"/>
    <w:rsid w:val="00E41940"/>
    <w:rsid w:val="00E458B4"/>
    <w:rsid w:val="00E46467"/>
    <w:rsid w:val="00E55A0A"/>
    <w:rsid w:val="00E568DE"/>
    <w:rsid w:val="00E62D8B"/>
    <w:rsid w:val="00E64787"/>
    <w:rsid w:val="00E65127"/>
    <w:rsid w:val="00E675C2"/>
    <w:rsid w:val="00E72929"/>
    <w:rsid w:val="00E761FC"/>
    <w:rsid w:val="00E827CC"/>
    <w:rsid w:val="00E923F8"/>
    <w:rsid w:val="00E95D5C"/>
    <w:rsid w:val="00EA4EF7"/>
    <w:rsid w:val="00EC00AF"/>
    <w:rsid w:val="00EC1312"/>
    <w:rsid w:val="00EC3670"/>
    <w:rsid w:val="00ED01B2"/>
    <w:rsid w:val="00ED394E"/>
    <w:rsid w:val="00ED5006"/>
    <w:rsid w:val="00ED50DA"/>
    <w:rsid w:val="00ED728A"/>
    <w:rsid w:val="00ED75C0"/>
    <w:rsid w:val="00EE01EB"/>
    <w:rsid w:val="00EE0368"/>
    <w:rsid w:val="00EE0894"/>
    <w:rsid w:val="00EE2AC7"/>
    <w:rsid w:val="00EE6B14"/>
    <w:rsid w:val="00EF1EC2"/>
    <w:rsid w:val="00EF3880"/>
    <w:rsid w:val="00EF73DA"/>
    <w:rsid w:val="00EF752E"/>
    <w:rsid w:val="00F006D6"/>
    <w:rsid w:val="00F0079D"/>
    <w:rsid w:val="00F06FA9"/>
    <w:rsid w:val="00F10211"/>
    <w:rsid w:val="00F151B4"/>
    <w:rsid w:val="00F166E9"/>
    <w:rsid w:val="00F1748B"/>
    <w:rsid w:val="00F21B80"/>
    <w:rsid w:val="00F23E47"/>
    <w:rsid w:val="00F23F2E"/>
    <w:rsid w:val="00F27B96"/>
    <w:rsid w:val="00F307F9"/>
    <w:rsid w:val="00F32900"/>
    <w:rsid w:val="00F33140"/>
    <w:rsid w:val="00F33C5A"/>
    <w:rsid w:val="00F429C9"/>
    <w:rsid w:val="00F504E7"/>
    <w:rsid w:val="00F5291C"/>
    <w:rsid w:val="00F56E4A"/>
    <w:rsid w:val="00F62C25"/>
    <w:rsid w:val="00F65D52"/>
    <w:rsid w:val="00F72BDE"/>
    <w:rsid w:val="00F731D5"/>
    <w:rsid w:val="00F73D27"/>
    <w:rsid w:val="00F8180E"/>
    <w:rsid w:val="00F824D9"/>
    <w:rsid w:val="00F9175D"/>
    <w:rsid w:val="00F937DF"/>
    <w:rsid w:val="00F9649B"/>
    <w:rsid w:val="00F965EE"/>
    <w:rsid w:val="00FA2FE8"/>
    <w:rsid w:val="00FA3537"/>
    <w:rsid w:val="00FA5300"/>
    <w:rsid w:val="00FB1F9B"/>
    <w:rsid w:val="00FB3630"/>
    <w:rsid w:val="00FC5570"/>
    <w:rsid w:val="00FD4272"/>
    <w:rsid w:val="00FD6D54"/>
    <w:rsid w:val="00FD75E2"/>
    <w:rsid w:val="00FE11AA"/>
    <w:rsid w:val="00FE2130"/>
    <w:rsid w:val="00FE3293"/>
    <w:rsid w:val="00FE7D6B"/>
    <w:rsid w:val="00FF1733"/>
    <w:rsid w:val="00FF6329"/>
    <w:rsid w:val="0237203C"/>
    <w:rsid w:val="0264E73B"/>
    <w:rsid w:val="0330588A"/>
    <w:rsid w:val="041C2DF7"/>
    <w:rsid w:val="04CB5EA2"/>
    <w:rsid w:val="04F46FDE"/>
    <w:rsid w:val="0609E5BA"/>
    <w:rsid w:val="0619823B"/>
    <w:rsid w:val="07EE6F05"/>
    <w:rsid w:val="08504880"/>
    <w:rsid w:val="0929A822"/>
    <w:rsid w:val="0A516507"/>
    <w:rsid w:val="0A6735D2"/>
    <w:rsid w:val="0A81EF13"/>
    <w:rsid w:val="0ADB5EB6"/>
    <w:rsid w:val="0B6362CC"/>
    <w:rsid w:val="0BDA2991"/>
    <w:rsid w:val="0E515ED1"/>
    <w:rsid w:val="12AC8E49"/>
    <w:rsid w:val="13F2212A"/>
    <w:rsid w:val="14032D09"/>
    <w:rsid w:val="14038DD7"/>
    <w:rsid w:val="16F0A3A8"/>
    <w:rsid w:val="16F8E373"/>
    <w:rsid w:val="180FD5DD"/>
    <w:rsid w:val="181E80FE"/>
    <w:rsid w:val="19234BF7"/>
    <w:rsid w:val="1C6132A0"/>
    <w:rsid w:val="1C89BBDA"/>
    <w:rsid w:val="1E3CBF48"/>
    <w:rsid w:val="1EF9AA7B"/>
    <w:rsid w:val="2096C9FC"/>
    <w:rsid w:val="222E408D"/>
    <w:rsid w:val="2239E76B"/>
    <w:rsid w:val="244760F8"/>
    <w:rsid w:val="26D4ED6B"/>
    <w:rsid w:val="28EE9962"/>
    <w:rsid w:val="29D990A4"/>
    <w:rsid w:val="2C678F66"/>
    <w:rsid w:val="2D28935B"/>
    <w:rsid w:val="2DEDF70B"/>
    <w:rsid w:val="2EFF4216"/>
    <w:rsid w:val="312F5558"/>
    <w:rsid w:val="3136DD3C"/>
    <w:rsid w:val="338E6D41"/>
    <w:rsid w:val="36DB9011"/>
    <w:rsid w:val="382755CA"/>
    <w:rsid w:val="390F3BDD"/>
    <w:rsid w:val="396368B0"/>
    <w:rsid w:val="39D3345C"/>
    <w:rsid w:val="3AC1B278"/>
    <w:rsid w:val="3C023E9D"/>
    <w:rsid w:val="3ED2359D"/>
    <w:rsid w:val="40716A8F"/>
    <w:rsid w:val="40F209E3"/>
    <w:rsid w:val="4128C612"/>
    <w:rsid w:val="4184E488"/>
    <w:rsid w:val="431A57D8"/>
    <w:rsid w:val="4428E148"/>
    <w:rsid w:val="45099778"/>
    <w:rsid w:val="45E3384D"/>
    <w:rsid w:val="48726F87"/>
    <w:rsid w:val="48C83C7A"/>
    <w:rsid w:val="498F8DA9"/>
    <w:rsid w:val="4A25ACCB"/>
    <w:rsid w:val="4A279AEA"/>
    <w:rsid w:val="4C169BFF"/>
    <w:rsid w:val="4D46AAC7"/>
    <w:rsid w:val="4E7671A8"/>
    <w:rsid w:val="50E1BBF0"/>
    <w:rsid w:val="51542F82"/>
    <w:rsid w:val="51B20183"/>
    <w:rsid w:val="5313949F"/>
    <w:rsid w:val="537884C4"/>
    <w:rsid w:val="545B6339"/>
    <w:rsid w:val="54A6BA0B"/>
    <w:rsid w:val="551345C8"/>
    <w:rsid w:val="573B93BD"/>
    <w:rsid w:val="57929A64"/>
    <w:rsid w:val="58027266"/>
    <w:rsid w:val="5821D744"/>
    <w:rsid w:val="58C0B320"/>
    <w:rsid w:val="5963BA74"/>
    <w:rsid w:val="598A2C31"/>
    <w:rsid w:val="5D37EB02"/>
    <w:rsid w:val="5EA012D6"/>
    <w:rsid w:val="5F37E5AD"/>
    <w:rsid w:val="5F7B5DD9"/>
    <w:rsid w:val="5FBA6B13"/>
    <w:rsid w:val="620D02EA"/>
    <w:rsid w:val="623F43C2"/>
    <w:rsid w:val="635C4A12"/>
    <w:rsid w:val="641D16B5"/>
    <w:rsid w:val="6436D58F"/>
    <w:rsid w:val="65F17926"/>
    <w:rsid w:val="672A8F24"/>
    <w:rsid w:val="67970BD9"/>
    <w:rsid w:val="6807136D"/>
    <w:rsid w:val="6910BC79"/>
    <w:rsid w:val="6B4BFA6D"/>
    <w:rsid w:val="6B733578"/>
    <w:rsid w:val="6C1A4723"/>
    <w:rsid w:val="6C244289"/>
    <w:rsid w:val="6CA5FB0D"/>
    <w:rsid w:val="6CC3C377"/>
    <w:rsid w:val="6F0B08C8"/>
    <w:rsid w:val="6F8DCEB7"/>
    <w:rsid w:val="70C0BD02"/>
    <w:rsid w:val="71109DD2"/>
    <w:rsid w:val="71A31096"/>
    <w:rsid w:val="72650FC7"/>
    <w:rsid w:val="74AA444D"/>
    <w:rsid w:val="74F68207"/>
    <w:rsid w:val="752210FE"/>
    <w:rsid w:val="75B02107"/>
    <w:rsid w:val="770C8253"/>
    <w:rsid w:val="7769C6C0"/>
    <w:rsid w:val="7A462ED9"/>
    <w:rsid w:val="7ABAA746"/>
    <w:rsid w:val="7C9149AF"/>
    <w:rsid w:val="7D2C26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71365"/>
  <w15:chartTrackingRefBased/>
  <w15:docId w15:val="{0ADD79F0-DF76-4917-8011-C7804DE9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2077E0"/>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894055FBFF344D8F9822E1BC4491C3" ma:contentTypeVersion="14" ma:contentTypeDescription="Create a new document." ma:contentTypeScope="" ma:versionID="df40f62f89c109fa97fa127f6d85a3ef">
  <xsd:schema xmlns:xsd="http://www.w3.org/2001/XMLSchema" xmlns:xs="http://www.w3.org/2001/XMLSchema" xmlns:p="http://schemas.microsoft.com/office/2006/metadata/properties" xmlns:ns3="c125eb3a-98fa-4c07-83a9-8ffcfe890fc5" xmlns:ns4="37f190b9-cb89-47cc-8e58-6840d1831153" targetNamespace="http://schemas.microsoft.com/office/2006/metadata/properties" ma:root="true" ma:fieldsID="ccd3e7fdfcac04796eb4f5bde832c79e" ns3:_="" ns4:_="">
    <xsd:import namespace="c125eb3a-98fa-4c07-83a9-8ffcfe890fc5"/>
    <xsd:import namespace="37f190b9-cb89-47cc-8e58-6840d18311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5eb3a-98fa-4c07-83a9-8ffcfe890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190b9-cb89-47cc-8e58-6840d18311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7f190b9-cb89-47cc-8e58-6840d1831153">
      <UserInfo>
        <DisplayName>O'Neal, Robyn L</DisplayName>
        <AccountId>15</AccountId>
        <AccountType/>
      </UserInfo>
      <UserInfo>
        <DisplayName>Winters, Jeff</DisplayName>
        <AccountId>14</AccountId>
        <AccountType/>
      </UserInfo>
      <UserInfo>
        <DisplayName>Henry, Rudyard</DisplayName>
        <AccountId>3</AccountId>
        <AccountType/>
      </UserInfo>
      <UserInfo>
        <DisplayName>Bassi, Nathan D</DisplayName>
        <AccountId>10</AccountId>
        <AccountType/>
      </UserInfo>
      <UserInfo>
        <DisplayName>Stock, John J</DisplayName>
        <AccountId>12</AccountId>
        <AccountType/>
      </UserInfo>
      <UserInfo>
        <DisplayName>Fullbright, Jeffrey T</DisplayName>
        <AccountId>17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3CD097-19BA-4139-83C1-927953729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5eb3a-98fa-4c07-83a9-8ffcfe890fc5"/>
    <ds:schemaRef ds:uri="37f190b9-cb89-47cc-8e58-6840d1831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 ds:uri="37f190b9-cb89-47cc-8e58-6840d1831153"/>
  </ds:schemaRefs>
</ds:datastoreItem>
</file>

<file path=customXml/itemProps3.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4.xml><?xml version="1.0" encoding="utf-8"?>
<ds:datastoreItem xmlns:ds="http://schemas.openxmlformats.org/officeDocument/2006/customXml" ds:itemID="{8695B95D-B52D-4150-8A0E-688559DAC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19</TotalTime>
  <Pages>13</Pages>
  <Words>1854</Words>
  <Characters>10573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5</cp:revision>
  <cp:lastPrinted>2021-03-09T18:24:00Z</cp:lastPrinted>
  <dcterms:created xsi:type="dcterms:W3CDTF">2021-06-29T13:22:00Z</dcterms:created>
  <dcterms:modified xsi:type="dcterms:W3CDTF">2021-07-28T17:25:00Z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0x01010035894055FBFF344D8F9822E1BC4491C3</vt:lpwstr>
  </property>
</Properties>
</file>