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8F4B" w14:textId="493D8B69"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.8</w:t>
      </w:r>
      <w:r w:rsidR="0002019D">
        <w:rPr>
          <w:rFonts w:ascii="Calibri" w:hAnsi="Calibri"/>
        </w:rPr>
        <w:t>9</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5A222804" w:rsidR="0090342E" w:rsidRPr="00A622E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2C3BA7">
        <w:rPr>
          <w:rFonts w:eastAsia="Times New Roman" w:cs="Calibri"/>
          <w:sz w:val="24"/>
          <w:szCs w:val="24"/>
        </w:rPr>
        <w:t>8</w:t>
      </w:r>
      <w:r w:rsidR="0002019D">
        <w:rPr>
          <w:rFonts w:eastAsia="Times New Roman" w:cs="Calibri"/>
          <w:sz w:val="24"/>
          <w:szCs w:val="24"/>
        </w:rPr>
        <w:t>9</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CF4A11">
      <w:pPr>
        <w:pStyle w:val="ListParagraph"/>
        <w:numPr>
          <w:ilvl w:val="0"/>
          <w:numId w:val="1"/>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23860033" w:rsidR="00BB2663" w:rsidRPr="00BB2663" w:rsidRDefault="00BB2663" w:rsidP="00CF4A11">
      <w:pPr>
        <w:pStyle w:val="ListParagraph"/>
        <w:numPr>
          <w:ilvl w:val="0"/>
          <w:numId w:val="1"/>
        </w:numPr>
        <w:rPr>
          <w:rFonts w:eastAsia="Times New Roman" w:cs="Calibri"/>
          <w:sz w:val="24"/>
          <w:szCs w:val="24"/>
        </w:rPr>
      </w:pPr>
      <w:r>
        <w:rPr>
          <w:rFonts w:eastAsia="Times New Roman" w:cs="Calibri"/>
          <w:sz w:val="24"/>
          <w:szCs w:val="24"/>
        </w:rPr>
        <w:t>Social Media: a post that you can use for Facebook, Instagram or other sites with a video of the release features.</w:t>
      </w:r>
    </w:p>
    <w:p w14:paraId="3C0D832C" w14:textId="0EE95670" w:rsidR="001D3317" w:rsidRDefault="001D3317" w:rsidP="00CF4A11">
      <w:pPr>
        <w:pStyle w:val="ListParagraph"/>
        <w:numPr>
          <w:ilvl w:val="0"/>
          <w:numId w:val="1"/>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466E2F7D"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B955EF">
        <w:rPr>
          <w:rFonts w:ascii="Calibri" w:hAnsi="Calibri" w:cs="Calibri"/>
          <w:b/>
          <w:bCs w:val="0"/>
          <w:sz w:val="32"/>
          <w:szCs w:val="32"/>
        </w:rPr>
        <w:t>8</w:t>
      </w:r>
      <w:r w:rsidR="0002019D">
        <w:rPr>
          <w:rFonts w:ascii="Calibri" w:hAnsi="Calibri" w:cs="Calibri"/>
          <w:b/>
          <w:bCs w:val="0"/>
          <w:sz w:val="32"/>
          <w:szCs w:val="32"/>
        </w:rPr>
        <w:t>9</w:t>
      </w:r>
    </w:p>
    <w:p w14:paraId="76D74C67" w14:textId="7872C4A7"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165FD52C" w:rsidR="00427737" w:rsidRDefault="00C86F77" w:rsidP="00AE05E7">
      <w:pPr>
        <w:pStyle w:val="MainHead2"/>
        <w:rPr>
          <w:rFonts w:ascii="Calibri" w:hAnsi="Calibri"/>
          <w:sz w:val="24"/>
          <w:szCs w:val="24"/>
        </w:rPr>
      </w:pPr>
      <w:r w:rsidRPr="00AE05E7">
        <w:rPr>
          <w:rFonts w:ascii="Calibri" w:hAnsi="Calibri"/>
          <w:b/>
          <w:color w:val="auto"/>
          <w:sz w:val="24"/>
          <w:szCs w:val="24"/>
        </w:rPr>
        <w:t xml:space="preserve">Link: </w:t>
      </w:r>
      <w:hyperlink r:id="rId12" w:history="1">
        <w:r w:rsidR="001E46C9" w:rsidRPr="00C47CC8">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6FB8D7FF" w14:textId="751E1046" w:rsidR="00F70994" w:rsidRDefault="00A622EE"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1D634B3D" w14:textId="77777777" w:rsidR="001B7F72" w:rsidRPr="001B7F72" w:rsidRDefault="001B7F72" w:rsidP="001B7F72"/>
    <w:p w14:paraId="00F8142B" w14:textId="767ECDF5" w:rsidR="0009387C" w:rsidRPr="001B7F72" w:rsidRDefault="001B53A5" w:rsidP="007A3D74">
      <w:pPr>
        <w:rPr>
          <w:rFonts w:ascii="Calibri" w:hAnsi="Calibri" w:cs="Calibri"/>
        </w:rPr>
      </w:pPr>
      <w:bookmarkStart w:id="1" w:name="_Hlk71717463"/>
      <w:bookmarkStart w:id="2" w:name="_Hlk54623576"/>
      <w:r w:rsidRPr="001B7F72">
        <w:rPr>
          <w:rFonts w:ascii="Calibri" w:hAnsi="Calibri" w:cs="Calibri"/>
          <w:b/>
          <w:bCs/>
          <w:sz w:val="24"/>
        </w:rPr>
        <w:t xml:space="preserve">New Paragon Connect option from Collaboration Center agent </w:t>
      </w:r>
      <w:r w:rsidR="008A3A7A" w:rsidRPr="001B7F72">
        <w:rPr>
          <w:rFonts w:ascii="Calibri" w:hAnsi="Calibri" w:cs="Calibri"/>
          <w:b/>
          <w:bCs/>
          <w:sz w:val="24"/>
        </w:rPr>
        <w:t>notification emails</w:t>
      </w:r>
    </w:p>
    <w:bookmarkEnd w:id="1"/>
    <w:p w14:paraId="6413AA2E" w14:textId="77777777" w:rsidR="006B4AEF" w:rsidRPr="001B7F72" w:rsidRDefault="006B4AEF" w:rsidP="006B4AEF">
      <w:pPr>
        <w:rPr>
          <w:rFonts w:ascii="Calibri" w:hAnsi="Calibri" w:cs="Calibri"/>
          <w:sz w:val="22"/>
          <w:szCs w:val="22"/>
        </w:rPr>
      </w:pPr>
      <w:r w:rsidRPr="001B7F72">
        <w:rPr>
          <w:rFonts w:ascii="Calibri" w:hAnsi="Calibri" w:cs="Calibri"/>
          <w:sz w:val="22"/>
          <w:szCs w:val="22"/>
        </w:rPr>
        <w:t>A new configuration setting was added to allow the MLS to select which login page is presented from the “Go to Paragon” button on Collaboration Center agent notification emails. All customers will default to Paragon; please contact your SSM to request a change.</w:t>
      </w:r>
    </w:p>
    <w:p w14:paraId="61748B90" w14:textId="458445A4" w:rsidR="006B4AEF" w:rsidRPr="001B7F72" w:rsidRDefault="006B4AEF" w:rsidP="006B4AEF">
      <w:pPr>
        <w:rPr>
          <w:sz w:val="22"/>
          <w:szCs w:val="22"/>
        </w:rPr>
      </w:pPr>
      <w:r w:rsidRPr="001B7F72">
        <w:rPr>
          <w:rFonts w:ascii="Calibri" w:hAnsi="Calibri" w:cs="Calibri"/>
          <w:sz w:val="22"/>
          <w:szCs w:val="22"/>
        </w:rPr>
        <w:t>Options: None (hides the button), Paragon, or Paragon Connect</w:t>
      </w:r>
    </w:p>
    <w:p w14:paraId="455FA9F1" w14:textId="61DAA585" w:rsidR="001B7F72" w:rsidRDefault="001B7F72">
      <w:pPr>
        <w:spacing w:after="0" w:line="240" w:lineRule="auto"/>
        <w:rPr>
          <w:rFonts w:cs="Arial"/>
          <w:szCs w:val="20"/>
        </w:rPr>
      </w:pPr>
      <w:r w:rsidRPr="001B7F72">
        <w:rPr>
          <w:rFonts w:ascii="Calibri" w:hAnsi="Calibri" w:cs="Calibri"/>
          <w:noProof/>
          <w:sz w:val="22"/>
          <w:szCs w:val="22"/>
        </w:rPr>
        <w:drawing>
          <wp:anchor distT="0" distB="0" distL="114300" distR="114300" simplePos="0" relativeHeight="251750400" behindDoc="0" locked="0" layoutInCell="1" allowOverlap="1" wp14:anchorId="36EAF429" wp14:editId="4A854111">
            <wp:simplePos x="0" y="0"/>
            <wp:positionH relativeFrom="column">
              <wp:posOffset>3619500</wp:posOffset>
            </wp:positionH>
            <wp:positionV relativeFrom="paragraph">
              <wp:posOffset>666750</wp:posOffset>
            </wp:positionV>
            <wp:extent cx="3260090" cy="1696720"/>
            <wp:effectExtent l="133350" t="133350" r="130810" b="13208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60090" cy="1696720"/>
                    </a:xfrm>
                    <a:prstGeom prst="rect">
                      <a:avLst/>
                    </a:prstGeom>
                    <a:ln>
                      <a:noFill/>
                    </a:ln>
                    <a:effectLst>
                      <a:outerShdw blurRad="1270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1B7F72">
        <w:rPr>
          <w:rFonts w:ascii="Calibri" w:hAnsi="Calibri" w:cs="Calibri"/>
          <w:noProof/>
          <w:sz w:val="22"/>
          <w:szCs w:val="22"/>
        </w:rPr>
        <w:drawing>
          <wp:anchor distT="0" distB="0" distL="114300" distR="114300" simplePos="0" relativeHeight="251751424" behindDoc="0" locked="0" layoutInCell="1" allowOverlap="1" wp14:anchorId="4F1AFFE2" wp14:editId="12B7CC80">
            <wp:simplePos x="0" y="0"/>
            <wp:positionH relativeFrom="column">
              <wp:posOffset>60325</wp:posOffset>
            </wp:positionH>
            <wp:positionV relativeFrom="paragraph">
              <wp:posOffset>666750</wp:posOffset>
            </wp:positionV>
            <wp:extent cx="3391535" cy="1696720"/>
            <wp:effectExtent l="133350" t="133350" r="132715" b="132080"/>
            <wp:wrapSquare wrapText="bothSides"/>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391535" cy="1696720"/>
                    </a:xfrm>
                    <a:prstGeom prst="rect">
                      <a:avLst/>
                    </a:prstGeom>
                    <a:ln>
                      <a:noFill/>
                    </a:ln>
                    <a:effectLst>
                      <a:outerShdw blurRad="1270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cs="Arial"/>
          <w:szCs w:val="20"/>
        </w:rPr>
        <w:br w:type="page"/>
      </w:r>
    </w:p>
    <w:p w14:paraId="573A0470" w14:textId="610F1FD5" w:rsidR="00251543" w:rsidRPr="001B7F72" w:rsidRDefault="007A37E5" w:rsidP="00251543">
      <w:pPr>
        <w:rPr>
          <w:rFonts w:ascii="Calibri" w:hAnsi="Calibri" w:cs="Calibri"/>
        </w:rPr>
      </w:pPr>
      <w:r w:rsidRPr="001B7F72">
        <w:rPr>
          <w:rFonts w:ascii="Calibri" w:hAnsi="Calibri" w:cs="Calibri"/>
          <w:b/>
          <w:bCs/>
          <w:sz w:val="24"/>
        </w:rPr>
        <w:lastRenderedPageBreak/>
        <w:t>Option to search all offices or all firms in Statistical Reporting</w:t>
      </w:r>
    </w:p>
    <w:p w14:paraId="772D8CDB" w14:textId="0CF09944" w:rsidR="00A73FF1" w:rsidRPr="001B7F72" w:rsidRDefault="00A73FF1" w:rsidP="00A73FF1">
      <w:pPr>
        <w:rPr>
          <w:rFonts w:ascii="Calibri" w:hAnsi="Calibri" w:cs="Calibri"/>
          <w:sz w:val="22"/>
          <w:szCs w:val="22"/>
        </w:rPr>
      </w:pPr>
      <w:r w:rsidRPr="001B7F72">
        <w:rPr>
          <w:rFonts w:ascii="Calibri" w:hAnsi="Calibri" w:cs="Calibri"/>
          <w:sz w:val="22"/>
          <w:szCs w:val="22"/>
        </w:rPr>
        <w:t>For customers who wish to allow users to search any office or firm in Statistical Reporting, two new configuration settings have been added.</w:t>
      </w:r>
    </w:p>
    <w:p w14:paraId="2981A2F9" w14:textId="3E458342" w:rsidR="00A73FF1" w:rsidRPr="001B7F72" w:rsidRDefault="00A73FF1" w:rsidP="00CF4A11">
      <w:pPr>
        <w:pStyle w:val="ListParagraph"/>
        <w:numPr>
          <w:ilvl w:val="0"/>
          <w:numId w:val="2"/>
        </w:numPr>
        <w:spacing w:after="160" w:line="259" w:lineRule="auto"/>
        <w:contextualSpacing/>
        <w:rPr>
          <w:rFonts w:cs="Calibri"/>
        </w:rPr>
      </w:pPr>
      <w:r w:rsidRPr="001B7F72">
        <w:rPr>
          <w:rFonts w:cs="Calibri"/>
        </w:rPr>
        <w:t>Allow all Offices: When enabled, this allows any user with access to an Office-level statistical report to search any office. Configuration setting options: Y, N.</w:t>
      </w:r>
    </w:p>
    <w:p w14:paraId="6D55F635" w14:textId="1E65AAB6" w:rsidR="00A73FF1" w:rsidRPr="001B7F72" w:rsidRDefault="00A73FF1" w:rsidP="00CF4A11">
      <w:pPr>
        <w:pStyle w:val="ListParagraph"/>
        <w:numPr>
          <w:ilvl w:val="0"/>
          <w:numId w:val="2"/>
        </w:numPr>
        <w:spacing w:after="160" w:line="259" w:lineRule="auto"/>
        <w:contextualSpacing/>
        <w:rPr>
          <w:rFonts w:cs="Calibri"/>
        </w:rPr>
      </w:pPr>
      <w:r w:rsidRPr="001B7F72">
        <w:rPr>
          <w:rFonts w:cs="Calibri"/>
        </w:rPr>
        <w:t>Allow all Firms: When enabled, this allows any user with access to a Firm-level statistical report to search any firm. Configuration setting options: Y, N.</w:t>
      </w:r>
    </w:p>
    <w:p w14:paraId="15D34199" w14:textId="4EC3B54A" w:rsidR="00A73FF1" w:rsidRPr="001B7F72" w:rsidRDefault="00A73FF1" w:rsidP="00A73FF1">
      <w:pPr>
        <w:rPr>
          <w:rFonts w:ascii="Calibri" w:hAnsi="Calibri" w:cs="Calibri"/>
          <w:sz w:val="22"/>
          <w:szCs w:val="22"/>
        </w:rPr>
      </w:pPr>
      <w:r w:rsidRPr="001B7F72">
        <w:rPr>
          <w:rFonts w:ascii="Calibri" w:hAnsi="Calibri" w:cs="Calibri"/>
          <w:sz w:val="22"/>
          <w:szCs w:val="22"/>
        </w:rPr>
        <w:t>When set to Y, on reports with the Listing Owner filter, the filter will default to “Listings for My Firm” or “Listings for My Office,” but will include the option “Another Firm’s Listings” or “Another Office’s Listings.”</w:t>
      </w:r>
    </w:p>
    <w:p w14:paraId="64884540" w14:textId="1D823014" w:rsidR="00A73FF1" w:rsidRPr="001B7F72" w:rsidRDefault="00A73FF1" w:rsidP="00A73FF1">
      <w:pPr>
        <w:rPr>
          <w:rFonts w:ascii="Calibri" w:hAnsi="Calibri" w:cs="Calibri"/>
          <w:sz w:val="22"/>
          <w:szCs w:val="22"/>
        </w:rPr>
      </w:pPr>
      <w:r w:rsidRPr="001B7F72">
        <w:rPr>
          <w:rFonts w:ascii="Calibri" w:hAnsi="Calibri" w:cs="Calibri"/>
          <w:sz w:val="22"/>
          <w:szCs w:val="22"/>
        </w:rPr>
        <w:t xml:space="preserve">All customers will default to N (current restrictions will continue to apply). Please contact your SSM to request a change. </w:t>
      </w:r>
    </w:p>
    <w:p w14:paraId="5AD58AB4" w14:textId="467BBDB4" w:rsidR="00A73FF1" w:rsidRPr="001B7F72" w:rsidRDefault="00F11AE3" w:rsidP="00A73FF1">
      <w:pPr>
        <w:rPr>
          <w:rFonts w:ascii="Calibri" w:hAnsi="Calibri" w:cs="Calibri"/>
          <w:i/>
          <w:iCs/>
          <w:sz w:val="22"/>
          <w:szCs w:val="22"/>
        </w:rPr>
      </w:pPr>
      <w:r>
        <w:rPr>
          <w:b/>
          <w:bCs/>
          <w:noProof/>
        </w:rPr>
        <w:drawing>
          <wp:anchor distT="0" distB="0" distL="114300" distR="114300" simplePos="0" relativeHeight="251753472" behindDoc="0" locked="0" layoutInCell="1" allowOverlap="1" wp14:anchorId="63719C92" wp14:editId="337FE4FD">
            <wp:simplePos x="0" y="0"/>
            <wp:positionH relativeFrom="column">
              <wp:posOffset>457200</wp:posOffset>
            </wp:positionH>
            <wp:positionV relativeFrom="paragraph">
              <wp:posOffset>1949450</wp:posOffset>
            </wp:positionV>
            <wp:extent cx="5943600" cy="1257300"/>
            <wp:effectExtent l="133350" t="133350" r="133350" b="133350"/>
            <wp:wrapSquare wrapText="bothSides"/>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1257300"/>
                    </a:xfrm>
                    <a:prstGeom prst="rect">
                      <a:avLst/>
                    </a:prstGeom>
                    <a:ln>
                      <a:noFill/>
                    </a:ln>
                    <a:effectLst>
                      <a:outerShdw blurRad="127000" algn="tl" rotWithShape="0">
                        <a:srgbClr val="000000">
                          <a:alpha val="70000"/>
                        </a:srgbClr>
                      </a:outerShdw>
                    </a:effectLst>
                  </pic:spPr>
                </pic:pic>
              </a:graphicData>
            </a:graphic>
          </wp:anchor>
        </w:drawing>
      </w:r>
      <w:r>
        <w:rPr>
          <w:b/>
          <w:bCs/>
          <w:noProof/>
        </w:rPr>
        <w:drawing>
          <wp:anchor distT="0" distB="0" distL="114300" distR="114300" simplePos="0" relativeHeight="251752448" behindDoc="0" locked="0" layoutInCell="1" allowOverlap="1" wp14:anchorId="2A936304" wp14:editId="1E2D1AEB">
            <wp:simplePos x="0" y="0"/>
            <wp:positionH relativeFrom="column">
              <wp:posOffset>409575</wp:posOffset>
            </wp:positionH>
            <wp:positionV relativeFrom="paragraph">
              <wp:posOffset>423545</wp:posOffset>
            </wp:positionV>
            <wp:extent cx="5943600" cy="1259205"/>
            <wp:effectExtent l="133350" t="133350" r="133350" b="131445"/>
            <wp:wrapSquare wrapText="bothSides"/>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1259205"/>
                    </a:xfrm>
                    <a:prstGeom prst="rect">
                      <a:avLst/>
                    </a:prstGeom>
                    <a:ln>
                      <a:noFill/>
                    </a:ln>
                    <a:effectLst>
                      <a:outerShdw blurRad="127000" algn="tl" rotWithShape="0">
                        <a:srgbClr val="000000">
                          <a:alpha val="70000"/>
                        </a:srgbClr>
                      </a:outerShdw>
                    </a:effectLst>
                  </pic:spPr>
                </pic:pic>
              </a:graphicData>
            </a:graphic>
          </wp:anchor>
        </w:drawing>
      </w:r>
      <w:r w:rsidR="00A73FF1" w:rsidRPr="001B7F72">
        <w:rPr>
          <w:rFonts w:ascii="Calibri" w:hAnsi="Calibri" w:cs="Calibri"/>
          <w:i/>
          <w:iCs/>
          <w:sz w:val="22"/>
          <w:szCs w:val="22"/>
        </w:rPr>
        <w:t>Note: There is an existing configuration for Allow all Agents.</w:t>
      </w:r>
    </w:p>
    <w:p w14:paraId="544D3D5C" w14:textId="1FC0D81D" w:rsidR="005A1E69" w:rsidRDefault="005A1E69">
      <w:pPr>
        <w:spacing w:after="0" w:line="240" w:lineRule="auto"/>
        <w:rPr>
          <w:rFonts w:ascii="Calibri" w:eastAsia="Times New Roman" w:hAnsi="Calibri" w:cs="Times New Roman"/>
        </w:rPr>
      </w:pPr>
      <w:r>
        <w:rPr>
          <w:rFonts w:ascii="Calibri" w:eastAsia="Times New Roman" w:hAnsi="Calibri" w:cs="Times New Roman"/>
        </w:rPr>
        <w:br w:type="page"/>
      </w:r>
    </w:p>
    <w:p w14:paraId="5D2168BF" w14:textId="74545F41" w:rsidR="00F10CCF" w:rsidRPr="001B7F72" w:rsidRDefault="00F10CCF" w:rsidP="00F10CCF">
      <w:pPr>
        <w:rPr>
          <w:rFonts w:ascii="Calibri" w:hAnsi="Calibri" w:cs="Calibri"/>
        </w:rPr>
      </w:pPr>
      <w:r w:rsidRPr="001B7F72">
        <w:rPr>
          <w:rFonts w:ascii="Calibri" w:hAnsi="Calibri" w:cs="Calibri"/>
          <w:b/>
          <w:bCs/>
          <w:sz w:val="24"/>
        </w:rPr>
        <w:lastRenderedPageBreak/>
        <w:t xml:space="preserve">Option to </w:t>
      </w:r>
      <w:r>
        <w:rPr>
          <w:rFonts w:ascii="Calibri" w:hAnsi="Calibri" w:cs="Calibri"/>
          <w:b/>
          <w:bCs/>
          <w:sz w:val="24"/>
        </w:rPr>
        <w:t>modify the price value for the first recorded entry in the Property History Report</w:t>
      </w:r>
    </w:p>
    <w:p w14:paraId="07741D23" w14:textId="77777777" w:rsidR="005A1E69" w:rsidRPr="009070BC" w:rsidRDefault="005A1E69" w:rsidP="005A1E69">
      <w:pPr>
        <w:pStyle w:val="xmsonormal"/>
      </w:pPr>
      <w:r w:rsidRPr="009070BC">
        <w:t>Previously in the 5.88 release we added a new feature allowing staff to modify the price value for the First Recorded Entry in Property History Report.</w:t>
      </w:r>
    </w:p>
    <w:p w14:paraId="0C8E6B62" w14:textId="77777777" w:rsidR="005A1E69" w:rsidRPr="009070BC" w:rsidRDefault="005A1E69" w:rsidP="005A1E69">
      <w:pPr>
        <w:pStyle w:val="xmsonormal"/>
      </w:pPr>
      <w:r w:rsidRPr="009070BC">
        <w:t>This feature allows a mistyped price to be corrected (</w:t>
      </w:r>
      <w:proofErr w:type="spellStart"/>
      <w:r w:rsidRPr="009070BC">
        <w:t>eg.</w:t>
      </w:r>
      <w:proofErr w:type="spellEnd"/>
      <w:r w:rsidRPr="009070BC">
        <w:t xml:space="preserve"> – user meant to enter 120,000 and entered 1200,000 instead). </w:t>
      </w:r>
    </w:p>
    <w:p w14:paraId="4EBA53C3" w14:textId="77777777" w:rsidR="005A1E69" w:rsidRPr="009070BC" w:rsidRDefault="005A1E69" w:rsidP="005A1E69">
      <w:pPr>
        <w:pStyle w:val="xmsonormal"/>
      </w:pPr>
      <w:r w:rsidRPr="009070BC">
        <w:t>When an Admin user navigates to the Price Change feature (</w:t>
      </w:r>
      <w:r w:rsidRPr="009070BC">
        <w:rPr>
          <w:color w:val="172B4D"/>
          <w:shd w:val="clear" w:color="auto" w:fill="FFFFFF"/>
        </w:rPr>
        <w:t>Listings &gt; Maintain Listings &gt; MLS: XXX &gt; Click on the price or Select an Action Price Change</w:t>
      </w:r>
      <w:r w:rsidRPr="009070BC">
        <w:t xml:space="preserve">), </w:t>
      </w:r>
    </w:p>
    <w:p w14:paraId="5D2C2C6A" w14:textId="77777777" w:rsidR="005A1E69" w:rsidRPr="009070BC" w:rsidRDefault="005A1E69" w:rsidP="005A1E69">
      <w:pPr>
        <w:pStyle w:val="xmsonormal"/>
      </w:pPr>
      <w:r w:rsidRPr="009070BC">
        <w:t>and updates the original price, the change will result in the appropriate History Record in the first Recorded entry field.</w:t>
      </w:r>
    </w:p>
    <w:p w14:paraId="02B0D0C7" w14:textId="77777777" w:rsidR="005A1E69" w:rsidRPr="009070BC" w:rsidRDefault="005A1E69" w:rsidP="005A1E69">
      <w:pPr>
        <w:pStyle w:val="xmsonormal"/>
      </w:pPr>
      <w:r w:rsidRPr="009070BC">
        <w:t> </w:t>
      </w:r>
    </w:p>
    <w:p w14:paraId="544615D8" w14:textId="610D345C" w:rsidR="005A1E69" w:rsidRPr="009070BC" w:rsidRDefault="005A1E69" w:rsidP="005A1E69">
      <w:pPr>
        <w:pStyle w:val="xmsonormal"/>
      </w:pPr>
      <w:r w:rsidRPr="009070BC">
        <w:rPr>
          <w:b/>
          <w:bCs/>
        </w:rPr>
        <w:t>Please Note:</w:t>
      </w:r>
      <w:r w:rsidRPr="009070BC">
        <w:t xml:space="preserve"> This change does not affect the Listing Audit in any way. </w:t>
      </w:r>
      <w:r w:rsidR="00BD0146" w:rsidRPr="009070BC">
        <w:t>Please contact your SSM to request this change.</w:t>
      </w:r>
      <w:r w:rsidRPr="009070BC">
        <w:t xml:space="preserve"> </w:t>
      </w:r>
    </w:p>
    <w:p w14:paraId="529EAA8D" w14:textId="1DA00494" w:rsidR="009070BC" w:rsidRDefault="009070BC" w:rsidP="005A1E69">
      <w:pPr>
        <w:pStyle w:val="xmsonormal"/>
      </w:pPr>
    </w:p>
    <w:p w14:paraId="3237C55E" w14:textId="063EE810" w:rsidR="00A73FF1" w:rsidRDefault="009070BC" w:rsidP="00F10CCF">
      <w:pPr>
        <w:rPr>
          <w:rFonts w:ascii="Calibri" w:eastAsia="Times New Roman" w:hAnsi="Calibri" w:cs="Times New Roman"/>
        </w:rPr>
      </w:pPr>
      <w:r w:rsidRPr="009070BC">
        <w:rPr>
          <w:noProof/>
        </w:rPr>
        <w:drawing>
          <wp:anchor distT="0" distB="0" distL="114300" distR="114300" simplePos="0" relativeHeight="251756544" behindDoc="1" locked="0" layoutInCell="1" allowOverlap="1" wp14:anchorId="5FF8F031" wp14:editId="54DFC0BA">
            <wp:simplePos x="0" y="0"/>
            <wp:positionH relativeFrom="column">
              <wp:posOffset>666750</wp:posOffset>
            </wp:positionH>
            <wp:positionV relativeFrom="paragraph">
              <wp:posOffset>2334260</wp:posOffset>
            </wp:positionV>
            <wp:extent cx="5943600" cy="2703830"/>
            <wp:effectExtent l="190500" t="190500" r="190500" b="191770"/>
            <wp:wrapTight wrapText="bothSides">
              <wp:wrapPolygon edited="0">
                <wp:start x="138" y="-1522"/>
                <wp:lineTo x="-692" y="-1217"/>
                <wp:lineTo x="-692" y="21154"/>
                <wp:lineTo x="138" y="22980"/>
                <wp:lineTo x="21392" y="22980"/>
                <wp:lineTo x="21462" y="22675"/>
                <wp:lineTo x="22223" y="20849"/>
                <wp:lineTo x="22223" y="1217"/>
                <wp:lineTo x="21462" y="-1065"/>
                <wp:lineTo x="21392" y="-1522"/>
                <wp:lineTo x="138" y="-1522"/>
              </wp:wrapPolygon>
            </wp:wrapTight>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medium confidenc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43600" cy="2703830"/>
                    </a:xfrm>
                    <a:prstGeom prst="rect">
                      <a:avLst/>
                    </a:prstGeom>
                    <a:ln>
                      <a:noFill/>
                    </a:ln>
                    <a:effectLst>
                      <a:outerShdw blurRad="190500" algn="tl" rotWithShape="0">
                        <a:srgbClr val="000000">
                          <a:alpha val="70000"/>
                        </a:srgbClr>
                      </a:outerShdw>
                    </a:effectLst>
                  </pic:spPr>
                </pic:pic>
              </a:graphicData>
            </a:graphic>
          </wp:anchor>
        </w:drawing>
      </w:r>
      <w:r w:rsidRPr="009070BC">
        <w:rPr>
          <w:noProof/>
        </w:rPr>
        <w:drawing>
          <wp:anchor distT="0" distB="0" distL="114300" distR="114300" simplePos="0" relativeHeight="251755520" behindDoc="0" locked="0" layoutInCell="1" allowOverlap="1" wp14:anchorId="5BB309FB" wp14:editId="26F18D6B">
            <wp:simplePos x="0" y="0"/>
            <wp:positionH relativeFrom="column">
              <wp:posOffset>790575</wp:posOffset>
            </wp:positionH>
            <wp:positionV relativeFrom="paragraph">
              <wp:posOffset>191135</wp:posOffset>
            </wp:positionV>
            <wp:extent cx="5076825" cy="3478240"/>
            <wp:effectExtent l="190500" t="190500" r="180975" b="198755"/>
            <wp:wrapSquare wrapText="bothSides"/>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076825" cy="3478240"/>
                    </a:xfrm>
                    <a:prstGeom prst="rect">
                      <a:avLst/>
                    </a:prstGeom>
                    <a:ln>
                      <a:noFill/>
                    </a:ln>
                    <a:effectLst>
                      <a:outerShdw blurRad="190500" algn="tl" rotWithShape="0">
                        <a:srgbClr val="000000">
                          <a:alpha val="70000"/>
                        </a:srgbClr>
                      </a:outerShdw>
                    </a:effectLst>
                  </pic:spPr>
                </pic:pic>
              </a:graphicData>
            </a:graphic>
          </wp:anchor>
        </w:drawing>
      </w:r>
      <w:r w:rsidR="00A73FF1">
        <w:rPr>
          <w:rFonts w:ascii="Calibri" w:eastAsia="Times New Roman" w:hAnsi="Calibri" w:cs="Times New Roman"/>
        </w:rPr>
        <w:br w:type="page"/>
      </w:r>
    </w:p>
    <w:p w14:paraId="2CCC89A2" w14:textId="69192E52" w:rsidR="002C3BA7" w:rsidRDefault="002C3BA7" w:rsidP="00CA7FE2">
      <w:pPr>
        <w:rPr>
          <w:rFonts w:cs="Arial"/>
          <w:szCs w:val="20"/>
        </w:rPr>
      </w:pPr>
    </w:p>
    <w:bookmarkEnd w:id="2"/>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t>Agent Level Changes Communication Plan</w:t>
      </w:r>
    </w:p>
    <w:p w14:paraId="0A47AC5B" w14:textId="71582578" w:rsidR="003A4F1B" w:rsidRPr="00FA3907" w:rsidRDefault="00AF3BB5" w:rsidP="00BD3867">
      <w:pPr>
        <w:rPr>
          <w:rStyle w:val="Hyperlink"/>
          <w:rFonts w:ascii="Calibri" w:hAnsi="Calibri" w:cs="Calibri"/>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r w:rsidR="00FA3907">
        <w:rPr>
          <w:rFonts w:ascii="Calibri" w:hAnsi="Calibri" w:cs="Calibri"/>
          <w:b/>
          <w:bCs/>
          <w:sz w:val="24"/>
        </w:rPr>
        <w:fldChar w:fldCharType="begin"/>
      </w:r>
      <w:r w:rsidR="00FA3907">
        <w:rPr>
          <w:rFonts w:ascii="Calibri" w:hAnsi="Calibri" w:cs="Calibri"/>
          <w:b/>
          <w:bCs/>
          <w:sz w:val="24"/>
        </w:rPr>
        <w:instrText xml:space="preserve"> HYPERLINK "https://pahelp.paragonrels.com/ReleaseNotes/WordDocs/5_89Email_to_agents.docx" </w:instrText>
      </w:r>
      <w:r w:rsidR="00FA3907">
        <w:rPr>
          <w:rFonts w:ascii="Calibri" w:hAnsi="Calibri" w:cs="Calibri"/>
          <w:b/>
          <w:bCs/>
          <w:sz w:val="24"/>
        </w:rPr>
      </w:r>
      <w:r w:rsidR="00FA3907">
        <w:rPr>
          <w:rFonts w:ascii="Calibri" w:hAnsi="Calibri" w:cs="Calibri"/>
          <w:b/>
          <w:bCs/>
          <w:sz w:val="24"/>
        </w:rPr>
        <w:fldChar w:fldCharType="separate"/>
      </w:r>
      <w:r w:rsidR="00AE05E7" w:rsidRPr="00FA3907">
        <w:rPr>
          <w:rStyle w:val="Hyperlink"/>
          <w:rFonts w:ascii="Calibri" w:hAnsi="Calibri" w:cs="Calibri"/>
          <w:sz w:val="24"/>
        </w:rPr>
        <w:t xml:space="preserve"> </w:t>
      </w:r>
      <w:r w:rsidR="00EB097B" w:rsidRPr="00FA3907">
        <w:rPr>
          <w:rStyle w:val="Hyperlink"/>
          <w:rFonts w:ascii="Calibri" w:hAnsi="Calibri" w:cs="Calibri"/>
          <w:sz w:val="24"/>
        </w:rPr>
        <w:t>Paragon Release 5.</w:t>
      </w:r>
      <w:r w:rsidR="00B955EF" w:rsidRPr="00FA3907">
        <w:rPr>
          <w:rStyle w:val="Hyperlink"/>
          <w:rFonts w:ascii="Calibri" w:hAnsi="Calibri" w:cs="Calibri"/>
          <w:sz w:val="24"/>
        </w:rPr>
        <w:t>8</w:t>
      </w:r>
      <w:r w:rsidR="0002019D" w:rsidRPr="00FA3907">
        <w:rPr>
          <w:rStyle w:val="Hyperlink"/>
          <w:rFonts w:ascii="Calibri" w:hAnsi="Calibri" w:cs="Calibri"/>
          <w:sz w:val="24"/>
        </w:rPr>
        <w:t>9</w:t>
      </w:r>
      <w:r w:rsidR="00EB097B" w:rsidRPr="00FA3907">
        <w:rPr>
          <w:rStyle w:val="Hyperlink"/>
          <w:rFonts w:ascii="Calibri" w:hAnsi="Calibri" w:cs="Calibri"/>
          <w:sz w:val="24"/>
        </w:rPr>
        <w:t xml:space="preserve"> Member Email</w:t>
      </w:r>
    </w:p>
    <w:p w14:paraId="75A6C758" w14:textId="0F6ABD37" w:rsidR="0046378E" w:rsidRPr="00817CA2" w:rsidRDefault="00FA3907" w:rsidP="00BD3867">
      <w:pPr>
        <w:rPr>
          <w:rFonts w:ascii="Calibri" w:hAnsi="Calibri" w:cs="Calibri"/>
          <w:sz w:val="24"/>
        </w:rPr>
      </w:pPr>
      <w:r>
        <w:rPr>
          <w:rFonts w:ascii="Calibri" w:hAnsi="Calibri" w:cs="Calibri"/>
          <w:b/>
          <w:bCs/>
          <w:sz w:val="24"/>
        </w:rPr>
        <w:fldChar w:fldCharType="end"/>
      </w:r>
    </w:p>
    <w:p w14:paraId="264C71A0" w14:textId="50190788"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DB0657">
        <w:rPr>
          <w:rFonts w:ascii="Calibri" w:hAnsi="Calibri" w:cs="Calibri"/>
          <w:sz w:val="24"/>
        </w:rPr>
        <w:t xml:space="preserve">if you do not </w:t>
      </w:r>
      <w:r w:rsidR="00550FBD">
        <w:rPr>
          <w:rFonts w:ascii="Calibri" w:hAnsi="Calibri" w:cs="Calibri"/>
          <w:sz w:val="24"/>
        </w:rPr>
        <w:t>allow changing of passwords on Paragon or do not have SSO</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DB0657">
        <w:rPr>
          <w:rFonts w:ascii="Calibri" w:hAnsi="Calibri" w:cs="Calibri"/>
          <w:sz w:val="24"/>
        </w:rPr>
        <w:t>at</w:t>
      </w:r>
      <w:r w:rsidR="003A4F1B" w:rsidRPr="00817CA2">
        <w:rPr>
          <w:rFonts w:ascii="Calibri" w:hAnsi="Calibri" w:cs="Calibri"/>
          <w:sz w:val="24"/>
        </w:rPr>
        <w:t xml:space="preserve"> section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6362462F" w14:textId="195C9CC6" w:rsidR="00AE05E7" w:rsidRPr="00817CA2" w:rsidRDefault="006D395F" w:rsidP="00BD3867">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182D4149" w:rsidR="00BB2663" w:rsidRPr="001D3317" w:rsidRDefault="00BB2663" w:rsidP="00BB2663">
      <w:pPr>
        <w:pStyle w:val="Heading2"/>
        <w:rPr>
          <w:rFonts w:ascii="Calibri" w:hAnsi="Calibri" w:cs="Calibri"/>
          <w:b/>
          <w:bCs w:val="0"/>
          <w:sz w:val="32"/>
          <w:szCs w:val="32"/>
        </w:rPr>
      </w:pPr>
      <w:bookmarkStart w:id="3" w:name="_Social_Media_Post"/>
      <w:bookmarkEnd w:id="3"/>
      <w:r w:rsidRPr="001D3317">
        <w:rPr>
          <w:rFonts w:ascii="Calibri" w:hAnsi="Calibri" w:cs="Calibri"/>
          <w:b/>
          <w:bCs w:val="0"/>
          <w:sz w:val="32"/>
          <w:szCs w:val="32"/>
        </w:rPr>
        <w:lastRenderedPageBreak/>
        <w:t>Social Media Post</w:t>
      </w:r>
    </w:p>
    <w:p w14:paraId="1985FF2A" w14:textId="5D995DCE" w:rsidR="00F4556B" w:rsidRDefault="00BB2663" w:rsidP="00817CA2">
      <w:pPr>
        <w:spacing w:line="240" w:lineRule="exact"/>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Pr="001D3317">
        <w:rPr>
          <w:rFonts w:ascii="Calibri" w:eastAsia="Times New Roman" w:hAnsi="Calibri" w:cs="Calibri"/>
          <w:sz w:val="24"/>
        </w:rPr>
        <w:t xml:space="preserve"> your membership to like our Facebook page @ParagonMLS</w:t>
      </w:r>
      <w:r>
        <w:rPr>
          <w:rFonts w:ascii="Calibri" w:eastAsia="Times New Roman" w:hAnsi="Calibri" w:cs="Calibri"/>
          <w:sz w:val="24"/>
        </w:rPr>
        <w:t>.</w:t>
      </w:r>
      <w:r w:rsidR="00817CA2">
        <w:rPr>
          <w:rFonts w:ascii="Calibri" w:eastAsia="Times New Roman" w:hAnsi="Calibri" w:cs="Calibri"/>
          <w:sz w:val="24"/>
        </w:rPr>
        <w:t xml:space="preserve"> </w:t>
      </w:r>
      <w:r w:rsidRPr="008D53E5">
        <w:rPr>
          <w:rFonts w:ascii="Calibri" w:eastAsia="Times New Roman" w:hAnsi="Calibri" w:cs="Calibri"/>
          <w:sz w:val="24"/>
        </w:rPr>
        <w:t>Check out the exciting new features of the Paragon 5.</w:t>
      </w:r>
      <w:r w:rsidR="001F20E5">
        <w:rPr>
          <w:rFonts w:ascii="Calibri" w:eastAsia="Times New Roman" w:hAnsi="Calibri" w:cs="Calibri"/>
          <w:sz w:val="24"/>
        </w:rPr>
        <w:t>8</w:t>
      </w:r>
      <w:r w:rsidR="0002019D">
        <w:rPr>
          <w:rFonts w:ascii="Calibri" w:eastAsia="Times New Roman" w:hAnsi="Calibri" w:cs="Calibri"/>
          <w:sz w:val="24"/>
        </w:rPr>
        <w:t>9</w:t>
      </w:r>
      <w:r w:rsidRPr="008D53E5">
        <w:rPr>
          <w:rFonts w:ascii="Calibri" w:eastAsia="Times New Roman" w:hAnsi="Calibri" w:cs="Calibri"/>
          <w:sz w:val="24"/>
        </w:rPr>
        <w:t xml:space="preserve"> release! </w:t>
      </w:r>
      <w:r w:rsidR="004B4A98">
        <w:rPr>
          <w:rFonts w:ascii="Calibri" w:eastAsia="Times New Roman" w:hAnsi="Calibri" w:cs="Calibri"/>
          <w:sz w:val="24"/>
        </w:rPr>
        <w:t xml:space="preserve">If clicking on the </w:t>
      </w:r>
      <w:r w:rsidR="00F405C7">
        <w:rPr>
          <w:rFonts w:ascii="Calibri" w:eastAsia="Times New Roman" w:hAnsi="Calibri" w:cs="Calibri"/>
          <w:sz w:val="24"/>
        </w:rPr>
        <w:t>image does</w:t>
      </w:r>
      <w:r w:rsidR="0033318C">
        <w:rPr>
          <w:rFonts w:ascii="Calibri" w:eastAsia="Times New Roman" w:hAnsi="Calibri" w:cs="Calibri"/>
          <w:sz w:val="24"/>
        </w:rPr>
        <w:t xml:space="preserve"> not</w:t>
      </w:r>
      <w:r w:rsidR="00346E44">
        <w:rPr>
          <w:rFonts w:ascii="Calibri" w:eastAsia="Times New Roman" w:hAnsi="Calibri" w:cs="Calibri"/>
          <w:sz w:val="24"/>
        </w:rPr>
        <w:t xml:space="preserve"> open the video</w:t>
      </w:r>
      <w:r w:rsidR="00F405C7">
        <w:rPr>
          <w:rFonts w:ascii="Calibri" w:eastAsia="Times New Roman" w:hAnsi="Calibri" w:cs="Calibri"/>
          <w:sz w:val="24"/>
        </w:rPr>
        <w:t xml:space="preserve">, please </w:t>
      </w:r>
      <w:hyperlink r:id="rId21" w:history="1">
        <w:r w:rsidR="00DC300E" w:rsidRPr="0033318C">
          <w:rPr>
            <w:rStyle w:val="Hyperlink"/>
            <w:rFonts w:ascii="Calibri" w:eastAsia="Times New Roman" w:hAnsi="Calibri" w:cs="Calibri"/>
            <w:sz w:val="24"/>
          </w:rPr>
          <w:t xml:space="preserve">click </w:t>
        </w:r>
        <w:r w:rsidR="0033318C" w:rsidRPr="0033318C">
          <w:rPr>
            <w:rStyle w:val="Hyperlink"/>
            <w:rFonts w:ascii="Calibri" w:eastAsia="Times New Roman" w:hAnsi="Calibri" w:cs="Calibri"/>
            <w:sz w:val="24"/>
          </w:rPr>
          <w:t>here</w:t>
        </w:r>
      </w:hyperlink>
      <w:r w:rsidR="0033318C">
        <w:rPr>
          <w:rFonts w:ascii="Calibri" w:eastAsia="Times New Roman" w:hAnsi="Calibri" w:cs="Calibri"/>
          <w:sz w:val="24"/>
        </w:rPr>
        <w:t xml:space="preserve"> to </w:t>
      </w:r>
      <w:r w:rsidR="00695483">
        <w:rPr>
          <w:rFonts w:ascii="Calibri" w:eastAsia="Times New Roman" w:hAnsi="Calibri" w:cs="Calibri"/>
          <w:sz w:val="24"/>
        </w:rPr>
        <w:t xml:space="preserve">open </w:t>
      </w:r>
      <w:r w:rsidR="0033318C">
        <w:rPr>
          <w:rFonts w:ascii="Calibri" w:eastAsia="Times New Roman" w:hAnsi="Calibri" w:cs="Calibri"/>
          <w:sz w:val="24"/>
        </w:rPr>
        <w:t>the video</w:t>
      </w:r>
      <w:r w:rsidR="00695483">
        <w:rPr>
          <w:rFonts w:ascii="Calibri" w:eastAsia="Times New Roman" w:hAnsi="Calibri" w:cs="Calibri"/>
          <w:sz w:val="24"/>
        </w:rPr>
        <w:t>.</w:t>
      </w:r>
      <w:r w:rsidR="00DC300E">
        <w:rPr>
          <w:rFonts w:ascii="Calibri" w:eastAsia="Times New Roman" w:hAnsi="Calibri" w:cs="Calibri"/>
          <w:sz w:val="24"/>
        </w:rPr>
        <w:t xml:space="preserve"> </w:t>
      </w:r>
    </w:p>
    <w:p w14:paraId="14E69B7F" w14:textId="6E3E1219" w:rsidR="00386973" w:rsidRDefault="00386973" w:rsidP="00817CA2">
      <w:pPr>
        <w:spacing w:line="240" w:lineRule="exact"/>
        <w:rPr>
          <w:rFonts w:ascii="Calibri" w:eastAsia="Times New Roman" w:hAnsi="Calibri" w:cs="Calibri"/>
          <w:sz w:val="24"/>
        </w:rPr>
      </w:pPr>
    </w:p>
    <w:p w14:paraId="7B33ABF6" w14:textId="5E492C49" w:rsidR="00386973" w:rsidRDefault="004B4A98" w:rsidP="00817CA2">
      <w:pPr>
        <w:spacing w:line="240" w:lineRule="exact"/>
        <w:rPr>
          <w:rFonts w:ascii="Calibri" w:eastAsia="Times New Roman" w:hAnsi="Calibri" w:cs="Calibri"/>
          <w:sz w:val="24"/>
        </w:rPr>
      </w:pPr>
      <w:r>
        <w:rPr>
          <w:rFonts w:ascii="Calibri" w:eastAsia="Times New Roman" w:hAnsi="Calibri" w:cs="Calibri"/>
          <w:noProof/>
          <w:sz w:val="24"/>
        </w:rPr>
        <w:drawing>
          <wp:anchor distT="0" distB="0" distL="114300" distR="114300" simplePos="0" relativeHeight="251762688" behindDoc="0" locked="0" layoutInCell="1" allowOverlap="1" wp14:anchorId="34E9FECE" wp14:editId="44221430">
            <wp:simplePos x="0" y="0"/>
            <wp:positionH relativeFrom="column">
              <wp:posOffset>657225</wp:posOffset>
            </wp:positionH>
            <wp:positionV relativeFrom="paragraph">
              <wp:posOffset>75565</wp:posOffset>
            </wp:positionV>
            <wp:extent cx="5636260" cy="3171825"/>
            <wp:effectExtent l="0" t="0" r="2540" b="9525"/>
            <wp:wrapSquare wrapText="bothSides"/>
            <wp:docPr id="12" name="Video 12" descr="Paragon 5.89 Release Highlight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Paragon 5.89 Release Highlights">
                      <a:hlinkClick r:id="rId22"/>
                    </pic:cNvPr>
                    <pic:cNvPicPr/>
                  </pic:nvPicPr>
                  <pic:blipFill>
                    <a:blip r:embed="rId23">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709503693?h=de4c216101&amp;app_id=122963&quot; width=&quot;426&quot; height=&quot;210&quot; frameborder=&quot;0&quot; allow=&quot;autoplay; fullscreen; picture-in-picture&quot; allowfullscreen=&quot;&quot; title=&quot;Paragon 5.89 Release Highlights&quot; sandbox=&quot;allow-scripts allow-same-origin allow-popups&quot;&gt;&lt;/iframe&gt;" h="210" w="426"/>
                        </a:ext>
                      </a:extLst>
                    </a:blip>
                    <a:stretch>
                      <a:fillRect/>
                    </a:stretch>
                  </pic:blipFill>
                  <pic:spPr>
                    <a:xfrm>
                      <a:off x="0" y="0"/>
                      <a:ext cx="5636260" cy="3171825"/>
                    </a:xfrm>
                    <a:prstGeom prst="rect">
                      <a:avLst/>
                    </a:prstGeom>
                  </pic:spPr>
                </pic:pic>
              </a:graphicData>
            </a:graphic>
            <wp14:sizeRelH relativeFrom="margin">
              <wp14:pctWidth>0</wp14:pctWidth>
            </wp14:sizeRelH>
            <wp14:sizeRelV relativeFrom="margin">
              <wp14:pctHeight>0</wp14:pctHeight>
            </wp14:sizeRelV>
          </wp:anchor>
        </w:drawing>
      </w:r>
    </w:p>
    <w:p w14:paraId="1592DE58" w14:textId="04FE8F32" w:rsidR="00AB3DE7" w:rsidRDefault="00AB3DE7" w:rsidP="00817CA2">
      <w:pPr>
        <w:spacing w:line="240" w:lineRule="exact"/>
        <w:rPr>
          <w:rFonts w:ascii="Calibri" w:eastAsia="Times New Roman" w:hAnsi="Calibri" w:cs="Calibri"/>
          <w:noProof/>
          <w:sz w:val="24"/>
        </w:rPr>
      </w:pPr>
    </w:p>
    <w:p w14:paraId="51668889" w14:textId="6891000A" w:rsidR="00AB3DE7" w:rsidRDefault="00AB3DE7" w:rsidP="00817CA2">
      <w:pPr>
        <w:spacing w:line="240" w:lineRule="exact"/>
        <w:rPr>
          <w:rFonts w:ascii="Calibri" w:eastAsia="Times New Roman" w:hAnsi="Calibri" w:cs="Calibri"/>
          <w:noProof/>
          <w:sz w:val="24"/>
        </w:rPr>
      </w:pPr>
    </w:p>
    <w:p w14:paraId="56B5DC46" w14:textId="4C51B559" w:rsidR="00D1036E" w:rsidRDefault="00D1036E" w:rsidP="00817CA2">
      <w:pPr>
        <w:spacing w:line="240" w:lineRule="exact"/>
        <w:rPr>
          <w:rFonts w:ascii="Calibri" w:eastAsia="Times New Roman" w:hAnsi="Calibri" w:cs="Calibri"/>
          <w:noProof/>
          <w:sz w:val="24"/>
        </w:rPr>
      </w:pPr>
    </w:p>
    <w:p w14:paraId="132CE8AC" w14:textId="2B49EB02" w:rsidR="00D1036E" w:rsidRDefault="00D1036E" w:rsidP="00817CA2">
      <w:pPr>
        <w:spacing w:line="240" w:lineRule="exact"/>
        <w:rPr>
          <w:rFonts w:ascii="Calibri" w:eastAsia="Times New Roman" w:hAnsi="Calibri" w:cs="Calibri"/>
          <w:noProof/>
          <w:sz w:val="24"/>
        </w:rPr>
      </w:pPr>
    </w:p>
    <w:p w14:paraId="7A52DB8E" w14:textId="102376E8" w:rsidR="00D1036E" w:rsidRDefault="00D1036E" w:rsidP="00817CA2">
      <w:pPr>
        <w:spacing w:line="240" w:lineRule="exact"/>
        <w:rPr>
          <w:rFonts w:ascii="Calibri" w:eastAsia="Times New Roman" w:hAnsi="Calibri" w:cs="Calibri"/>
          <w:noProof/>
          <w:sz w:val="24"/>
        </w:rPr>
      </w:pPr>
    </w:p>
    <w:p w14:paraId="28339D26" w14:textId="45C85837" w:rsidR="00D1036E" w:rsidRDefault="00D1036E" w:rsidP="00817CA2">
      <w:pPr>
        <w:spacing w:line="240" w:lineRule="exact"/>
        <w:rPr>
          <w:rFonts w:ascii="Calibri" w:eastAsia="Times New Roman" w:hAnsi="Calibri" w:cs="Calibri"/>
          <w:noProof/>
          <w:sz w:val="24"/>
        </w:rPr>
      </w:pPr>
    </w:p>
    <w:p w14:paraId="7EF93ADC" w14:textId="3A5416F0" w:rsidR="00D1036E" w:rsidRDefault="00D1036E" w:rsidP="00817CA2">
      <w:pPr>
        <w:spacing w:line="240" w:lineRule="exact"/>
        <w:rPr>
          <w:rFonts w:ascii="Calibri" w:eastAsia="Times New Roman" w:hAnsi="Calibri" w:cs="Calibri"/>
          <w:noProof/>
          <w:sz w:val="24"/>
        </w:rPr>
      </w:pPr>
    </w:p>
    <w:p w14:paraId="4700C955" w14:textId="04389B0C" w:rsidR="00D1036E" w:rsidRDefault="00D1036E" w:rsidP="00817CA2">
      <w:pPr>
        <w:spacing w:line="240" w:lineRule="exact"/>
        <w:rPr>
          <w:rFonts w:ascii="Calibri" w:eastAsia="Times New Roman" w:hAnsi="Calibri" w:cs="Calibri"/>
          <w:noProof/>
          <w:sz w:val="24"/>
        </w:rPr>
      </w:pPr>
    </w:p>
    <w:p w14:paraId="0AA0D4AF" w14:textId="144C12E3" w:rsidR="00D1036E" w:rsidRDefault="00D1036E" w:rsidP="00817CA2">
      <w:pPr>
        <w:spacing w:line="240" w:lineRule="exact"/>
        <w:rPr>
          <w:rFonts w:ascii="Calibri" w:eastAsia="Times New Roman" w:hAnsi="Calibri" w:cs="Calibri"/>
          <w:noProof/>
          <w:sz w:val="24"/>
        </w:rPr>
      </w:pPr>
    </w:p>
    <w:p w14:paraId="7FE9345E" w14:textId="308AE599" w:rsidR="00D1036E" w:rsidRDefault="00D1036E" w:rsidP="00817CA2">
      <w:pPr>
        <w:spacing w:line="240" w:lineRule="exact"/>
        <w:rPr>
          <w:rFonts w:ascii="Calibri" w:eastAsia="Times New Roman" w:hAnsi="Calibri" w:cs="Calibri"/>
          <w:noProof/>
          <w:sz w:val="24"/>
        </w:rPr>
      </w:pPr>
    </w:p>
    <w:p w14:paraId="5B96E457" w14:textId="46C2BB91" w:rsidR="00D1036E" w:rsidRDefault="00D1036E">
      <w:pPr>
        <w:spacing w:after="0" w:line="240" w:lineRule="auto"/>
        <w:rPr>
          <w:rFonts w:ascii="Calibri" w:eastAsia="Times New Roman" w:hAnsi="Calibri" w:cs="Calibri"/>
          <w:noProof/>
          <w:sz w:val="24"/>
        </w:rPr>
      </w:pPr>
      <w:r>
        <w:rPr>
          <w:rFonts w:ascii="Calibri" w:eastAsia="Times New Roman" w:hAnsi="Calibri" w:cs="Calibri"/>
          <w:noProof/>
          <w:sz w:val="24"/>
        </w:rPr>
        <w:br w:type="page"/>
      </w:r>
    </w:p>
    <w:p w14:paraId="02E7443C" w14:textId="77777777" w:rsidR="00B13952" w:rsidRPr="001D3317" w:rsidRDefault="00B13952" w:rsidP="00B13952">
      <w:pPr>
        <w:pStyle w:val="Heading2"/>
        <w:rPr>
          <w:rFonts w:ascii="Calibri" w:hAnsi="Calibri" w:cs="Calibri"/>
          <w:b/>
          <w:bCs w:val="0"/>
          <w:sz w:val="32"/>
          <w:szCs w:val="32"/>
        </w:rPr>
      </w:pPr>
      <w:r w:rsidRPr="001D3317">
        <w:rPr>
          <w:rFonts w:ascii="Calibri" w:hAnsi="Calibri" w:cs="Calibri"/>
          <w:b/>
          <w:bCs w:val="0"/>
          <w:sz w:val="32"/>
          <w:szCs w:val="32"/>
        </w:rPr>
        <w:lastRenderedPageBreak/>
        <w:t>Example Home Page Announcements</w:t>
      </w:r>
    </w:p>
    <w:p w14:paraId="7D315190" w14:textId="77777777" w:rsidR="00B13952" w:rsidRPr="002611CD" w:rsidRDefault="00B13952" w:rsidP="00B13952">
      <w:pPr>
        <w:spacing w:after="0" w:line="240" w:lineRule="auto"/>
        <w:rPr>
          <w:rFonts w:ascii="Calibri" w:hAnsi="Calibri" w:cs="Calibri"/>
          <w:sz w:val="22"/>
          <w:szCs w:val="22"/>
        </w:rPr>
      </w:pPr>
      <w:r w:rsidRPr="002611CD">
        <w:rPr>
          <w:rFonts w:ascii="Calibri" w:hAnsi="Calibri" w:cs="Calibri"/>
          <w:sz w:val="22"/>
          <w:szCs w:val="22"/>
        </w:rPr>
        <w:t xml:space="preserve">The release has a lot of nice enhancements, you may want to highlight a different one every few days on your homepage and via </w:t>
      </w:r>
      <w:proofErr w:type="gramStart"/>
      <w:r w:rsidRPr="002611CD">
        <w:rPr>
          <w:rFonts w:ascii="Calibri" w:hAnsi="Calibri" w:cs="Calibri"/>
          <w:sz w:val="22"/>
          <w:szCs w:val="22"/>
        </w:rPr>
        <w:t>Social Media</w:t>
      </w:r>
      <w:proofErr w:type="gramEnd"/>
      <w:r w:rsidRPr="002611CD">
        <w:rPr>
          <w:rFonts w:ascii="Calibri" w:hAnsi="Calibri" w:cs="Calibri"/>
          <w:sz w:val="22"/>
          <w:szCs w:val="22"/>
        </w:rPr>
        <w:t xml:space="preserve">. You can just cut and paste these into your homepage editor. If you want to add pictures you can do that too but make sure to upload them to your server. </w:t>
      </w:r>
    </w:p>
    <w:p w14:paraId="004543D2" w14:textId="77777777" w:rsidR="00AB3DE7" w:rsidRDefault="00AB3DE7" w:rsidP="00817CA2">
      <w:pPr>
        <w:spacing w:line="240" w:lineRule="exact"/>
        <w:rPr>
          <w:rFonts w:ascii="Calibri" w:eastAsia="Times New Roman" w:hAnsi="Calibri" w:cs="Calibri"/>
          <w:noProof/>
          <w:sz w:val="24"/>
        </w:rPr>
      </w:pPr>
    </w:p>
    <w:p w14:paraId="72BB8025" w14:textId="77777777" w:rsidR="00287F8B" w:rsidRPr="00815E6F" w:rsidRDefault="00287F8B" w:rsidP="00287F8B">
      <w:pPr>
        <w:rPr>
          <w:rFonts w:ascii="Calibri" w:hAnsi="Calibri" w:cs="Calibri"/>
          <w:sz w:val="22"/>
          <w:szCs w:val="22"/>
        </w:rPr>
      </w:pPr>
      <w:r w:rsidRPr="00815E6F">
        <w:rPr>
          <w:rFonts w:ascii="Calibri" w:hAnsi="Calibri" w:cs="Calibri"/>
          <w:b/>
          <w:bCs/>
          <w:sz w:val="22"/>
          <w:szCs w:val="22"/>
        </w:rPr>
        <w:t xml:space="preserve">Automatically display legend when a Layer is selected </w:t>
      </w:r>
    </w:p>
    <w:p w14:paraId="037E2E3E" w14:textId="2F4A3B86" w:rsidR="00445F53" w:rsidRPr="00815E6F" w:rsidRDefault="00096F2A" w:rsidP="0002019D">
      <w:pPr>
        <w:rPr>
          <w:rFonts w:ascii="Calibri" w:hAnsi="Calibri" w:cs="Calibri"/>
          <w:sz w:val="22"/>
          <w:szCs w:val="22"/>
        </w:rPr>
      </w:pPr>
      <w:r w:rsidRPr="00815E6F">
        <w:rPr>
          <w:rFonts w:ascii="Calibri" w:eastAsia="Times New Roman" w:hAnsi="Calibri" w:cs="Calibri"/>
          <w:sz w:val="22"/>
          <w:szCs w:val="22"/>
        </w:rPr>
        <w:t>The map layer control in Paragon has been enhanced to automatically expand the legend when the layer is selected. Previously, after clicking on the legend, users had to click on the icon to expand it. With this new functionality, just selecting the layer expands it as shown below for the current Flood Plain layer</w:t>
      </w:r>
    </w:p>
    <w:p w14:paraId="3B2FF06D" w14:textId="4DDA56A0" w:rsidR="004049D3" w:rsidRDefault="00096F2A">
      <w:pPr>
        <w:spacing w:after="0" w:line="240" w:lineRule="auto"/>
        <w:rPr>
          <w:rFonts w:ascii="Calibri" w:hAnsi="Calibri" w:cs="Calibri"/>
          <w:b/>
          <w:bCs/>
          <w:sz w:val="24"/>
        </w:rPr>
      </w:pPr>
      <w:r>
        <w:rPr>
          <w:noProof/>
        </w:rPr>
        <w:drawing>
          <wp:anchor distT="0" distB="0" distL="114300" distR="114300" simplePos="0" relativeHeight="251748352" behindDoc="0" locked="0" layoutInCell="1" allowOverlap="1" wp14:anchorId="394F051B" wp14:editId="617680ED">
            <wp:simplePos x="0" y="0"/>
            <wp:positionH relativeFrom="column">
              <wp:posOffset>485775</wp:posOffset>
            </wp:positionH>
            <wp:positionV relativeFrom="paragraph">
              <wp:posOffset>104140</wp:posOffset>
            </wp:positionV>
            <wp:extent cx="5239385" cy="3500755"/>
            <wp:effectExtent l="133350" t="133350" r="132715" b="137795"/>
            <wp:wrapSquare wrapText="bothSides"/>
            <wp:docPr id="1" name="Picture 1"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239385" cy="3500755"/>
                    </a:xfrm>
                    <a:prstGeom prst="rect">
                      <a:avLst/>
                    </a:prstGeom>
                    <a:ln>
                      <a:noFill/>
                    </a:ln>
                    <a:effectLst>
                      <a:outerShdw blurRad="1270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049D3">
        <w:rPr>
          <w:rFonts w:ascii="Calibri" w:hAnsi="Calibri" w:cs="Calibri"/>
          <w:b/>
          <w:bCs/>
          <w:sz w:val="24"/>
        </w:rPr>
        <w:br w:type="page"/>
      </w:r>
    </w:p>
    <w:p w14:paraId="4C03CB45" w14:textId="611C4CD6" w:rsidR="00067177" w:rsidRPr="00815E6F" w:rsidRDefault="00067177" w:rsidP="00067177">
      <w:pPr>
        <w:rPr>
          <w:rFonts w:ascii="Calibri" w:hAnsi="Calibri" w:cs="Calibri"/>
          <w:sz w:val="22"/>
          <w:szCs w:val="22"/>
        </w:rPr>
      </w:pPr>
      <w:r>
        <w:rPr>
          <w:rFonts w:ascii="Calibri" w:hAnsi="Calibri" w:cs="Calibri"/>
          <w:b/>
          <w:bCs/>
          <w:sz w:val="22"/>
          <w:szCs w:val="22"/>
        </w:rPr>
        <w:lastRenderedPageBreak/>
        <w:t>Validate Address Location</w:t>
      </w:r>
    </w:p>
    <w:p w14:paraId="5207C858" w14:textId="5E1F963C" w:rsidR="003B3FDE" w:rsidRPr="003B3FDE" w:rsidRDefault="003B3FDE" w:rsidP="003B3FDE">
      <w:pPr>
        <w:pStyle w:val="BodyText"/>
        <w:spacing w:before="244" w:line="235" w:lineRule="auto"/>
        <w:ind w:right="777"/>
        <w:rPr>
          <w:rFonts w:ascii="Calibri" w:hAnsi="Calibri" w:cs="Calibri"/>
          <w:color w:val="1B1B1B"/>
          <w:sz w:val="22"/>
          <w:szCs w:val="22"/>
        </w:rPr>
      </w:pPr>
      <w:r w:rsidRPr="003B3FDE">
        <w:rPr>
          <w:rFonts w:ascii="Calibri" w:hAnsi="Calibri" w:cs="Calibri"/>
          <w:color w:val="1B1B1B"/>
          <w:sz w:val="22"/>
          <w:szCs w:val="22"/>
        </w:rPr>
        <w:t>The “Validate Address Location” is the latest enhancement added to the listing edit module.</w:t>
      </w:r>
      <w:r w:rsidRPr="003B3FDE">
        <w:rPr>
          <w:rFonts w:ascii="Calibri" w:hAnsi="Calibri" w:cs="Calibri"/>
          <w:color w:val="1B1B1B"/>
          <w:spacing w:val="40"/>
          <w:sz w:val="22"/>
          <w:szCs w:val="22"/>
        </w:rPr>
        <w:t xml:space="preserve"> </w:t>
      </w:r>
      <w:r w:rsidRPr="003B3FDE">
        <w:rPr>
          <w:rFonts w:ascii="Calibri" w:hAnsi="Calibri" w:cs="Calibri"/>
          <w:color w:val="1B1B1B"/>
          <w:sz w:val="22"/>
          <w:szCs w:val="22"/>
        </w:rPr>
        <w:t>This is known as “Change</w:t>
      </w:r>
      <w:r w:rsidRPr="003B3FDE">
        <w:rPr>
          <w:rFonts w:ascii="Calibri" w:hAnsi="Calibri" w:cs="Calibri"/>
          <w:color w:val="1B1B1B"/>
          <w:spacing w:val="-3"/>
          <w:sz w:val="22"/>
          <w:szCs w:val="22"/>
        </w:rPr>
        <w:t xml:space="preserve"> </w:t>
      </w:r>
      <w:r w:rsidRPr="003B3FDE">
        <w:rPr>
          <w:rFonts w:ascii="Calibri" w:hAnsi="Calibri" w:cs="Calibri"/>
          <w:color w:val="1B1B1B"/>
          <w:sz w:val="22"/>
          <w:szCs w:val="22"/>
        </w:rPr>
        <w:t>Geocode”</w:t>
      </w:r>
      <w:r w:rsidRPr="003B3FDE">
        <w:rPr>
          <w:rFonts w:ascii="Calibri" w:hAnsi="Calibri" w:cs="Calibri"/>
          <w:color w:val="1B1B1B"/>
          <w:spacing w:val="-3"/>
          <w:sz w:val="22"/>
          <w:szCs w:val="22"/>
        </w:rPr>
        <w:t xml:space="preserve"> </w:t>
      </w:r>
      <w:r w:rsidRPr="003B3FDE">
        <w:rPr>
          <w:rFonts w:ascii="Calibri" w:hAnsi="Calibri" w:cs="Calibri"/>
          <w:color w:val="1B1B1B"/>
          <w:sz w:val="22"/>
          <w:szCs w:val="22"/>
        </w:rPr>
        <w:t>in</w:t>
      </w:r>
      <w:r w:rsidRPr="003B3FDE">
        <w:rPr>
          <w:rFonts w:ascii="Calibri" w:hAnsi="Calibri" w:cs="Calibri"/>
          <w:color w:val="1B1B1B"/>
          <w:spacing w:val="-3"/>
          <w:sz w:val="22"/>
          <w:szCs w:val="22"/>
        </w:rPr>
        <w:t xml:space="preserve"> </w:t>
      </w:r>
      <w:r w:rsidRPr="003B3FDE">
        <w:rPr>
          <w:rFonts w:ascii="Calibri" w:hAnsi="Calibri" w:cs="Calibri"/>
          <w:color w:val="1B1B1B"/>
          <w:sz w:val="22"/>
          <w:szCs w:val="22"/>
        </w:rPr>
        <w:t>Paragon</w:t>
      </w:r>
      <w:r w:rsidRPr="003B3FDE">
        <w:rPr>
          <w:rFonts w:ascii="Calibri" w:hAnsi="Calibri" w:cs="Calibri"/>
          <w:color w:val="1B1B1B"/>
          <w:spacing w:val="-3"/>
          <w:sz w:val="22"/>
          <w:szCs w:val="22"/>
        </w:rPr>
        <w:t xml:space="preserve"> </w:t>
      </w:r>
      <w:r w:rsidRPr="003B3FDE">
        <w:rPr>
          <w:rFonts w:ascii="Calibri" w:hAnsi="Calibri" w:cs="Calibri"/>
          <w:color w:val="1B1B1B"/>
          <w:sz w:val="22"/>
          <w:szCs w:val="22"/>
        </w:rPr>
        <w:t>Professional.</w:t>
      </w:r>
      <w:r w:rsidRPr="003B3FDE">
        <w:rPr>
          <w:rFonts w:ascii="Calibri" w:hAnsi="Calibri" w:cs="Calibri"/>
          <w:color w:val="1B1B1B"/>
          <w:spacing w:val="40"/>
          <w:sz w:val="22"/>
          <w:szCs w:val="22"/>
        </w:rPr>
        <w:t xml:space="preserve"> </w:t>
      </w:r>
      <w:r w:rsidRPr="003B3FDE">
        <w:rPr>
          <w:rFonts w:ascii="Calibri" w:hAnsi="Calibri" w:cs="Calibri"/>
          <w:color w:val="1B1B1B"/>
          <w:sz w:val="22"/>
          <w:szCs w:val="22"/>
        </w:rPr>
        <w:t>Here is how it works!</w:t>
      </w:r>
    </w:p>
    <w:p w14:paraId="0F9DBCAD" w14:textId="5A42DDEE" w:rsidR="003B3FDE" w:rsidRPr="003B3FDE" w:rsidRDefault="00AD2C5C" w:rsidP="003B3FDE">
      <w:pPr>
        <w:pStyle w:val="BodyText"/>
        <w:spacing w:before="244" w:line="235" w:lineRule="auto"/>
        <w:rPr>
          <w:rFonts w:ascii="Calibri" w:hAnsi="Calibri" w:cs="Calibri"/>
          <w:b/>
          <w:bCs/>
          <w:color w:val="1B1B1B"/>
          <w:sz w:val="22"/>
          <w:szCs w:val="22"/>
        </w:rPr>
      </w:pPr>
      <w:r w:rsidRPr="003B3FDE">
        <w:rPr>
          <w:rFonts w:ascii="Calibri" w:hAnsi="Calibri" w:cs="Calibri"/>
          <w:noProof/>
          <w:color w:val="1B1B1B"/>
          <w:sz w:val="22"/>
          <w:szCs w:val="22"/>
        </w:rPr>
        <mc:AlternateContent>
          <mc:Choice Requires="wpg">
            <w:drawing>
              <wp:anchor distT="0" distB="0" distL="114300" distR="114300" simplePos="0" relativeHeight="251758592" behindDoc="0" locked="0" layoutInCell="1" allowOverlap="1" wp14:anchorId="315BF11F" wp14:editId="0095A245">
                <wp:simplePos x="0" y="0"/>
                <wp:positionH relativeFrom="column">
                  <wp:posOffset>371475</wp:posOffset>
                </wp:positionH>
                <wp:positionV relativeFrom="paragraph">
                  <wp:posOffset>664845</wp:posOffset>
                </wp:positionV>
                <wp:extent cx="5233035" cy="3147060"/>
                <wp:effectExtent l="133350" t="133350" r="139065" b="129540"/>
                <wp:wrapSquare wrapText="bothSides"/>
                <wp:docPr id="8" name="Group 8"/>
                <wp:cNvGraphicFramePr/>
                <a:graphic xmlns:a="http://schemas.openxmlformats.org/drawingml/2006/main">
                  <a:graphicData uri="http://schemas.microsoft.com/office/word/2010/wordprocessingGroup">
                    <wpg:wgp>
                      <wpg:cNvGrpSpPr/>
                      <wpg:grpSpPr>
                        <a:xfrm>
                          <a:off x="0" y="0"/>
                          <a:ext cx="5233035" cy="3147060"/>
                          <a:chOff x="0" y="0"/>
                          <a:chExt cx="5233035" cy="3147060"/>
                        </a:xfrm>
                      </wpg:grpSpPr>
                      <pic:pic xmlns:pic="http://schemas.openxmlformats.org/drawingml/2006/picture">
                        <pic:nvPicPr>
                          <pic:cNvPr id="9" name="Picture 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8760" cy="3145155"/>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10" name="Picture 1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724275" y="28575"/>
                            <a:ext cx="1508760" cy="3108960"/>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11" name="Picture 1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76425" y="47625"/>
                            <a:ext cx="1508760" cy="3099435"/>
                          </a:xfrm>
                          <a:prstGeom prst="rect">
                            <a:avLst/>
                          </a:prstGeom>
                          <a:ln>
                            <a:noFill/>
                          </a:ln>
                          <a:effectLst>
                            <a:outerShdw blurRad="127000" algn="tl" rotWithShape="0">
                              <a:srgbClr val="000000">
                                <a:alpha val="70000"/>
                              </a:srgbClr>
                            </a:outerShdw>
                          </a:effectLst>
                        </pic:spPr>
                      </pic:pic>
                    </wpg:wgp>
                  </a:graphicData>
                </a:graphic>
              </wp:anchor>
            </w:drawing>
          </mc:Choice>
          <mc:Fallback>
            <w:pict>
              <v:group w14:anchorId="616A8509" id="Group 8" o:spid="_x0000_s1026" style="position:absolute;margin-left:29.25pt;margin-top:52.35pt;width:412.05pt;height:247.8pt;z-index:251758592" coordsize="52330,3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5087;height:3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">
                  <v:imagedata r:id="rId29" o:title=""/>
                  <v:shadow on="t" color="black" opacity="45875f" origin="-.5,-.5" offset="0,0"/>
                </v:shape>
                <v:shape id="Picture 10" o:spid="_x0000_s1028" type="#_x0000_t75" style="position:absolute;left:37242;top:285;width:15088;height:3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">
                  <v:imagedata r:id="rId30" o:title=""/>
                  <v:shadow on="t" color="black" opacity="45875f" origin="-.5,-.5" offset="0,0"/>
                </v:shape>
                <v:shape id="Picture 11" o:spid="_x0000_s1029" type="#_x0000_t75" style="position:absolute;left:18764;top:476;width:15087;height:30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">
                  <v:imagedata r:id="rId31" o:title=""/>
                  <v:shadow on="t" color="black" opacity="45875f" origin="-.5,-.5" offset="0,0"/>
                </v:shape>
                <w10:wrap type="square"/>
              </v:group>
            </w:pict>
          </mc:Fallback>
        </mc:AlternateContent>
      </w:r>
      <w:r w:rsidR="003B3FDE" w:rsidRPr="003B3FDE">
        <w:rPr>
          <w:rFonts w:ascii="Calibri" w:hAnsi="Calibri" w:cs="Calibri"/>
          <w:color w:val="1B1B1B"/>
          <w:sz w:val="22"/>
          <w:szCs w:val="22"/>
        </w:rPr>
        <w:t xml:space="preserve">After entering your new listing (or from a current listing), click the overflow menu and select Validate Address Location and the map will display with a property pin and a NEW </w:t>
      </w:r>
      <w:r w:rsidR="003B3FDE" w:rsidRPr="003B3FDE">
        <w:rPr>
          <w:rFonts w:ascii="Calibri" w:hAnsi="Calibri" w:cs="Calibri"/>
          <w:b/>
          <w:bCs/>
          <w:color w:val="1B1B1B"/>
          <w:sz w:val="22"/>
          <w:szCs w:val="22"/>
        </w:rPr>
        <w:t>Accuracy Indicator</w:t>
      </w:r>
    </w:p>
    <w:p w14:paraId="3B68716F" w14:textId="46C3C60C" w:rsidR="00AD2C5C" w:rsidRPr="00AD2C5C" w:rsidRDefault="00AD2C5C" w:rsidP="00AD2C5C">
      <w:pPr>
        <w:pStyle w:val="BodyText"/>
        <w:spacing w:before="244" w:line="235" w:lineRule="auto"/>
        <w:ind w:right="777"/>
        <w:rPr>
          <w:rFonts w:ascii="Calibri" w:hAnsi="Calibri" w:cs="Calibri"/>
          <w:color w:val="1B1B1B"/>
          <w:sz w:val="22"/>
          <w:szCs w:val="22"/>
        </w:rPr>
      </w:pPr>
      <w:r w:rsidRPr="00AD2C5C">
        <w:rPr>
          <w:rFonts w:ascii="Calibri" w:hAnsi="Calibri" w:cs="Calibri"/>
          <w:noProof/>
        </w:rPr>
        <w:drawing>
          <wp:anchor distT="0" distB="0" distL="114300" distR="114300" simplePos="0" relativeHeight="251760640" behindDoc="0" locked="0" layoutInCell="1" allowOverlap="1" wp14:anchorId="4223E047" wp14:editId="755FDE3A">
            <wp:simplePos x="0" y="0"/>
            <wp:positionH relativeFrom="column">
              <wp:posOffset>3722370</wp:posOffset>
            </wp:positionH>
            <wp:positionV relativeFrom="paragraph">
              <wp:posOffset>4311015</wp:posOffset>
            </wp:positionV>
            <wp:extent cx="2178685" cy="1429385"/>
            <wp:effectExtent l="133350" t="133350" r="126365" b="132715"/>
            <wp:wrapSquare wrapText="bothSides"/>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178685" cy="1429385"/>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AD2C5C">
        <w:rPr>
          <w:rFonts w:ascii="Calibri" w:hAnsi="Calibri" w:cs="Calibri"/>
          <w:noProof/>
        </w:rPr>
        <w:drawing>
          <wp:anchor distT="0" distB="0" distL="114300" distR="114300" simplePos="0" relativeHeight="251761664" behindDoc="0" locked="0" layoutInCell="1" allowOverlap="1" wp14:anchorId="79DD607C" wp14:editId="3CCB7A58">
            <wp:simplePos x="0" y="0"/>
            <wp:positionH relativeFrom="column">
              <wp:posOffset>3951</wp:posOffset>
            </wp:positionH>
            <wp:positionV relativeFrom="paragraph">
              <wp:posOffset>4312996</wp:posOffset>
            </wp:positionV>
            <wp:extent cx="3277210" cy="236687"/>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277210" cy="236687"/>
                    </a:xfrm>
                    <a:prstGeom prst="rect">
                      <a:avLst/>
                    </a:prstGeom>
                  </pic:spPr>
                </pic:pic>
              </a:graphicData>
            </a:graphic>
            <wp14:sizeRelH relativeFrom="page">
              <wp14:pctWidth>0</wp14:pctWidth>
            </wp14:sizeRelH>
            <wp14:sizeRelV relativeFrom="page">
              <wp14:pctHeight>0</wp14:pctHeight>
            </wp14:sizeRelV>
          </wp:anchor>
        </w:drawing>
      </w:r>
      <w:r w:rsidRPr="00AD2C5C">
        <w:rPr>
          <w:rFonts w:ascii="Calibri" w:hAnsi="Calibri" w:cs="Calibri"/>
          <w:color w:val="1B1B1B"/>
          <w:sz w:val="22"/>
          <w:szCs w:val="22"/>
        </w:rPr>
        <w:t xml:space="preserve">If the Accuracy Indicator is red, it means that the geocode accuracy is something less than 100%. If it is green, then </w:t>
      </w:r>
      <w:proofErr w:type="gramStart"/>
      <w:r w:rsidRPr="00AD2C5C">
        <w:rPr>
          <w:rFonts w:ascii="Calibri" w:hAnsi="Calibri" w:cs="Calibri"/>
          <w:color w:val="1B1B1B"/>
          <w:sz w:val="22"/>
          <w:szCs w:val="22"/>
        </w:rPr>
        <w:t>it’s</w:t>
      </w:r>
      <w:proofErr w:type="gramEnd"/>
      <w:r w:rsidRPr="00AD2C5C">
        <w:rPr>
          <w:rFonts w:ascii="Calibri" w:hAnsi="Calibri" w:cs="Calibri"/>
          <w:color w:val="1B1B1B"/>
          <w:sz w:val="22"/>
          <w:szCs w:val="22"/>
        </w:rPr>
        <w:t xml:space="preserve"> spot on at 100% OR it has been manually placed. The goal is to provide you with an easy-to-see visual display of the geocode quality.</w:t>
      </w:r>
    </w:p>
    <w:p w14:paraId="30D47FE0" w14:textId="30195DAF" w:rsidR="00AD2C5C" w:rsidRPr="00AD2C5C" w:rsidRDefault="00AD2C5C" w:rsidP="00AD2C5C">
      <w:pPr>
        <w:pStyle w:val="BodyText"/>
        <w:spacing w:before="244" w:line="235" w:lineRule="auto"/>
        <w:ind w:right="777"/>
        <w:rPr>
          <w:rFonts w:ascii="Calibri" w:hAnsi="Calibri" w:cs="Calibri"/>
          <w:color w:val="1B1B1B"/>
          <w:sz w:val="22"/>
          <w:szCs w:val="22"/>
        </w:rPr>
      </w:pPr>
      <w:r w:rsidRPr="00AD2C5C">
        <w:rPr>
          <w:rFonts w:ascii="Calibri" w:hAnsi="Calibri" w:cs="Calibri"/>
          <w:color w:val="1B1B1B"/>
          <w:sz w:val="22"/>
          <w:szCs w:val="22"/>
        </w:rPr>
        <w:t xml:space="preserve">The accuracy indicator includes a </w:t>
      </w:r>
      <w:r w:rsidRPr="00AD2C5C">
        <w:rPr>
          <w:rFonts w:ascii="Calibri" w:hAnsi="Calibri" w:cs="Calibri"/>
          <w:b/>
          <w:bCs/>
          <w:color w:val="1B1B1B"/>
          <w:sz w:val="22"/>
          <w:szCs w:val="22"/>
        </w:rPr>
        <w:t>tool tip</w:t>
      </w:r>
      <w:r w:rsidRPr="00AD2C5C">
        <w:rPr>
          <w:rFonts w:ascii="Calibri" w:hAnsi="Calibri" w:cs="Calibri"/>
          <w:color w:val="1B1B1B"/>
          <w:sz w:val="22"/>
          <w:szCs w:val="22"/>
        </w:rPr>
        <w:t xml:space="preserve"> icon that when clicked will display more information about the rating.</w:t>
      </w:r>
    </w:p>
    <w:p w14:paraId="633A71F7" w14:textId="005D46E4" w:rsidR="00AD2C5C" w:rsidRDefault="00AD2C5C" w:rsidP="00AD2C5C">
      <w:pPr>
        <w:pStyle w:val="BodyText"/>
        <w:spacing w:before="244" w:line="235" w:lineRule="auto"/>
        <w:ind w:right="777"/>
        <w:rPr>
          <w:rFonts w:asciiTheme="minorHAnsi" w:hAnsiTheme="minorHAnsi" w:cstheme="minorHAnsi"/>
          <w:color w:val="1B1B1B"/>
          <w:sz w:val="22"/>
          <w:szCs w:val="22"/>
        </w:rPr>
      </w:pPr>
    </w:p>
    <w:p w14:paraId="5432F668" w14:textId="4B5B627D" w:rsidR="00AD2C5C" w:rsidRDefault="00AD2C5C" w:rsidP="00AD2C5C">
      <w:pPr>
        <w:pStyle w:val="BodyText"/>
        <w:spacing w:before="244" w:line="235" w:lineRule="auto"/>
        <w:ind w:right="777"/>
        <w:rPr>
          <w:rFonts w:asciiTheme="minorHAnsi" w:hAnsiTheme="minorHAnsi" w:cstheme="minorHAnsi"/>
          <w:color w:val="1B1B1B"/>
          <w:sz w:val="22"/>
          <w:szCs w:val="22"/>
        </w:rPr>
      </w:pPr>
    </w:p>
    <w:p w14:paraId="3DBA164A" w14:textId="50835AE5" w:rsidR="00B01B5F" w:rsidRPr="003B3FDE" w:rsidRDefault="00B01B5F" w:rsidP="003B3FDE">
      <w:pPr>
        <w:rPr>
          <w:rFonts w:ascii="Calibri" w:eastAsia="Times New Roman" w:hAnsi="Calibri" w:cs="Calibri"/>
          <w:szCs w:val="20"/>
        </w:rPr>
      </w:pPr>
    </w:p>
    <w:sectPr w:rsidR="00B01B5F" w:rsidRPr="003B3FDE" w:rsidSect="00C62C5B">
      <w:headerReference w:type="default" r:id="rId34"/>
      <w:footerReference w:type="default" r:id="rId35"/>
      <w:headerReference w:type="first" r:id="rId36"/>
      <w:footerReference w:type="first" r:id="rId37"/>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22FB" w14:textId="77777777" w:rsidR="00D03119" w:rsidRDefault="00D03119" w:rsidP="00C055A5">
      <w:pPr>
        <w:spacing w:after="0" w:line="240" w:lineRule="auto"/>
      </w:pPr>
      <w:r>
        <w:separator/>
      </w:r>
    </w:p>
  </w:endnote>
  <w:endnote w:type="continuationSeparator" w:id="0">
    <w:p w14:paraId="5D0EA803" w14:textId="77777777" w:rsidR="00D03119" w:rsidRDefault="00D03119"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3FF7"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noProof/>
        <w:color w:val="636463" w:themeColor="text2"/>
      </w:rPr>
      <w:drawing>
        <wp:anchor distT="0" distB="0" distL="114300" distR="114300" simplePos="0" relativeHeight="251703296"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noProof/>
        <w:color w:val="636463" w:themeColor="text2"/>
      </w:rPr>
      <mc:AlternateContent>
        <mc:Choice Requires="wps">
          <w:drawing>
            <wp:anchor distT="0" distB="0" distL="114300" distR="114300" simplePos="0" relativeHeight="251702272" behindDoc="0" locked="0" layoutInCell="1" allowOverlap="1" wp14:anchorId="60F22B7D" wp14:editId="457B3FCA">
              <wp:simplePos x="0" y="0"/>
              <wp:positionH relativeFrom="column">
                <wp:posOffset>-434975</wp:posOffset>
              </wp:positionH>
              <wp:positionV relativeFrom="paragraph">
                <wp:posOffset>-59055</wp:posOffset>
              </wp:positionV>
              <wp:extent cx="652780" cy="6781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2B7D" id="_x0000_t202" coordsize="21600,21600" o:spt="202" path="m,l,21600r21600,l21600,xe">
              <v:stroke joinstyle="miter"/>
              <v:path gradientshapeok="t" o:connecttype="rect"/>
            </v:shapetype>
            <v:shape id="Text Box 35" o:spid="_x0000_s1026" type="#_x0000_t202" style="position:absolute;left:0;text-align:left;margin-left:-34.25pt;margin-top:-4.65pt;width:51.4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" filled="f" stroked="f" strokeweight=".5pt">
              <v:textbo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v:textbox>
            </v:shape>
          </w:pict>
        </mc:Fallback>
      </mc:AlternateContent>
    </w:r>
    <w:r w:rsidRPr="00C62C5B">
      <w:rPr>
        <w:rFonts w:asciiTheme="majorHAnsi" w:eastAsia="Times New Roman" w:hAnsiTheme="majorHAnsi" w:cstheme="majorHAnsi"/>
        <w:color w:val="636463" w:themeColor="text2"/>
        <w:sz w:val="16"/>
        <w:szCs w:val="16"/>
      </w:rPr>
      <w:br/>
      <w:t>Confidential, Proprietary and/or Trade Secret</w:t>
    </w:r>
  </w:p>
  <w:p w14:paraId="1BAED1E1"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TM SM ® Trademark(s) of Black Knight IP Holding Company, LLC, or an affiliate.</w:t>
    </w:r>
  </w:p>
  <w:p w14:paraId="1CB674D7" w14:textId="2083BC10" w:rsidR="00022D47" w:rsidRPr="00C62C5B" w:rsidRDefault="00806810" w:rsidP="00C62C5B">
    <w:pPr>
      <w:spacing w:after="0" w:line="240" w:lineRule="auto"/>
      <w:ind w:left="2880" w:firstLine="720"/>
      <w:jc w:val="right"/>
      <w:rPr>
        <w:rFonts w:asciiTheme="majorHAnsi"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 xml:space="preserve">© </w:t>
    </w:r>
    <w:r w:rsidR="00C62C5B">
      <w:rPr>
        <w:rFonts w:asciiTheme="majorHAnsi" w:eastAsia="Times New Roman" w:hAnsiTheme="majorHAnsi" w:cstheme="majorHAnsi"/>
        <w:color w:val="636463" w:themeColor="text2"/>
        <w:sz w:val="16"/>
        <w:szCs w:val="16"/>
      </w:rPr>
      <w:fldChar w:fldCharType="begin"/>
    </w:r>
    <w:r w:rsidR="00C62C5B">
      <w:rPr>
        <w:rFonts w:asciiTheme="majorHAnsi" w:eastAsia="Times New Roman" w:hAnsiTheme="majorHAnsi" w:cstheme="majorHAnsi"/>
        <w:color w:val="636463" w:themeColor="text2"/>
        <w:sz w:val="16"/>
        <w:szCs w:val="16"/>
      </w:rPr>
      <w:instrText xml:space="preserve"> DATE  \@ "yyyy"  \* MERGEFORMAT </w:instrText>
    </w:r>
    <w:r w:rsidR="00C62C5B">
      <w:rPr>
        <w:rFonts w:asciiTheme="majorHAnsi" w:eastAsia="Times New Roman" w:hAnsiTheme="majorHAnsi" w:cstheme="majorHAnsi"/>
        <w:color w:val="636463" w:themeColor="text2"/>
        <w:sz w:val="16"/>
        <w:szCs w:val="16"/>
      </w:rPr>
      <w:fldChar w:fldCharType="separate"/>
    </w:r>
    <w:r w:rsidR="00D80942">
      <w:rPr>
        <w:rFonts w:asciiTheme="majorHAnsi" w:eastAsia="Times New Roman" w:hAnsiTheme="majorHAnsi" w:cstheme="majorHAnsi"/>
        <w:noProof/>
        <w:color w:val="636463" w:themeColor="text2"/>
        <w:sz w:val="16"/>
        <w:szCs w:val="16"/>
      </w:rPr>
      <w:t>2022</w:t>
    </w:r>
    <w:r w:rsidR="00C62C5B">
      <w:rPr>
        <w:rFonts w:asciiTheme="majorHAnsi" w:eastAsia="Times New Roman" w:hAnsiTheme="majorHAnsi" w:cstheme="majorHAnsi"/>
        <w:color w:val="636463" w:themeColor="text2"/>
        <w:sz w:val="16"/>
        <w:szCs w:val="16"/>
      </w:rPr>
      <w:fldChar w:fldCharType="end"/>
    </w:r>
    <w:r w:rsidR="00C62C5B">
      <w:rPr>
        <w:rFonts w:asciiTheme="majorHAnsi" w:eastAsia="Times New Roman" w:hAnsiTheme="majorHAnsi" w:cstheme="majorHAnsi"/>
        <w:color w:val="636463" w:themeColor="text2"/>
        <w:sz w:val="16"/>
        <w:szCs w:val="16"/>
      </w:rPr>
      <w:t xml:space="preserve"> </w:t>
    </w:r>
    <w:r w:rsidRPr="00C62C5B">
      <w:rPr>
        <w:rFonts w:asciiTheme="majorHAnsi" w:eastAsia="Times New Roman" w:hAnsiTheme="majorHAnsi" w:cstheme="majorHAnsi"/>
        <w:color w:val="636463" w:themeColor="text2"/>
        <w:sz w:val="16"/>
        <w:szCs w:val="16"/>
      </w:rPr>
      <w:t xml:space="preserve">Black Knight </w:t>
    </w:r>
    <w:r w:rsidR="0059335C">
      <w:rPr>
        <w:rFonts w:asciiTheme="majorHAnsi" w:eastAsia="Times New Roman" w:hAnsiTheme="majorHAnsi" w:cstheme="majorHAnsi"/>
        <w:color w:val="636463" w:themeColor="text2"/>
        <w:sz w:val="16"/>
        <w:szCs w:val="16"/>
      </w:rPr>
      <w:t>Technologies</w:t>
    </w:r>
    <w:r w:rsidRPr="00C62C5B">
      <w:rPr>
        <w:rFonts w:asciiTheme="majorHAnsi" w:eastAsia="Times New Roman" w:hAnsiTheme="majorHAnsi" w:cstheme="majorHAnsi"/>
        <w:color w:val="636463" w:themeColor="text2"/>
        <w:sz w:val="16"/>
        <w:szCs w:val="16"/>
      </w:rPr>
      <w:t>, LLC.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2ED98" w14:textId="77777777" w:rsidR="00D03119" w:rsidRDefault="00D03119" w:rsidP="00C055A5">
      <w:pPr>
        <w:spacing w:after="0" w:line="240" w:lineRule="auto"/>
      </w:pPr>
      <w:r>
        <w:separator/>
      </w:r>
    </w:p>
  </w:footnote>
  <w:footnote w:type="continuationSeparator" w:id="0">
    <w:p w14:paraId="6C19C669" w14:textId="77777777" w:rsidR="00D03119" w:rsidRDefault="00D03119"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F8F22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E5557BB"/>
    <w:multiLevelType w:val="hybridMultilevel"/>
    <w:tmpl w:val="D92E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07ADC"/>
    <w:rsid w:val="00014948"/>
    <w:rsid w:val="0002019D"/>
    <w:rsid w:val="0002191C"/>
    <w:rsid w:val="00022D47"/>
    <w:rsid w:val="0002393A"/>
    <w:rsid w:val="00023A97"/>
    <w:rsid w:val="00031828"/>
    <w:rsid w:val="00046A81"/>
    <w:rsid w:val="00053BB4"/>
    <w:rsid w:val="000642AE"/>
    <w:rsid w:val="00067177"/>
    <w:rsid w:val="00083CB3"/>
    <w:rsid w:val="00087D03"/>
    <w:rsid w:val="0009387C"/>
    <w:rsid w:val="00096F2A"/>
    <w:rsid w:val="000C1508"/>
    <w:rsid w:val="000D7EC5"/>
    <w:rsid w:val="000E433D"/>
    <w:rsid w:val="000E7646"/>
    <w:rsid w:val="000E7720"/>
    <w:rsid w:val="000F2C7D"/>
    <w:rsid w:val="00104BE7"/>
    <w:rsid w:val="00107B10"/>
    <w:rsid w:val="00123AEF"/>
    <w:rsid w:val="001339BC"/>
    <w:rsid w:val="001339C8"/>
    <w:rsid w:val="0014308A"/>
    <w:rsid w:val="001437DB"/>
    <w:rsid w:val="00147A25"/>
    <w:rsid w:val="0015555D"/>
    <w:rsid w:val="001558B6"/>
    <w:rsid w:val="00166C7B"/>
    <w:rsid w:val="00187D18"/>
    <w:rsid w:val="001943EA"/>
    <w:rsid w:val="00196439"/>
    <w:rsid w:val="0019784C"/>
    <w:rsid w:val="001B53A5"/>
    <w:rsid w:val="001B7052"/>
    <w:rsid w:val="001B7F72"/>
    <w:rsid w:val="001C0FB7"/>
    <w:rsid w:val="001C2DAA"/>
    <w:rsid w:val="001C70F7"/>
    <w:rsid w:val="001C7BC9"/>
    <w:rsid w:val="001D2675"/>
    <w:rsid w:val="001D2696"/>
    <w:rsid w:val="001D3317"/>
    <w:rsid w:val="001D5BE0"/>
    <w:rsid w:val="001E46C9"/>
    <w:rsid w:val="001F02C0"/>
    <w:rsid w:val="001F1F63"/>
    <w:rsid w:val="001F20E5"/>
    <w:rsid w:val="00204130"/>
    <w:rsid w:val="00206878"/>
    <w:rsid w:val="00210757"/>
    <w:rsid w:val="00214A2F"/>
    <w:rsid w:val="00222CEF"/>
    <w:rsid w:val="002343A3"/>
    <w:rsid w:val="00245252"/>
    <w:rsid w:val="00251543"/>
    <w:rsid w:val="002611CD"/>
    <w:rsid w:val="00265E0B"/>
    <w:rsid w:val="0027172F"/>
    <w:rsid w:val="00275AF0"/>
    <w:rsid w:val="00282E4A"/>
    <w:rsid w:val="002832C3"/>
    <w:rsid w:val="002832E5"/>
    <w:rsid w:val="0028357B"/>
    <w:rsid w:val="00284368"/>
    <w:rsid w:val="002844CA"/>
    <w:rsid w:val="0028533D"/>
    <w:rsid w:val="00287F8B"/>
    <w:rsid w:val="002A0BA2"/>
    <w:rsid w:val="002B00ED"/>
    <w:rsid w:val="002B72AD"/>
    <w:rsid w:val="002C11F8"/>
    <w:rsid w:val="002C2929"/>
    <w:rsid w:val="002C3BA7"/>
    <w:rsid w:val="002D0F57"/>
    <w:rsid w:val="002E5C68"/>
    <w:rsid w:val="002E6216"/>
    <w:rsid w:val="002F553C"/>
    <w:rsid w:val="003016F3"/>
    <w:rsid w:val="0033318C"/>
    <w:rsid w:val="00346E44"/>
    <w:rsid w:val="0034788F"/>
    <w:rsid w:val="003522E3"/>
    <w:rsid w:val="00361CC1"/>
    <w:rsid w:val="003767BD"/>
    <w:rsid w:val="00386973"/>
    <w:rsid w:val="003925DA"/>
    <w:rsid w:val="003A2280"/>
    <w:rsid w:val="003A4F1B"/>
    <w:rsid w:val="003A518E"/>
    <w:rsid w:val="003B3FDE"/>
    <w:rsid w:val="003B5D29"/>
    <w:rsid w:val="003B71E9"/>
    <w:rsid w:val="003D57BA"/>
    <w:rsid w:val="003E3DF7"/>
    <w:rsid w:val="003E6961"/>
    <w:rsid w:val="003F2706"/>
    <w:rsid w:val="004049D3"/>
    <w:rsid w:val="004155AA"/>
    <w:rsid w:val="004173D7"/>
    <w:rsid w:val="00427737"/>
    <w:rsid w:val="0043522F"/>
    <w:rsid w:val="00435D24"/>
    <w:rsid w:val="00445F53"/>
    <w:rsid w:val="0045526A"/>
    <w:rsid w:val="00461D88"/>
    <w:rsid w:val="0046378E"/>
    <w:rsid w:val="00464EEE"/>
    <w:rsid w:val="0047039B"/>
    <w:rsid w:val="004731FA"/>
    <w:rsid w:val="0047468E"/>
    <w:rsid w:val="0047649A"/>
    <w:rsid w:val="00477FD5"/>
    <w:rsid w:val="004856E6"/>
    <w:rsid w:val="004A0FCB"/>
    <w:rsid w:val="004A3B95"/>
    <w:rsid w:val="004B4A98"/>
    <w:rsid w:val="004D35B1"/>
    <w:rsid w:val="004F2623"/>
    <w:rsid w:val="004F3706"/>
    <w:rsid w:val="004F3879"/>
    <w:rsid w:val="004F4F16"/>
    <w:rsid w:val="0051055B"/>
    <w:rsid w:val="00521919"/>
    <w:rsid w:val="00531F78"/>
    <w:rsid w:val="005436EC"/>
    <w:rsid w:val="0054654A"/>
    <w:rsid w:val="00550FBD"/>
    <w:rsid w:val="00551B05"/>
    <w:rsid w:val="0055427E"/>
    <w:rsid w:val="00562EEB"/>
    <w:rsid w:val="00564F9A"/>
    <w:rsid w:val="00574280"/>
    <w:rsid w:val="00577349"/>
    <w:rsid w:val="00590999"/>
    <w:rsid w:val="00590B9B"/>
    <w:rsid w:val="005924BC"/>
    <w:rsid w:val="0059335C"/>
    <w:rsid w:val="005A0F8B"/>
    <w:rsid w:val="005A1E69"/>
    <w:rsid w:val="005A1E8F"/>
    <w:rsid w:val="005A3279"/>
    <w:rsid w:val="005B2613"/>
    <w:rsid w:val="005D61F3"/>
    <w:rsid w:val="005E2EF5"/>
    <w:rsid w:val="005E2FEE"/>
    <w:rsid w:val="005E5DE4"/>
    <w:rsid w:val="005F0AF2"/>
    <w:rsid w:val="005F6BF6"/>
    <w:rsid w:val="006124B8"/>
    <w:rsid w:val="00614991"/>
    <w:rsid w:val="0061527A"/>
    <w:rsid w:val="00616CAE"/>
    <w:rsid w:val="00621D0B"/>
    <w:rsid w:val="006300BE"/>
    <w:rsid w:val="00633301"/>
    <w:rsid w:val="00641F3E"/>
    <w:rsid w:val="0064457B"/>
    <w:rsid w:val="00644D74"/>
    <w:rsid w:val="006716DC"/>
    <w:rsid w:val="00680A23"/>
    <w:rsid w:val="00682228"/>
    <w:rsid w:val="00684114"/>
    <w:rsid w:val="006851B8"/>
    <w:rsid w:val="006927C1"/>
    <w:rsid w:val="00695483"/>
    <w:rsid w:val="0069621F"/>
    <w:rsid w:val="006A2ACA"/>
    <w:rsid w:val="006A75CF"/>
    <w:rsid w:val="006B4AEF"/>
    <w:rsid w:val="006B675D"/>
    <w:rsid w:val="006D0C37"/>
    <w:rsid w:val="006D29AD"/>
    <w:rsid w:val="006D2FAE"/>
    <w:rsid w:val="006D395F"/>
    <w:rsid w:val="006D5AA7"/>
    <w:rsid w:val="006E1762"/>
    <w:rsid w:val="006F35B4"/>
    <w:rsid w:val="00705C77"/>
    <w:rsid w:val="00712F76"/>
    <w:rsid w:val="0071417F"/>
    <w:rsid w:val="007303BF"/>
    <w:rsid w:val="0073625D"/>
    <w:rsid w:val="00740501"/>
    <w:rsid w:val="00750B90"/>
    <w:rsid w:val="00754C18"/>
    <w:rsid w:val="00757B5E"/>
    <w:rsid w:val="007621B3"/>
    <w:rsid w:val="00766332"/>
    <w:rsid w:val="00773805"/>
    <w:rsid w:val="00782619"/>
    <w:rsid w:val="00782889"/>
    <w:rsid w:val="0079634B"/>
    <w:rsid w:val="007A124A"/>
    <w:rsid w:val="007A1BFE"/>
    <w:rsid w:val="007A37E5"/>
    <w:rsid w:val="007A3D74"/>
    <w:rsid w:val="007A5A8C"/>
    <w:rsid w:val="007A7CAC"/>
    <w:rsid w:val="007B575A"/>
    <w:rsid w:val="007B7928"/>
    <w:rsid w:val="007D157F"/>
    <w:rsid w:val="007D2B7C"/>
    <w:rsid w:val="007E13A4"/>
    <w:rsid w:val="007E1ABC"/>
    <w:rsid w:val="007F13C3"/>
    <w:rsid w:val="007F2412"/>
    <w:rsid w:val="00800E5B"/>
    <w:rsid w:val="00806810"/>
    <w:rsid w:val="00806CD4"/>
    <w:rsid w:val="00807362"/>
    <w:rsid w:val="00815E6F"/>
    <w:rsid w:val="00817CA2"/>
    <w:rsid w:val="00826F9A"/>
    <w:rsid w:val="00827D86"/>
    <w:rsid w:val="0083034A"/>
    <w:rsid w:val="00831D2C"/>
    <w:rsid w:val="00876081"/>
    <w:rsid w:val="008822B8"/>
    <w:rsid w:val="00885F4F"/>
    <w:rsid w:val="00892084"/>
    <w:rsid w:val="00897102"/>
    <w:rsid w:val="008A3A7A"/>
    <w:rsid w:val="008D12EA"/>
    <w:rsid w:val="008D53E5"/>
    <w:rsid w:val="008D7A86"/>
    <w:rsid w:val="00903035"/>
    <w:rsid w:val="0090342E"/>
    <w:rsid w:val="009070BC"/>
    <w:rsid w:val="00910B32"/>
    <w:rsid w:val="00922730"/>
    <w:rsid w:val="00924E5B"/>
    <w:rsid w:val="009259C8"/>
    <w:rsid w:val="00930D45"/>
    <w:rsid w:val="00936EBB"/>
    <w:rsid w:val="00942CF6"/>
    <w:rsid w:val="0097158E"/>
    <w:rsid w:val="00981806"/>
    <w:rsid w:val="009833F2"/>
    <w:rsid w:val="00985EE4"/>
    <w:rsid w:val="00991DE9"/>
    <w:rsid w:val="00993AD3"/>
    <w:rsid w:val="00995D08"/>
    <w:rsid w:val="009A0361"/>
    <w:rsid w:val="009A23EC"/>
    <w:rsid w:val="009B423E"/>
    <w:rsid w:val="009B50B7"/>
    <w:rsid w:val="009E1A90"/>
    <w:rsid w:val="009F78CB"/>
    <w:rsid w:val="00A03507"/>
    <w:rsid w:val="00A14228"/>
    <w:rsid w:val="00A256C5"/>
    <w:rsid w:val="00A32CC5"/>
    <w:rsid w:val="00A35D90"/>
    <w:rsid w:val="00A622EE"/>
    <w:rsid w:val="00A7070A"/>
    <w:rsid w:val="00A7127A"/>
    <w:rsid w:val="00A73FF1"/>
    <w:rsid w:val="00A7561D"/>
    <w:rsid w:val="00A7598D"/>
    <w:rsid w:val="00A763BE"/>
    <w:rsid w:val="00A9189C"/>
    <w:rsid w:val="00AB3DE7"/>
    <w:rsid w:val="00AC00CA"/>
    <w:rsid w:val="00AC59CB"/>
    <w:rsid w:val="00AD2C5C"/>
    <w:rsid w:val="00AD481F"/>
    <w:rsid w:val="00AE05E7"/>
    <w:rsid w:val="00AF3BB5"/>
    <w:rsid w:val="00B01B5F"/>
    <w:rsid w:val="00B042AC"/>
    <w:rsid w:val="00B13952"/>
    <w:rsid w:val="00B23ECE"/>
    <w:rsid w:val="00B25247"/>
    <w:rsid w:val="00B25E01"/>
    <w:rsid w:val="00B269E3"/>
    <w:rsid w:val="00B34AC4"/>
    <w:rsid w:val="00B50D16"/>
    <w:rsid w:val="00B538F3"/>
    <w:rsid w:val="00B6546E"/>
    <w:rsid w:val="00B70B07"/>
    <w:rsid w:val="00B730F8"/>
    <w:rsid w:val="00B77425"/>
    <w:rsid w:val="00B955EF"/>
    <w:rsid w:val="00BA77D4"/>
    <w:rsid w:val="00BB2244"/>
    <w:rsid w:val="00BB25E3"/>
    <w:rsid w:val="00BB2663"/>
    <w:rsid w:val="00BB453D"/>
    <w:rsid w:val="00BC30FA"/>
    <w:rsid w:val="00BC5DEA"/>
    <w:rsid w:val="00BD0146"/>
    <w:rsid w:val="00BD3001"/>
    <w:rsid w:val="00BD3867"/>
    <w:rsid w:val="00BF488B"/>
    <w:rsid w:val="00BF58B9"/>
    <w:rsid w:val="00C02043"/>
    <w:rsid w:val="00C051D5"/>
    <w:rsid w:val="00C055A5"/>
    <w:rsid w:val="00C1171C"/>
    <w:rsid w:val="00C14040"/>
    <w:rsid w:val="00C142F0"/>
    <w:rsid w:val="00C15C61"/>
    <w:rsid w:val="00C412AE"/>
    <w:rsid w:val="00C44178"/>
    <w:rsid w:val="00C47CC8"/>
    <w:rsid w:val="00C62C5B"/>
    <w:rsid w:val="00C67DE2"/>
    <w:rsid w:val="00C739D9"/>
    <w:rsid w:val="00C74E24"/>
    <w:rsid w:val="00C7783A"/>
    <w:rsid w:val="00C84E5F"/>
    <w:rsid w:val="00C86F77"/>
    <w:rsid w:val="00C912EB"/>
    <w:rsid w:val="00C94D9A"/>
    <w:rsid w:val="00CA5B3F"/>
    <w:rsid w:val="00CA7FE2"/>
    <w:rsid w:val="00CB23F6"/>
    <w:rsid w:val="00CC289A"/>
    <w:rsid w:val="00CD3B52"/>
    <w:rsid w:val="00CF3C46"/>
    <w:rsid w:val="00CF4A11"/>
    <w:rsid w:val="00CF665E"/>
    <w:rsid w:val="00D03119"/>
    <w:rsid w:val="00D034C5"/>
    <w:rsid w:val="00D04143"/>
    <w:rsid w:val="00D1036E"/>
    <w:rsid w:val="00D11971"/>
    <w:rsid w:val="00D31FF1"/>
    <w:rsid w:val="00D37E48"/>
    <w:rsid w:val="00D43F7E"/>
    <w:rsid w:val="00D5388B"/>
    <w:rsid w:val="00D54414"/>
    <w:rsid w:val="00D60828"/>
    <w:rsid w:val="00D6442A"/>
    <w:rsid w:val="00D74585"/>
    <w:rsid w:val="00D7464D"/>
    <w:rsid w:val="00D80942"/>
    <w:rsid w:val="00D8250A"/>
    <w:rsid w:val="00D85D65"/>
    <w:rsid w:val="00DA5588"/>
    <w:rsid w:val="00DA65BC"/>
    <w:rsid w:val="00DB0657"/>
    <w:rsid w:val="00DC2921"/>
    <w:rsid w:val="00DC300E"/>
    <w:rsid w:val="00DC313F"/>
    <w:rsid w:val="00DC5F05"/>
    <w:rsid w:val="00DC6EDB"/>
    <w:rsid w:val="00DC7181"/>
    <w:rsid w:val="00DD395C"/>
    <w:rsid w:val="00DD43F9"/>
    <w:rsid w:val="00DD5BE4"/>
    <w:rsid w:val="00DE3007"/>
    <w:rsid w:val="00DF20EF"/>
    <w:rsid w:val="00E23489"/>
    <w:rsid w:val="00E41C3E"/>
    <w:rsid w:val="00E41E9D"/>
    <w:rsid w:val="00E465BB"/>
    <w:rsid w:val="00E57171"/>
    <w:rsid w:val="00E63755"/>
    <w:rsid w:val="00E647AA"/>
    <w:rsid w:val="00E6738B"/>
    <w:rsid w:val="00E67A29"/>
    <w:rsid w:val="00E71B12"/>
    <w:rsid w:val="00E80B46"/>
    <w:rsid w:val="00E97B1E"/>
    <w:rsid w:val="00EB097B"/>
    <w:rsid w:val="00EB0ED1"/>
    <w:rsid w:val="00EB1861"/>
    <w:rsid w:val="00EB517B"/>
    <w:rsid w:val="00EC4463"/>
    <w:rsid w:val="00F10CCF"/>
    <w:rsid w:val="00F11AE3"/>
    <w:rsid w:val="00F2036D"/>
    <w:rsid w:val="00F26255"/>
    <w:rsid w:val="00F405C7"/>
    <w:rsid w:val="00F4556B"/>
    <w:rsid w:val="00F47A4B"/>
    <w:rsid w:val="00F526B3"/>
    <w:rsid w:val="00F641B6"/>
    <w:rsid w:val="00F70994"/>
    <w:rsid w:val="00F73377"/>
    <w:rsid w:val="00F84C12"/>
    <w:rsid w:val="00F8752A"/>
    <w:rsid w:val="00F943F1"/>
    <w:rsid w:val="00FA000D"/>
    <w:rsid w:val="00FA3907"/>
    <w:rsid w:val="00FA3B77"/>
    <w:rsid w:val="00FA53CB"/>
    <w:rsid w:val="00FA6B82"/>
    <w:rsid w:val="00FB2248"/>
    <w:rsid w:val="00FB234A"/>
    <w:rsid w:val="00FC79A3"/>
    <w:rsid w:val="00FD6D12"/>
    <w:rsid w:val="00FE4256"/>
    <w:rsid w:val="00FF19A8"/>
    <w:rsid w:val="00FF60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 w:type="paragraph" w:styleId="BodyText">
    <w:name w:val="Body Text"/>
    <w:basedOn w:val="Normal"/>
    <w:link w:val="BodyTextChar"/>
    <w:uiPriority w:val="1"/>
    <w:qFormat/>
    <w:rsid w:val="00682228"/>
    <w:pPr>
      <w:widowControl w:val="0"/>
      <w:autoSpaceDE w:val="0"/>
      <w:autoSpaceDN w:val="0"/>
      <w:spacing w:after="0" w:line="240" w:lineRule="auto"/>
    </w:pPr>
    <w:rPr>
      <w:rFonts w:ascii="Helvetica Neue" w:eastAsia="Helvetica Neue" w:hAnsi="Helvetica Neue" w:cs="Helvetica Neue"/>
      <w:color w:val="auto"/>
      <w:sz w:val="24"/>
    </w:rPr>
  </w:style>
  <w:style w:type="character" w:customStyle="1" w:styleId="BodyTextChar">
    <w:name w:val="Body Text Char"/>
    <w:basedOn w:val="DefaultParagraphFont"/>
    <w:link w:val="BodyText"/>
    <w:uiPriority w:val="1"/>
    <w:rsid w:val="00682228"/>
    <w:rPr>
      <w:rFonts w:ascii="Helvetica Neue" w:eastAsia="Helvetica Neue" w:hAnsi="Helvetica Neue" w:cs="Helvetica Neue"/>
    </w:rPr>
  </w:style>
  <w:style w:type="paragraph" w:customStyle="1" w:styleId="xmsonormal">
    <w:name w:val="x_msonormal"/>
    <w:basedOn w:val="Normal"/>
    <w:rsid w:val="005A1E69"/>
    <w:pPr>
      <w:spacing w:after="0"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cid:image005.png@01D8612F.6420D4A0" TargetMode="Externa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hyperlink" Target="https://vimeo.com/709503693"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pahelp.paragonrels.com/ReleaseNotes/WordDocs/5_89_Release_Notes.docx"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cid:image004.png@01D8612F.6420D4A0"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player.vimeo.com/video/709503693?h=de4c216101&amp;app_id=122963"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E11AB749299BF4D986CC151466163C4" ma:contentTypeVersion="3" ma:contentTypeDescription="Create a new document." ma:contentTypeScope="" ma:versionID="9668ed609caadd7229872d987b9f55da">
  <xsd:schema xmlns:xsd="http://www.w3.org/2001/XMLSchema" xmlns:xs="http://www.w3.org/2001/XMLSchema" xmlns:p="http://schemas.microsoft.com/office/2006/metadata/properties" xmlns:ns1="http://schemas.microsoft.com/sharepoint/v3" targetNamespace="http://schemas.microsoft.com/office/2006/metadata/properties" ma:root="true" ma:fieldsID="49d34213698331b6a4a41c304dd2ef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2.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customXml/itemProps4.xml><?xml version="1.0" encoding="utf-8"?>
<ds:datastoreItem xmlns:ds="http://schemas.openxmlformats.org/officeDocument/2006/customXml" ds:itemID="{1497B473-0F22-4F35-BDCB-187919079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72</TotalTime>
  <Pages>8</Pages>
  <Words>935</Words>
  <Characters>5334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65</cp:revision>
  <cp:lastPrinted>2013-12-18T22:06:00Z</cp:lastPrinted>
  <dcterms:created xsi:type="dcterms:W3CDTF">2022-02-02T16:38:00Z</dcterms:created>
  <dcterms:modified xsi:type="dcterms:W3CDTF">2022-05-13T14:57:00Z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0x010100FE11AB749299BF4D986CC151466163C4</vt:lpwstr>
  </property>
  <property fmtid="{D5CDD505-2E9C-101B-9397-08002B2CF9AE}" pid="3" name="Base Target">
    <vt:lpwstr>_blank</vt:lpwstr>
  </property>
</Properties>
</file>