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28F4B" w14:textId="1AF6C815" w:rsidR="00464EEE" w:rsidRPr="00464EEE" w:rsidRDefault="00C86F77" w:rsidP="0014308A">
      <w:pPr>
        <w:pStyle w:val="MainHeadline"/>
        <w:rPr>
          <w:rFonts w:ascii="Calibri" w:hAnsi="Calibri"/>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2C3BA7">
        <w:rPr>
          <w:rFonts w:ascii="Calibri" w:hAnsi="Calibri"/>
        </w:rPr>
        <w:t>.</w:t>
      </w:r>
      <w:r w:rsidR="0002019D">
        <w:rPr>
          <w:rFonts w:ascii="Calibri" w:hAnsi="Calibri"/>
        </w:rPr>
        <w:t>9</w:t>
      </w:r>
      <w:r w:rsidR="00F66EE7">
        <w:rPr>
          <w:rFonts w:ascii="Calibri" w:hAnsi="Calibri"/>
        </w:rPr>
        <w:t>2</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5F42DCAD" w:rsidR="0090342E" w:rsidRPr="00A622E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02019D">
        <w:rPr>
          <w:rFonts w:eastAsia="Times New Roman" w:cs="Calibri"/>
          <w:sz w:val="24"/>
          <w:szCs w:val="24"/>
        </w:rPr>
        <w:t>9</w:t>
      </w:r>
      <w:r w:rsidR="00F66EE7">
        <w:rPr>
          <w:rFonts w:eastAsia="Times New Roman" w:cs="Calibri"/>
          <w:sz w:val="24"/>
          <w:szCs w:val="24"/>
        </w:rPr>
        <w:t>2</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CF4A11">
      <w:pPr>
        <w:pStyle w:val="ListParagraph"/>
        <w:numPr>
          <w:ilvl w:val="0"/>
          <w:numId w:val="1"/>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23860033" w:rsidR="00BB2663" w:rsidRPr="00BB2663" w:rsidRDefault="00BB2663" w:rsidP="00CF4A11">
      <w:pPr>
        <w:pStyle w:val="ListParagraph"/>
        <w:numPr>
          <w:ilvl w:val="0"/>
          <w:numId w:val="1"/>
        </w:numPr>
        <w:rPr>
          <w:rFonts w:eastAsia="Times New Roman" w:cs="Calibri"/>
          <w:sz w:val="24"/>
          <w:szCs w:val="24"/>
        </w:rPr>
      </w:pPr>
      <w:r>
        <w:rPr>
          <w:rFonts w:eastAsia="Times New Roman" w:cs="Calibri"/>
          <w:sz w:val="24"/>
          <w:szCs w:val="24"/>
        </w:rPr>
        <w:t>Social Media: a post that you can use for Facebook, Instagram or other sites with a video of the release features.</w:t>
      </w:r>
    </w:p>
    <w:p w14:paraId="3C0D832C" w14:textId="0EE95670" w:rsidR="001D3317" w:rsidRDefault="001D3317" w:rsidP="00CF4A11">
      <w:pPr>
        <w:pStyle w:val="ListParagraph"/>
        <w:numPr>
          <w:ilvl w:val="0"/>
          <w:numId w:val="1"/>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0A3A85AF"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4C781E">
        <w:rPr>
          <w:rFonts w:ascii="Calibri" w:hAnsi="Calibri" w:cs="Calibri"/>
          <w:b/>
          <w:bCs w:val="0"/>
          <w:sz w:val="32"/>
          <w:szCs w:val="32"/>
        </w:rPr>
        <w:t>9</w:t>
      </w:r>
      <w:r w:rsidR="00F66EE7">
        <w:rPr>
          <w:rFonts w:ascii="Calibri" w:hAnsi="Calibri" w:cs="Calibri"/>
          <w:b/>
          <w:bCs w:val="0"/>
          <w:sz w:val="32"/>
          <w:szCs w:val="32"/>
        </w:rPr>
        <w:t>2</w:t>
      </w:r>
    </w:p>
    <w:p w14:paraId="76D74C67" w14:textId="7872C4A7"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304712C6" w:rsidR="00427737" w:rsidRDefault="00C86F77" w:rsidP="00AE05E7">
      <w:pPr>
        <w:pStyle w:val="MainHead2"/>
        <w:rPr>
          <w:rFonts w:ascii="Calibri" w:hAnsi="Calibri"/>
          <w:sz w:val="24"/>
          <w:szCs w:val="24"/>
        </w:rPr>
      </w:pPr>
      <w:r w:rsidRPr="003D3FB3">
        <w:rPr>
          <w:rFonts w:ascii="Calibri" w:hAnsi="Calibri"/>
          <w:b/>
          <w:color w:val="auto"/>
          <w:sz w:val="24"/>
          <w:szCs w:val="24"/>
        </w:rPr>
        <w:t xml:space="preserve">Link: </w:t>
      </w:r>
      <w:hyperlink r:id="rId12" w:history="1">
        <w:r w:rsidR="001E46C9" w:rsidRPr="0025350A">
          <w:rPr>
            <w:rStyle w:val="Hyperlink"/>
            <w:rFonts w:ascii="Calibri" w:hAnsi="Calibri"/>
            <w:sz w:val="24"/>
            <w:szCs w:val="24"/>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1D634B3D" w14:textId="35C96F25" w:rsidR="001B7F72" w:rsidRPr="001E6C4D" w:rsidRDefault="00A622EE" w:rsidP="001E6C4D">
      <w:pPr>
        <w:pStyle w:val="Heading2"/>
        <w:rPr>
          <w:rFonts w:ascii="Calibri" w:hAnsi="Calibri" w:cs="Calibri"/>
          <w:b/>
          <w:bCs w:val="0"/>
          <w:sz w:val="32"/>
          <w:szCs w:val="32"/>
        </w:rPr>
      </w:pPr>
      <w:r w:rsidRPr="00A622EE">
        <w:rPr>
          <w:rFonts w:ascii="Calibri" w:hAnsi="Calibri" w:cs="Calibri"/>
          <w:b/>
          <w:bCs w:val="0"/>
          <w:sz w:val="32"/>
          <w:szCs w:val="32"/>
        </w:rPr>
        <w:lastRenderedPageBreak/>
        <w:t xml:space="preserve">Administration </w:t>
      </w:r>
      <w:r w:rsidR="00C86F77" w:rsidRPr="00A622EE">
        <w:rPr>
          <w:rFonts w:ascii="Calibri" w:hAnsi="Calibri" w:cs="Calibri"/>
          <w:b/>
          <w:bCs w:val="0"/>
          <w:sz w:val="32"/>
          <w:szCs w:val="32"/>
        </w:rPr>
        <w:t>Configuration Options</w:t>
      </w:r>
    </w:p>
    <w:p w14:paraId="00F8142B" w14:textId="63FA0C06" w:rsidR="0009387C" w:rsidRDefault="00EF55DD" w:rsidP="007A3D74">
      <w:pPr>
        <w:rPr>
          <w:rFonts w:ascii="Calibri" w:hAnsi="Calibri" w:cs="Calibri"/>
          <w:b/>
          <w:bCs/>
          <w:sz w:val="24"/>
        </w:rPr>
      </w:pPr>
      <w:bookmarkStart w:id="1" w:name="_Hlk71717463"/>
      <w:bookmarkStart w:id="2" w:name="_Hlk54623576"/>
      <w:r>
        <w:rPr>
          <w:rFonts w:ascii="Calibri" w:hAnsi="Calibri" w:cs="Calibri"/>
          <w:b/>
          <w:bCs/>
          <w:sz w:val="24"/>
        </w:rPr>
        <w:t xml:space="preserve">Admin </w:t>
      </w:r>
      <w:r w:rsidR="00D832F9">
        <w:rPr>
          <w:rFonts w:ascii="Calibri" w:hAnsi="Calibri" w:cs="Calibri"/>
          <w:b/>
          <w:bCs/>
          <w:sz w:val="24"/>
        </w:rPr>
        <w:t>– Restrict Level 7 user access to Level 8 member records</w:t>
      </w:r>
    </w:p>
    <w:p w14:paraId="0D8D326F" w14:textId="61F09DDD" w:rsidR="00764EDA" w:rsidRPr="007328EC" w:rsidRDefault="00764EDA" w:rsidP="007A3D74">
      <w:pPr>
        <w:rPr>
          <w:rFonts w:ascii="Calibri" w:hAnsi="Calibri" w:cs="Calibri"/>
        </w:rPr>
      </w:pPr>
      <w:r w:rsidRPr="003933E4">
        <w:rPr>
          <w:rFonts w:ascii="Calibri" w:hAnsi="Calibri" w:cs="Calibri"/>
          <w:b/>
          <w:bCs/>
          <w:color w:val="auto"/>
          <w:sz w:val="24"/>
        </w:rPr>
        <w:t>Action Item:</w:t>
      </w:r>
      <w:r>
        <w:rPr>
          <w:rFonts w:ascii="Calibri" w:hAnsi="Calibri" w:cs="Calibri"/>
          <w:b/>
          <w:bCs/>
          <w:color w:val="auto"/>
          <w:sz w:val="24"/>
        </w:rPr>
        <w:t xml:space="preserve"> </w:t>
      </w:r>
      <w:r w:rsidR="00C35F4E">
        <w:rPr>
          <w:rFonts w:ascii="Calibri" w:hAnsi="Calibri" w:cs="Calibri"/>
          <w:color w:val="auto"/>
          <w:sz w:val="24"/>
        </w:rPr>
        <w:t>N/A</w:t>
      </w:r>
    </w:p>
    <w:bookmarkEnd w:id="1"/>
    <w:p w14:paraId="30D69D2F" w14:textId="37204F41" w:rsidR="00DD28F0" w:rsidRPr="006358CC" w:rsidRDefault="00DD28F0" w:rsidP="00DD28F0">
      <w:r w:rsidRPr="006358CC">
        <w:t>Per customer request, security level 7 users viewing the member record for a level 8 user will be unable to change the Active checkbox, the Locked checkbox, or the Security Level dropdown. [Admin &gt; Manage &gt; Users]</w:t>
      </w:r>
    </w:p>
    <w:p w14:paraId="50A8C36E" w14:textId="178B6D04" w:rsidR="001E6C4D" w:rsidRDefault="00945390" w:rsidP="00945390">
      <w:pPr>
        <w:pStyle w:val="ListParagraph"/>
        <w:ind w:left="0"/>
      </w:pPr>
      <w:r w:rsidRPr="006358CC">
        <w:rPr>
          <w:noProof/>
        </w:rPr>
        <w:drawing>
          <wp:inline distT="0" distB="0" distL="0" distR="0" wp14:anchorId="5AE200AD" wp14:editId="2B40DEF7">
            <wp:extent cx="5943600" cy="3578225"/>
            <wp:effectExtent l="133350" t="133350" r="133350" b="13652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578225"/>
                    </a:xfrm>
                    <a:prstGeom prst="rect">
                      <a:avLst/>
                    </a:prstGeom>
                    <a:ln>
                      <a:noFill/>
                    </a:ln>
                    <a:effectLst>
                      <a:outerShdw blurRad="127000" algn="tl" rotWithShape="0">
                        <a:srgbClr val="000000">
                          <a:alpha val="70000"/>
                        </a:srgbClr>
                      </a:outerShdw>
                    </a:effectLst>
                  </pic:spPr>
                </pic:pic>
              </a:graphicData>
            </a:graphic>
          </wp:inline>
        </w:drawing>
      </w:r>
    </w:p>
    <w:p w14:paraId="321025EA" w14:textId="47EAB2DE" w:rsidR="00735A61" w:rsidRDefault="00735A61">
      <w:pPr>
        <w:spacing w:after="0" w:line="240" w:lineRule="auto"/>
        <w:rPr>
          <w:rFonts w:eastAsia="Times New Roman" w:cstheme="minorHAnsi"/>
          <w:b/>
          <w:bCs/>
          <w:color w:val="000000" w:themeColor="text1"/>
          <w:sz w:val="18"/>
          <w:szCs w:val="18"/>
        </w:rPr>
      </w:pPr>
    </w:p>
    <w:p w14:paraId="300D14C7" w14:textId="77777777" w:rsidR="00883672" w:rsidRDefault="00883672">
      <w:pPr>
        <w:spacing w:after="0" w:line="240" w:lineRule="auto"/>
        <w:rPr>
          <w:rFonts w:ascii="Calibri" w:hAnsi="Calibri" w:cs="Calibri"/>
          <w:b/>
          <w:bCs/>
          <w:sz w:val="24"/>
        </w:rPr>
      </w:pPr>
      <w:r>
        <w:rPr>
          <w:rFonts w:ascii="Calibri" w:hAnsi="Calibri" w:cs="Calibri"/>
          <w:b/>
          <w:bCs/>
          <w:sz w:val="24"/>
        </w:rPr>
        <w:br w:type="page"/>
      </w:r>
    </w:p>
    <w:p w14:paraId="52B7B8EF" w14:textId="03FA2FEC" w:rsidR="0020460C" w:rsidRDefault="00945390" w:rsidP="00945390">
      <w:pPr>
        <w:rPr>
          <w:rFonts w:ascii="Calibri" w:hAnsi="Calibri" w:cs="Calibri"/>
          <w:b/>
          <w:bCs/>
          <w:color w:val="auto"/>
          <w:sz w:val="24"/>
        </w:rPr>
      </w:pPr>
      <w:r>
        <w:rPr>
          <w:rFonts w:ascii="Calibri" w:hAnsi="Calibri" w:cs="Calibri"/>
          <w:b/>
          <w:bCs/>
          <w:sz w:val="24"/>
        </w:rPr>
        <w:lastRenderedPageBreak/>
        <w:t xml:space="preserve">Admin – </w:t>
      </w:r>
      <w:r w:rsidR="0020460C" w:rsidRPr="0020460C">
        <w:rPr>
          <w:rFonts w:ascii="Calibri" w:eastAsiaTheme="majorEastAsia" w:hAnsi="Calibri" w:cs="Calibri"/>
          <w:b/>
          <w:color w:val="000000" w:themeColor="text1"/>
          <w:sz w:val="24"/>
        </w:rPr>
        <w:t>Member of Board defaults to All Boards for Level 8 users</w:t>
      </w:r>
      <w:r w:rsidR="0020460C" w:rsidRPr="0020460C">
        <w:rPr>
          <w:rFonts w:ascii="Calibri" w:hAnsi="Calibri" w:cs="Calibri"/>
          <w:b/>
          <w:bCs/>
          <w:color w:val="auto"/>
          <w:sz w:val="24"/>
        </w:rPr>
        <w:t xml:space="preserve"> </w:t>
      </w:r>
    </w:p>
    <w:p w14:paraId="4F4E1F13" w14:textId="00671F0E" w:rsidR="003673E3" w:rsidRPr="006358CC" w:rsidRDefault="00945390" w:rsidP="003673E3">
      <w:r w:rsidRPr="003933E4">
        <w:rPr>
          <w:rFonts w:ascii="Calibri" w:hAnsi="Calibri" w:cs="Calibri"/>
          <w:b/>
          <w:bCs/>
          <w:color w:val="auto"/>
          <w:sz w:val="24"/>
        </w:rPr>
        <w:t>Action Item:</w:t>
      </w:r>
      <w:r>
        <w:rPr>
          <w:rFonts w:ascii="Calibri" w:hAnsi="Calibri" w:cs="Calibri"/>
          <w:b/>
          <w:bCs/>
          <w:color w:val="auto"/>
          <w:sz w:val="24"/>
        </w:rPr>
        <w:t xml:space="preserve"> </w:t>
      </w:r>
      <w:r w:rsidR="003673E3" w:rsidRPr="006358CC">
        <w:t xml:space="preserve"> Contact your SSM to </w:t>
      </w:r>
      <w:r w:rsidR="003673E3">
        <w:t>change the default from N to Y</w:t>
      </w:r>
      <w:r w:rsidR="003673E3" w:rsidRPr="006358CC">
        <w:t xml:space="preserve"> </w:t>
      </w:r>
    </w:p>
    <w:p w14:paraId="030AEE8D" w14:textId="3F1E204C" w:rsidR="003673E3" w:rsidRDefault="003673E3" w:rsidP="003673E3">
      <w:r w:rsidRPr="006358CC">
        <w:t>If multiple boards are set up on your site, the Member of Board dropdown on the Agent and Office grids will default to All Boards for level 8 users, if the config setting RESTRICT_SL8_TO_OFFICE_BOARDS=N.  If RESTRICT_SL8_TO_OFFICE_BOARDS=Y, the dropdown will default to the user’s Office Member of Board.</w:t>
      </w:r>
      <w:r w:rsidR="00883672" w:rsidRPr="00883672">
        <w:rPr>
          <w:noProof/>
        </w:rPr>
        <w:t xml:space="preserve"> </w:t>
      </w:r>
      <w:r w:rsidR="00883672" w:rsidRPr="006358CC">
        <w:rPr>
          <w:noProof/>
        </w:rPr>
        <w:drawing>
          <wp:anchor distT="0" distB="0" distL="114300" distR="114300" simplePos="0" relativeHeight="251777024" behindDoc="0" locked="0" layoutInCell="1" allowOverlap="1" wp14:anchorId="0A34AAA5" wp14:editId="2183248E">
            <wp:simplePos x="0" y="0"/>
            <wp:positionH relativeFrom="column">
              <wp:posOffset>0</wp:posOffset>
            </wp:positionH>
            <wp:positionV relativeFrom="paragraph">
              <wp:posOffset>707390</wp:posOffset>
            </wp:positionV>
            <wp:extent cx="5943600" cy="1056640"/>
            <wp:effectExtent l="133350" t="133350" r="133350" b="124460"/>
            <wp:wrapSquare wrapText="bothSides"/>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1056640"/>
                    </a:xfrm>
                    <a:prstGeom prst="rect">
                      <a:avLst/>
                    </a:prstGeom>
                    <a:ln>
                      <a:noFill/>
                    </a:ln>
                    <a:effectLst>
                      <a:outerShdw blurRad="127000" algn="tl" rotWithShape="0">
                        <a:srgbClr val="000000">
                          <a:alpha val="70000"/>
                        </a:srgbClr>
                      </a:outerShdw>
                    </a:effectLst>
                  </pic:spPr>
                </pic:pic>
              </a:graphicData>
            </a:graphic>
          </wp:anchor>
        </w:drawing>
      </w:r>
    </w:p>
    <w:p w14:paraId="363AA50A" w14:textId="6C566664" w:rsidR="00060DEF" w:rsidRDefault="00060DEF" w:rsidP="003673E3"/>
    <w:p w14:paraId="7E1AC608" w14:textId="77777777" w:rsidR="00060DEF" w:rsidRPr="006358CC" w:rsidRDefault="00060DEF" w:rsidP="003673E3"/>
    <w:p w14:paraId="6930D945" w14:textId="44063914" w:rsidR="002D24AF" w:rsidRDefault="002D24AF">
      <w:pPr>
        <w:spacing w:after="0" w:line="240" w:lineRule="auto"/>
        <w:rPr>
          <w:rFonts w:eastAsia="Times New Roman" w:cstheme="minorHAnsi"/>
          <w:b/>
          <w:bCs/>
          <w:color w:val="000000" w:themeColor="text1"/>
          <w:sz w:val="18"/>
          <w:szCs w:val="18"/>
        </w:rPr>
      </w:pPr>
      <w:r>
        <w:rPr>
          <w:rFonts w:eastAsia="Times New Roman" w:cstheme="minorHAnsi"/>
          <w:b/>
          <w:bCs/>
          <w:color w:val="000000" w:themeColor="text1"/>
          <w:sz w:val="18"/>
          <w:szCs w:val="18"/>
        </w:rPr>
        <w:br w:type="page"/>
      </w:r>
    </w:p>
    <w:bookmarkEnd w:id="2"/>
    <w:p w14:paraId="2A8E4622" w14:textId="17C0BDD9"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Agent Level Changes Communication Plan</w:t>
      </w:r>
    </w:p>
    <w:p w14:paraId="0A47AC5B" w14:textId="101C0FDF" w:rsidR="003A4F1B" w:rsidRPr="00FA3907" w:rsidRDefault="00AF3BB5" w:rsidP="00BD3867">
      <w:pPr>
        <w:rPr>
          <w:rStyle w:val="Hyperlink"/>
          <w:rFonts w:ascii="Calibri" w:hAnsi="Calibri" w:cs="Calibri"/>
          <w:sz w:val="24"/>
        </w:rPr>
      </w:pPr>
      <w:r w:rsidRPr="00817CA2">
        <w:rPr>
          <w:rFonts w:ascii="Calibri" w:hAnsi="Calibri" w:cs="Calibri"/>
          <w:sz w:val="24"/>
        </w:rPr>
        <w:t xml:space="preserve">The following link is to the </w:t>
      </w:r>
      <w:r w:rsidR="00574280" w:rsidRPr="00817CA2">
        <w:rPr>
          <w:rFonts w:ascii="Calibri" w:hAnsi="Calibri" w:cs="Calibri"/>
          <w:sz w:val="24"/>
        </w:rPr>
        <w:t>e-</w:t>
      </w:r>
      <w:r w:rsidRPr="00817CA2">
        <w:rPr>
          <w:rFonts w:ascii="Calibri" w:hAnsi="Calibri" w:cs="Calibri"/>
          <w:sz w:val="24"/>
        </w:rPr>
        <w:t xml:space="preserve">mail </w:t>
      </w:r>
      <w:r w:rsidR="00574280" w:rsidRPr="00817CA2">
        <w:rPr>
          <w:rFonts w:ascii="Calibri" w:hAnsi="Calibri" w:cs="Calibri"/>
          <w:sz w:val="24"/>
        </w:rPr>
        <w:t xml:space="preserve">template </w:t>
      </w:r>
      <w:r w:rsidRPr="00817CA2">
        <w:rPr>
          <w:rFonts w:ascii="Calibri" w:hAnsi="Calibri" w:cs="Calibri"/>
          <w:sz w:val="24"/>
        </w:rPr>
        <w:t xml:space="preserve">that you </w:t>
      </w:r>
      <w:r w:rsidR="003A4F1B" w:rsidRPr="00817CA2">
        <w:rPr>
          <w:rFonts w:ascii="Calibri" w:hAnsi="Calibri" w:cs="Calibri"/>
          <w:sz w:val="24"/>
        </w:rPr>
        <w:t>can</w:t>
      </w:r>
      <w:r w:rsidRPr="00817CA2">
        <w:rPr>
          <w:rFonts w:ascii="Calibri" w:hAnsi="Calibri" w:cs="Calibri"/>
          <w:sz w:val="24"/>
        </w:rPr>
        <w:t xml:space="preserve"> copy and paste </w:t>
      </w:r>
      <w:r w:rsidR="00574280" w:rsidRPr="00817CA2">
        <w:rPr>
          <w:rFonts w:ascii="Calibri" w:hAnsi="Calibri" w:cs="Calibri"/>
          <w:sz w:val="24"/>
        </w:rPr>
        <w:t>from to</w:t>
      </w:r>
      <w:r w:rsidRPr="00817CA2">
        <w:rPr>
          <w:rFonts w:ascii="Calibri" w:hAnsi="Calibri" w:cs="Calibri"/>
          <w:sz w:val="24"/>
        </w:rPr>
        <w:t xml:space="preserve"> send out to your member</w:t>
      </w:r>
      <w:r w:rsidR="003A4F1B" w:rsidRPr="00817CA2">
        <w:rPr>
          <w:rFonts w:ascii="Calibri" w:hAnsi="Calibri" w:cs="Calibri"/>
          <w:sz w:val="24"/>
        </w:rPr>
        <w:t>s keep</w:t>
      </w:r>
      <w:r w:rsidR="00574280" w:rsidRPr="00817CA2">
        <w:rPr>
          <w:rFonts w:ascii="Calibri" w:hAnsi="Calibri" w:cs="Calibri"/>
          <w:sz w:val="24"/>
        </w:rPr>
        <w:t>ing</w:t>
      </w:r>
      <w:r w:rsidR="003A4F1B" w:rsidRPr="00817CA2">
        <w:rPr>
          <w:rFonts w:ascii="Calibri" w:hAnsi="Calibri" w:cs="Calibri"/>
          <w:sz w:val="24"/>
        </w:rPr>
        <w:t xml:space="preserve"> them informe</w:t>
      </w:r>
      <w:r w:rsidR="00C412AE" w:rsidRPr="00817CA2">
        <w:rPr>
          <w:rFonts w:ascii="Calibri" w:hAnsi="Calibri" w:cs="Calibri"/>
          <w:sz w:val="24"/>
        </w:rPr>
        <w:t>d on the release</w:t>
      </w:r>
      <w:r w:rsidR="00EB097B" w:rsidRPr="00817CA2">
        <w:rPr>
          <w:rFonts w:ascii="Calibri" w:hAnsi="Calibri" w:cs="Calibri"/>
          <w:sz w:val="24"/>
        </w:rPr>
        <w:t>.</w:t>
      </w:r>
      <w:r w:rsidR="00FA3907">
        <w:rPr>
          <w:rFonts w:ascii="Calibri" w:hAnsi="Calibri" w:cs="Calibri"/>
          <w:b/>
          <w:bCs/>
          <w:sz w:val="24"/>
        </w:rPr>
        <w:fldChar w:fldCharType="begin"/>
      </w:r>
      <w:r w:rsidR="0025350A">
        <w:rPr>
          <w:rFonts w:ascii="Calibri" w:hAnsi="Calibri" w:cs="Calibri"/>
          <w:b/>
          <w:bCs/>
          <w:sz w:val="24"/>
        </w:rPr>
        <w:instrText>HYPERLINK "https://pahelp.paragonrels.com/ReleaseNotes/WordDocs/5_92_Email_to_agents.docx"</w:instrText>
      </w:r>
      <w:r w:rsidR="00FA3907">
        <w:rPr>
          <w:rFonts w:ascii="Calibri" w:hAnsi="Calibri" w:cs="Calibri"/>
          <w:b/>
          <w:bCs/>
          <w:sz w:val="24"/>
        </w:rPr>
        <w:fldChar w:fldCharType="separate"/>
      </w:r>
      <w:r w:rsidR="00AE05E7" w:rsidRPr="00FA3907">
        <w:rPr>
          <w:rStyle w:val="Hyperlink"/>
          <w:rFonts w:ascii="Calibri" w:hAnsi="Calibri" w:cs="Calibri"/>
          <w:sz w:val="24"/>
        </w:rPr>
        <w:t xml:space="preserve"> </w:t>
      </w:r>
      <w:r w:rsidR="00EB097B" w:rsidRPr="00FA3907">
        <w:rPr>
          <w:rStyle w:val="Hyperlink"/>
          <w:rFonts w:ascii="Calibri" w:hAnsi="Calibri" w:cs="Calibri"/>
          <w:sz w:val="24"/>
        </w:rPr>
        <w:t>Paragon Release 5.</w:t>
      </w:r>
      <w:r w:rsidR="0002019D" w:rsidRPr="00FA3907">
        <w:rPr>
          <w:rStyle w:val="Hyperlink"/>
          <w:rFonts w:ascii="Calibri" w:hAnsi="Calibri" w:cs="Calibri"/>
          <w:sz w:val="24"/>
        </w:rPr>
        <w:t>9</w:t>
      </w:r>
      <w:r w:rsidR="00F66EE7">
        <w:rPr>
          <w:rStyle w:val="Hyperlink"/>
          <w:rFonts w:ascii="Calibri" w:hAnsi="Calibri" w:cs="Calibri"/>
          <w:sz w:val="24"/>
        </w:rPr>
        <w:t>2</w:t>
      </w:r>
      <w:r w:rsidR="00EB097B" w:rsidRPr="00FA3907">
        <w:rPr>
          <w:rStyle w:val="Hyperlink"/>
          <w:rFonts w:ascii="Calibri" w:hAnsi="Calibri" w:cs="Calibri"/>
          <w:sz w:val="24"/>
        </w:rPr>
        <w:t xml:space="preserve"> Member Email</w:t>
      </w:r>
    </w:p>
    <w:p w14:paraId="75A6C758" w14:textId="0F6ABD37" w:rsidR="0046378E" w:rsidRPr="00817CA2" w:rsidRDefault="00FA3907" w:rsidP="00BD3867">
      <w:pPr>
        <w:rPr>
          <w:rFonts w:ascii="Calibri" w:hAnsi="Calibri" w:cs="Calibri"/>
          <w:sz w:val="24"/>
        </w:rPr>
      </w:pPr>
      <w:r>
        <w:rPr>
          <w:rFonts w:ascii="Calibri" w:hAnsi="Calibri" w:cs="Calibri"/>
          <w:b/>
          <w:bCs/>
          <w:sz w:val="24"/>
        </w:rPr>
        <w:fldChar w:fldCharType="end"/>
      </w:r>
    </w:p>
    <w:p w14:paraId="264C71A0" w14:textId="655EF635" w:rsidR="00AF3BB5" w:rsidRPr="00817CA2" w:rsidRDefault="00427737" w:rsidP="00BD3867">
      <w:pPr>
        <w:rPr>
          <w:rFonts w:ascii="Calibri" w:hAnsi="Calibri" w:cs="Calibri"/>
          <w:sz w:val="24"/>
        </w:rPr>
      </w:pPr>
      <w:r w:rsidRPr="00817CA2">
        <w:rPr>
          <w:rFonts w:ascii="Calibri" w:hAnsi="Calibri" w:cs="Calibri"/>
          <w:sz w:val="24"/>
        </w:rPr>
        <w:t xml:space="preserve">This is a word document </w:t>
      </w:r>
      <w:r w:rsidR="00574280" w:rsidRPr="00817CA2">
        <w:rPr>
          <w:rFonts w:ascii="Calibri" w:hAnsi="Calibri" w:cs="Calibri"/>
          <w:sz w:val="24"/>
        </w:rPr>
        <w:t xml:space="preserve">that </w:t>
      </w:r>
      <w:r w:rsidRPr="00817CA2">
        <w:rPr>
          <w:rFonts w:ascii="Calibri" w:hAnsi="Calibri" w:cs="Calibri"/>
          <w:sz w:val="24"/>
        </w:rPr>
        <w:t xml:space="preserve">you can edit so if you </w:t>
      </w:r>
      <w:r w:rsidR="00574280" w:rsidRPr="00817CA2">
        <w:rPr>
          <w:rFonts w:ascii="Calibri" w:hAnsi="Calibri" w:cs="Calibri"/>
          <w:b/>
          <w:bCs/>
          <w:sz w:val="24"/>
        </w:rPr>
        <w:t>do n</w:t>
      </w:r>
      <w:r w:rsidR="00AF3BB5" w:rsidRPr="00817CA2">
        <w:rPr>
          <w:rFonts w:ascii="Calibri" w:hAnsi="Calibri" w:cs="Calibri"/>
          <w:b/>
          <w:bCs/>
          <w:sz w:val="24"/>
        </w:rPr>
        <w:t>ot</w:t>
      </w:r>
      <w:r w:rsidR="00AF3BB5" w:rsidRPr="00817CA2">
        <w:rPr>
          <w:rFonts w:ascii="Calibri" w:hAnsi="Calibri" w:cs="Calibri"/>
          <w:sz w:val="24"/>
        </w:rPr>
        <w:t xml:space="preserve"> have </w:t>
      </w:r>
      <w:r w:rsidR="00574280" w:rsidRPr="00817CA2">
        <w:rPr>
          <w:rFonts w:ascii="Calibri" w:hAnsi="Calibri" w:cs="Calibri"/>
          <w:sz w:val="24"/>
        </w:rPr>
        <w:t xml:space="preserve">certain </w:t>
      </w:r>
      <w:r w:rsidR="00AF3BB5" w:rsidRPr="00817CA2">
        <w:rPr>
          <w:rFonts w:ascii="Calibri" w:hAnsi="Calibri" w:cs="Calibri"/>
          <w:sz w:val="24"/>
        </w:rPr>
        <w:t>functionality</w:t>
      </w:r>
      <w:r w:rsidR="00574280" w:rsidRPr="00817CA2">
        <w:rPr>
          <w:rFonts w:ascii="Calibri" w:hAnsi="Calibri" w:cs="Calibri"/>
          <w:sz w:val="24"/>
        </w:rPr>
        <w:t>,</w:t>
      </w:r>
      <w:r w:rsidR="00AF3BB5" w:rsidRPr="00817CA2">
        <w:rPr>
          <w:rFonts w:ascii="Calibri" w:hAnsi="Calibri" w:cs="Calibri"/>
          <w:sz w:val="24"/>
        </w:rPr>
        <w:t xml:space="preserve"> for example </w:t>
      </w:r>
      <w:r w:rsidR="00331A5B">
        <w:rPr>
          <w:rFonts w:ascii="Calibri" w:hAnsi="Calibri" w:cs="Calibri"/>
          <w:sz w:val="24"/>
        </w:rPr>
        <w:t>in this release there are t</w:t>
      </w:r>
      <w:r w:rsidR="00B277EC">
        <w:rPr>
          <w:rFonts w:ascii="Calibri" w:hAnsi="Calibri" w:cs="Calibri"/>
          <w:sz w:val="24"/>
        </w:rPr>
        <w:t>hree</w:t>
      </w:r>
      <w:r w:rsidR="00331A5B">
        <w:rPr>
          <w:rFonts w:ascii="Calibri" w:hAnsi="Calibri" w:cs="Calibri"/>
          <w:sz w:val="24"/>
        </w:rPr>
        <w:t xml:space="preserve"> optional items, </w:t>
      </w:r>
      <w:r w:rsidR="004D4E13">
        <w:rPr>
          <w:rFonts w:ascii="Calibri" w:hAnsi="Calibri" w:cs="Calibri"/>
          <w:sz w:val="24"/>
        </w:rPr>
        <w:t xml:space="preserve">Statistical Reporting – Year-to-Year Report and the Month End Report and for Paragon Connect the Listing </w:t>
      </w:r>
      <w:r w:rsidR="00B277EC">
        <w:rPr>
          <w:rFonts w:ascii="Calibri" w:hAnsi="Calibri" w:cs="Calibri"/>
          <w:sz w:val="24"/>
        </w:rPr>
        <w:t>Add,</w:t>
      </w:r>
      <w:r w:rsidR="00AF3BB5" w:rsidRPr="00817CA2">
        <w:rPr>
          <w:rFonts w:ascii="Calibri" w:hAnsi="Calibri" w:cs="Calibri"/>
          <w:sz w:val="24"/>
        </w:rPr>
        <w:t xml:space="preserve"> </w:t>
      </w:r>
      <w:r w:rsidRPr="00817CA2">
        <w:rPr>
          <w:rFonts w:ascii="Calibri" w:hAnsi="Calibri" w:cs="Calibri"/>
          <w:sz w:val="24"/>
        </w:rPr>
        <w:t xml:space="preserve">you can </w:t>
      </w:r>
      <w:r w:rsidR="00AF3BB5" w:rsidRPr="00817CA2">
        <w:rPr>
          <w:rFonts w:ascii="Calibri" w:hAnsi="Calibri" w:cs="Calibri"/>
          <w:sz w:val="24"/>
        </w:rPr>
        <w:t>remove th</w:t>
      </w:r>
      <w:r w:rsidR="00B277EC">
        <w:rPr>
          <w:rFonts w:ascii="Calibri" w:hAnsi="Calibri" w:cs="Calibri"/>
          <w:sz w:val="24"/>
        </w:rPr>
        <w:t xml:space="preserve">ose </w:t>
      </w:r>
      <w:r w:rsidR="003A4F1B" w:rsidRPr="00817CA2">
        <w:rPr>
          <w:rFonts w:ascii="Calibri" w:hAnsi="Calibri" w:cs="Calibri"/>
          <w:sz w:val="24"/>
        </w:rPr>
        <w:t>section</w:t>
      </w:r>
      <w:r w:rsidR="00B277EC">
        <w:rPr>
          <w:rFonts w:ascii="Calibri" w:hAnsi="Calibri" w:cs="Calibri"/>
          <w:sz w:val="24"/>
        </w:rPr>
        <w:t>s</w:t>
      </w:r>
      <w:r w:rsidR="003A4F1B" w:rsidRPr="00817CA2">
        <w:rPr>
          <w:rFonts w:ascii="Calibri" w:hAnsi="Calibri" w:cs="Calibri"/>
          <w:sz w:val="24"/>
        </w:rPr>
        <w:t xml:space="preserve"> </w:t>
      </w:r>
      <w:r w:rsidR="00AF3BB5" w:rsidRPr="00817CA2">
        <w:rPr>
          <w:rFonts w:ascii="Calibri" w:hAnsi="Calibri" w:cs="Calibri"/>
          <w:sz w:val="24"/>
        </w:rPr>
        <w:t xml:space="preserve">first before sending. </w:t>
      </w:r>
      <w:r w:rsidR="00D85D65" w:rsidRPr="00817CA2">
        <w:rPr>
          <w:rFonts w:ascii="Calibri" w:hAnsi="Calibri" w:cs="Calibri"/>
          <w:sz w:val="24"/>
        </w:rPr>
        <w:t>Als</w:t>
      </w:r>
      <w:r w:rsidR="00910B32" w:rsidRPr="00817CA2">
        <w:rPr>
          <w:rFonts w:ascii="Calibri" w:hAnsi="Calibri" w:cs="Calibri"/>
          <w:sz w:val="24"/>
        </w:rPr>
        <w:t xml:space="preserve">o, </w:t>
      </w:r>
      <w:r w:rsidR="00D85D65" w:rsidRPr="00817CA2">
        <w:rPr>
          <w:rFonts w:ascii="Calibri" w:hAnsi="Calibri" w:cs="Calibri"/>
          <w:sz w:val="24"/>
        </w:rPr>
        <w:t xml:space="preserve">in the first sentence you will want to add </w:t>
      </w:r>
      <w:r w:rsidR="00D85D65" w:rsidRPr="00817CA2">
        <w:rPr>
          <w:rFonts w:ascii="Calibri" w:hAnsi="Calibri" w:cs="Calibri"/>
          <w:b/>
          <w:bCs/>
          <w:sz w:val="24"/>
          <w:u w:val="single"/>
        </w:rPr>
        <w:t>your MLS name</w:t>
      </w:r>
      <w:r w:rsidR="006124B8" w:rsidRPr="00817CA2">
        <w:rPr>
          <w:rFonts w:ascii="Calibri" w:hAnsi="Calibri" w:cs="Calibri"/>
          <w:sz w:val="24"/>
        </w:rPr>
        <w:t xml:space="preserve"> </w:t>
      </w:r>
      <w:r w:rsidR="00D85D65" w:rsidRPr="00817CA2">
        <w:rPr>
          <w:rFonts w:ascii="Calibri" w:hAnsi="Calibri" w:cs="Calibri"/>
          <w:sz w:val="24"/>
        </w:rPr>
        <w:t xml:space="preserve">(it is in </w:t>
      </w:r>
      <w:r w:rsidR="00D85D65" w:rsidRPr="00817CA2">
        <w:rPr>
          <w:rFonts w:ascii="Calibri" w:hAnsi="Calibri" w:cs="Calibri"/>
          <w:color w:val="FF0000"/>
          <w:sz w:val="24"/>
        </w:rPr>
        <w:t>red</w:t>
      </w:r>
      <w:r w:rsidR="00D85D65" w:rsidRPr="00817CA2">
        <w:rPr>
          <w:rFonts w:ascii="Calibri" w:hAnsi="Calibri" w:cs="Calibri"/>
          <w:sz w:val="24"/>
        </w:rPr>
        <w:t>)</w:t>
      </w:r>
      <w:r w:rsidR="006D395F" w:rsidRPr="00817CA2">
        <w:rPr>
          <w:rFonts w:ascii="Calibri" w:hAnsi="Calibri" w:cs="Calibri"/>
          <w:sz w:val="24"/>
        </w:rPr>
        <w:t xml:space="preserve">, so that it is being sent from </w:t>
      </w:r>
      <w:r w:rsidR="006D395F" w:rsidRPr="00817CA2">
        <w:rPr>
          <w:rFonts w:ascii="Calibri" w:hAnsi="Calibri" w:cs="Calibri"/>
          <w:b/>
          <w:bCs/>
          <w:sz w:val="24"/>
        </w:rPr>
        <w:t>your</w:t>
      </w:r>
      <w:r w:rsidR="006D395F" w:rsidRPr="00817CA2">
        <w:rPr>
          <w:rFonts w:ascii="Calibri" w:hAnsi="Calibri" w:cs="Calibri"/>
          <w:sz w:val="24"/>
        </w:rPr>
        <w:t xml:space="preserve"> organization to </w:t>
      </w:r>
      <w:r w:rsidR="006D395F" w:rsidRPr="00817CA2">
        <w:rPr>
          <w:rFonts w:ascii="Calibri" w:hAnsi="Calibri" w:cs="Calibri"/>
          <w:b/>
          <w:bCs/>
          <w:sz w:val="24"/>
        </w:rPr>
        <w:t>your</w:t>
      </w:r>
      <w:r w:rsidR="006D395F" w:rsidRPr="00817CA2">
        <w:rPr>
          <w:rFonts w:ascii="Calibri" w:hAnsi="Calibri" w:cs="Calibri"/>
          <w:sz w:val="24"/>
        </w:rPr>
        <w:t xml:space="preserve"> members.</w:t>
      </w:r>
    </w:p>
    <w:p w14:paraId="6362462F" w14:textId="195C9CC6" w:rsidR="00AE05E7" w:rsidRPr="00817CA2" w:rsidRDefault="006D395F" w:rsidP="00BD3867">
      <w:pPr>
        <w:rPr>
          <w:rFonts w:ascii="Calibri" w:hAnsi="Calibri" w:cs="Calibri"/>
          <w:sz w:val="24"/>
        </w:rPr>
      </w:pPr>
      <w:r w:rsidRPr="00817CA2">
        <w:rPr>
          <w:rFonts w:ascii="Calibri" w:hAnsi="Calibri" w:cs="Calibri"/>
          <w:sz w:val="24"/>
        </w:rPr>
        <w:t>To ensure that your members are always informed about the latest and greatest enhancement to their MLS System, p</w:t>
      </w:r>
      <w:r w:rsidR="00AF3BB5" w:rsidRPr="00817CA2">
        <w:rPr>
          <w:rFonts w:ascii="Calibri" w:hAnsi="Calibri" w:cs="Calibri"/>
          <w:sz w:val="24"/>
        </w:rPr>
        <w:t>lease</w:t>
      </w:r>
      <w:r w:rsidR="00053BB4" w:rsidRPr="00817CA2">
        <w:rPr>
          <w:rFonts w:ascii="Calibri" w:hAnsi="Calibri" w:cs="Calibri"/>
          <w:sz w:val="24"/>
        </w:rPr>
        <w:t xml:space="preserve"> </w:t>
      </w:r>
      <w:r w:rsidR="003D57BA" w:rsidRPr="00817CA2">
        <w:rPr>
          <w:rFonts w:ascii="Calibri" w:hAnsi="Calibri" w:cs="Calibri"/>
          <w:sz w:val="24"/>
        </w:rPr>
        <w:t>announc</w:t>
      </w:r>
      <w:r w:rsidR="00AF3BB5" w:rsidRPr="00817CA2">
        <w:rPr>
          <w:rFonts w:ascii="Calibri" w:hAnsi="Calibri" w:cs="Calibri"/>
          <w:sz w:val="24"/>
        </w:rPr>
        <w:t>e</w:t>
      </w:r>
      <w:r w:rsidR="003D57BA" w:rsidRPr="00817CA2">
        <w:rPr>
          <w:rFonts w:ascii="Calibri" w:hAnsi="Calibri" w:cs="Calibri"/>
          <w:sz w:val="24"/>
        </w:rPr>
        <w:t xml:space="preserve"> the enhancement</w:t>
      </w:r>
      <w:r w:rsidR="00AF3BB5" w:rsidRPr="00817CA2">
        <w:rPr>
          <w:rFonts w:ascii="Calibri" w:hAnsi="Calibri" w:cs="Calibri"/>
          <w:sz w:val="24"/>
        </w:rPr>
        <w:t xml:space="preserve">s </w:t>
      </w:r>
      <w:r w:rsidR="003A4F1B" w:rsidRPr="00817CA2">
        <w:rPr>
          <w:rFonts w:ascii="Calibri" w:hAnsi="Calibri" w:cs="Calibri"/>
          <w:sz w:val="24"/>
        </w:rPr>
        <w:t xml:space="preserve">to </w:t>
      </w:r>
      <w:r w:rsidR="00AF3BB5" w:rsidRPr="00817CA2">
        <w:rPr>
          <w:rFonts w:ascii="Calibri" w:hAnsi="Calibri" w:cs="Calibri"/>
          <w:sz w:val="24"/>
        </w:rPr>
        <w:t>your</w:t>
      </w:r>
      <w:r w:rsidR="003A4F1B" w:rsidRPr="00817CA2">
        <w:rPr>
          <w:rFonts w:ascii="Calibri" w:hAnsi="Calibri" w:cs="Calibri"/>
          <w:sz w:val="24"/>
        </w:rPr>
        <w:t xml:space="preserve"> membership, p</w:t>
      </w:r>
      <w:r w:rsidR="001F1F63" w:rsidRPr="00817CA2">
        <w:rPr>
          <w:rFonts w:ascii="Calibri" w:hAnsi="Calibri" w:cs="Calibri"/>
          <w:sz w:val="24"/>
        </w:rPr>
        <w:t xml:space="preserve">ost to </w:t>
      </w:r>
      <w:r w:rsidRPr="00817CA2">
        <w:rPr>
          <w:rFonts w:ascii="Calibri" w:hAnsi="Calibri" w:cs="Calibri"/>
          <w:sz w:val="24"/>
        </w:rPr>
        <w:t>S</w:t>
      </w:r>
      <w:r w:rsidR="001F1F63" w:rsidRPr="00817CA2">
        <w:rPr>
          <w:rFonts w:ascii="Calibri" w:hAnsi="Calibri" w:cs="Calibri"/>
          <w:sz w:val="24"/>
        </w:rPr>
        <w:t>ocial Media sites</w:t>
      </w:r>
      <w:r w:rsidR="003A4F1B" w:rsidRPr="00817CA2">
        <w:rPr>
          <w:rFonts w:ascii="Calibri" w:hAnsi="Calibri" w:cs="Calibri"/>
          <w:sz w:val="24"/>
        </w:rPr>
        <w:t xml:space="preserve">, </w:t>
      </w:r>
      <w:r w:rsidRPr="00817CA2">
        <w:rPr>
          <w:rFonts w:ascii="Calibri" w:hAnsi="Calibri" w:cs="Calibri"/>
          <w:sz w:val="24"/>
        </w:rPr>
        <w:t>include</w:t>
      </w:r>
      <w:r w:rsidR="002E5C68" w:rsidRPr="00817CA2">
        <w:rPr>
          <w:rFonts w:ascii="Calibri" w:hAnsi="Calibri" w:cs="Calibri"/>
          <w:sz w:val="24"/>
        </w:rPr>
        <w:t xml:space="preserve"> </w:t>
      </w:r>
      <w:r w:rsidR="003A4F1B" w:rsidRPr="00817CA2">
        <w:rPr>
          <w:rFonts w:ascii="Calibri" w:hAnsi="Calibri" w:cs="Calibri"/>
          <w:sz w:val="24"/>
        </w:rPr>
        <w:t xml:space="preserve">them </w:t>
      </w:r>
      <w:r w:rsidRPr="00817CA2">
        <w:rPr>
          <w:rFonts w:ascii="Calibri" w:hAnsi="Calibri" w:cs="Calibri"/>
          <w:sz w:val="24"/>
        </w:rPr>
        <w:t>in</w:t>
      </w:r>
      <w:r w:rsidR="003A4F1B" w:rsidRPr="00817CA2">
        <w:rPr>
          <w:rFonts w:ascii="Calibri" w:hAnsi="Calibri" w:cs="Calibri"/>
          <w:sz w:val="24"/>
        </w:rPr>
        <w:t xml:space="preserve"> your newsletter</w:t>
      </w:r>
      <w:r w:rsidRPr="00817CA2">
        <w:rPr>
          <w:rFonts w:ascii="Calibri" w:hAnsi="Calibri" w:cs="Calibri"/>
          <w:sz w:val="24"/>
        </w:rPr>
        <w:t>s</w:t>
      </w:r>
      <w:r w:rsidR="003A4F1B" w:rsidRPr="00817CA2">
        <w:rPr>
          <w:rFonts w:ascii="Calibri" w:hAnsi="Calibri" w:cs="Calibri"/>
          <w:sz w:val="24"/>
        </w:rPr>
        <w:t xml:space="preserve"> and post</w:t>
      </w:r>
      <w:r w:rsidR="002E5C68" w:rsidRPr="00817CA2">
        <w:rPr>
          <w:rFonts w:ascii="Calibri" w:hAnsi="Calibri" w:cs="Calibri"/>
          <w:sz w:val="24"/>
        </w:rPr>
        <w:t xml:space="preserve"> </w:t>
      </w:r>
      <w:r w:rsidR="003A4F1B" w:rsidRPr="00817CA2">
        <w:rPr>
          <w:rFonts w:ascii="Calibri" w:hAnsi="Calibri" w:cs="Calibri"/>
          <w:sz w:val="24"/>
        </w:rPr>
        <w:t>notice</w:t>
      </w:r>
      <w:r w:rsidRPr="00817CA2">
        <w:rPr>
          <w:rFonts w:ascii="Calibri" w:hAnsi="Calibri" w:cs="Calibri"/>
          <w:sz w:val="24"/>
        </w:rPr>
        <w:t>s</w:t>
      </w:r>
      <w:r w:rsidR="003A4F1B" w:rsidRPr="00817CA2">
        <w:rPr>
          <w:rFonts w:ascii="Calibri" w:hAnsi="Calibri" w:cs="Calibri"/>
          <w:sz w:val="24"/>
        </w:rPr>
        <w:t xml:space="preserve"> to your homepage</w:t>
      </w:r>
      <w:r w:rsidRPr="00817CA2">
        <w:rPr>
          <w:rFonts w:ascii="Calibri" w:hAnsi="Calibri" w:cs="Calibri"/>
          <w:sz w:val="24"/>
        </w:rPr>
        <w:t xml:space="preserve"> and login messages</w:t>
      </w:r>
      <w:r w:rsidR="003A4F1B" w:rsidRPr="00817CA2">
        <w:rPr>
          <w:rFonts w:ascii="Calibri" w:hAnsi="Calibri" w:cs="Calibri"/>
          <w:sz w:val="24"/>
        </w:rPr>
        <w:t xml:space="preserve">. </w:t>
      </w:r>
    </w:p>
    <w:p w14:paraId="382925EB" w14:textId="77777777" w:rsidR="00BB2663" w:rsidRDefault="00BB2663">
      <w:pPr>
        <w:spacing w:after="0" w:line="240" w:lineRule="auto"/>
        <w:rPr>
          <w:rFonts w:ascii="Calibri" w:hAnsi="Calibri" w:cs="Calibri"/>
          <w:sz w:val="24"/>
        </w:rPr>
      </w:pPr>
      <w:r>
        <w:rPr>
          <w:rFonts w:ascii="Calibri" w:hAnsi="Calibri" w:cs="Calibri"/>
          <w:sz w:val="24"/>
        </w:rPr>
        <w:br w:type="page"/>
      </w:r>
    </w:p>
    <w:p w14:paraId="1DA070C1" w14:textId="583230AD" w:rsidR="00BB2663" w:rsidRPr="001D3317" w:rsidRDefault="00BB2663" w:rsidP="00BB2663">
      <w:pPr>
        <w:pStyle w:val="Heading2"/>
        <w:rPr>
          <w:rFonts w:ascii="Calibri" w:hAnsi="Calibri" w:cs="Calibri"/>
          <w:b/>
          <w:bCs w:val="0"/>
          <w:sz w:val="32"/>
          <w:szCs w:val="32"/>
        </w:rPr>
      </w:pPr>
      <w:bookmarkStart w:id="3" w:name="_Social_Media_Post"/>
      <w:bookmarkEnd w:id="3"/>
      <w:r w:rsidRPr="001D3317">
        <w:rPr>
          <w:rFonts w:ascii="Calibri" w:hAnsi="Calibri" w:cs="Calibri"/>
          <w:b/>
          <w:bCs w:val="0"/>
          <w:sz w:val="32"/>
          <w:szCs w:val="32"/>
        </w:rPr>
        <w:lastRenderedPageBreak/>
        <w:t>Social Media Post</w:t>
      </w:r>
    </w:p>
    <w:p w14:paraId="14E69B7F" w14:textId="1CC8CAE1" w:rsidR="00386973" w:rsidRDefault="00BB2663" w:rsidP="00817CA2">
      <w:pPr>
        <w:spacing w:line="240" w:lineRule="exact"/>
        <w:rPr>
          <w:rFonts w:ascii="Calibri" w:eastAsia="Times New Roman" w:hAnsi="Calibri" w:cs="Calibri"/>
          <w:sz w:val="24"/>
        </w:rPr>
      </w:pPr>
      <w:r>
        <w:rPr>
          <w:rFonts w:ascii="Calibri" w:eastAsia="Times New Roman" w:hAnsi="Calibri" w:cs="Calibri"/>
          <w:sz w:val="24"/>
        </w:rPr>
        <w:t>Copy and paste the following into your social media and the picture below will display with the video.</w:t>
      </w:r>
      <w:r w:rsidR="00817CA2">
        <w:rPr>
          <w:rFonts w:ascii="Calibri" w:eastAsia="Times New Roman" w:hAnsi="Calibri" w:cs="Calibri"/>
          <w:sz w:val="24"/>
        </w:rPr>
        <w:t xml:space="preserve"> Encourage</w:t>
      </w:r>
      <w:r w:rsidRPr="001D3317">
        <w:rPr>
          <w:rFonts w:ascii="Calibri" w:eastAsia="Times New Roman" w:hAnsi="Calibri" w:cs="Calibri"/>
          <w:sz w:val="24"/>
        </w:rPr>
        <w:t xml:space="preserve"> your membership to like our Facebook page @ParagonMLS</w:t>
      </w:r>
      <w:r>
        <w:rPr>
          <w:rFonts w:ascii="Calibri" w:eastAsia="Times New Roman" w:hAnsi="Calibri" w:cs="Calibri"/>
          <w:sz w:val="24"/>
        </w:rPr>
        <w:t>.</w:t>
      </w:r>
      <w:r w:rsidR="00817CA2">
        <w:rPr>
          <w:rFonts w:ascii="Calibri" w:eastAsia="Times New Roman" w:hAnsi="Calibri" w:cs="Calibri"/>
          <w:sz w:val="24"/>
        </w:rPr>
        <w:t xml:space="preserve"> </w:t>
      </w:r>
      <w:r w:rsidRPr="008D53E5">
        <w:rPr>
          <w:rFonts w:ascii="Calibri" w:eastAsia="Times New Roman" w:hAnsi="Calibri" w:cs="Calibri"/>
          <w:sz w:val="24"/>
        </w:rPr>
        <w:t>Check out the exciting new features of the Paragon 5.</w:t>
      </w:r>
      <w:r w:rsidR="0002019D">
        <w:rPr>
          <w:rFonts w:ascii="Calibri" w:eastAsia="Times New Roman" w:hAnsi="Calibri" w:cs="Calibri"/>
          <w:sz w:val="24"/>
        </w:rPr>
        <w:t>9</w:t>
      </w:r>
      <w:r w:rsidR="00F66EE7">
        <w:rPr>
          <w:rFonts w:ascii="Calibri" w:eastAsia="Times New Roman" w:hAnsi="Calibri" w:cs="Calibri"/>
          <w:sz w:val="24"/>
        </w:rPr>
        <w:t>2</w:t>
      </w:r>
      <w:r w:rsidRPr="008D53E5">
        <w:rPr>
          <w:rFonts w:ascii="Calibri" w:eastAsia="Times New Roman" w:hAnsi="Calibri" w:cs="Calibri"/>
          <w:sz w:val="24"/>
        </w:rPr>
        <w:t xml:space="preserve"> release! </w:t>
      </w:r>
      <w:r w:rsidR="004B4A98">
        <w:rPr>
          <w:rFonts w:ascii="Calibri" w:eastAsia="Times New Roman" w:hAnsi="Calibri" w:cs="Calibri"/>
          <w:sz w:val="24"/>
        </w:rPr>
        <w:t xml:space="preserve">If clicking on the </w:t>
      </w:r>
      <w:r w:rsidR="00F405C7">
        <w:rPr>
          <w:rFonts w:ascii="Calibri" w:eastAsia="Times New Roman" w:hAnsi="Calibri" w:cs="Calibri"/>
          <w:sz w:val="24"/>
        </w:rPr>
        <w:t>image does</w:t>
      </w:r>
      <w:r w:rsidR="0033318C">
        <w:rPr>
          <w:rFonts w:ascii="Calibri" w:eastAsia="Times New Roman" w:hAnsi="Calibri" w:cs="Calibri"/>
          <w:sz w:val="24"/>
        </w:rPr>
        <w:t xml:space="preserve"> not</w:t>
      </w:r>
      <w:r w:rsidR="00346E44">
        <w:rPr>
          <w:rFonts w:ascii="Calibri" w:eastAsia="Times New Roman" w:hAnsi="Calibri" w:cs="Calibri"/>
          <w:sz w:val="24"/>
        </w:rPr>
        <w:t xml:space="preserve"> open the video</w:t>
      </w:r>
      <w:r w:rsidR="00F405C7">
        <w:rPr>
          <w:rFonts w:ascii="Calibri" w:eastAsia="Times New Roman" w:hAnsi="Calibri" w:cs="Calibri"/>
          <w:sz w:val="24"/>
        </w:rPr>
        <w:t xml:space="preserve">, please </w:t>
      </w:r>
      <w:hyperlink r:id="rId15" w:history="1">
        <w:r w:rsidR="00DC300E" w:rsidRPr="0033318C">
          <w:rPr>
            <w:rStyle w:val="Hyperlink"/>
            <w:rFonts w:ascii="Calibri" w:eastAsia="Times New Roman" w:hAnsi="Calibri" w:cs="Calibri"/>
            <w:sz w:val="24"/>
          </w:rPr>
          <w:t xml:space="preserve">click </w:t>
        </w:r>
        <w:r w:rsidR="0033318C" w:rsidRPr="0033318C">
          <w:rPr>
            <w:rStyle w:val="Hyperlink"/>
            <w:rFonts w:ascii="Calibri" w:eastAsia="Times New Roman" w:hAnsi="Calibri" w:cs="Calibri"/>
            <w:sz w:val="24"/>
          </w:rPr>
          <w:t>here</w:t>
        </w:r>
      </w:hyperlink>
      <w:r w:rsidR="0033318C">
        <w:rPr>
          <w:rFonts w:ascii="Calibri" w:eastAsia="Times New Roman" w:hAnsi="Calibri" w:cs="Calibri"/>
          <w:sz w:val="24"/>
        </w:rPr>
        <w:t xml:space="preserve"> to </w:t>
      </w:r>
      <w:r w:rsidR="00695483">
        <w:rPr>
          <w:rFonts w:ascii="Calibri" w:eastAsia="Times New Roman" w:hAnsi="Calibri" w:cs="Calibri"/>
          <w:sz w:val="24"/>
        </w:rPr>
        <w:t xml:space="preserve">open </w:t>
      </w:r>
      <w:r w:rsidR="0033318C">
        <w:rPr>
          <w:rFonts w:ascii="Calibri" w:eastAsia="Times New Roman" w:hAnsi="Calibri" w:cs="Calibri"/>
          <w:sz w:val="24"/>
        </w:rPr>
        <w:t>the video</w:t>
      </w:r>
      <w:r w:rsidR="00695483">
        <w:rPr>
          <w:rFonts w:ascii="Calibri" w:eastAsia="Times New Roman" w:hAnsi="Calibri" w:cs="Calibri"/>
          <w:sz w:val="24"/>
        </w:rPr>
        <w:t>.</w:t>
      </w:r>
      <w:r w:rsidR="00DC300E">
        <w:rPr>
          <w:rFonts w:ascii="Calibri" w:eastAsia="Times New Roman" w:hAnsi="Calibri" w:cs="Calibri"/>
          <w:sz w:val="24"/>
        </w:rPr>
        <w:t xml:space="preserve"> </w:t>
      </w:r>
    </w:p>
    <w:p w14:paraId="63A094D5" w14:textId="29D34214" w:rsidR="00D32EE0" w:rsidRDefault="00D32EE0" w:rsidP="00817CA2">
      <w:pPr>
        <w:spacing w:line="240" w:lineRule="exact"/>
        <w:rPr>
          <w:rFonts w:ascii="Calibri" w:eastAsia="Times New Roman" w:hAnsi="Calibri" w:cs="Calibri"/>
          <w:sz w:val="24"/>
        </w:rPr>
      </w:pPr>
      <w:r>
        <w:rPr>
          <w:rFonts w:ascii="Helvetica Neue" w:hAnsi="Helvetica Neue"/>
          <w:noProof/>
          <w:color w:val="112233"/>
          <w:shd w:val="clear" w:color="auto" w:fill="FFFFFF"/>
        </w:rPr>
        <w:drawing>
          <wp:anchor distT="0" distB="0" distL="114300" distR="114300" simplePos="0" relativeHeight="251786240" behindDoc="0" locked="0" layoutInCell="1" allowOverlap="1" wp14:anchorId="30CD4562" wp14:editId="289AD1C2">
            <wp:simplePos x="0" y="0"/>
            <wp:positionH relativeFrom="margin">
              <wp:align>right</wp:align>
            </wp:positionH>
            <wp:positionV relativeFrom="paragraph">
              <wp:posOffset>132715</wp:posOffset>
            </wp:positionV>
            <wp:extent cx="6400800" cy="3600450"/>
            <wp:effectExtent l="0" t="0" r="0" b="0"/>
            <wp:wrapSquare wrapText="bothSides"/>
            <wp:docPr id="8" name="Picture 8" descr="5.92 release vide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92 release video">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anchor>
        </w:drawing>
      </w:r>
    </w:p>
    <w:p w14:paraId="7B33ABF6" w14:textId="50641054" w:rsidR="00386973" w:rsidRDefault="00386973" w:rsidP="00817CA2">
      <w:pPr>
        <w:spacing w:line="240" w:lineRule="exact"/>
        <w:rPr>
          <w:rFonts w:ascii="Calibri" w:eastAsia="Times New Roman" w:hAnsi="Calibri" w:cs="Calibri"/>
          <w:sz w:val="24"/>
        </w:rPr>
      </w:pPr>
    </w:p>
    <w:p w14:paraId="1592DE58" w14:textId="1D875DEF" w:rsidR="00AB3DE7" w:rsidRDefault="00AB3DE7" w:rsidP="00817CA2">
      <w:pPr>
        <w:spacing w:line="240" w:lineRule="exact"/>
        <w:rPr>
          <w:rFonts w:ascii="Calibri" w:eastAsia="Times New Roman" w:hAnsi="Calibri" w:cs="Calibri"/>
          <w:noProof/>
          <w:sz w:val="24"/>
        </w:rPr>
      </w:pPr>
    </w:p>
    <w:p w14:paraId="56B5DC46" w14:textId="46D71ECF" w:rsidR="00D1036E" w:rsidRDefault="00D1036E" w:rsidP="00817CA2">
      <w:pPr>
        <w:spacing w:line="240" w:lineRule="exact"/>
        <w:rPr>
          <w:rFonts w:ascii="Calibri" w:eastAsia="Times New Roman" w:hAnsi="Calibri" w:cs="Calibri"/>
          <w:noProof/>
          <w:sz w:val="24"/>
        </w:rPr>
      </w:pPr>
    </w:p>
    <w:p w14:paraId="132CE8AC" w14:textId="1DE32950" w:rsidR="00D1036E" w:rsidRDefault="00D1036E" w:rsidP="00817CA2">
      <w:pPr>
        <w:spacing w:line="240" w:lineRule="exact"/>
        <w:rPr>
          <w:rFonts w:ascii="Calibri" w:eastAsia="Times New Roman" w:hAnsi="Calibri" w:cs="Calibri"/>
          <w:noProof/>
          <w:sz w:val="24"/>
        </w:rPr>
      </w:pPr>
    </w:p>
    <w:p w14:paraId="7A52DB8E" w14:textId="20343DC7" w:rsidR="00D1036E" w:rsidRDefault="00D1036E" w:rsidP="00817CA2">
      <w:pPr>
        <w:spacing w:line="240" w:lineRule="exact"/>
        <w:rPr>
          <w:rFonts w:ascii="Calibri" w:eastAsia="Times New Roman" w:hAnsi="Calibri" w:cs="Calibri"/>
          <w:noProof/>
          <w:sz w:val="24"/>
        </w:rPr>
      </w:pPr>
    </w:p>
    <w:p w14:paraId="28339D26" w14:textId="5904393A" w:rsidR="00D1036E" w:rsidRDefault="00D1036E" w:rsidP="00817CA2">
      <w:pPr>
        <w:spacing w:line="240" w:lineRule="exact"/>
        <w:rPr>
          <w:rFonts w:ascii="Calibri" w:eastAsia="Times New Roman" w:hAnsi="Calibri" w:cs="Calibri"/>
          <w:noProof/>
          <w:sz w:val="24"/>
        </w:rPr>
      </w:pPr>
    </w:p>
    <w:p w14:paraId="7EF93ADC" w14:textId="13FD03F3" w:rsidR="00D1036E" w:rsidRDefault="00D1036E" w:rsidP="00817CA2">
      <w:pPr>
        <w:spacing w:line="240" w:lineRule="exact"/>
        <w:rPr>
          <w:rFonts w:ascii="Calibri" w:eastAsia="Times New Roman" w:hAnsi="Calibri" w:cs="Calibri"/>
          <w:noProof/>
          <w:sz w:val="24"/>
        </w:rPr>
      </w:pPr>
    </w:p>
    <w:p w14:paraId="4700C955" w14:textId="7DB743A4" w:rsidR="00D1036E" w:rsidRDefault="00D1036E" w:rsidP="00817CA2">
      <w:pPr>
        <w:spacing w:line="240" w:lineRule="exact"/>
        <w:rPr>
          <w:rFonts w:ascii="Calibri" w:eastAsia="Times New Roman" w:hAnsi="Calibri" w:cs="Calibri"/>
          <w:noProof/>
          <w:sz w:val="24"/>
        </w:rPr>
      </w:pPr>
    </w:p>
    <w:p w14:paraId="02E7443C" w14:textId="77777777" w:rsidR="00B13952" w:rsidRPr="001D3317" w:rsidRDefault="00B13952" w:rsidP="00B13952">
      <w:pPr>
        <w:pStyle w:val="Heading2"/>
        <w:rPr>
          <w:rFonts w:ascii="Calibri" w:hAnsi="Calibri" w:cs="Calibri"/>
          <w:b/>
          <w:bCs w:val="0"/>
          <w:sz w:val="32"/>
          <w:szCs w:val="32"/>
        </w:rPr>
      </w:pPr>
      <w:r w:rsidRPr="001D3317">
        <w:rPr>
          <w:rFonts w:ascii="Calibri" w:hAnsi="Calibri" w:cs="Calibri"/>
          <w:b/>
          <w:bCs w:val="0"/>
          <w:sz w:val="32"/>
          <w:szCs w:val="32"/>
        </w:rPr>
        <w:lastRenderedPageBreak/>
        <w:t>Example Home Page Announcements</w:t>
      </w:r>
    </w:p>
    <w:p w14:paraId="7D315190" w14:textId="7855962F" w:rsidR="00B13952" w:rsidRDefault="00B13952" w:rsidP="00B13952">
      <w:pPr>
        <w:spacing w:after="0" w:line="240" w:lineRule="auto"/>
        <w:rPr>
          <w:rFonts w:ascii="Calibri" w:hAnsi="Calibri" w:cs="Calibri"/>
          <w:sz w:val="24"/>
        </w:rPr>
      </w:pPr>
      <w:r w:rsidRPr="006C6934">
        <w:rPr>
          <w:rFonts w:ascii="Calibri" w:hAnsi="Calibri" w:cs="Calibri"/>
          <w:sz w:val="24"/>
        </w:rPr>
        <w:t xml:space="preserve">The release has a lot of nice enhancements, you may want to highlight a different one every few days on your homepage and via </w:t>
      </w:r>
      <w:r w:rsidR="00212976" w:rsidRPr="006C6934">
        <w:rPr>
          <w:rFonts w:ascii="Calibri" w:hAnsi="Calibri" w:cs="Calibri"/>
          <w:sz w:val="24"/>
        </w:rPr>
        <w:t>social media</w:t>
      </w:r>
      <w:r w:rsidRPr="006C6934">
        <w:rPr>
          <w:rFonts w:ascii="Calibri" w:hAnsi="Calibri" w:cs="Calibri"/>
          <w:sz w:val="24"/>
        </w:rPr>
        <w:t xml:space="preserve">. You can just cut and paste these into your homepage editor. If you want to add pictures you can do that too but make sure to upload them to your server. </w:t>
      </w:r>
    </w:p>
    <w:p w14:paraId="542B9262" w14:textId="2C355ED4" w:rsidR="00D37FF7" w:rsidRDefault="00D37FF7" w:rsidP="00B13952">
      <w:pPr>
        <w:spacing w:after="0" w:line="240" w:lineRule="auto"/>
        <w:rPr>
          <w:rFonts w:ascii="Calibri" w:hAnsi="Calibri" w:cs="Calibri"/>
          <w:sz w:val="24"/>
        </w:rPr>
      </w:pPr>
    </w:p>
    <w:p w14:paraId="08EBD627" w14:textId="55F2E4D4" w:rsidR="00D37FF7" w:rsidRPr="00D37FF7" w:rsidRDefault="00D37FF7" w:rsidP="00D37FF7">
      <w:pPr>
        <w:pStyle w:val="Heading2"/>
        <w:spacing w:before="0"/>
        <w:rPr>
          <w:rFonts w:ascii="Calibri" w:hAnsi="Calibri" w:cs="Calibri"/>
          <w:b/>
          <w:bCs w:val="0"/>
          <w:sz w:val="24"/>
          <w:szCs w:val="24"/>
        </w:rPr>
      </w:pPr>
      <w:bookmarkStart w:id="4" w:name="_Toc111539819"/>
      <w:bookmarkStart w:id="5" w:name="_Toc112656986"/>
      <w:r w:rsidRPr="00D37FF7">
        <w:rPr>
          <w:rFonts w:ascii="Calibri" w:hAnsi="Calibri" w:cs="Calibri"/>
          <w:b/>
          <w:bCs w:val="0"/>
          <w:sz w:val="24"/>
          <w:szCs w:val="24"/>
        </w:rPr>
        <w:t xml:space="preserve">Contact </w:t>
      </w:r>
      <w:bookmarkEnd w:id="4"/>
      <w:bookmarkEnd w:id="5"/>
      <w:r w:rsidR="004278D0">
        <w:rPr>
          <w:rFonts w:ascii="Calibri" w:hAnsi="Calibri" w:cs="Calibri"/>
          <w:b/>
          <w:bCs w:val="0"/>
          <w:sz w:val="24"/>
          <w:szCs w:val="24"/>
        </w:rPr>
        <w:t>List Updates</w:t>
      </w:r>
    </w:p>
    <w:p w14:paraId="1C5ED558" w14:textId="77777777" w:rsidR="000F08F9" w:rsidRDefault="000F08F9" w:rsidP="000F08F9">
      <w:pPr>
        <w:rPr>
          <w:rFonts w:cstheme="minorHAnsi"/>
        </w:rPr>
      </w:pPr>
      <w:r>
        <w:rPr>
          <w:rFonts w:cstheme="minorHAnsi"/>
          <w:noProof/>
        </w:rPr>
        <w:drawing>
          <wp:anchor distT="0" distB="0" distL="114300" distR="114300" simplePos="0" relativeHeight="251780096" behindDoc="1" locked="0" layoutInCell="1" allowOverlap="1" wp14:anchorId="32E2D014" wp14:editId="42556103">
            <wp:simplePos x="0" y="0"/>
            <wp:positionH relativeFrom="column">
              <wp:posOffset>5108575</wp:posOffset>
            </wp:positionH>
            <wp:positionV relativeFrom="paragraph">
              <wp:posOffset>767715</wp:posOffset>
            </wp:positionV>
            <wp:extent cx="1014095" cy="2058670"/>
            <wp:effectExtent l="0" t="0" r="1905" b="0"/>
            <wp:wrapTight wrapText="bothSides">
              <wp:wrapPolygon edited="0">
                <wp:start x="1623" y="0"/>
                <wp:lineTo x="0" y="800"/>
                <wp:lineTo x="0" y="20654"/>
                <wp:lineTo x="1623" y="21453"/>
                <wp:lineTo x="19747" y="21453"/>
                <wp:lineTo x="21370" y="20654"/>
                <wp:lineTo x="21370" y="800"/>
                <wp:lineTo x="19747" y="0"/>
                <wp:lineTo x="1623"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4095" cy="205867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779072" behindDoc="1" locked="0" layoutInCell="1" allowOverlap="1" wp14:anchorId="60779072" wp14:editId="65ED55E1">
            <wp:simplePos x="0" y="0"/>
            <wp:positionH relativeFrom="column">
              <wp:posOffset>2129155</wp:posOffset>
            </wp:positionH>
            <wp:positionV relativeFrom="paragraph">
              <wp:posOffset>15240</wp:posOffset>
            </wp:positionV>
            <wp:extent cx="3855720" cy="2216785"/>
            <wp:effectExtent l="0" t="0" r="5080" b="5715"/>
            <wp:wrapTight wrapText="bothSides">
              <wp:wrapPolygon edited="0">
                <wp:start x="2134" y="0"/>
                <wp:lineTo x="1921" y="495"/>
                <wp:lineTo x="1779" y="1237"/>
                <wp:lineTo x="1779" y="19799"/>
                <wp:lineTo x="0" y="20542"/>
                <wp:lineTo x="0" y="21284"/>
                <wp:lineTo x="925" y="21532"/>
                <wp:lineTo x="20632" y="21532"/>
                <wp:lineTo x="21557" y="21284"/>
                <wp:lineTo x="21557" y="20542"/>
                <wp:lineTo x="19779" y="19799"/>
                <wp:lineTo x="19708" y="742"/>
                <wp:lineTo x="19423" y="0"/>
                <wp:lineTo x="2134"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5720" cy="2216785"/>
                    </a:xfrm>
                    <a:prstGeom prst="rect">
                      <a:avLst/>
                    </a:prstGeom>
                  </pic:spPr>
                </pic:pic>
              </a:graphicData>
            </a:graphic>
            <wp14:sizeRelH relativeFrom="page">
              <wp14:pctWidth>0</wp14:pctWidth>
            </wp14:sizeRelH>
            <wp14:sizeRelV relativeFrom="page">
              <wp14:pctHeight>0</wp14:pctHeight>
            </wp14:sizeRelV>
          </wp:anchor>
        </w:drawing>
      </w:r>
      <w:r w:rsidRPr="00B85AED">
        <w:rPr>
          <w:rFonts w:cstheme="minorHAnsi"/>
          <w:noProof/>
        </w:rPr>
        <w:drawing>
          <wp:anchor distT="0" distB="0" distL="114300" distR="114300" simplePos="0" relativeHeight="251781120" behindDoc="1" locked="0" layoutInCell="1" allowOverlap="1" wp14:anchorId="5D048B3A" wp14:editId="125E1EE4">
            <wp:simplePos x="0" y="0"/>
            <wp:positionH relativeFrom="column">
              <wp:posOffset>3828242</wp:posOffset>
            </wp:positionH>
            <wp:positionV relativeFrom="paragraph">
              <wp:posOffset>861083</wp:posOffset>
            </wp:positionV>
            <wp:extent cx="381000" cy="596900"/>
            <wp:effectExtent l="76200" t="0" r="76200" b="0"/>
            <wp:wrapTight wrapText="bothSides">
              <wp:wrapPolygon edited="0">
                <wp:start x="7919" y="4248"/>
                <wp:lineTo x="-1010" y="8233"/>
                <wp:lineTo x="3954" y="14355"/>
                <wp:lineTo x="-1470" y="16665"/>
                <wp:lineTo x="3803" y="22168"/>
                <wp:lineTo x="8279" y="20689"/>
                <wp:lineTo x="8257" y="19661"/>
                <wp:lineTo x="15795" y="10961"/>
                <wp:lineTo x="19783" y="1881"/>
                <wp:lineTo x="18790" y="657"/>
                <wp:lineTo x="7919" y="4248"/>
              </wp:wrapPolygon>
            </wp:wrapTight>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rot="1641922">
                      <a:off x="0" y="0"/>
                      <a:ext cx="381000" cy="59690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The contact list was updated to include three shortcut actions that help you quickly get access your client’s information.  These three actions include the ability to view all phone numbers, email addresses, and a link to the client’s Collaboration Center site.  </w:t>
      </w:r>
    </w:p>
    <w:p w14:paraId="7D2B4DCF" w14:textId="77777777" w:rsidR="000F08F9" w:rsidRPr="00316E04" w:rsidRDefault="000F08F9" w:rsidP="000F08F9">
      <w:pPr>
        <w:rPr>
          <w:rFonts w:cstheme="minorHAnsi"/>
          <w:b/>
          <w:bCs/>
        </w:rPr>
      </w:pPr>
      <w:r w:rsidRPr="00316E04">
        <w:rPr>
          <w:rFonts w:cstheme="minorHAnsi"/>
          <w:b/>
          <w:bCs/>
        </w:rPr>
        <w:t>Phone:</w:t>
      </w:r>
    </w:p>
    <w:p w14:paraId="0154EAED" w14:textId="77777777" w:rsidR="000F08F9" w:rsidRDefault="000F08F9" w:rsidP="000F08F9">
      <w:pPr>
        <w:rPr>
          <w:rFonts w:cstheme="minorHAnsi"/>
        </w:rPr>
      </w:pPr>
      <w:r>
        <w:rPr>
          <w:rFonts w:cstheme="minorHAnsi"/>
        </w:rPr>
        <w:t>Tapping on the phone icon will open a simple dialog and list all phone numbers associated with the contact.  Depending on the device you are on you can tap on the phone number to instantly call the contact or you can click on an SMS icon to text your client.</w:t>
      </w:r>
    </w:p>
    <w:p w14:paraId="31C528CA" w14:textId="77777777" w:rsidR="000F08F9" w:rsidRPr="00316E04" w:rsidRDefault="000F08F9" w:rsidP="000F08F9">
      <w:pPr>
        <w:rPr>
          <w:rFonts w:cstheme="minorHAnsi"/>
          <w:b/>
          <w:bCs/>
        </w:rPr>
      </w:pPr>
      <w:r w:rsidRPr="00316E04">
        <w:rPr>
          <w:rFonts w:cstheme="minorHAnsi"/>
          <w:b/>
          <w:bCs/>
        </w:rPr>
        <w:t>Email:</w:t>
      </w:r>
    </w:p>
    <w:p w14:paraId="73BAAB0B" w14:textId="561A00C6" w:rsidR="000F08F9" w:rsidRDefault="000F08F9" w:rsidP="000F08F9">
      <w:pPr>
        <w:rPr>
          <w:rFonts w:cstheme="minorHAnsi"/>
        </w:rPr>
      </w:pPr>
      <w:r>
        <w:rPr>
          <w:rFonts w:cstheme="minorHAnsi"/>
        </w:rPr>
        <w:t>Clicking or tapping on the email icon will open a simple dialog with a list of all email addresses associated to the contact.  You can select one or more email addresses to compose an email to your client.</w:t>
      </w:r>
    </w:p>
    <w:p w14:paraId="5B40AC49" w14:textId="6A52D014" w:rsidR="000F08F9" w:rsidRPr="00316E04" w:rsidRDefault="000F08F9" w:rsidP="000F08F9">
      <w:pPr>
        <w:rPr>
          <w:rFonts w:cstheme="minorHAnsi"/>
          <w:b/>
          <w:bCs/>
        </w:rPr>
      </w:pPr>
      <w:r w:rsidRPr="00316E04">
        <w:rPr>
          <w:rFonts w:cstheme="minorHAnsi"/>
          <w:b/>
          <w:bCs/>
        </w:rPr>
        <w:t>Collaboration Center:</w:t>
      </w:r>
    </w:p>
    <w:p w14:paraId="5B1E4250" w14:textId="7E1E6F47" w:rsidR="000F08F9" w:rsidRPr="004A22F2" w:rsidRDefault="000F08F9" w:rsidP="000F08F9">
      <w:pPr>
        <w:rPr>
          <w:rFonts w:cstheme="minorHAnsi"/>
        </w:rPr>
      </w:pPr>
      <w:r>
        <w:rPr>
          <w:rFonts w:cstheme="minorHAnsi"/>
        </w:rPr>
        <w:t>If your contact has a notification setup, you will find a web icon that when clicked/tapped will take you to your contact’s Collaboration Center site.</w:t>
      </w:r>
    </w:p>
    <w:p w14:paraId="74EF98FC" w14:textId="709FF7E4" w:rsidR="004426F2" w:rsidRDefault="00893196" w:rsidP="004426F2">
      <w:pPr>
        <w:pStyle w:val="Heading2"/>
        <w:spacing w:before="0"/>
        <w:rPr>
          <w:rFonts w:ascii="Calibri" w:hAnsi="Calibri" w:cs="Calibri"/>
          <w:b/>
          <w:bCs w:val="0"/>
          <w:sz w:val="24"/>
          <w:szCs w:val="24"/>
        </w:rPr>
      </w:pPr>
      <w:r>
        <w:rPr>
          <w:noProof/>
        </w:rPr>
        <mc:AlternateContent>
          <mc:Choice Requires="wpg">
            <w:drawing>
              <wp:anchor distT="0" distB="0" distL="114300" distR="114300" simplePos="0" relativeHeight="251783168" behindDoc="0" locked="0" layoutInCell="1" allowOverlap="1" wp14:anchorId="7EDC2C97" wp14:editId="7AD67BD1">
                <wp:simplePos x="0" y="0"/>
                <wp:positionH relativeFrom="column">
                  <wp:posOffset>4029075</wp:posOffset>
                </wp:positionH>
                <wp:positionV relativeFrom="paragraph">
                  <wp:posOffset>12700</wp:posOffset>
                </wp:positionV>
                <wp:extent cx="2683510" cy="2066925"/>
                <wp:effectExtent l="0" t="0" r="2540" b="9525"/>
                <wp:wrapTight wrapText="bothSides">
                  <wp:wrapPolygon edited="0">
                    <wp:start x="1840" y="0"/>
                    <wp:lineTo x="1687" y="398"/>
                    <wp:lineTo x="1533" y="15926"/>
                    <wp:lineTo x="0" y="16324"/>
                    <wp:lineTo x="0" y="17320"/>
                    <wp:lineTo x="14414" y="19112"/>
                    <wp:lineTo x="14720" y="21500"/>
                    <wp:lineTo x="14874" y="21500"/>
                    <wp:lineTo x="20240" y="21500"/>
                    <wp:lineTo x="20394" y="21500"/>
                    <wp:lineTo x="20700" y="19112"/>
                    <wp:lineTo x="21467" y="16922"/>
                    <wp:lineTo x="21467" y="16524"/>
                    <wp:lineTo x="20700" y="15926"/>
                    <wp:lineTo x="20700" y="6371"/>
                    <wp:lineTo x="19934" y="3185"/>
                    <wp:lineTo x="19780" y="398"/>
                    <wp:lineTo x="19627" y="0"/>
                    <wp:lineTo x="1840" y="0"/>
                  </wp:wrapPolygon>
                </wp:wrapTight>
                <wp:docPr id="5" name="Group 5"/>
                <wp:cNvGraphicFramePr/>
                <a:graphic xmlns:a="http://schemas.openxmlformats.org/drawingml/2006/main">
                  <a:graphicData uri="http://schemas.microsoft.com/office/word/2010/wordprocessingGroup">
                    <wpg:wgp>
                      <wpg:cNvGrpSpPr/>
                      <wpg:grpSpPr>
                        <a:xfrm>
                          <a:off x="0" y="0"/>
                          <a:ext cx="2683510" cy="2066925"/>
                          <a:chOff x="0" y="0"/>
                          <a:chExt cx="4123944" cy="2942723"/>
                        </a:xfrm>
                      </wpg:grpSpPr>
                      <pic:pic xmlns:pic="http://schemas.openxmlformats.org/drawingml/2006/picture">
                        <pic:nvPicPr>
                          <pic:cNvPr id="6"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3944" cy="2370791"/>
                          </a:xfrm>
                          <a:prstGeom prst="rect">
                            <a:avLst/>
                          </a:prstGeom>
                        </pic:spPr>
                      </pic:pic>
                      <pic:pic xmlns:pic="http://schemas.openxmlformats.org/drawingml/2006/picture">
                        <pic:nvPicPr>
                          <pic:cNvPr id="7" name="Picture 7" descr="A picture containing application&#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815562" y="684155"/>
                            <a:ext cx="1115021" cy="2258568"/>
                          </a:xfrm>
                          <a:prstGeom prst="rect">
                            <a:avLst/>
                          </a:prstGeom>
                        </pic:spPr>
                      </pic:pic>
                      <pic:pic xmlns:pic="http://schemas.openxmlformats.org/drawingml/2006/picture">
                        <pic:nvPicPr>
                          <pic:cNvPr id="9" name="Picture 9" descr="A picture containing tex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357514">
                            <a:off x="1023949" y="795988"/>
                            <a:ext cx="381000" cy="596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1A50DF" id="Group 5" o:spid="_x0000_s1026" style="position:absolute;margin-left:317.25pt;margin-top:1pt;width:211.3pt;height:162.75pt;z-index:251783168;mso-width-relative:margin;mso-height-relative:margin" coordsize="41239,29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1239;height:23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">
                  <v:imagedata r:id="rId23" o:title=""/>
                </v:shape>
                <v:shape id="Picture 7" o:spid="_x0000_s1028" type="#_x0000_t75" alt="A picture containing application&#10;&#10;Description automatically generated" style="position:absolute;left:28155;top:6841;width:11150;height:2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">
                  <v:imagedata r:id="rId24" o:title="A picture containing application&#10;&#10;Description automatically generated"/>
                </v:shape>
                <v:shape id="Picture 9" o:spid="_x0000_s1029" type="#_x0000_t75" alt="A picture containing text&#10;&#10;Description automatically generated" style="position:absolute;left:10239;top:7959;width:3810;height:5969;rotation:14827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">
                  <v:imagedata r:id="rId25" o:title="A picture containing text&#10;&#10;Description automatically generated"/>
                </v:shape>
                <w10:wrap type="tight"/>
              </v:group>
            </w:pict>
          </mc:Fallback>
        </mc:AlternateContent>
      </w:r>
      <w:proofErr w:type="spellStart"/>
      <w:r w:rsidR="004426F2">
        <w:rPr>
          <w:rFonts w:ascii="Calibri" w:hAnsi="Calibri" w:cs="Calibri"/>
          <w:b/>
          <w:bCs w:val="0"/>
          <w:sz w:val="24"/>
          <w:szCs w:val="24"/>
        </w:rPr>
        <w:t>Hotsheet</w:t>
      </w:r>
      <w:proofErr w:type="spellEnd"/>
      <w:r w:rsidR="004426F2">
        <w:rPr>
          <w:rFonts w:ascii="Calibri" w:hAnsi="Calibri" w:cs="Calibri"/>
          <w:b/>
          <w:bCs w:val="0"/>
          <w:sz w:val="24"/>
          <w:szCs w:val="24"/>
        </w:rPr>
        <w:t xml:space="preserve"> Alert Save</w:t>
      </w:r>
    </w:p>
    <w:p w14:paraId="7246D83A" w14:textId="7180A3FC" w:rsidR="0080106C" w:rsidRDefault="0080106C" w:rsidP="0080106C">
      <w:pPr>
        <w:rPr>
          <w:rFonts w:asciiTheme="majorHAnsi" w:eastAsiaTheme="majorEastAsia" w:hAnsiTheme="majorHAnsi" w:cstheme="majorBidi"/>
          <w:b/>
          <w:color w:val="FFFFFF" w:themeColor="background1"/>
          <w:sz w:val="40"/>
          <w:szCs w:val="32"/>
        </w:rPr>
      </w:pPr>
      <w:r>
        <w:rPr>
          <w:rFonts w:cstheme="minorHAnsi"/>
        </w:rPr>
        <w:t xml:space="preserve">Prior to the 5.92 release, you would need to go to your saved </w:t>
      </w:r>
      <w:proofErr w:type="spellStart"/>
      <w:r>
        <w:rPr>
          <w:rFonts w:cstheme="minorHAnsi"/>
        </w:rPr>
        <w:t>Hotsheet</w:t>
      </w:r>
      <w:proofErr w:type="spellEnd"/>
      <w:r>
        <w:rPr>
          <w:rFonts w:cstheme="minorHAnsi"/>
        </w:rPr>
        <w:t xml:space="preserve"> searches to set a </w:t>
      </w:r>
      <w:proofErr w:type="spellStart"/>
      <w:r>
        <w:rPr>
          <w:rFonts w:cstheme="minorHAnsi"/>
        </w:rPr>
        <w:t>Hotsheet</w:t>
      </w:r>
      <w:proofErr w:type="spellEnd"/>
      <w:r>
        <w:rPr>
          <w:rFonts w:cstheme="minorHAnsi"/>
        </w:rPr>
        <w:t xml:space="preserve"> alert.  Now you can set a </w:t>
      </w:r>
      <w:proofErr w:type="spellStart"/>
      <w:r>
        <w:rPr>
          <w:rFonts w:cstheme="minorHAnsi"/>
        </w:rPr>
        <w:t>Hotsheet</w:t>
      </w:r>
      <w:proofErr w:type="spellEnd"/>
      <w:r>
        <w:rPr>
          <w:rFonts w:cstheme="minorHAnsi"/>
        </w:rPr>
        <w:t xml:space="preserve"> alert while you save a new search.  Note:</w:t>
      </w:r>
      <w:r w:rsidR="00893196" w:rsidRPr="00893196">
        <w:rPr>
          <w:noProof/>
        </w:rPr>
        <w:t xml:space="preserve"> </w:t>
      </w:r>
      <w:r>
        <w:rPr>
          <w:rFonts w:cstheme="minorHAnsi"/>
        </w:rPr>
        <w:t xml:space="preserve"> Max number of alerts you can save is 5.  Once you meet this threshold, the option to save a new alert from the save process will be disabled.</w:t>
      </w:r>
    </w:p>
    <w:p w14:paraId="22E21365" w14:textId="77777777" w:rsidR="0080106C" w:rsidRDefault="0080106C" w:rsidP="0080106C"/>
    <w:p w14:paraId="560ED9F0" w14:textId="77777777" w:rsidR="0080106C" w:rsidRDefault="0080106C" w:rsidP="0080106C"/>
    <w:p w14:paraId="12CBBAA3" w14:textId="77777777" w:rsidR="0080106C" w:rsidRDefault="0080106C" w:rsidP="0080106C"/>
    <w:p w14:paraId="2CC3A8A7" w14:textId="77777777" w:rsidR="0080106C" w:rsidRDefault="0080106C" w:rsidP="0080106C"/>
    <w:p w14:paraId="6A058EDE" w14:textId="12D64F23" w:rsidR="0080106C" w:rsidRDefault="00893196" w:rsidP="00893196">
      <w:pPr>
        <w:pStyle w:val="Heading2"/>
        <w:spacing w:before="0"/>
        <w:rPr>
          <w:rFonts w:ascii="Calibri" w:hAnsi="Calibri" w:cs="Calibri"/>
          <w:b/>
          <w:bCs w:val="0"/>
          <w:sz w:val="24"/>
          <w:szCs w:val="24"/>
        </w:rPr>
      </w:pPr>
      <w:r>
        <w:rPr>
          <w:rFonts w:ascii="Calibri" w:hAnsi="Calibri" w:cs="Calibri"/>
          <w:b/>
          <w:bCs w:val="0"/>
          <w:sz w:val="24"/>
          <w:szCs w:val="24"/>
        </w:rPr>
        <w:lastRenderedPageBreak/>
        <w:t>Rich Text Editor</w:t>
      </w:r>
    </w:p>
    <w:p w14:paraId="10975DE5" w14:textId="64115B5E" w:rsidR="00725E7E" w:rsidRDefault="00A5521C" w:rsidP="00725E7E">
      <w:pPr>
        <w:rPr>
          <w:rFonts w:cstheme="minorHAnsi"/>
        </w:rPr>
      </w:pPr>
      <w:r>
        <w:rPr>
          <w:rFonts w:cstheme="minorHAnsi"/>
          <w:noProof/>
        </w:rPr>
        <mc:AlternateContent>
          <mc:Choice Requires="wpg">
            <w:drawing>
              <wp:anchor distT="0" distB="0" distL="114300" distR="114300" simplePos="0" relativeHeight="251785216" behindDoc="1" locked="0" layoutInCell="1" allowOverlap="1" wp14:anchorId="0F15C9CF" wp14:editId="4347F050">
                <wp:simplePos x="0" y="0"/>
                <wp:positionH relativeFrom="column">
                  <wp:posOffset>2628900</wp:posOffset>
                </wp:positionH>
                <wp:positionV relativeFrom="paragraph">
                  <wp:posOffset>18415</wp:posOffset>
                </wp:positionV>
                <wp:extent cx="4123690" cy="2886075"/>
                <wp:effectExtent l="0" t="0" r="3810" b="0"/>
                <wp:wrapTight wrapText="bothSides">
                  <wp:wrapPolygon edited="0">
                    <wp:start x="2129" y="0"/>
                    <wp:lineTo x="1863" y="475"/>
                    <wp:lineTo x="1796" y="16729"/>
                    <wp:lineTo x="0" y="16824"/>
                    <wp:lineTo x="0" y="17584"/>
                    <wp:lineTo x="14835" y="18250"/>
                    <wp:lineTo x="14835" y="20150"/>
                    <wp:lineTo x="15167" y="21291"/>
                    <wp:lineTo x="15500" y="21481"/>
                    <wp:lineTo x="20289" y="21481"/>
                    <wp:lineTo x="20622" y="21291"/>
                    <wp:lineTo x="20888" y="20150"/>
                    <wp:lineTo x="20888" y="18250"/>
                    <wp:lineTo x="21553" y="17204"/>
                    <wp:lineTo x="21553" y="16824"/>
                    <wp:lineTo x="20888" y="16729"/>
                    <wp:lineTo x="20955" y="5513"/>
                    <wp:lineTo x="20223" y="4562"/>
                    <wp:lineTo x="19757" y="4562"/>
                    <wp:lineTo x="19824" y="1331"/>
                    <wp:lineTo x="19624" y="380"/>
                    <wp:lineTo x="19425" y="0"/>
                    <wp:lineTo x="2129" y="0"/>
                  </wp:wrapPolygon>
                </wp:wrapTight>
                <wp:docPr id="44" name="Group 44"/>
                <wp:cNvGraphicFramePr/>
                <a:graphic xmlns:a="http://schemas.openxmlformats.org/drawingml/2006/main">
                  <a:graphicData uri="http://schemas.microsoft.com/office/word/2010/wordprocessingGroup">
                    <wpg:wgp>
                      <wpg:cNvGrpSpPr/>
                      <wpg:grpSpPr>
                        <a:xfrm>
                          <a:off x="0" y="0"/>
                          <a:ext cx="4123690" cy="2886075"/>
                          <a:chOff x="0" y="0"/>
                          <a:chExt cx="4123944" cy="2886718"/>
                        </a:xfrm>
                      </wpg:grpSpPr>
                      <pic:pic xmlns:pic="http://schemas.openxmlformats.org/drawingml/2006/picture">
                        <pic:nvPicPr>
                          <pic:cNvPr id="42" name="Picture 4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3944" cy="2368696"/>
                          </a:xfrm>
                          <a:prstGeom prst="rect">
                            <a:avLst/>
                          </a:prstGeom>
                          <a:noFill/>
                          <a:ln>
                            <a:noFill/>
                          </a:ln>
                        </pic:spPr>
                      </pic:pic>
                      <pic:pic xmlns:pic="http://schemas.openxmlformats.org/drawingml/2006/picture">
                        <pic:nvPicPr>
                          <pic:cNvPr id="41" name="Picture 41" descr="Graphical user interface, text, application&#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55031" y="624948"/>
                            <a:ext cx="1115637" cy="2261770"/>
                          </a:xfrm>
                          <a:prstGeom prst="rect">
                            <a:avLst/>
                          </a:prstGeom>
                          <a:noFill/>
                          <a:ln>
                            <a:noFill/>
                          </a:ln>
                        </pic:spPr>
                      </pic:pic>
                      <pic:pic xmlns:pic="http://schemas.openxmlformats.org/drawingml/2006/picture">
                        <pic:nvPicPr>
                          <pic:cNvPr id="43" name="Picture 43" descr="A picture containing tex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12387575">
                            <a:off x="1970327" y="631528"/>
                            <a:ext cx="380365" cy="596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BEC93E" id="Group 44" o:spid="_x0000_s1026" style="position:absolute;margin-left:207pt;margin-top:1.45pt;width:324.7pt;height:227.25pt;z-index:-251531264;mso-width-relative:margin;mso-height-relative:margin" coordsize="41239,2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">
                <v:shape id="Picture 42" o:spid="_x0000_s1027" type="#_x0000_t75" style="position:absolute;width:41239;height:2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">
                  <v:imagedata r:id="rId29" o:title=""/>
                </v:shape>
                <v:shape id="Picture 41" o:spid="_x0000_s1028" type="#_x0000_t75" alt="Graphical user interface, text, application&#10;&#10;Description automatically generated" style="position:absolute;left:28550;top:6249;width:11156;height:2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">
                  <v:imagedata r:id="rId30" o:title="Graphical user interface, text, application&#10;&#10;Description automatically generated"/>
                </v:shape>
                <v:shape id="Picture 43" o:spid="_x0000_s1029" type="#_x0000_t75" alt="A picture containing text&#10;&#10;Description automatically generated" style="position:absolute;left:19703;top:6315;width:3803;height:5962;rotation:-100624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">
                  <v:imagedata r:id="rId31" o:title="A picture containing text&#10;&#10;Description automatically generated"/>
                </v:shape>
                <w10:wrap type="tight"/>
              </v:group>
            </w:pict>
          </mc:Fallback>
        </mc:AlternateContent>
      </w:r>
      <w:r w:rsidR="00725E7E">
        <w:rPr>
          <w:rFonts w:cstheme="minorHAnsi"/>
        </w:rPr>
        <w:t xml:space="preserve">The compose email message body has been upgraded to include a rich text editor.  This will allow you to now apply some formatting options to the emails that you compose.  This is available on all devices small and large.  Below is a list of formatting options you will find. </w:t>
      </w:r>
    </w:p>
    <w:p w14:paraId="19F9D730" w14:textId="77777777" w:rsidR="00725E7E" w:rsidRDefault="00725E7E" w:rsidP="00725E7E">
      <w:pPr>
        <w:pStyle w:val="ListParagraph"/>
        <w:numPr>
          <w:ilvl w:val="0"/>
          <w:numId w:val="7"/>
        </w:numPr>
        <w:spacing w:after="160" w:line="259" w:lineRule="auto"/>
        <w:ind w:left="540"/>
        <w:contextualSpacing/>
      </w:pPr>
      <w:r>
        <w:t>Font type</w:t>
      </w:r>
    </w:p>
    <w:p w14:paraId="20C0FA5F" w14:textId="77777777" w:rsidR="00725E7E" w:rsidRDefault="00725E7E" w:rsidP="00725E7E">
      <w:pPr>
        <w:pStyle w:val="ListParagraph"/>
        <w:numPr>
          <w:ilvl w:val="0"/>
          <w:numId w:val="7"/>
        </w:numPr>
        <w:spacing w:after="160" w:line="259" w:lineRule="auto"/>
        <w:ind w:left="540"/>
        <w:contextualSpacing/>
      </w:pPr>
      <w:r>
        <w:t>Bold</w:t>
      </w:r>
    </w:p>
    <w:p w14:paraId="2651CF40" w14:textId="77777777" w:rsidR="00725E7E" w:rsidRDefault="00725E7E" w:rsidP="00725E7E">
      <w:pPr>
        <w:pStyle w:val="ListParagraph"/>
        <w:numPr>
          <w:ilvl w:val="0"/>
          <w:numId w:val="7"/>
        </w:numPr>
        <w:spacing w:after="160" w:line="259" w:lineRule="auto"/>
        <w:ind w:left="540"/>
        <w:contextualSpacing/>
      </w:pPr>
      <w:r>
        <w:t>Italics</w:t>
      </w:r>
    </w:p>
    <w:p w14:paraId="2B88A1B1" w14:textId="77777777" w:rsidR="00725E7E" w:rsidRDefault="00725E7E" w:rsidP="00725E7E">
      <w:pPr>
        <w:pStyle w:val="ListParagraph"/>
        <w:numPr>
          <w:ilvl w:val="0"/>
          <w:numId w:val="7"/>
        </w:numPr>
        <w:spacing w:after="160" w:line="259" w:lineRule="auto"/>
        <w:ind w:left="540"/>
        <w:contextualSpacing/>
      </w:pPr>
      <w:r>
        <w:t>Underline</w:t>
      </w:r>
    </w:p>
    <w:p w14:paraId="33AFDC2B" w14:textId="77777777" w:rsidR="00725E7E" w:rsidRDefault="00725E7E" w:rsidP="00725E7E">
      <w:pPr>
        <w:pStyle w:val="ListParagraph"/>
        <w:numPr>
          <w:ilvl w:val="0"/>
          <w:numId w:val="7"/>
        </w:numPr>
        <w:spacing w:after="160" w:line="259" w:lineRule="auto"/>
        <w:ind w:left="540"/>
        <w:contextualSpacing/>
      </w:pPr>
      <w:r>
        <w:t>Add a link</w:t>
      </w:r>
    </w:p>
    <w:p w14:paraId="7C9E216E" w14:textId="77777777" w:rsidR="00725E7E" w:rsidRDefault="00725E7E" w:rsidP="00725E7E">
      <w:pPr>
        <w:pStyle w:val="ListParagraph"/>
        <w:numPr>
          <w:ilvl w:val="0"/>
          <w:numId w:val="7"/>
        </w:numPr>
        <w:spacing w:after="160" w:line="259" w:lineRule="auto"/>
        <w:ind w:left="540"/>
        <w:contextualSpacing/>
      </w:pPr>
      <w:r>
        <w:t>Unordered bullets</w:t>
      </w:r>
    </w:p>
    <w:p w14:paraId="5975618F" w14:textId="77777777" w:rsidR="00725E7E" w:rsidRDefault="00725E7E" w:rsidP="00725E7E">
      <w:pPr>
        <w:pStyle w:val="ListParagraph"/>
        <w:numPr>
          <w:ilvl w:val="0"/>
          <w:numId w:val="7"/>
        </w:numPr>
        <w:spacing w:after="160" w:line="259" w:lineRule="auto"/>
        <w:ind w:left="540"/>
        <w:contextualSpacing/>
      </w:pPr>
      <w:r>
        <w:t>Numbered bullets</w:t>
      </w:r>
    </w:p>
    <w:p w14:paraId="072C9AAC" w14:textId="77777777" w:rsidR="00725E7E" w:rsidRPr="003D2562" w:rsidRDefault="00725E7E" w:rsidP="00725E7E">
      <w:pPr>
        <w:pStyle w:val="ListParagraph"/>
        <w:numPr>
          <w:ilvl w:val="0"/>
          <w:numId w:val="7"/>
        </w:numPr>
        <w:spacing w:after="160" w:line="259" w:lineRule="auto"/>
        <w:ind w:left="540"/>
        <w:contextualSpacing/>
        <w:rPr>
          <w:rFonts w:cstheme="minorHAnsi"/>
        </w:rPr>
      </w:pPr>
      <w:r>
        <w:t>Stroke</w:t>
      </w:r>
    </w:p>
    <w:p w14:paraId="42A6B5C0" w14:textId="77777777" w:rsidR="00725E7E" w:rsidRPr="00725E7E" w:rsidRDefault="00725E7E" w:rsidP="00725E7E"/>
    <w:p w14:paraId="5723DEA0" w14:textId="77777777" w:rsidR="00F400DC" w:rsidRPr="00F400DC" w:rsidRDefault="00F400DC" w:rsidP="00F400DC">
      <w:pPr>
        <w:pStyle w:val="Heading2"/>
        <w:spacing w:before="0"/>
        <w:rPr>
          <w:rFonts w:ascii="Calibri" w:hAnsi="Calibri" w:cs="Calibri"/>
          <w:b/>
          <w:bCs w:val="0"/>
          <w:sz w:val="24"/>
          <w:szCs w:val="24"/>
        </w:rPr>
      </w:pPr>
      <w:bookmarkStart w:id="6" w:name="_Toc117147343"/>
      <w:r w:rsidRPr="00F400DC">
        <w:rPr>
          <w:rFonts w:ascii="Calibri" w:hAnsi="Calibri" w:cs="Calibri"/>
          <w:b/>
          <w:bCs w:val="0"/>
          <w:sz w:val="24"/>
          <w:szCs w:val="24"/>
        </w:rPr>
        <w:t>Associated Documents Listing Input Maintenance</w:t>
      </w:r>
      <w:bookmarkEnd w:id="6"/>
    </w:p>
    <w:p w14:paraId="16208595" w14:textId="436953FE" w:rsidR="00F400DC" w:rsidRDefault="00F400DC" w:rsidP="00F400DC">
      <w:r>
        <w:t>If enabled</w:t>
      </w:r>
      <w:r w:rsidR="00AD003B">
        <w:t xml:space="preserve"> in Paragon Professional</w:t>
      </w:r>
      <w:r>
        <w:t>, you will now have access in Paragon Connect to upload or manage documents for your listings. The Associated Documents feature can be accessed by navigating to the listing edit screen in the Listing Input Maintenance module. Paragon Connect Associated Documents follow the exact same logic as Paragon Pro for document size, number of documents, document type, etc. The key features contained in this release are the following:</w:t>
      </w:r>
    </w:p>
    <w:p w14:paraId="78B1565B" w14:textId="77777777" w:rsidR="00F400DC" w:rsidRPr="006E3313" w:rsidRDefault="00F400DC" w:rsidP="00F400DC">
      <w:pPr>
        <w:pStyle w:val="ListParagraph"/>
        <w:numPr>
          <w:ilvl w:val="0"/>
          <w:numId w:val="6"/>
        </w:numPr>
        <w:spacing w:after="160" w:line="259" w:lineRule="auto"/>
        <w:contextualSpacing/>
        <w:rPr>
          <w:rFonts w:cstheme="minorHAnsi"/>
          <w:b/>
          <w:bCs/>
          <w:sz w:val="28"/>
          <w:szCs w:val="28"/>
        </w:rPr>
      </w:pPr>
      <w:r w:rsidRPr="006E3313">
        <w:rPr>
          <w:rFonts w:cstheme="minorHAnsi"/>
        </w:rPr>
        <w:t>Add documents</w:t>
      </w:r>
    </w:p>
    <w:p w14:paraId="464AC7DC" w14:textId="77777777" w:rsidR="00F400DC" w:rsidRPr="006E3313" w:rsidRDefault="00F400DC" w:rsidP="00F400DC">
      <w:pPr>
        <w:pStyle w:val="ListParagraph"/>
        <w:numPr>
          <w:ilvl w:val="0"/>
          <w:numId w:val="6"/>
        </w:numPr>
        <w:spacing w:after="160" w:line="259" w:lineRule="auto"/>
        <w:contextualSpacing/>
        <w:rPr>
          <w:rFonts w:cstheme="minorHAnsi"/>
          <w:b/>
          <w:bCs/>
          <w:sz w:val="28"/>
          <w:szCs w:val="28"/>
        </w:rPr>
      </w:pPr>
      <w:r w:rsidRPr="006E3313">
        <w:rPr>
          <w:rFonts w:cstheme="minorHAnsi"/>
        </w:rPr>
        <w:t>Manage documents</w:t>
      </w:r>
    </w:p>
    <w:p w14:paraId="3DE224DB" w14:textId="77777777" w:rsidR="00F400DC" w:rsidRPr="006E3313" w:rsidRDefault="00F400DC" w:rsidP="00F400DC">
      <w:pPr>
        <w:pStyle w:val="ListParagraph"/>
        <w:numPr>
          <w:ilvl w:val="1"/>
          <w:numId w:val="6"/>
        </w:numPr>
        <w:spacing w:after="160" w:line="259" w:lineRule="auto"/>
        <w:contextualSpacing/>
        <w:rPr>
          <w:rFonts w:cstheme="minorHAnsi"/>
          <w:b/>
          <w:bCs/>
          <w:sz w:val="28"/>
          <w:szCs w:val="28"/>
        </w:rPr>
      </w:pPr>
      <w:r w:rsidRPr="006E3313">
        <w:rPr>
          <w:rFonts w:cstheme="minorHAnsi"/>
        </w:rPr>
        <w:t>Edit</w:t>
      </w:r>
    </w:p>
    <w:p w14:paraId="27ACA88C" w14:textId="77777777" w:rsidR="00F400DC" w:rsidRPr="006E3313" w:rsidRDefault="00F400DC" w:rsidP="00F400DC">
      <w:pPr>
        <w:pStyle w:val="ListParagraph"/>
        <w:numPr>
          <w:ilvl w:val="1"/>
          <w:numId w:val="6"/>
        </w:numPr>
        <w:spacing w:after="160" w:line="259" w:lineRule="auto"/>
        <w:contextualSpacing/>
        <w:rPr>
          <w:rFonts w:cstheme="minorHAnsi"/>
          <w:b/>
          <w:bCs/>
          <w:sz w:val="28"/>
          <w:szCs w:val="28"/>
        </w:rPr>
      </w:pPr>
      <w:r w:rsidRPr="006E3313">
        <w:rPr>
          <w:rFonts w:cstheme="minorHAnsi"/>
        </w:rPr>
        <w:t>Delete</w:t>
      </w:r>
    </w:p>
    <w:p w14:paraId="25CAC52C" w14:textId="77777777" w:rsidR="00F400DC" w:rsidRPr="004145FA" w:rsidRDefault="00F400DC" w:rsidP="00F400DC">
      <w:pPr>
        <w:pStyle w:val="ListParagraph"/>
        <w:numPr>
          <w:ilvl w:val="0"/>
          <w:numId w:val="6"/>
        </w:numPr>
        <w:spacing w:after="160" w:line="259" w:lineRule="auto"/>
        <w:contextualSpacing/>
        <w:rPr>
          <w:rFonts w:cstheme="minorHAnsi"/>
          <w:b/>
          <w:bCs/>
          <w:sz w:val="28"/>
          <w:szCs w:val="28"/>
        </w:rPr>
      </w:pPr>
      <w:r w:rsidRPr="006E3313">
        <w:rPr>
          <w:rFonts w:cstheme="minorHAnsi"/>
        </w:rPr>
        <w:t>View documents</w:t>
      </w:r>
    </w:p>
    <w:p w14:paraId="6EFAF94E" w14:textId="77777777" w:rsidR="00F400DC" w:rsidRPr="001F7B44" w:rsidRDefault="00F400DC" w:rsidP="00F400DC">
      <w:pPr>
        <w:rPr>
          <w:rFonts w:cstheme="minorHAnsi"/>
          <w:i/>
          <w:iCs/>
          <w:sz w:val="24"/>
        </w:rPr>
      </w:pPr>
      <w:r w:rsidRPr="00F80F73">
        <w:rPr>
          <w:rFonts w:cstheme="minorHAnsi"/>
          <w:b/>
          <w:bCs/>
          <w:i/>
          <w:iCs/>
          <w:sz w:val="24"/>
        </w:rPr>
        <w:t>Note:</w:t>
      </w:r>
      <w:r>
        <w:rPr>
          <w:rFonts w:cstheme="minorHAnsi"/>
          <w:i/>
          <w:iCs/>
          <w:sz w:val="24"/>
        </w:rPr>
        <w:t xml:space="preserve">  The Associated Documents were released to production between the 5.91 and 5.92 releases.</w:t>
      </w:r>
    </w:p>
    <w:p w14:paraId="004543D2" w14:textId="32EEF653" w:rsidR="006C6934" w:rsidRDefault="006C6934">
      <w:pPr>
        <w:spacing w:after="0" w:line="240" w:lineRule="auto"/>
        <w:rPr>
          <w:rFonts w:ascii="Calibri" w:eastAsia="Times New Roman" w:hAnsi="Calibri" w:cs="Calibri"/>
          <w:noProof/>
          <w:sz w:val="24"/>
        </w:rPr>
      </w:pPr>
    </w:p>
    <w:sectPr w:rsidR="006C6934" w:rsidSect="00C62C5B">
      <w:headerReference w:type="even" r:id="rId32"/>
      <w:headerReference w:type="default" r:id="rId33"/>
      <w:footerReference w:type="even" r:id="rId34"/>
      <w:footerReference w:type="default" r:id="rId35"/>
      <w:headerReference w:type="first" r:id="rId36"/>
      <w:footerReference w:type="first" r:id="rId37"/>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C8295" w14:textId="77777777" w:rsidR="00633FBD" w:rsidRDefault="00633FBD" w:rsidP="00C055A5">
      <w:pPr>
        <w:spacing w:after="0" w:line="240" w:lineRule="auto"/>
      </w:pPr>
      <w:r>
        <w:separator/>
      </w:r>
    </w:p>
  </w:endnote>
  <w:endnote w:type="continuationSeparator" w:id="0">
    <w:p w14:paraId="55283E4D" w14:textId="77777777" w:rsidR="00633FBD" w:rsidRDefault="00633FBD"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A2B2" w14:textId="77777777" w:rsidR="00221055" w:rsidRDefault="002210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C261C" w14:textId="387C96AA" w:rsidR="00B41776" w:rsidRPr="00BD0318" w:rsidRDefault="00806810" w:rsidP="00B41776">
    <w:pPr>
      <w:pBdr>
        <w:bottom w:val="single" w:sz="4" w:space="4" w:color="auto"/>
      </w:pBdr>
      <w:tabs>
        <w:tab w:val="left" w:pos="2832"/>
        <w:tab w:val="left" w:pos="3330"/>
        <w:tab w:val="left" w:pos="5535"/>
        <w:tab w:val="right" w:pos="10800"/>
      </w:tabs>
      <w:ind w:right="-90"/>
      <w:rPr>
        <w:rFonts w:cs="Calibri"/>
        <w:sz w:val="16"/>
        <w:szCs w:val="16"/>
      </w:rPr>
    </w:pPr>
    <w:r w:rsidRPr="00C62C5B">
      <w:rPr>
        <w:noProof/>
        <w:color w:val="636463" w:themeColor="text2"/>
      </w:rPr>
      <w:drawing>
        <wp:anchor distT="0" distB="0" distL="114300" distR="114300" simplePos="0" relativeHeight="251658752"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rFonts w:asciiTheme="majorHAnsi" w:eastAsia="Times New Roman" w:hAnsiTheme="majorHAnsi" w:cstheme="majorHAnsi"/>
        <w:color w:val="636463" w:themeColor="text2"/>
        <w:sz w:val="16"/>
        <w:szCs w:val="16"/>
      </w:rPr>
      <w:br/>
    </w:r>
    <w:r w:rsidR="00B41776">
      <w:rPr>
        <w:rFonts w:cs="Calibri"/>
        <w:sz w:val="16"/>
        <w:szCs w:val="16"/>
      </w:rPr>
      <w:t>Paragon Customer Toolkit</w:t>
    </w:r>
    <w:r w:rsidR="00B41776">
      <w:rPr>
        <w:rFonts w:cs="Calibri"/>
        <w:sz w:val="16"/>
        <w:szCs w:val="16"/>
      </w:rPr>
      <w:tab/>
    </w:r>
    <w:r w:rsidR="00B41776">
      <w:rPr>
        <w:rFonts w:cs="Calibri"/>
        <w:sz w:val="16"/>
        <w:szCs w:val="16"/>
      </w:rPr>
      <w:tab/>
    </w:r>
    <w:r w:rsidR="00B41776">
      <w:rPr>
        <w:rFonts w:cs="Calibri"/>
        <w:sz w:val="16"/>
        <w:szCs w:val="16"/>
      </w:rPr>
      <w:tab/>
    </w:r>
    <w:r w:rsidR="00B41776">
      <w:rPr>
        <w:rFonts w:cs="Calibri"/>
        <w:sz w:val="16"/>
        <w:szCs w:val="16"/>
      </w:rPr>
      <w:tab/>
    </w:r>
    <w:r w:rsidR="00B41776" w:rsidRPr="00BD0318">
      <w:rPr>
        <w:rFonts w:cs="Calibri"/>
        <w:sz w:val="16"/>
        <w:szCs w:val="16"/>
      </w:rPr>
      <w:fldChar w:fldCharType="begin"/>
    </w:r>
    <w:r w:rsidR="00B41776" w:rsidRPr="00BD0318">
      <w:rPr>
        <w:rFonts w:cs="Calibri"/>
        <w:sz w:val="16"/>
        <w:szCs w:val="16"/>
      </w:rPr>
      <w:instrText xml:space="preserve"> DATE \@ "M/d/yyyy" </w:instrText>
    </w:r>
    <w:r w:rsidR="00B41776" w:rsidRPr="00BD0318">
      <w:rPr>
        <w:rFonts w:cs="Calibri"/>
        <w:sz w:val="16"/>
        <w:szCs w:val="16"/>
      </w:rPr>
      <w:fldChar w:fldCharType="separate"/>
    </w:r>
    <w:r w:rsidR="0092568A">
      <w:rPr>
        <w:rFonts w:cs="Calibri"/>
        <w:noProof/>
        <w:sz w:val="16"/>
        <w:szCs w:val="16"/>
      </w:rPr>
      <w:t>11/30/2022</w:t>
    </w:r>
    <w:r w:rsidR="00B41776" w:rsidRPr="00BD0318">
      <w:rPr>
        <w:rFonts w:cs="Calibri"/>
        <w:sz w:val="16"/>
        <w:szCs w:val="16"/>
      </w:rPr>
      <w:fldChar w:fldCharType="end"/>
    </w:r>
  </w:p>
  <w:p w14:paraId="543ED2D1" w14:textId="77777777" w:rsidR="00B41776" w:rsidRPr="00920BB0" w:rsidRDefault="00B41776" w:rsidP="00B41776">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sz w:val="16"/>
        <w:szCs w:val="16"/>
      </w:rPr>
      <w:t>2</w:t>
    </w:r>
    <w:r w:rsidRPr="00BD0318">
      <w:rPr>
        <w:rFonts w:cs="Calibri"/>
        <w:sz w:val="16"/>
        <w:szCs w:val="16"/>
      </w:rPr>
      <w:fldChar w:fldCharType="end"/>
    </w:r>
  </w:p>
  <w:p w14:paraId="1CB674D7" w14:textId="092A832E" w:rsidR="00022D47" w:rsidRPr="00C62C5B" w:rsidRDefault="00022D47" w:rsidP="00B41776">
    <w:pPr>
      <w:spacing w:after="0" w:line="240" w:lineRule="auto"/>
      <w:ind w:left="4320"/>
      <w:jc w:val="right"/>
      <w:outlineLvl w:val="3"/>
      <w:rPr>
        <w:rFonts w:asciiTheme="majorHAnsi" w:hAnsiTheme="majorHAnsi" w:cstheme="majorHAnsi"/>
        <w:color w:val="636463" w:themeColor="text2"/>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37392" w14:textId="77777777" w:rsidR="00633FBD" w:rsidRDefault="00633FBD" w:rsidP="00C055A5">
      <w:pPr>
        <w:spacing w:after="0" w:line="240" w:lineRule="auto"/>
      </w:pPr>
      <w:r>
        <w:separator/>
      </w:r>
    </w:p>
  </w:footnote>
  <w:footnote w:type="continuationSeparator" w:id="0">
    <w:p w14:paraId="5F34859E" w14:textId="77777777" w:rsidR="00633FBD" w:rsidRDefault="00633FBD"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D108" w14:textId="77777777" w:rsidR="00221055" w:rsidRDefault="002210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2DECC0"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8A77D6"/>
    <w:multiLevelType w:val="hybridMultilevel"/>
    <w:tmpl w:val="4B5209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5EABE07F"/>
    <w:multiLevelType w:val="hybridMultilevel"/>
    <w:tmpl w:val="FFFFFFFF"/>
    <w:lvl w:ilvl="0" w:tplc="A8401EB8">
      <w:start w:val="1"/>
      <w:numFmt w:val="bullet"/>
      <w:lvlText w:val=""/>
      <w:lvlJc w:val="left"/>
      <w:pPr>
        <w:ind w:left="720" w:hanging="360"/>
      </w:pPr>
      <w:rPr>
        <w:rFonts w:ascii="Symbol" w:hAnsi="Symbol" w:hint="default"/>
      </w:rPr>
    </w:lvl>
    <w:lvl w:ilvl="1" w:tplc="EED868CE">
      <w:start w:val="1"/>
      <w:numFmt w:val="bullet"/>
      <w:lvlText w:val="o"/>
      <w:lvlJc w:val="left"/>
      <w:pPr>
        <w:ind w:left="1440" w:hanging="360"/>
      </w:pPr>
      <w:rPr>
        <w:rFonts w:ascii="Courier New" w:hAnsi="Courier New" w:hint="default"/>
      </w:rPr>
    </w:lvl>
    <w:lvl w:ilvl="2" w:tplc="093A4228">
      <w:start w:val="1"/>
      <w:numFmt w:val="bullet"/>
      <w:lvlText w:val=""/>
      <w:lvlJc w:val="left"/>
      <w:pPr>
        <w:ind w:left="2160" w:hanging="360"/>
      </w:pPr>
      <w:rPr>
        <w:rFonts w:ascii="Wingdings" w:hAnsi="Wingdings" w:hint="default"/>
      </w:rPr>
    </w:lvl>
    <w:lvl w:ilvl="3" w:tplc="7792AA12">
      <w:start w:val="1"/>
      <w:numFmt w:val="bullet"/>
      <w:lvlText w:val=""/>
      <w:lvlJc w:val="left"/>
      <w:pPr>
        <w:ind w:left="2880" w:hanging="360"/>
      </w:pPr>
      <w:rPr>
        <w:rFonts w:ascii="Symbol" w:hAnsi="Symbol" w:hint="default"/>
      </w:rPr>
    </w:lvl>
    <w:lvl w:ilvl="4" w:tplc="F6C6C248">
      <w:start w:val="1"/>
      <w:numFmt w:val="bullet"/>
      <w:lvlText w:val="o"/>
      <w:lvlJc w:val="left"/>
      <w:pPr>
        <w:ind w:left="3600" w:hanging="360"/>
      </w:pPr>
      <w:rPr>
        <w:rFonts w:ascii="Courier New" w:hAnsi="Courier New" w:hint="default"/>
      </w:rPr>
    </w:lvl>
    <w:lvl w:ilvl="5" w:tplc="BC1CFE28">
      <w:start w:val="1"/>
      <w:numFmt w:val="bullet"/>
      <w:lvlText w:val=""/>
      <w:lvlJc w:val="left"/>
      <w:pPr>
        <w:ind w:left="4320" w:hanging="360"/>
      </w:pPr>
      <w:rPr>
        <w:rFonts w:ascii="Wingdings" w:hAnsi="Wingdings" w:hint="default"/>
      </w:rPr>
    </w:lvl>
    <w:lvl w:ilvl="6" w:tplc="CA20C0B2">
      <w:start w:val="1"/>
      <w:numFmt w:val="bullet"/>
      <w:lvlText w:val=""/>
      <w:lvlJc w:val="left"/>
      <w:pPr>
        <w:ind w:left="5040" w:hanging="360"/>
      </w:pPr>
      <w:rPr>
        <w:rFonts w:ascii="Symbol" w:hAnsi="Symbol" w:hint="default"/>
      </w:rPr>
    </w:lvl>
    <w:lvl w:ilvl="7" w:tplc="DDC8F978">
      <w:start w:val="1"/>
      <w:numFmt w:val="bullet"/>
      <w:lvlText w:val="o"/>
      <w:lvlJc w:val="left"/>
      <w:pPr>
        <w:ind w:left="5760" w:hanging="360"/>
      </w:pPr>
      <w:rPr>
        <w:rFonts w:ascii="Courier New" w:hAnsi="Courier New" w:hint="default"/>
      </w:rPr>
    </w:lvl>
    <w:lvl w:ilvl="8" w:tplc="388CDFCA">
      <w:start w:val="1"/>
      <w:numFmt w:val="bullet"/>
      <w:lvlText w:val=""/>
      <w:lvlJc w:val="left"/>
      <w:pPr>
        <w:ind w:left="6480" w:hanging="360"/>
      </w:pPr>
      <w:rPr>
        <w:rFonts w:ascii="Wingdings" w:hAnsi="Wingdings" w:hint="default"/>
      </w:rPr>
    </w:lvl>
  </w:abstractNum>
  <w:abstractNum w:abstractNumId="3"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5557BB"/>
    <w:multiLevelType w:val="hybridMultilevel"/>
    <w:tmpl w:val="D92E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001910">
    <w:abstractNumId w:val="0"/>
  </w:num>
  <w:num w:numId="2" w16cid:durableId="1489519593">
    <w:abstractNumId w:val="6"/>
  </w:num>
  <w:num w:numId="3" w16cid:durableId="1576742176">
    <w:abstractNumId w:val="3"/>
  </w:num>
  <w:num w:numId="4" w16cid:durableId="1174493171">
    <w:abstractNumId w:val="2"/>
  </w:num>
  <w:num w:numId="5" w16cid:durableId="1106585325">
    <w:abstractNumId w:val="5"/>
  </w:num>
  <w:num w:numId="6" w16cid:durableId="2126777122">
    <w:abstractNumId w:val="4"/>
  </w:num>
  <w:num w:numId="7" w16cid:durableId="80898271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07ADC"/>
    <w:rsid w:val="000105F6"/>
    <w:rsid w:val="00014948"/>
    <w:rsid w:val="0002019D"/>
    <w:rsid w:val="0002191C"/>
    <w:rsid w:val="00022D47"/>
    <w:rsid w:val="0002393A"/>
    <w:rsid w:val="00023A97"/>
    <w:rsid w:val="00031828"/>
    <w:rsid w:val="00046A81"/>
    <w:rsid w:val="00053BB4"/>
    <w:rsid w:val="00060DEF"/>
    <w:rsid w:val="000642AE"/>
    <w:rsid w:val="00067177"/>
    <w:rsid w:val="00074348"/>
    <w:rsid w:val="00081563"/>
    <w:rsid w:val="00083CB3"/>
    <w:rsid w:val="00087D03"/>
    <w:rsid w:val="0009387C"/>
    <w:rsid w:val="00096F2A"/>
    <w:rsid w:val="000C1508"/>
    <w:rsid w:val="000D7EC5"/>
    <w:rsid w:val="000E433D"/>
    <w:rsid w:val="000E7646"/>
    <w:rsid w:val="000E7720"/>
    <w:rsid w:val="000F08F9"/>
    <w:rsid w:val="000F2C7D"/>
    <w:rsid w:val="00104BE7"/>
    <w:rsid w:val="00107B10"/>
    <w:rsid w:val="0011422D"/>
    <w:rsid w:val="00123AEF"/>
    <w:rsid w:val="001339BC"/>
    <w:rsid w:val="001339C8"/>
    <w:rsid w:val="0014308A"/>
    <w:rsid w:val="001437DB"/>
    <w:rsid w:val="00147A25"/>
    <w:rsid w:val="00151A1E"/>
    <w:rsid w:val="0015555D"/>
    <w:rsid w:val="001558B6"/>
    <w:rsid w:val="0016046D"/>
    <w:rsid w:val="00166C7B"/>
    <w:rsid w:val="001771AF"/>
    <w:rsid w:val="00181D22"/>
    <w:rsid w:val="00187D18"/>
    <w:rsid w:val="00192517"/>
    <w:rsid w:val="001943EA"/>
    <w:rsid w:val="00196439"/>
    <w:rsid w:val="0019784C"/>
    <w:rsid w:val="001B53A5"/>
    <w:rsid w:val="001B7052"/>
    <w:rsid w:val="001B7C09"/>
    <w:rsid w:val="001B7F72"/>
    <w:rsid w:val="001C0FB7"/>
    <w:rsid w:val="001C2DAA"/>
    <w:rsid w:val="001C70F7"/>
    <w:rsid w:val="001C7BC9"/>
    <w:rsid w:val="001D2675"/>
    <w:rsid w:val="001D2696"/>
    <w:rsid w:val="001D3317"/>
    <w:rsid w:val="001D3708"/>
    <w:rsid w:val="001D5BE0"/>
    <w:rsid w:val="001E2E4E"/>
    <w:rsid w:val="001E46C9"/>
    <w:rsid w:val="001E6C4D"/>
    <w:rsid w:val="001F02C0"/>
    <w:rsid w:val="001F1F63"/>
    <w:rsid w:val="001F20E5"/>
    <w:rsid w:val="00204130"/>
    <w:rsid w:val="0020460C"/>
    <w:rsid w:val="00206878"/>
    <w:rsid w:val="00210757"/>
    <w:rsid w:val="00212976"/>
    <w:rsid w:val="00214A2F"/>
    <w:rsid w:val="00221055"/>
    <w:rsid w:val="00222CEF"/>
    <w:rsid w:val="002343A3"/>
    <w:rsid w:val="00245252"/>
    <w:rsid w:val="00251543"/>
    <w:rsid w:val="0025350A"/>
    <w:rsid w:val="002611CD"/>
    <w:rsid w:val="00265E0B"/>
    <w:rsid w:val="0027172F"/>
    <w:rsid w:val="00275AF0"/>
    <w:rsid w:val="00282E4A"/>
    <w:rsid w:val="002832C3"/>
    <w:rsid w:val="002832E5"/>
    <w:rsid w:val="0028357B"/>
    <w:rsid w:val="00284368"/>
    <w:rsid w:val="002844CA"/>
    <w:rsid w:val="0028533D"/>
    <w:rsid w:val="00287F8B"/>
    <w:rsid w:val="002A0BA2"/>
    <w:rsid w:val="002A60D9"/>
    <w:rsid w:val="002B00ED"/>
    <w:rsid w:val="002B72AD"/>
    <w:rsid w:val="002C11F8"/>
    <w:rsid w:val="002C2929"/>
    <w:rsid w:val="002C3BA7"/>
    <w:rsid w:val="002D0F57"/>
    <w:rsid w:val="002D24AF"/>
    <w:rsid w:val="002E5C68"/>
    <w:rsid w:val="002E6216"/>
    <w:rsid w:val="002F553C"/>
    <w:rsid w:val="002F5E55"/>
    <w:rsid w:val="003016F3"/>
    <w:rsid w:val="00331A5B"/>
    <w:rsid w:val="0033318C"/>
    <w:rsid w:val="00346E44"/>
    <w:rsid w:val="00347787"/>
    <w:rsid w:val="0034788F"/>
    <w:rsid w:val="003522E3"/>
    <w:rsid w:val="00361CC1"/>
    <w:rsid w:val="003673E3"/>
    <w:rsid w:val="003767BD"/>
    <w:rsid w:val="0037780B"/>
    <w:rsid w:val="00386973"/>
    <w:rsid w:val="003925DA"/>
    <w:rsid w:val="003933E4"/>
    <w:rsid w:val="003967DE"/>
    <w:rsid w:val="003A2280"/>
    <w:rsid w:val="003A4F1B"/>
    <w:rsid w:val="003A518E"/>
    <w:rsid w:val="003B38A0"/>
    <w:rsid w:val="003B3FDE"/>
    <w:rsid w:val="003B5D29"/>
    <w:rsid w:val="003B71E9"/>
    <w:rsid w:val="003D3FB3"/>
    <w:rsid w:val="003D57BA"/>
    <w:rsid w:val="003E3DF7"/>
    <w:rsid w:val="003E6961"/>
    <w:rsid w:val="003F2706"/>
    <w:rsid w:val="004049D3"/>
    <w:rsid w:val="004155AA"/>
    <w:rsid w:val="004173D7"/>
    <w:rsid w:val="00427737"/>
    <w:rsid w:val="004278D0"/>
    <w:rsid w:val="0043522F"/>
    <w:rsid w:val="00435D24"/>
    <w:rsid w:val="00440922"/>
    <w:rsid w:val="004426F2"/>
    <w:rsid w:val="00445F53"/>
    <w:rsid w:val="0045526A"/>
    <w:rsid w:val="00461D88"/>
    <w:rsid w:val="0046378E"/>
    <w:rsid w:val="00464EEE"/>
    <w:rsid w:val="004663CC"/>
    <w:rsid w:val="0047039B"/>
    <w:rsid w:val="004731FA"/>
    <w:rsid w:val="0047468E"/>
    <w:rsid w:val="0047649A"/>
    <w:rsid w:val="00477FD5"/>
    <w:rsid w:val="004856E6"/>
    <w:rsid w:val="004A0FCB"/>
    <w:rsid w:val="004A3B95"/>
    <w:rsid w:val="004B4A98"/>
    <w:rsid w:val="004B58CF"/>
    <w:rsid w:val="004B7AD0"/>
    <w:rsid w:val="004C781E"/>
    <w:rsid w:val="004D35B1"/>
    <w:rsid w:val="004D4E13"/>
    <w:rsid w:val="004F0911"/>
    <w:rsid w:val="004F2623"/>
    <w:rsid w:val="004F3706"/>
    <w:rsid w:val="004F3879"/>
    <w:rsid w:val="004F4F16"/>
    <w:rsid w:val="0051055B"/>
    <w:rsid w:val="00521919"/>
    <w:rsid w:val="00531F78"/>
    <w:rsid w:val="005436EC"/>
    <w:rsid w:val="0054654A"/>
    <w:rsid w:val="00550FBD"/>
    <w:rsid w:val="00551B05"/>
    <w:rsid w:val="0055427E"/>
    <w:rsid w:val="00562EEB"/>
    <w:rsid w:val="00564E71"/>
    <w:rsid w:val="00564F9A"/>
    <w:rsid w:val="00574280"/>
    <w:rsid w:val="00577349"/>
    <w:rsid w:val="00590999"/>
    <w:rsid w:val="00590B9B"/>
    <w:rsid w:val="005924BC"/>
    <w:rsid w:val="0059335C"/>
    <w:rsid w:val="005A0F8B"/>
    <w:rsid w:val="005A1E69"/>
    <w:rsid w:val="005A1E8F"/>
    <w:rsid w:val="005A3279"/>
    <w:rsid w:val="005B2613"/>
    <w:rsid w:val="005D61F3"/>
    <w:rsid w:val="005E2EF5"/>
    <w:rsid w:val="005E2FEE"/>
    <w:rsid w:val="005E5DE4"/>
    <w:rsid w:val="005F0AF2"/>
    <w:rsid w:val="005F33E9"/>
    <w:rsid w:val="005F6BF6"/>
    <w:rsid w:val="006124B8"/>
    <w:rsid w:val="00614991"/>
    <w:rsid w:val="0061527A"/>
    <w:rsid w:val="00616CAE"/>
    <w:rsid w:val="00621D0B"/>
    <w:rsid w:val="006300BE"/>
    <w:rsid w:val="00633301"/>
    <w:rsid w:val="00633FBD"/>
    <w:rsid w:val="00641F3E"/>
    <w:rsid w:val="0064457B"/>
    <w:rsid w:val="00644D74"/>
    <w:rsid w:val="00664D70"/>
    <w:rsid w:val="00665966"/>
    <w:rsid w:val="00670120"/>
    <w:rsid w:val="006716DC"/>
    <w:rsid w:val="00676625"/>
    <w:rsid w:val="006801B1"/>
    <w:rsid w:val="00680A23"/>
    <w:rsid w:val="00682228"/>
    <w:rsid w:val="00684114"/>
    <w:rsid w:val="006851B8"/>
    <w:rsid w:val="00687731"/>
    <w:rsid w:val="006927C1"/>
    <w:rsid w:val="00695483"/>
    <w:rsid w:val="00695539"/>
    <w:rsid w:val="0069621F"/>
    <w:rsid w:val="006A2ACA"/>
    <w:rsid w:val="006A75CF"/>
    <w:rsid w:val="006B4AEF"/>
    <w:rsid w:val="006B675D"/>
    <w:rsid w:val="006C5974"/>
    <w:rsid w:val="006C6934"/>
    <w:rsid w:val="006D0C37"/>
    <w:rsid w:val="006D29AD"/>
    <w:rsid w:val="006D2FAE"/>
    <w:rsid w:val="006D395F"/>
    <w:rsid w:val="006D5AA7"/>
    <w:rsid w:val="006E1762"/>
    <w:rsid w:val="006F35B4"/>
    <w:rsid w:val="00700703"/>
    <w:rsid w:val="00705C77"/>
    <w:rsid w:val="00712F76"/>
    <w:rsid w:val="0071417F"/>
    <w:rsid w:val="00725E7E"/>
    <w:rsid w:val="007303BF"/>
    <w:rsid w:val="007328EC"/>
    <w:rsid w:val="00735A61"/>
    <w:rsid w:val="0073625D"/>
    <w:rsid w:val="00740501"/>
    <w:rsid w:val="00750B90"/>
    <w:rsid w:val="00754C18"/>
    <w:rsid w:val="00757B5E"/>
    <w:rsid w:val="007621B3"/>
    <w:rsid w:val="00764EDA"/>
    <w:rsid w:val="00766332"/>
    <w:rsid w:val="00773805"/>
    <w:rsid w:val="00782619"/>
    <w:rsid w:val="00782889"/>
    <w:rsid w:val="0079634B"/>
    <w:rsid w:val="007A1190"/>
    <w:rsid w:val="007A124A"/>
    <w:rsid w:val="007A1BFE"/>
    <w:rsid w:val="007A37E5"/>
    <w:rsid w:val="007A3D74"/>
    <w:rsid w:val="007A5A8C"/>
    <w:rsid w:val="007A7CAC"/>
    <w:rsid w:val="007B575A"/>
    <w:rsid w:val="007B7928"/>
    <w:rsid w:val="007D157F"/>
    <w:rsid w:val="007D2B7C"/>
    <w:rsid w:val="007E13A4"/>
    <w:rsid w:val="007E1ABC"/>
    <w:rsid w:val="007F13C3"/>
    <w:rsid w:val="007F2412"/>
    <w:rsid w:val="00800E5B"/>
    <w:rsid w:val="0080106C"/>
    <w:rsid w:val="00806810"/>
    <w:rsid w:val="00806CD4"/>
    <w:rsid w:val="00807362"/>
    <w:rsid w:val="00815E6F"/>
    <w:rsid w:val="00817CA2"/>
    <w:rsid w:val="008206A0"/>
    <w:rsid w:val="00826F9A"/>
    <w:rsid w:val="00827D86"/>
    <w:rsid w:val="0083034A"/>
    <w:rsid w:val="00831D2C"/>
    <w:rsid w:val="00857592"/>
    <w:rsid w:val="00876081"/>
    <w:rsid w:val="008822B8"/>
    <w:rsid w:val="00883672"/>
    <w:rsid w:val="00885F4F"/>
    <w:rsid w:val="00891D9C"/>
    <w:rsid w:val="00892084"/>
    <w:rsid w:val="00893196"/>
    <w:rsid w:val="00897102"/>
    <w:rsid w:val="008A11A2"/>
    <w:rsid w:val="008A3A7A"/>
    <w:rsid w:val="008D12EA"/>
    <w:rsid w:val="008D53E5"/>
    <w:rsid w:val="008D7A86"/>
    <w:rsid w:val="008E3E7E"/>
    <w:rsid w:val="00903035"/>
    <w:rsid w:val="0090342E"/>
    <w:rsid w:val="009070BC"/>
    <w:rsid w:val="00910B32"/>
    <w:rsid w:val="00922730"/>
    <w:rsid w:val="00924E5B"/>
    <w:rsid w:val="0092568A"/>
    <w:rsid w:val="009259C8"/>
    <w:rsid w:val="00930D45"/>
    <w:rsid w:val="00936EBB"/>
    <w:rsid w:val="00942CF6"/>
    <w:rsid w:val="00945390"/>
    <w:rsid w:val="00966001"/>
    <w:rsid w:val="00967C06"/>
    <w:rsid w:val="0097158E"/>
    <w:rsid w:val="00981806"/>
    <w:rsid w:val="009833F2"/>
    <w:rsid w:val="00985EE4"/>
    <w:rsid w:val="00991DE9"/>
    <w:rsid w:val="00993AD3"/>
    <w:rsid w:val="00995D08"/>
    <w:rsid w:val="009A0361"/>
    <w:rsid w:val="009A23EC"/>
    <w:rsid w:val="009A5DD7"/>
    <w:rsid w:val="009B3D49"/>
    <w:rsid w:val="009B423E"/>
    <w:rsid w:val="009B50B7"/>
    <w:rsid w:val="009E1A90"/>
    <w:rsid w:val="009E4C97"/>
    <w:rsid w:val="009E569E"/>
    <w:rsid w:val="009F1BFE"/>
    <w:rsid w:val="009F2CB5"/>
    <w:rsid w:val="009F4329"/>
    <w:rsid w:val="009F78CB"/>
    <w:rsid w:val="00A03507"/>
    <w:rsid w:val="00A14228"/>
    <w:rsid w:val="00A256C5"/>
    <w:rsid w:val="00A32CC5"/>
    <w:rsid w:val="00A35D90"/>
    <w:rsid w:val="00A5521C"/>
    <w:rsid w:val="00A622EE"/>
    <w:rsid w:val="00A7070A"/>
    <w:rsid w:val="00A7127A"/>
    <w:rsid w:val="00A73FF1"/>
    <w:rsid w:val="00A7561D"/>
    <w:rsid w:val="00A7598D"/>
    <w:rsid w:val="00A763BE"/>
    <w:rsid w:val="00A9189C"/>
    <w:rsid w:val="00AA0371"/>
    <w:rsid w:val="00AB3DE7"/>
    <w:rsid w:val="00AC00CA"/>
    <w:rsid w:val="00AC1FB0"/>
    <w:rsid w:val="00AC59CB"/>
    <w:rsid w:val="00AD003B"/>
    <w:rsid w:val="00AD2C5C"/>
    <w:rsid w:val="00AD481F"/>
    <w:rsid w:val="00AE05E7"/>
    <w:rsid w:val="00AF3BB5"/>
    <w:rsid w:val="00AF439F"/>
    <w:rsid w:val="00B01B5F"/>
    <w:rsid w:val="00B042AC"/>
    <w:rsid w:val="00B13952"/>
    <w:rsid w:val="00B23ECE"/>
    <w:rsid w:val="00B25247"/>
    <w:rsid w:val="00B25E01"/>
    <w:rsid w:val="00B269E3"/>
    <w:rsid w:val="00B277EC"/>
    <w:rsid w:val="00B31AB5"/>
    <w:rsid w:val="00B34AC4"/>
    <w:rsid w:val="00B41675"/>
    <w:rsid w:val="00B41776"/>
    <w:rsid w:val="00B50D16"/>
    <w:rsid w:val="00B538F3"/>
    <w:rsid w:val="00B6546E"/>
    <w:rsid w:val="00B70B07"/>
    <w:rsid w:val="00B730F8"/>
    <w:rsid w:val="00B74487"/>
    <w:rsid w:val="00B77425"/>
    <w:rsid w:val="00B9414E"/>
    <w:rsid w:val="00B955EF"/>
    <w:rsid w:val="00BA38DF"/>
    <w:rsid w:val="00BA77D4"/>
    <w:rsid w:val="00BB2244"/>
    <w:rsid w:val="00BB2478"/>
    <w:rsid w:val="00BB25E3"/>
    <w:rsid w:val="00BB2663"/>
    <w:rsid w:val="00BB453D"/>
    <w:rsid w:val="00BC30FA"/>
    <w:rsid w:val="00BC5DEA"/>
    <w:rsid w:val="00BD0146"/>
    <w:rsid w:val="00BD3001"/>
    <w:rsid w:val="00BD3867"/>
    <w:rsid w:val="00BF488B"/>
    <w:rsid w:val="00BF58B9"/>
    <w:rsid w:val="00C02043"/>
    <w:rsid w:val="00C051D5"/>
    <w:rsid w:val="00C053B8"/>
    <w:rsid w:val="00C055A5"/>
    <w:rsid w:val="00C1171C"/>
    <w:rsid w:val="00C14040"/>
    <w:rsid w:val="00C142F0"/>
    <w:rsid w:val="00C15C61"/>
    <w:rsid w:val="00C16259"/>
    <w:rsid w:val="00C35F4E"/>
    <w:rsid w:val="00C412AE"/>
    <w:rsid w:val="00C44178"/>
    <w:rsid w:val="00C47CC8"/>
    <w:rsid w:val="00C52666"/>
    <w:rsid w:val="00C62C5B"/>
    <w:rsid w:val="00C67DE2"/>
    <w:rsid w:val="00C739D9"/>
    <w:rsid w:val="00C74E24"/>
    <w:rsid w:val="00C7783A"/>
    <w:rsid w:val="00C84E5F"/>
    <w:rsid w:val="00C86F77"/>
    <w:rsid w:val="00C912EB"/>
    <w:rsid w:val="00C94D9A"/>
    <w:rsid w:val="00CA5B3F"/>
    <w:rsid w:val="00CA7FE2"/>
    <w:rsid w:val="00CB23F6"/>
    <w:rsid w:val="00CC289A"/>
    <w:rsid w:val="00CC6364"/>
    <w:rsid w:val="00CD18E9"/>
    <w:rsid w:val="00CD3B52"/>
    <w:rsid w:val="00CF3C46"/>
    <w:rsid w:val="00CF4A11"/>
    <w:rsid w:val="00CF665E"/>
    <w:rsid w:val="00D03119"/>
    <w:rsid w:val="00D034C5"/>
    <w:rsid w:val="00D04143"/>
    <w:rsid w:val="00D1036E"/>
    <w:rsid w:val="00D11971"/>
    <w:rsid w:val="00D139C6"/>
    <w:rsid w:val="00D27BED"/>
    <w:rsid w:val="00D31FF1"/>
    <w:rsid w:val="00D32EE0"/>
    <w:rsid w:val="00D37E48"/>
    <w:rsid w:val="00D37FF7"/>
    <w:rsid w:val="00D43F7E"/>
    <w:rsid w:val="00D5388B"/>
    <w:rsid w:val="00D54414"/>
    <w:rsid w:val="00D60828"/>
    <w:rsid w:val="00D6442A"/>
    <w:rsid w:val="00D74585"/>
    <w:rsid w:val="00D7464D"/>
    <w:rsid w:val="00D80942"/>
    <w:rsid w:val="00D8250A"/>
    <w:rsid w:val="00D832F9"/>
    <w:rsid w:val="00D85D65"/>
    <w:rsid w:val="00DA5588"/>
    <w:rsid w:val="00DA65BC"/>
    <w:rsid w:val="00DB0657"/>
    <w:rsid w:val="00DC2921"/>
    <w:rsid w:val="00DC300E"/>
    <w:rsid w:val="00DC313F"/>
    <w:rsid w:val="00DC5F05"/>
    <w:rsid w:val="00DC6EDB"/>
    <w:rsid w:val="00DC7181"/>
    <w:rsid w:val="00DD28F0"/>
    <w:rsid w:val="00DD395C"/>
    <w:rsid w:val="00DD43F9"/>
    <w:rsid w:val="00DD4E3F"/>
    <w:rsid w:val="00DD5BE4"/>
    <w:rsid w:val="00DE1C12"/>
    <w:rsid w:val="00DE3007"/>
    <w:rsid w:val="00DF20EF"/>
    <w:rsid w:val="00DF66CB"/>
    <w:rsid w:val="00E23489"/>
    <w:rsid w:val="00E41C3E"/>
    <w:rsid w:val="00E41E9D"/>
    <w:rsid w:val="00E44BB7"/>
    <w:rsid w:val="00E465BB"/>
    <w:rsid w:val="00E57171"/>
    <w:rsid w:val="00E63755"/>
    <w:rsid w:val="00E647AA"/>
    <w:rsid w:val="00E6738B"/>
    <w:rsid w:val="00E67A29"/>
    <w:rsid w:val="00E71B12"/>
    <w:rsid w:val="00E80B46"/>
    <w:rsid w:val="00E86409"/>
    <w:rsid w:val="00E97B1E"/>
    <w:rsid w:val="00EB097B"/>
    <w:rsid w:val="00EB0ED1"/>
    <w:rsid w:val="00EB1861"/>
    <w:rsid w:val="00EB517B"/>
    <w:rsid w:val="00EC4463"/>
    <w:rsid w:val="00EE11DA"/>
    <w:rsid w:val="00EE1963"/>
    <w:rsid w:val="00EF55DD"/>
    <w:rsid w:val="00F00CF3"/>
    <w:rsid w:val="00F00DD3"/>
    <w:rsid w:val="00F01EEE"/>
    <w:rsid w:val="00F10CCF"/>
    <w:rsid w:val="00F11AE3"/>
    <w:rsid w:val="00F2036D"/>
    <w:rsid w:val="00F26255"/>
    <w:rsid w:val="00F400DC"/>
    <w:rsid w:val="00F405C7"/>
    <w:rsid w:val="00F4556B"/>
    <w:rsid w:val="00F47A4B"/>
    <w:rsid w:val="00F526B3"/>
    <w:rsid w:val="00F641B6"/>
    <w:rsid w:val="00F66EE7"/>
    <w:rsid w:val="00F70994"/>
    <w:rsid w:val="00F73377"/>
    <w:rsid w:val="00F84C12"/>
    <w:rsid w:val="00F8752A"/>
    <w:rsid w:val="00F943F1"/>
    <w:rsid w:val="00FA000D"/>
    <w:rsid w:val="00FA14D1"/>
    <w:rsid w:val="00FA3907"/>
    <w:rsid w:val="00FA3B77"/>
    <w:rsid w:val="00FA51BD"/>
    <w:rsid w:val="00FA53CB"/>
    <w:rsid w:val="00FA6B82"/>
    <w:rsid w:val="00FB0EFC"/>
    <w:rsid w:val="00FB2248"/>
    <w:rsid w:val="00FB234A"/>
    <w:rsid w:val="00FC79A3"/>
    <w:rsid w:val="00FD2D84"/>
    <w:rsid w:val="00FD6D12"/>
    <w:rsid w:val="00FE4256"/>
    <w:rsid w:val="00FF19A8"/>
    <w:rsid w:val="00FF60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 w:type="character" w:styleId="SubtleEmphasis">
    <w:name w:val="Subtle Emphasis"/>
    <w:basedOn w:val="DefaultParagraphFont"/>
    <w:uiPriority w:val="19"/>
    <w:qFormat/>
    <w:rsid w:val="00577349"/>
    <w:rPr>
      <w:i/>
      <w:iCs/>
      <w:color w:val="404040" w:themeColor="text1" w:themeTint="BF"/>
    </w:rPr>
  </w:style>
  <w:style w:type="paragraph" w:styleId="BodyText">
    <w:name w:val="Body Text"/>
    <w:basedOn w:val="Normal"/>
    <w:link w:val="BodyTextChar"/>
    <w:uiPriority w:val="1"/>
    <w:qFormat/>
    <w:rsid w:val="00682228"/>
    <w:pPr>
      <w:widowControl w:val="0"/>
      <w:autoSpaceDE w:val="0"/>
      <w:autoSpaceDN w:val="0"/>
      <w:spacing w:after="0" w:line="240" w:lineRule="auto"/>
    </w:pPr>
    <w:rPr>
      <w:rFonts w:ascii="Helvetica Neue" w:eastAsia="Helvetica Neue" w:hAnsi="Helvetica Neue" w:cs="Helvetica Neue"/>
      <w:color w:val="auto"/>
      <w:sz w:val="24"/>
    </w:rPr>
  </w:style>
  <w:style w:type="character" w:customStyle="1" w:styleId="BodyTextChar">
    <w:name w:val="Body Text Char"/>
    <w:basedOn w:val="DefaultParagraphFont"/>
    <w:link w:val="BodyText"/>
    <w:uiPriority w:val="1"/>
    <w:rsid w:val="00682228"/>
    <w:rPr>
      <w:rFonts w:ascii="Helvetica Neue" w:eastAsia="Helvetica Neue" w:hAnsi="Helvetica Neue" w:cs="Helvetica Neue"/>
    </w:rPr>
  </w:style>
  <w:style w:type="paragraph" w:customStyle="1" w:styleId="xmsonormal">
    <w:name w:val="x_msonormal"/>
    <w:basedOn w:val="Normal"/>
    <w:rsid w:val="005A1E69"/>
    <w:pPr>
      <w:spacing w:after="0"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pahelp.paragonrels.com/ReleaseNotes/WordDocs/5_92_Release_Notes.docx"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imeo.com/765695217?embed_email_provider=gmail"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vimeo.com/765695217"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894055FBFF344D8F9822E1BC4491C3" ma:contentTypeVersion="14" ma:contentTypeDescription="Create a new document." ma:contentTypeScope="" ma:versionID="df40f62f89c109fa97fa127f6d85a3ef">
  <xsd:schema xmlns:xsd="http://www.w3.org/2001/XMLSchema" xmlns:xs="http://www.w3.org/2001/XMLSchema" xmlns:p="http://schemas.microsoft.com/office/2006/metadata/properties" xmlns:ns3="c125eb3a-98fa-4c07-83a9-8ffcfe890fc5" xmlns:ns4="37f190b9-cb89-47cc-8e58-6840d1831153" targetNamespace="http://schemas.microsoft.com/office/2006/metadata/properties" ma:root="true" ma:fieldsID="ccd3e7fdfcac04796eb4f5bde832c79e" ns3:_="" ns4:_="">
    <xsd:import namespace="c125eb3a-98fa-4c07-83a9-8ffcfe890fc5"/>
    <xsd:import namespace="37f190b9-cb89-47cc-8e58-6840d183115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25eb3a-98fa-4c07-83a9-8ffcfe890f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f190b9-cb89-47cc-8e58-6840d183115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F5E606-FB39-4174-84EE-6C3FB0271F4D}">
  <ds:schemaRefs>
    <ds:schemaRef ds:uri="http://schemas.microsoft.com/sharepoint/v3/contenttype/forms"/>
  </ds:schemaRefs>
</ds:datastoreItem>
</file>

<file path=customXml/itemProps2.xml><?xml version="1.0" encoding="utf-8"?>
<ds:datastoreItem xmlns:ds="http://schemas.openxmlformats.org/officeDocument/2006/customXml" ds:itemID="{84529704-36A9-4EFD-8AD6-E1C9D0ADF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25eb3a-98fa-4c07-83a9-8ffcfe890fc5"/>
    <ds:schemaRef ds:uri="37f190b9-cb89-47cc-8e58-6840d18311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customXml/itemProps4.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1669</TotalTime>
  <Pages>7</Pages>
  <Words>918</Words>
  <Characters>5234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27</cp:revision>
  <cp:lastPrinted>2013-12-18T22:06:00Z</cp:lastPrinted>
  <dcterms:created xsi:type="dcterms:W3CDTF">2022-09-07T18:41:00Z</dcterms:created>
  <dcterms:modified xsi:type="dcterms:W3CDTF">2022-11-30T17:08:00Z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0x01010035894055FBFF344D8F9822E1BC4491C3</vt:lpwstr>
  </property>
  <property fmtid="{D5CDD505-2E9C-101B-9397-08002B2CF9AE}" pid="3" name="Base Target">
    <vt:lpwstr>_blank</vt:lpwstr>
  </property>
</Properties>
</file>